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中国汽车用加速度计传感器</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中国汽车用加速度计传感器</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【报告篇幅】：119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【报告图表数】：159</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2022年中国汽车用加速度计传感器市场销售收入达到了 万元，预计2029年可以达到 万元，2023-2029期间年复合增长率(CAGR)为 %。本研究项目旨在梳理汽车用加速度计传感器领域产品系列，洞悉行业特点、市场存量空间及增量空间，并结合市场发展前景判断汽车用加速度计传感器领域内各类竞争者所处地位。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中国市场核心厂商包括Bosch、NXP Semiconductors N.V.、STMicroelectronics N.V.、Murata和PCB Piezotronics等，按收入计，2022年中国市场前三大厂商占有大约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从产品类型方面来看，MEMS加速度计占有重要地位，预计2029年份额将达到 %。同时就应用来看，燃油车在2022年份额大约是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汽车用加速度计传感器的生产、消费及进出口情况，重点关注在中国市场扮演重要角色的全球及本土汽车用加速度计传感器生产商，呈现这些厂商在中国市场的汽车用加速度计传感器销量、收入、价格、毛利率、市场份额等关键指标。此外，针对汽车用加速度计传感器产品本身的细分增长情况，如不同汽车用加速度计传感器产品类型、价格、销量、收入，不同应用汽车用加速度计传感器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本文主要包括汽车用加速度计传感器生产商如下：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Bosch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NXP Semiconductors N.V.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STMicroelectronics N.V.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Murata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PCB Piezotronics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Analog Devices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TDK</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Kionix (ROHM)</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Honeywell International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mCube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KISTLER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Meggitt Sensing Systems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美新半导体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Safran Colibrys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Metrix Instrument (Roper)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Dytran Instruments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Bruel and Kjaer (Spectris)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Kyowa Electronic Instruments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苏州明皜传感科技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RION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美泰电子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矽睿科技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IMV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ASC GmbH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敏芯微电子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MEMS加速度计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压电式加速度计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压阻式加速度计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燃油车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新能源汽车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第2章：中国市场汽车用加速度计传感器主要厂商（品牌）竞争分析，主要包括汽车用加速度计传感器销量、收入、市场份额、价格、产地及行业集中度分析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第3章：中国市场汽车用加速度计传感器主要厂商（品牌）基本情况介绍，包括公司简介、汽车用加速度计传感器产品型号、销量、价格、收入及最新动态等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第4章：中国不同类型汽车用加速度计传感器销量、收入、价格及份额等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第5章：中国不同应用汽车用加速度计传感器销量、收入、价格及份额等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第8章：中国本土汽车用加速度计传感器生产情况分析，及中国市场汽车用加速度计传感器进出口情况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市场空间：中国汽车用加速度计传感器行业市场规模情况如何？未来增长情况如何？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产业链情况：中国汽车用加速度计传感器厂商所在产业链构成是怎样？未来格局会如何演化？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厂商分析：全球汽车用加速度计传感器领先企业是谁？企业情况怎样？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汽车用加速度计传感器市场概述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按照不同产品类型，汽车用加速度计传感器主要可以分为如下几个类别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中国不同产品类型汽车用加速度计传感器增长趋势2018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MEMS加速度计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压电式加速度计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1.2.4 压阻式加速度计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从不同应用，汽车用加速度计传感器主要包括如下几个方面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中国不同应用汽车用加速度计传感器增长趋势2018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燃油车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新能源汽车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中国汽车用加速度计传感器发展现状及未来趋势（2018-2029）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中国市场汽车用加速度计传感器收入及增长率（2018-2029）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中国市场汽车用加速度计传感器销量及增长率（2018-2029）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中国市场主要汽车用加速度计传感器厂商分析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中国市场主要厂商汽车用加速度计传感器销量、收入及市场份额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中国市场主要厂商汽车用加速度计传感器销量（2018-2023）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中国市场主要厂商汽车用加速度计传感器收入（2018-2023）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2022年中国市场主要厂商汽车用加速度计传感器收入排名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中国市场主要厂商汽车用加速度计传感器价格（2018-2023）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中国市场主要厂商汽车用加速度计传感器总部及产地分布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中国市场主要厂商成立时间及汽车用加速度计传感器商业化日期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中国市场主要厂商汽车用加速度计传感器产品类型及应用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汽车用加速度计传感器行业集中度、竞争程度分析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汽车用加速度计传感器行业集中度分析：2022年中国Top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中国汽车用加速度计传感器第一梯队、第二梯队和第三梯队厂商（品牌）及2022年市场份额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中国市场汽车用加速度计传感器主要企业分析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Bosch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Bosch基本信息、汽车用加速度计传感器生产基地、总部、竞争对手及市场地位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Bosch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Bosch在中国市场汽车用加速度计传感器销量、收入、价格及毛利率（2018-2023）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Bosch公司简介及主要业务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Bosch企业最新动态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NXP Semiconductors N.V.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NXP Semiconductors N.V.基本信息、汽车用加速度计传感器生产基地、总部、竞争对手及市场地位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NXP Semiconductors N.V.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NXP Semiconductors N.V.在中国市场汽车用加速度计传感器销量、收入、价格及毛利率（2018-2023）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NXP Semiconductors N.V.公司简介及主要业务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NXP Semiconductors N.V.企业最新动态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STMicroelectronics N.V.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STMicroelectronics N.V.基本信息、汽车用加速度计传感器生产基地、总部、竞争对手及市场地位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STMicroelectronics N.V.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STMicroelectronics N.V.在中国市场汽车用加速度计传感器销量、收入、价格及毛利率（2018-2023）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STMicroelectronics N.V.公司简介及主要业务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STMicroelectronics N.V.企业最新动态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Murata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Murata基本信息、汽车用加速度计传感器生产基地、总部、竞争对手及市场地位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Murata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Murata在中国市场汽车用加速度计传感器销量、收入、价格及毛利率（2018-2023）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Murata公司简介及主要业务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Murata企业最新动态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PCB Piezotronics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PCB Piezotronics基本信息、汽车用加速度计传感器生产基地、总部、竞争对手及市场地位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PCB Piezotronics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PCB Piezotronics在中国市场汽车用加速度计传感器销量、收入、价格及毛利率（2018-2023）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PCB Piezotronics公司简介及主要业务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PCB Piezotronics企业最新动态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Analog Devices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Analog Devices Inc.基本信息、汽车用加速度计传感器生产基地、总部、竞争对手及市场地位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Analog Devices Inc.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Analog Devices Inc.在中国市场汽车用加速度计传感器销量、收入、价格及毛利率（2018-2023）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Analog Devices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Analog Devices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TDK</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TDK基本信息、汽车用加速度计传感器生产基地、总部、竞争对手及市场地位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TDK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TDK在中国市场汽车用加速度计传感器销量、收入、价格及毛利率（2018-2023）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TDK公司简介及主要业务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3.7.5 TDK企业最新动态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Kionix (ROHM)</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Kionix (ROHM)基本信息、汽车用加速度计传感器生产基地、总部、竞争对手及市场地位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Kionix (ROHM)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Kionix (ROHM)在中国市场汽车用加速度计传感器销量、收入、价格及毛利率（2018-2023）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Kionix (ROHM)公司简介及主要业务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3.8.5 Kionix (ROHM)企业最新动态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 Honeywell International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3.9.1 Honeywell International Inc.基本信息、汽车用加速度计传感器生产基地、总部、竞争对手及市场地位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3.9.2 Honeywell International Inc.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3.9.3 Honeywell International Inc.在中国市场汽车用加速度计传感器销量、收入、价格及毛利率（2018-2023）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3.9.4 Honeywell International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3.9.5 Honeywell International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 TE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3.10.1 TE基本信息、汽车用加速度计传感器生产基地、总部、竞争对手及市场地位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3.10.2 TE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3.10.3 TE在中国市场汽车用加速度计传感器销量、收入、价格及毛利率（2018-2023）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3.10.4 TE公司简介及主要业务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3.10.5 TE企业最新动态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mCube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3.11.1 mCube基本信息、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3.11.2 mCube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3.11.3 mCube在中国市场汽车用加速度计传感器销量、收入、价格及毛利率（2018-2023）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3.11.4 mCube公司简介及主要业务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3.11.5 mCube企业最新动态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KISTLER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3.12.1 KISTLER基本信息、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3.12.2 KISTLER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3.12.3 KISTLER在中国市场汽车用加速度计传感器销量、收入、价格及毛利率（2018-2023）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3.12.4 KISTLER公司简介及主要业务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3.12.5 KISTLER企业最新动态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Meggitt Sensing Systems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3.13.1 Meggitt Sensing Systems基本信息、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3.13.2 Meggitt Sensing Systems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3.13.3 Meggitt Sensing Systems在中国市场汽车用加速度计传感器销量、收入、价格及毛利率（2018-2023）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3.13.4 Meggitt Sensing Systems公司简介及主要业务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3.13.5 Meggitt Sensing Systems企业最新动态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美新半导体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3.14.1 美新半导体基本信息、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3.14.2 美新半导体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3.14.3 美新半导体在中国市场汽车用加速度计传感器销量、收入、价格及毛利率（2018-2023）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3.14.4 美新半导体公司简介及主要业务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3.14.5 美新半导体企业最新动态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Safran Colibrys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3.15.1 Safran Colibrys基本信息、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3.15.2 Safran Colibrys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3.15.3 Safran Colibrys在中国市场汽车用加速度计传感器销量、收入、价格及毛利率（2018-2023）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3.15.4 Safran Colibrys公司简介及主要业务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3.15.5 Safran Colibrys企业最新动态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 Metrix Instrument (Roper)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3.16.1 Metrix Instrument (Roper)基本信息、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3.16.2 Metrix Instrument (Roper)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3.16.3 Metrix Instrument (Roper)在中国市场汽车用加速度计传感器销量、收入、价格及毛利率（2018-2023）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3.16.4 Metrix Instrument (Roper)公司简介及主要业务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3.16.5 Metrix Instrument (Roper)企业最新动态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 Dytran Instruments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3.17.1 Dytran Instruments基本信息、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3.17.2 Dytran Instruments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3.17.3 Dytran Instruments在中国市场汽车用加速度计传感器销量、收入、价格及毛利率（2018-2023）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3.17.4 Dytran Instruments公司简介及主要业务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3.17.5 Dytran Instruments企业最新动态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 Bruel and Kjaer (Spectris)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3.18.1 Bruel and Kjaer (Spectris)基本信息、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3.18.2 Bruel and Kjaer (Spectris)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3.18.3 Bruel and Kjaer (Spectris)在中国市场汽车用加速度计传感器销量、收入、价格及毛利率（2018-2023）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3.18.4 Bruel and Kjaer (Spectris)公司简介及主要业务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3.18.5 Bruel and Kjaer (Spectris)企业最新动态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 Kyowa Electronic Instruments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3.19.1 Kyowa Electronic Instruments基本信息、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3.19.2 Kyowa Electronic Instruments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3.19.3 Kyowa Electronic Instruments在中国市场汽车用加速度计传感器销量、收入、价格及毛利率（2018-2023）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3.19.4 Kyowa Electronic Instruments公司简介及主要业务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3.19.5 Kyowa Electronic Instruments企业最新动态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 苏州明皜传感科技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3.20.1 苏州明皜传感科技基本信息、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3.20.2 苏州明皜传感科技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3.20.3 苏州明皜传感科技在中国市场汽车用加速度计传感器销量、收入、价格及毛利率（2018-2023）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3.20.4 苏州明皜传感科技公司简介及主要业务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3.20.5 苏州明皜传感科技企业最新动态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RION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3.21.1 RION基本信息、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3.21.2 RION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3.21.3 RION在中国市场汽车用加速度计传感器销量、收入、价格及毛利率（2018-2023）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3.21.4 RION公司简介及主要业务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3.21.5 RION企业最新动态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美泰电子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3.22.1 美泰电子基本信息、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3.22.2 美泰电子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3.22.3 美泰电子在中国市场汽车用加速度计传感器销量、收入、价格及毛利率（2018-2023）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3.22.4 美泰电子公司简介及主要业务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3.22.5 美泰电子企业最新动态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矽睿科技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3.23.1 矽睿科技基本信息、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3.23.2 矽睿科技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3.23.3 矽睿科技在中国市场汽车用加速度计传感器销量、收入、价格及毛利率（2018-2023）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3.23.4 矽睿科技公司简介及主要业务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3.23.5 矽睿科技企业最新动态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IMV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3.24.1 IMV Corporation基本信息、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3.24.2 IMV Corporation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3.24.3 IMV Corporation在中国市场汽车用加速度计传感器销量、收入、价格及毛利率（2018-2023）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3.24.4 IMV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3.24.5 IMV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ASC GmbH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3.25.1 ASC GmbH基本信息、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3.25.2 ASC GmbH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3.25.3 ASC GmbH在中国市场汽车用加速度计传感器销量、收入、价格及毛利率（2018-2023）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3.25.4 ASC GmbH公司简介及主要业务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3.25.5 ASC GmbH企业最新动态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3.26 敏芯微电子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3.26.1 敏芯微电子基本信息、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3.26.2 敏芯微电子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3.26.3 敏芯微电子在中国市场汽车用加速度计传感器销量、收入、价格及毛利率（2018-2023）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3.26.4 敏芯微电子公司简介及主要业务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3.26.5 敏芯微电子企业最新动态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不同类型汽车用加速度计传感器分析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中国市场不同产品类型汽车用加速度计传感器销量（2018-2029）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中国市场不同产品类型汽车用加速度计传感器销量及市场份额（2018-2023）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中国市场不同产品类型汽车用加速度计传感器销量预测（2024-2029）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中国市场不同产品类型汽车用加速度计传感器规模（2018-2029）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中国市场不同产品类型汽车用加速度计传感器规模及市场份额（2018-2023）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中国市场不同产品类型汽车用加速度计传感器规模预测（2024-2029）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中国市场不同产品类型汽车用加速度计传感器价格走势（2018-2029）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不同应用汽车用加速度计传感器分析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中国市场不同应用汽车用加速度计传感器销量（2018-2029）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中国市场不同应用汽车用加速度计传感器销量及市场份额（2018-2023）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中国市场不同应用汽车用加速度计传感器销量预测（2024-2029）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中国市场不同应用汽车用加速度计传感器规模（2018-2029）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中国市场不同应用汽车用加速度计传感器规模及市场份额（2018-2023）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中国市场不同应用汽车用加速度计传感器规模预测（2024-2029）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中国市场不同应用汽车用加速度计传感器价格走势（2018-2029）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汽车用加速度计传感器行业发展分析---发展趋势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汽车用加速度计传感器行业发展分析---厂商壁垒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汽车用加速度计传感器行业发展分析---驱动因素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汽车用加速度计传感器行业发展分析---制约因素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汽车用加速度计传感器中国企业SWOT分析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汽车用加速度计传感器行业政策环境分析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汽车用加速度计传感器行业产业链简介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汽车用加速度计传感器产业链分析-上游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汽车用加速度计传感器产业链分析-中游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汽车用加速度计传感器产业链分析-下游：行业场景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汽车用加速度计传感器行业采购模式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汽车用加速度计传感器行业生产模式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汽车用加速度计传感器行业销售模式及销售渠道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中国本土汽车用加速度计传感器产能、产量分析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中国汽车用加速度计传感器供需现状及预测（2018-2029）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中国汽车用加速度计传感器产能、产量、产能利用率及发展趋势（2018-2029）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中国汽车用加速度计传感器产量、市场需求量及发展趋势（2018-2029）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中国汽车用加速度计传感器进出口分析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中国市场汽车用加速度计传感器主要进口来源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中国市场汽车用加速度计传感器主要出口目的地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不同产品类型，汽车用加速度计传感器市场规模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不同应用汽车用加速度计传感器市场规模2018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中国市场主要厂商汽车用加速度计传感器销量（2018-2023）&amp;（千件）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中国市场主要厂商汽车用加速度计传感器销量市场份额（2018-2023）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中国市场主要厂商汽车用加速度计传感器收入（2018-2023）&amp;（万元）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中国市场主要厂商汽车用加速度计传感器收入份额（2018-2023）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2022年中国主要生产商汽车用加速度计传感器收入排名（万元）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中国市场主要厂商汽车用加速度计传感器价格（2018-2023）&amp;（元/件）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中国市场主要厂商汽车用加速度计传感器总部及产地分布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中国市场主要厂商成立时间及汽车用加速度计传感器商业化日期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中国市场主要厂商汽车用加速度计传感器产品类型及应用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2022年中国市场汽车用加速度计传感器主要厂商市场地位（第一梯队、第二梯队和第三梯队）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Bosch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Bosch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Bosch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Bosch公司简介及主要业务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Bosch企业最新动态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NXP Semiconductors N.V.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NXP Semiconductors N.V.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NXP Semiconductors N.V.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NXP Semiconductors N.V.公司简介及主要业务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NXP Semiconductors N.V.企业最新动态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STMicroelectronics N.V.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STMicroelectronics N.V.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STMicroelectronics N.V.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STMicroelectronics N.V.公司简介及主要业务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STMicroelectronics N.V.企业最新动态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Murata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Murata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Murata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Murata公司简介及主要业务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Murata企业最新动态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PCB Piezotronics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PCB Piezotronics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PCB Piezotronics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PCB Piezotronics公司简介及主要业务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PCB Piezotronics企业最新动态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Analog Devices Inc.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Analog Devices Inc.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Analog Devices Inc.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Analog Devices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Analog Devices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TDK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TDK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TDK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TDK公司简介及主要业务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TDK企业最新动态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Kionix (ROHM)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Kionix (ROHM)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Kionix (ROHM)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Kionix (ROHM)公司简介及主要业务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Kionix (ROHM)企业最新动态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Honeywell International Inc.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Honeywell International Inc.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Honeywell International Inc.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Honeywell International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Honeywell International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TE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TE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TE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TE公司简介及主要业务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TE企业最新动态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mCube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mCube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mCube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mCube公司简介及主要业务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mCube企业最新动态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KISTLER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KISTLER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KISTLER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KISTLER公司简介及主要业务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KISTLER企业最新动态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Meggitt Sensing Systems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Meggitt Sensing Systems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Meggitt Sensing Systems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Meggitt Sensing Systems公司简介及主要业务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Meggitt Sensing Systems企业最新动态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美新半导体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美新半导体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美新半导体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美新半导体公司简介及主要业务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美新半导体企业最新动态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Safran Colibrys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Safran Colibrys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Safran Colibrys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Safran Colibrys公司简介及主要业务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Safran Colibrys企业最新动态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Metrix Instrument (Roper)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Metrix Instrument (Roper)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Metrix Instrument (Roper)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Metrix Instrument (Roper)公司简介及主要业务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Metrix Instrument (Roper)企业最新动态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Dytran Instruments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Dytran Instruments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Dytran Instruments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Dytran Instruments公司简介及主要业务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Dytran Instruments企业最新动态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Bruel and Kjaer (Spectris)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Bruel and Kjaer (Spectris)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Bruel and Kjaer (Spectris)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Bruel and Kjaer (Spectris)公司简介及主要业务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Bruel and Kjaer (Spectris)企业最新动态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Kyowa Electronic Instruments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Kyowa Electronic Instruments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Kyowa Electronic Instruments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Kyowa Electronic Instruments公司简介及主要业务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Kyowa Electronic Instruments企业最新动态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苏州明皜传感科技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苏州明皜传感科技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苏州明皜传感科技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苏州明皜传感科技司简介及主要业务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苏州明皜传感科技企业最新动态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RION汽车用加速度计传感器公生产基地、总部、竞争对手及市场地位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RION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RION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RION公司简介及主要业务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RION企业最新动态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美泰电子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表119 美泰电子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表120 美泰电子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表121 美泰电子公司简介及主要业务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表122 美泰电子企业最新动态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表123 矽睿科技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表124 矽睿科技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表125 矽睿科技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表126 矽睿科技公司简介及主要业务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表127 矽睿科技企业最新动态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表128 IMV Corporation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表129 IMV Corporation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表130 IMV Corporation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表131 IMV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表132 IMV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表133 ASC GmbH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表134 ASC GmbH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表135 ASC GmbH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表136 ASC GmbH公司简介及主要业务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表137 ASC GmbH企业最新动态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表138 敏芯微电子 汽车用加速度计传感器生产基地、总部、竞争对手及市场地位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表139 敏芯微电子 汽车用加速度计传感器产品规格、参数及市场应用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表140 敏芯微电子 汽车用加速度计传感器销量（千件）、收入（万元）、价格（元/件）及毛利率（2018-2023）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表141 敏芯微电子公司简介及主要业务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表142 敏芯微电子企业最新动态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表143 中国市场不同类型汽车用加速度计传感器销量（2018-2023）&amp;（千件）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表144 中国市场不同类型汽车用加速度计传感器销量市场份额（2018-2023）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表145 中国市场不同类型汽车用加速度计传感器销量预测（2024-2029）&amp;（千件）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表146 中国市场不同类型汽车用加速度计传感器销量市场份额预测（2024-2029）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表147 中国市场不同类型汽车用加速度计传感器规模（2018-2023）&amp;（万元）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表148 中国市场不同类型汽车用加速度计传感器规模市场份额（2018-2023）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表149 中国市场不同类型汽车用加速度计传感器规模预测（2024-2029）&amp;（万元）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表150 中国市场不同类型汽车用加速度计传感器规模市场份额预测（2024-2029）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表151 中国市场不同应用汽车用加速度计传感器销量（2018-2023）&amp;（千件）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表152 中国市场不同应用汽车用加速度计传感器销量市场份额（2018-2023）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表153 中国市场不同应用汽车用加速度计传感器销量预测（2024-2029）&amp;（千件）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表154 中国市场不同应用汽车用加速度计传感器销量市场份额预测（2024-2029）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表155 中国市场不同应用汽车用加速度计传感器规模（2018-2023）&amp;（万元）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表156 中国市场不同应用汽车用加速度计传感器规模市场份额（2018-2023）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表157 中国市场不同应用汽车用加速度计传感器规模预测（2024-2029）&amp;（万元）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表158 中国市场不同应用汽车用加速度计传感器规模市场份额预测（2024-2029）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表159 汽车用加速度计传感器行业发展分析---发展趋势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表160 汽车用加速度计传感器行业发展分析---厂商壁垒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表161 汽车用加速度计传感器行业发展分析---驱动因素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表162 汽车用加速度计传感器行业发展分析---制约因素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表163 汽车用加速度计传感器行业相关重点政策一览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表164 汽车用加速度计传感器行业供应链分析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表165 汽车用加速度计传感器上游原料供应商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表166 汽车用加速度计传感器行业主要下游客户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表167 汽车用加速度计传感器典型经销商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表168 中国汽车用加速度计传感器产量、销量、进口量及出口量（2018-2023）&amp;（千件）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表169 中国汽车用加速度计传感器产量、销量、进口量及出口量预测（2024-2029）&amp;（千件）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表170 中国市场汽车用加速度计传感器主要进口来源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表171 中国市场汽车用加速度计传感器主要出口目的地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表172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表173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汽车用加速度计传感器产品图片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中国不同产品类型汽车用加速度计传感器产量市场份额2022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MEMS加速度计产品图片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压电式加速度计产品图片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压阻式加速度计产品图片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中国不同应用汽车用加速度计传感器市场份额2022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燃油车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新能源汽车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中国市场汽车用加速度计传感器市场规模，2018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中国市场汽车用加速度计传感器收入及增长率（2018-2029）&amp;（万元）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中国市场汽车用加速度计传感器销量及增长率（2018-2029）&amp;（千件）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2022年中国市场主要厂商汽车用加速度计传感器销量市场份额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2022年中国市场主要厂商汽车用加速度计传感器收入市场份额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2022年中国市场前五大厂商汽车用加速度计传感器市场份额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2022年中国市场汽车用加速度计传感器第一梯队、第二梯队和第三梯队厂商（品牌）及市场份额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中国市场不同产品类型汽车用加速度计传感器价格走势（2018-2029）&amp;（元/件）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中国市场不同应用汽车用加速度计传感器价格走势（2018-2029）&amp;（元/件）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汽车用加速度计传感器中国企业SWOT分析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汽车用加速度计传感器产业链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汽车用加速度计传感器行业采购模式分析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汽车用加速度计传感器行业生产模式分析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汽车用加速度计传感器行业销售模式分析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中国汽车用加速度计传感器产能、产量、产能利用率及发展趋势（2018-2029）&amp;（千件）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中国汽车用加速度计传感器产量、市场需求量及发展趋势（2018-2029）&amp;（千件）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I5NSwiaGRpZCI6IjY3YTEzMDQ2M2ViMDk1NDQ0ZWIyMzZiOTVkNTMwZWIwIiwidXNlckNvdW50IjoyMjk1fQ=="/>
  </w:docVars>
  <w:rsids>
    <w:rsidRoot w:val="438C3708"/>
    <w:rsid w:val="00005402"/>
    <w:rsid w:val="00044EF2"/>
    <w:rsid w:val="0009075B"/>
    <w:rsid w:val="00103897"/>
    <w:rsid w:val="001464CE"/>
    <w:rsid w:val="00227F32"/>
    <w:rsid w:val="00285085"/>
    <w:rsid w:val="002D269B"/>
    <w:rsid w:val="00305CE7"/>
    <w:rsid w:val="00351550"/>
    <w:rsid w:val="003F417C"/>
    <w:rsid w:val="00443541"/>
    <w:rsid w:val="004B3940"/>
    <w:rsid w:val="004D183B"/>
    <w:rsid w:val="004E43BF"/>
    <w:rsid w:val="00522102"/>
    <w:rsid w:val="00610011"/>
    <w:rsid w:val="006964AB"/>
    <w:rsid w:val="0069744B"/>
    <w:rsid w:val="0087167F"/>
    <w:rsid w:val="00976277"/>
    <w:rsid w:val="009E329D"/>
    <w:rsid w:val="009F3C26"/>
    <w:rsid w:val="00AD7338"/>
    <w:rsid w:val="00B2476A"/>
    <w:rsid w:val="00B92181"/>
    <w:rsid w:val="00B95CDD"/>
    <w:rsid w:val="00BF0E19"/>
    <w:rsid w:val="00C30909"/>
    <w:rsid w:val="00E973EC"/>
    <w:rsid w:val="00FC3E1B"/>
    <w:rsid w:val="01011432"/>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0A2568"/>
    <w:rsid w:val="022278B2"/>
    <w:rsid w:val="022952B7"/>
    <w:rsid w:val="022A20AD"/>
    <w:rsid w:val="022E26FA"/>
    <w:rsid w:val="0235549D"/>
    <w:rsid w:val="02385327"/>
    <w:rsid w:val="02394999"/>
    <w:rsid w:val="023D0B8F"/>
    <w:rsid w:val="024242BB"/>
    <w:rsid w:val="024737BC"/>
    <w:rsid w:val="024912E2"/>
    <w:rsid w:val="024A64DB"/>
    <w:rsid w:val="025832D3"/>
    <w:rsid w:val="025C1016"/>
    <w:rsid w:val="026956E5"/>
    <w:rsid w:val="0273010D"/>
    <w:rsid w:val="027619AC"/>
    <w:rsid w:val="027F1500"/>
    <w:rsid w:val="02853CA9"/>
    <w:rsid w:val="0293006E"/>
    <w:rsid w:val="02932D49"/>
    <w:rsid w:val="02950A8E"/>
    <w:rsid w:val="02963561"/>
    <w:rsid w:val="02A66F7F"/>
    <w:rsid w:val="02AA1ACC"/>
    <w:rsid w:val="02BC3862"/>
    <w:rsid w:val="02BD75DA"/>
    <w:rsid w:val="02BF3353"/>
    <w:rsid w:val="02D8252E"/>
    <w:rsid w:val="02DF57A3"/>
    <w:rsid w:val="02E828A9"/>
    <w:rsid w:val="02FC7ACC"/>
    <w:rsid w:val="02FE20CD"/>
    <w:rsid w:val="030275C1"/>
    <w:rsid w:val="032B09E8"/>
    <w:rsid w:val="03323B24"/>
    <w:rsid w:val="0336401E"/>
    <w:rsid w:val="03404493"/>
    <w:rsid w:val="03433F84"/>
    <w:rsid w:val="03450DEE"/>
    <w:rsid w:val="0350044F"/>
    <w:rsid w:val="036A59B4"/>
    <w:rsid w:val="037477CB"/>
    <w:rsid w:val="03870314"/>
    <w:rsid w:val="0388408C"/>
    <w:rsid w:val="038A3960"/>
    <w:rsid w:val="038F2452"/>
    <w:rsid w:val="039B5D11"/>
    <w:rsid w:val="03A24C2B"/>
    <w:rsid w:val="03A82039"/>
    <w:rsid w:val="03B94E08"/>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3D4E7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6D52E8"/>
    <w:rsid w:val="057228FE"/>
    <w:rsid w:val="05793C8D"/>
    <w:rsid w:val="058F34B0"/>
    <w:rsid w:val="05922FA0"/>
    <w:rsid w:val="059761E0"/>
    <w:rsid w:val="059A0E8F"/>
    <w:rsid w:val="05A131E3"/>
    <w:rsid w:val="05A21435"/>
    <w:rsid w:val="05AC22B4"/>
    <w:rsid w:val="05B2719F"/>
    <w:rsid w:val="05B60A3D"/>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B3638"/>
    <w:rsid w:val="063F0270"/>
    <w:rsid w:val="06456265"/>
    <w:rsid w:val="064F2C3F"/>
    <w:rsid w:val="06654211"/>
    <w:rsid w:val="066606B5"/>
    <w:rsid w:val="06744454"/>
    <w:rsid w:val="067A09FA"/>
    <w:rsid w:val="067A5F0E"/>
    <w:rsid w:val="067E6679"/>
    <w:rsid w:val="0687687D"/>
    <w:rsid w:val="068E19BA"/>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61381"/>
    <w:rsid w:val="07E8334B"/>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00067"/>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B5FE2"/>
    <w:rsid w:val="09842C00"/>
    <w:rsid w:val="098470A4"/>
    <w:rsid w:val="098B21E0"/>
    <w:rsid w:val="098E3A7F"/>
    <w:rsid w:val="09914FCD"/>
    <w:rsid w:val="09945539"/>
    <w:rsid w:val="09975DC2"/>
    <w:rsid w:val="09A11A04"/>
    <w:rsid w:val="09B145E4"/>
    <w:rsid w:val="09B63701"/>
    <w:rsid w:val="09B900DE"/>
    <w:rsid w:val="09C13E54"/>
    <w:rsid w:val="09C3351A"/>
    <w:rsid w:val="09D05E45"/>
    <w:rsid w:val="09D27E0F"/>
    <w:rsid w:val="09D678FF"/>
    <w:rsid w:val="09D75426"/>
    <w:rsid w:val="09DF2074"/>
    <w:rsid w:val="09E638BB"/>
    <w:rsid w:val="0A1D36CD"/>
    <w:rsid w:val="0A1E4E03"/>
    <w:rsid w:val="0A3C2172"/>
    <w:rsid w:val="0A477884"/>
    <w:rsid w:val="0A4F320E"/>
    <w:rsid w:val="0A501AA3"/>
    <w:rsid w:val="0A5627EE"/>
    <w:rsid w:val="0A574669"/>
    <w:rsid w:val="0A6825B7"/>
    <w:rsid w:val="0A6C2012"/>
    <w:rsid w:val="0A75239A"/>
    <w:rsid w:val="0A8530D4"/>
    <w:rsid w:val="0A9D6E3B"/>
    <w:rsid w:val="0AA71E94"/>
    <w:rsid w:val="0ABB4D47"/>
    <w:rsid w:val="0AD100C7"/>
    <w:rsid w:val="0ADB5A7E"/>
    <w:rsid w:val="0ADC46E2"/>
    <w:rsid w:val="0ADC50D7"/>
    <w:rsid w:val="0ADD50EF"/>
    <w:rsid w:val="0AE02BF8"/>
    <w:rsid w:val="0AE24082"/>
    <w:rsid w:val="0AEE711F"/>
    <w:rsid w:val="0B022976"/>
    <w:rsid w:val="0B116715"/>
    <w:rsid w:val="0B1D330C"/>
    <w:rsid w:val="0B2B3C7B"/>
    <w:rsid w:val="0B2C17A1"/>
    <w:rsid w:val="0B352404"/>
    <w:rsid w:val="0B4B1C27"/>
    <w:rsid w:val="0B4B60CB"/>
    <w:rsid w:val="0B4F3619"/>
    <w:rsid w:val="0B633415"/>
    <w:rsid w:val="0B696551"/>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F70001"/>
    <w:rsid w:val="0BF724D8"/>
    <w:rsid w:val="0C0A7D34"/>
    <w:rsid w:val="0C126BE9"/>
    <w:rsid w:val="0C193AD3"/>
    <w:rsid w:val="0C1B3CF0"/>
    <w:rsid w:val="0C216E2C"/>
    <w:rsid w:val="0C2D285A"/>
    <w:rsid w:val="0C3E60D7"/>
    <w:rsid w:val="0C452B1A"/>
    <w:rsid w:val="0C4548C9"/>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05C1B"/>
    <w:rsid w:val="0D525723"/>
    <w:rsid w:val="0D662D48"/>
    <w:rsid w:val="0D701E19"/>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82AF0"/>
    <w:rsid w:val="0E6D3705"/>
    <w:rsid w:val="0E6F0323"/>
    <w:rsid w:val="0E6F174F"/>
    <w:rsid w:val="0E772D33"/>
    <w:rsid w:val="0E796AAB"/>
    <w:rsid w:val="0E813BB2"/>
    <w:rsid w:val="0E94340C"/>
    <w:rsid w:val="0E984B91"/>
    <w:rsid w:val="0EA2285E"/>
    <w:rsid w:val="0EA33B28"/>
    <w:rsid w:val="0EAC0C2F"/>
    <w:rsid w:val="0EBB5316"/>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56C33"/>
    <w:rsid w:val="0F2F2E04"/>
    <w:rsid w:val="0F46473B"/>
    <w:rsid w:val="0F491E09"/>
    <w:rsid w:val="0F4A0448"/>
    <w:rsid w:val="0F517A28"/>
    <w:rsid w:val="0F546B75"/>
    <w:rsid w:val="0F5F2145"/>
    <w:rsid w:val="0F5F5CA1"/>
    <w:rsid w:val="0F6D4E03"/>
    <w:rsid w:val="0F735BF1"/>
    <w:rsid w:val="0F77328B"/>
    <w:rsid w:val="0F7C2CF7"/>
    <w:rsid w:val="0F7E4A8B"/>
    <w:rsid w:val="0F81030D"/>
    <w:rsid w:val="0F8971C2"/>
    <w:rsid w:val="0F930419"/>
    <w:rsid w:val="0F955B67"/>
    <w:rsid w:val="0F987405"/>
    <w:rsid w:val="0F9C5147"/>
    <w:rsid w:val="0FA4224E"/>
    <w:rsid w:val="0FA638D0"/>
    <w:rsid w:val="0FB3423F"/>
    <w:rsid w:val="0FB35FED"/>
    <w:rsid w:val="0FB74172"/>
    <w:rsid w:val="0FBA737B"/>
    <w:rsid w:val="0FC66198"/>
    <w:rsid w:val="0FC75EEE"/>
    <w:rsid w:val="0FCB1589"/>
    <w:rsid w:val="0FCC3F51"/>
    <w:rsid w:val="0FD06B9F"/>
    <w:rsid w:val="0FD1346C"/>
    <w:rsid w:val="0FD23D30"/>
    <w:rsid w:val="0FF860F6"/>
    <w:rsid w:val="0FF87B67"/>
    <w:rsid w:val="0FFC5BE6"/>
    <w:rsid w:val="0FFD2E36"/>
    <w:rsid w:val="10022AD1"/>
    <w:rsid w:val="10120F66"/>
    <w:rsid w:val="101428EA"/>
    <w:rsid w:val="101D790A"/>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D675B"/>
    <w:rsid w:val="10902932"/>
    <w:rsid w:val="10912913"/>
    <w:rsid w:val="109220A6"/>
    <w:rsid w:val="10982633"/>
    <w:rsid w:val="10991687"/>
    <w:rsid w:val="10A7189E"/>
    <w:rsid w:val="10AA46ED"/>
    <w:rsid w:val="10AC13BA"/>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0063A"/>
    <w:rsid w:val="11720A98"/>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33415"/>
    <w:rsid w:val="12363DC1"/>
    <w:rsid w:val="123F000C"/>
    <w:rsid w:val="125B0518"/>
    <w:rsid w:val="1264737E"/>
    <w:rsid w:val="126857B5"/>
    <w:rsid w:val="1279351E"/>
    <w:rsid w:val="128125DB"/>
    <w:rsid w:val="12880169"/>
    <w:rsid w:val="1296784C"/>
    <w:rsid w:val="12A27DCD"/>
    <w:rsid w:val="12AB5A1E"/>
    <w:rsid w:val="12B502C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517FF7"/>
    <w:rsid w:val="1367594E"/>
    <w:rsid w:val="136A10B9"/>
    <w:rsid w:val="13761D7B"/>
    <w:rsid w:val="137D5290"/>
    <w:rsid w:val="13813FAC"/>
    <w:rsid w:val="138A52B7"/>
    <w:rsid w:val="13992BE4"/>
    <w:rsid w:val="139D4FEA"/>
    <w:rsid w:val="13A04ADA"/>
    <w:rsid w:val="13A27CA3"/>
    <w:rsid w:val="13AB3BAB"/>
    <w:rsid w:val="13D05C32"/>
    <w:rsid w:val="13D855BA"/>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674A4"/>
    <w:rsid w:val="1537321C"/>
    <w:rsid w:val="154A4DFC"/>
    <w:rsid w:val="15545B7C"/>
    <w:rsid w:val="15567B46"/>
    <w:rsid w:val="155C2C83"/>
    <w:rsid w:val="156644AF"/>
    <w:rsid w:val="15733CEE"/>
    <w:rsid w:val="1573694A"/>
    <w:rsid w:val="157C3764"/>
    <w:rsid w:val="157D1577"/>
    <w:rsid w:val="158879DE"/>
    <w:rsid w:val="159468C1"/>
    <w:rsid w:val="15992531"/>
    <w:rsid w:val="159F14ED"/>
    <w:rsid w:val="15A50A7A"/>
    <w:rsid w:val="15A5287C"/>
    <w:rsid w:val="15B479FC"/>
    <w:rsid w:val="15B64A89"/>
    <w:rsid w:val="15BC1A9A"/>
    <w:rsid w:val="15C2342E"/>
    <w:rsid w:val="15CA5E3E"/>
    <w:rsid w:val="15DD5B72"/>
    <w:rsid w:val="15E45152"/>
    <w:rsid w:val="15E96C0C"/>
    <w:rsid w:val="15ED388A"/>
    <w:rsid w:val="15F335E7"/>
    <w:rsid w:val="15FA4976"/>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64858"/>
    <w:rsid w:val="16C94348"/>
    <w:rsid w:val="16DB47A7"/>
    <w:rsid w:val="16E204EC"/>
    <w:rsid w:val="16E951E1"/>
    <w:rsid w:val="16EF0253"/>
    <w:rsid w:val="16EF3DAF"/>
    <w:rsid w:val="16FA6207"/>
    <w:rsid w:val="1704664E"/>
    <w:rsid w:val="1705425F"/>
    <w:rsid w:val="17081314"/>
    <w:rsid w:val="17084E70"/>
    <w:rsid w:val="170959E4"/>
    <w:rsid w:val="171C6B6E"/>
    <w:rsid w:val="17214184"/>
    <w:rsid w:val="17263548"/>
    <w:rsid w:val="17292082"/>
    <w:rsid w:val="17334576"/>
    <w:rsid w:val="173914CE"/>
    <w:rsid w:val="17516817"/>
    <w:rsid w:val="17527577"/>
    <w:rsid w:val="17650515"/>
    <w:rsid w:val="17660AF2"/>
    <w:rsid w:val="17681DB3"/>
    <w:rsid w:val="176C53FF"/>
    <w:rsid w:val="17795D6E"/>
    <w:rsid w:val="177E7F60"/>
    <w:rsid w:val="177F7314"/>
    <w:rsid w:val="17887726"/>
    <w:rsid w:val="178D2667"/>
    <w:rsid w:val="1796247C"/>
    <w:rsid w:val="179D1A5D"/>
    <w:rsid w:val="17A728DB"/>
    <w:rsid w:val="17AF1790"/>
    <w:rsid w:val="17B172B6"/>
    <w:rsid w:val="17CC40F0"/>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743E2"/>
    <w:rsid w:val="18475E6C"/>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356AC"/>
    <w:rsid w:val="18F669FA"/>
    <w:rsid w:val="18F77CFC"/>
    <w:rsid w:val="18FF04F5"/>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17A41"/>
    <w:rsid w:val="19B60BB4"/>
    <w:rsid w:val="19B968F6"/>
    <w:rsid w:val="19C332D1"/>
    <w:rsid w:val="19C37774"/>
    <w:rsid w:val="19C86B39"/>
    <w:rsid w:val="19D2736C"/>
    <w:rsid w:val="19D92AF4"/>
    <w:rsid w:val="19F70427"/>
    <w:rsid w:val="19F83677"/>
    <w:rsid w:val="19F91738"/>
    <w:rsid w:val="1A035587"/>
    <w:rsid w:val="1A1B310D"/>
    <w:rsid w:val="1A253F8B"/>
    <w:rsid w:val="1A271AB1"/>
    <w:rsid w:val="1A352420"/>
    <w:rsid w:val="1A50725A"/>
    <w:rsid w:val="1A5F2FF9"/>
    <w:rsid w:val="1A6B1153"/>
    <w:rsid w:val="1A7226F6"/>
    <w:rsid w:val="1A85044E"/>
    <w:rsid w:val="1A876D8A"/>
    <w:rsid w:val="1A8920EF"/>
    <w:rsid w:val="1A8C7B66"/>
    <w:rsid w:val="1A98545C"/>
    <w:rsid w:val="1AD02BB1"/>
    <w:rsid w:val="1ADC791D"/>
    <w:rsid w:val="1AE45BF4"/>
    <w:rsid w:val="1AFA0F74"/>
    <w:rsid w:val="1B102525"/>
    <w:rsid w:val="1B1A7868"/>
    <w:rsid w:val="1B23671D"/>
    <w:rsid w:val="1B244243"/>
    <w:rsid w:val="1B245FF1"/>
    <w:rsid w:val="1B2E0C1E"/>
    <w:rsid w:val="1B34418A"/>
    <w:rsid w:val="1B351FAC"/>
    <w:rsid w:val="1B422063"/>
    <w:rsid w:val="1B4346C9"/>
    <w:rsid w:val="1B4B4899"/>
    <w:rsid w:val="1B530684"/>
    <w:rsid w:val="1B55264E"/>
    <w:rsid w:val="1B6044BF"/>
    <w:rsid w:val="1B635EBC"/>
    <w:rsid w:val="1B6F1962"/>
    <w:rsid w:val="1B73563B"/>
    <w:rsid w:val="1B75684C"/>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362A8"/>
    <w:rsid w:val="1C2A284A"/>
    <w:rsid w:val="1C2F4C4D"/>
    <w:rsid w:val="1C33473D"/>
    <w:rsid w:val="1C384865"/>
    <w:rsid w:val="1C3B3518"/>
    <w:rsid w:val="1C3E1334"/>
    <w:rsid w:val="1C3F7586"/>
    <w:rsid w:val="1C450915"/>
    <w:rsid w:val="1C4526C3"/>
    <w:rsid w:val="1C4E5369"/>
    <w:rsid w:val="1C5254A4"/>
    <w:rsid w:val="1C6221B7"/>
    <w:rsid w:val="1C640D9B"/>
    <w:rsid w:val="1C672639"/>
    <w:rsid w:val="1C730FDE"/>
    <w:rsid w:val="1C756213"/>
    <w:rsid w:val="1C827473"/>
    <w:rsid w:val="1C874A89"/>
    <w:rsid w:val="1C896A53"/>
    <w:rsid w:val="1C8F393E"/>
    <w:rsid w:val="1C9B22E3"/>
    <w:rsid w:val="1CA05B4B"/>
    <w:rsid w:val="1CA4388D"/>
    <w:rsid w:val="1CA534DE"/>
    <w:rsid w:val="1CA76CEF"/>
    <w:rsid w:val="1CA90EA4"/>
    <w:rsid w:val="1CB57848"/>
    <w:rsid w:val="1CB61B34"/>
    <w:rsid w:val="1CBA5F77"/>
    <w:rsid w:val="1CBD66FD"/>
    <w:rsid w:val="1CC61A56"/>
    <w:rsid w:val="1CCB2BC8"/>
    <w:rsid w:val="1CCE4466"/>
    <w:rsid w:val="1CCF55DB"/>
    <w:rsid w:val="1CD16CB8"/>
    <w:rsid w:val="1CDB17BE"/>
    <w:rsid w:val="1CDD28FB"/>
    <w:rsid w:val="1CF540E9"/>
    <w:rsid w:val="1CFE11EF"/>
    <w:rsid w:val="1CFF5EAA"/>
    <w:rsid w:val="1D152095"/>
    <w:rsid w:val="1D17405F"/>
    <w:rsid w:val="1D210A3A"/>
    <w:rsid w:val="1D2D3220"/>
    <w:rsid w:val="1D2D73DF"/>
    <w:rsid w:val="1D2E13A9"/>
    <w:rsid w:val="1D4961E3"/>
    <w:rsid w:val="1D4A3D81"/>
    <w:rsid w:val="1D532BBD"/>
    <w:rsid w:val="1D55083D"/>
    <w:rsid w:val="1D593457"/>
    <w:rsid w:val="1D5F5A06"/>
    <w:rsid w:val="1D6152DA"/>
    <w:rsid w:val="1D631052"/>
    <w:rsid w:val="1D6C44AF"/>
    <w:rsid w:val="1D840FC9"/>
    <w:rsid w:val="1D8B2357"/>
    <w:rsid w:val="1D8B67FB"/>
    <w:rsid w:val="1D8F1E47"/>
    <w:rsid w:val="1D940AA2"/>
    <w:rsid w:val="1D9A07EC"/>
    <w:rsid w:val="1DA566C6"/>
    <w:rsid w:val="1DAF6046"/>
    <w:rsid w:val="1DB01F38"/>
    <w:rsid w:val="1DBC0763"/>
    <w:rsid w:val="1DBE272D"/>
    <w:rsid w:val="1DC72896"/>
    <w:rsid w:val="1DE86A66"/>
    <w:rsid w:val="1DEE1833"/>
    <w:rsid w:val="1DF223D6"/>
    <w:rsid w:val="1DFB128B"/>
    <w:rsid w:val="1DFC3255"/>
    <w:rsid w:val="1DFE521F"/>
    <w:rsid w:val="1E0908B0"/>
    <w:rsid w:val="1E1D2535"/>
    <w:rsid w:val="1E222CBC"/>
    <w:rsid w:val="1E234C86"/>
    <w:rsid w:val="1E2527A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458DE"/>
    <w:rsid w:val="1EBA6F32"/>
    <w:rsid w:val="1EC21DA9"/>
    <w:rsid w:val="1EC65D3D"/>
    <w:rsid w:val="1ED16490"/>
    <w:rsid w:val="1ED815CC"/>
    <w:rsid w:val="1EDA63A5"/>
    <w:rsid w:val="1EE461C3"/>
    <w:rsid w:val="1EE53CE9"/>
    <w:rsid w:val="1EE6018D"/>
    <w:rsid w:val="1EED76E0"/>
    <w:rsid w:val="1EF02DBA"/>
    <w:rsid w:val="1EFD54D7"/>
    <w:rsid w:val="1F073C5F"/>
    <w:rsid w:val="1F0E4FEE"/>
    <w:rsid w:val="1F122D30"/>
    <w:rsid w:val="1F180EF9"/>
    <w:rsid w:val="1F1A3993"/>
    <w:rsid w:val="1F240CB5"/>
    <w:rsid w:val="1F244811"/>
    <w:rsid w:val="1F261F29"/>
    <w:rsid w:val="1F2A3E24"/>
    <w:rsid w:val="1F2B2044"/>
    <w:rsid w:val="1F3031B6"/>
    <w:rsid w:val="1F403013"/>
    <w:rsid w:val="1F470500"/>
    <w:rsid w:val="1F4C3235"/>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95C9E"/>
    <w:rsid w:val="1FFD529D"/>
    <w:rsid w:val="20052895"/>
    <w:rsid w:val="2007660D"/>
    <w:rsid w:val="20084133"/>
    <w:rsid w:val="20107F24"/>
    <w:rsid w:val="20165A04"/>
    <w:rsid w:val="201725C8"/>
    <w:rsid w:val="201E5DE0"/>
    <w:rsid w:val="202D76F6"/>
    <w:rsid w:val="202E3BA1"/>
    <w:rsid w:val="203E1903"/>
    <w:rsid w:val="206375BB"/>
    <w:rsid w:val="206E043A"/>
    <w:rsid w:val="207422E6"/>
    <w:rsid w:val="20765541"/>
    <w:rsid w:val="20801F1B"/>
    <w:rsid w:val="20812427"/>
    <w:rsid w:val="208634FB"/>
    <w:rsid w:val="20897AC0"/>
    <w:rsid w:val="209239FD"/>
    <w:rsid w:val="20947775"/>
    <w:rsid w:val="20A774A8"/>
    <w:rsid w:val="20B31F64"/>
    <w:rsid w:val="20BD316F"/>
    <w:rsid w:val="20C04A0E"/>
    <w:rsid w:val="20C75D9C"/>
    <w:rsid w:val="20CD60E6"/>
    <w:rsid w:val="20D07F38"/>
    <w:rsid w:val="20DB35F6"/>
    <w:rsid w:val="20EA3839"/>
    <w:rsid w:val="211663DC"/>
    <w:rsid w:val="2118069A"/>
    <w:rsid w:val="212154AC"/>
    <w:rsid w:val="212349E5"/>
    <w:rsid w:val="21244F9D"/>
    <w:rsid w:val="213408D0"/>
    <w:rsid w:val="21380082"/>
    <w:rsid w:val="21451D01"/>
    <w:rsid w:val="21521B0A"/>
    <w:rsid w:val="21594B94"/>
    <w:rsid w:val="216422A6"/>
    <w:rsid w:val="21696C25"/>
    <w:rsid w:val="21743C12"/>
    <w:rsid w:val="2181419D"/>
    <w:rsid w:val="21815F4B"/>
    <w:rsid w:val="218B5670"/>
    <w:rsid w:val="218F260E"/>
    <w:rsid w:val="2197576F"/>
    <w:rsid w:val="219E4D4F"/>
    <w:rsid w:val="21AC663D"/>
    <w:rsid w:val="21AD1366"/>
    <w:rsid w:val="21B93937"/>
    <w:rsid w:val="21BF0821"/>
    <w:rsid w:val="21C01B6C"/>
    <w:rsid w:val="21D05231"/>
    <w:rsid w:val="21D749C3"/>
    <w:rsid w:val="21E40B6E"/>
    <w:rsid w:val="21F52495"/>
    <w:rsid w:val="21F94D14"/>
    <w:rsid w:val="21FA5CFD"/>
    <w:rsid w:val="221548E5"/>
    <w:rsid w:val="22225160"/>
    <w:rsid w:val="2229302F"/>
    <w:rsid w:val="222A65E3"/>
    <w:rsid w:val="22340741"/>
    <w:rsid w:val="2238098F"/>
    <w:rsid w:val="224A27E1"/>
    <w:rsid w:val="225564EB"/>
    <w:rsid w:val="225E6657"/>
    <w:rsid w:val="22640CC3"/>
    <w:rsid w:val="228278F4"/>
    <w:rsid w:val="228815D3"/>
    <w:rsid w:val="229D5007"/>
    <w:rsid w:val="22A243CB"/>
    <w:rsid w:val="22A75620"/>
    <w:rsid w:val="22AD7794"/>
    <w:rsid w:val="22B20386"/>
    <w:rsid w:val="22B42350"/>
    <w:rsid w:val="22B645B0"/>
    <w:rsid w:val="22B67E76"/>
    <w:rsid w:val="22BC725E"/>
    <w:rsid w:val="22D100A4"/>
    <w:rsid w:val="22E22A19"/>
    <w:rsid w:val="22E6428D"/>
    <w:rsid w:val="22F7006A"/>
    <w:rsid w:val="230E024F"/>
    <w:rsid w:val="23127B27"/>
    <w:rsid w:val="23166B67"/>
    <w:rsid w:val="231F5029"/>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9602A"/>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7E6772"/>
    <w:rsid w:val="24822706"/>
    <w:rsid w:val="248D06ED"/>
    <w:rsid w:val="24973CD7"/>
    <w:rsid w:val="249C1DC3"/>
    <w:rsid w:val="24A40099"/>
    <w:rsid w:val="24B72593"/>
    <w:rsid w:val="24B91EA0"/>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F010E"/>
    <w:rsid w:val="255273C3"/>
    <w:rsid w:val="255E0351"/>
    <w:rsid w:val="256E2C8A"/>
    <w:rsid w:val="2570394C"/>
    <w:rsid w:val="25710085"/>
    <w:rsid w:val="257D111F"/>
    <w:rsid w:val="25897AC4"/>
    <w:rsid w:val="258E50DA"/>
    <w:rsid w:val="25924264"/>
    <w:rsid w:val="25970F68"/>
    <w:rsid w:val="25A130FC"/>
    <w:rsid w:val="25A22934"/>
    <w:rsid w:val="25AE7E68"/>
    <w:rsid w:val="25B52667"/>
    <w:rsid w:val="25BA004D"/>
    <w:rsid w:val="25C26B32"/>
    <w:rsid w:val="25C52299"/>
    <w:rsid w:val="25DD55FB"/>
    <w:rsid w:val="25DE0DDB"/>
    <w:rsid w:val="25EF3DCB"/>
    <w:rsid w:val="25F0369F"/>
    <w:rsid w:val="25FC0296"/>
    <w:rsid w:val="25FD5DBC"/>
    <w:rsid w:val="26141B5F"/>
    <w:rsid w:val="261849A4"/>
    <w:rsid w:val="26293ED7"/>
    <w:rsid w:val="262D1BA9"/>
    <w:rsid w:val="263747E9"/>
    <w:rsid w:val="263F63D5"/>
    <w:rsid w:val="264E7259"/>
    <w:rsid w:val="264F37ED"/>
    <w:rsid w:val="265A6D6B"/>
    <w:rsid w:val="2661459D"/>
    <w:rsid w:val="26663961"/>
    <w:rsid w:val="26712A32"/>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286E69"/>
    <w:rsid w:val="27363334"/>
    <w:rsid w:val="274F42C8"/>
    <w:rsid w:val="27553EEA"/>
    <w:rsid w:val="275B2D9A"/>
    <w:rsid w:val="275E4056"/>
    <w:rsid w:val="276B56D3"/>
    <w:rsid w:val="276F0494"/>
    <w:rsid w:val="27707AEE"/>
    <w:rsid w:val="2775510D"/>
    <w:rsid w:val="2778394C"/>
    <w:rsid w:val="277963CF"/>
    <w:rsid w:val="27917E2C"/>
    <w:rsid w:val="279F64C3"/>
    <w:rsid w:val="27A13FD6"/>
    <w:rsid w:val="27B54BA0"/>
    <w:rsid w:val="27BA3F65"/>
    <w:rsid w:val="27BF5A1F"/>
    <w:rsid w:val="27C43035"/>
    <w:rsid w:val="27C46B92"/>
    <w:rsid w:val="27CC5A46"/>
    <w:rsid w:val="27D364A8"/>
    <w:rsid w:val="27DA77F2"/>
    <w:rsid w:val="27DC037F"/>
    <w:rsid w:val="27DE2C9A"/>
    <w:rsid w:val="27E233B7"/>
    <w:rsid w:val="27EC00AA"/>
    <w:rsid w:val="27F12250"/>
    <w:rsid w:val="28011B94"/>
    <w:rsid w:val="28031161"/>
    <w:rsid w:val="280F7DE8"/>
    <w:rsid w:val="281573ED"/>
    <w:rsid w:val="281C4CEC"/>
    <w:rsid w:val="28327F9F"/>
    <w:rsid w:val="28373807"/>
    <w:rsid w:val="2846607B"/>
    <w:rsid w:val="28470238"/>
    <w:rsid w:val="28566F0A"/>
    <w:rsid w:val="285D2B42"/>
    <w:rsid w:val="28617532"/>
    <w:rsid w:val="286640ED"/>
    <w:rsid w:val="287F0D0A"/>
    <w:rsid w:val="289724F8"/>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3193C"/>
    <w:rsid w:val="2904218B"/>
    <w:rsid w:val="29103779"/>
    <w:rsid w:val="29211D4D"/>
    <w:rsid w:val="29302B74"/>
    <w:rsid w:val="293677ED"/>
    <w:rsid w:val="293B10D5"/>
    <w:rsid w:val="293C35A3"/>
    <w:rsid w:val="294966FF"/>
    <w:rsid w:val="294C6E3F"/>
    <w:rsid w:val="294E0E09"/>
    <w:rsid w:val="2989303D"/>
    <w:rsid w:val="29900C2F"/>
    <w:rsid w:val="29910CF5"/>
    <w:rsid w:val="29AB3C09"/>
    <w:rsid w:val="29AE5D4B"/>
    <w:rsid w:val="29B50E88"/>
    <w:rsid w:val="29C0416E"/>
    <w:rsid w:val="29C137C7"/>
    <w:rsid w:val="29D84B76"/>
    <w:rsid w:val="29EB2AFB"/>
    <w:rsid w:val="29F23E8A"/>
    <w:rsid w:val="29F86FC6"/>
    <w:rsid w:val="29FA3933"/>
    <w:rsid w:val="29FF65A7"/>
    <w:rsid w:val="2A043BBD"/>
    <w:rsid w:val="2A047719"/>
    <w:rsid w:val="2A07545B"/>
    <w:rsid w:val="2A092F82"/>
    <w:rsid w:val="2A095D01"/>
    <w:rsid w:val="2A132D50"/>
    <w:rsid w:val="2A16744D"/>
    <w:rsid w:val="2A17569E"/>
    <w:rsid w:val="2A176C4D"/>
    <w:rsid w:val="2A18040C"/>
    <w:rsid w:val="2A1C76E6"/>
    <w:rsid w:val="2A2878AC"/>
    <w:rsid w:val="2A307018"/>
    <w:rsid w:val="2A331DAD"/>
    <w:rsid w:val="2A383867"/>
    <w:rsid w:val="2A497728"/>
    <w:rsid w:val="2A4A6D87"/>
    <w:rsid w:val="2A62672D"/>
    <w:rsid w:val="2A6C52BE"/>
    <w:rsid w:val="2A6D1762"/>
    <w:rsid w:val="2A7228D5"/>
    <w:rsid w:val="2A834AE2"/>
    <w:rsid w:val="2A846AAC"/>
    <w:rsid w:val="2A8820F8"/>
    <w:rsid w:val="2A905451"/>
    <w:rsid w:val="2A922F77"/>
    <w:rsid w:val="2A9B4195"/>
    <w:rsid w:val="2A9C5BA4"/>
    <w:rsid w:val="2AA64C74"/>
    <w:rsid w:val="2AAB4039"/>
    <w:rsid w:val="2AB54EB7"/>
    <w:rsid w:val="2AC0724B"/>
    <w:rsid w:val="2AC41D98"/>
    <w:rsid w:val="2AC86999"/>
    <w:rsid w:val="2ACB46DB"/>
    <w:rsid w:val="2AD417E1"/>
    <w:rsid w:val="2AE00186"/>
    <w:rsid w:val="2AE22F42"/>
    <w:rsid w:val="2AFD2549"/>
    <w:rsid w:val="2AFE060C"/>
    <w:rsid w:val="2AFE23BA"/>
    <w:rsid w:val="2B002039"/>
    <w:rsid w:val="2B027D25"/>
    <w:rsid w:val="2B0F0ED1"/>
    <w:rsid w:val="2B150FC4"/>
    <w:rsid w:val="2B2A7653"/>
    <w:rsid w:val="2B34402E"/>
    <w:rsid w:val="2B365FF8"/>
    <w:rsid w:val="2B382B44"/>
    <w:rsid w:val="2B4F0E68"/>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D17ACF"/>
    <w:rsid w:val="2BD33847"/>
    <w:rsid w:val="2BE041B6"/>
    <w:rsid w:val="2BE3594E"/>
    <w:rsid w:val="2BF13CCD"/>
    <w:rsid w:val="2BFC1D01"/>
    <w:rsid w:val="2C0B1233"/>
    <w:rsid w:val="2C11436F"/>
    <w:rsid w:val="2C1520B2"/>
    <w:rsid w:val="2C1F083A"/>
    <w:rsid w:val="2C284379"/>
    <w:rsid w:val="2C287FF7"/>
    <w:rsid w:val="2C353974"/>
    <w:rsid w:val="2C377AC1"/>
    <w:rsid w:val="2C385DA0"/>
    <w:rsid w:val="2C390A8A"/>
    <w:rsid w:val="2C491D5B"/>
    <w:rsid w:val="2C5438E1"/>
    <w:rsid w:val="2C566E8F"/>
    <w:rsid w:val="2C5C55E3"/>
    <w:rsid w:val="2C615E6B"/>
    <w:rsid w:val="2C672743"/>
    <w:rsid w:val="2C673F8F"/>
    <w:rsid w:val="2C6941AB"/>
    <w:rsid w:val="2C792640"/>
    <w:rsid w:val="2C7A0167"/>
    <w:rsid w:val="2C7C3431"/>
    <w:rsid w:val="2C7D01A5"/>
    <w:rsid w:val="2C8C3713"/>
    <w:rsid w:val="2C8F7D60"/>
    <w:rsid w:val="2C98683F"/>
    <w:rsid w:val="2CA23706"/>
    <w:rsid w:val="2CA451E4"/>
    <w:rsid w:val="2CA72C02"/>
    <w:rsid w:val="2CB50A49"/>
    <w:rsid w:val="2CBC5046"/>
    <w:rsid w:val="2CC67D4F"/>
    <w:rsid w:val="2CD94E8D"/>
    <w:rsid w:val="2CEA52EC"/>
    <w:rsid w:val="2D031F0A"/>
    <w:rsid w:val="2D0461B9"/>
    <w:rsid w:val="2D0B41F9"/>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D235F"/>
    <w:rsid w:val="2DA37249"/>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0777D8"/>
    <w:rsid w:val="2E1312F0"/>
    <w:rsid w:val="2E143612"/>
    <w:rsid w:val="2E180272"/>
    <w:rsid w:val="2E1F0FC6"/>
    <w:rsid w:val="2E2C512B"/>
    <w:rsid w:val="2E530C6F"/>
    <w:rsid w:val="2E5D3BD9"/>
    <w:rsid w:val="2E695321"/>
    <w:rsid w:val="2E69634F"/>
    <w:rsid w:val="2E6A4C67"/>
    <w:rsid w:val="2E765F2D"/>
    <w:rsid w:val="2E7A15B5"/>
    <w:rsid w:val="2E7A444E"/>
    <w:rsid w:val="2E7E42AC"/>
    <w:rsid w:val="2E9A689E"/>
    <w:rsid w:val="2E9F5C62"/>
    <w:rsid w:val="2EA35F69"/>
    <w:rsid w:val="2EB42A0B"/>
    <w:rsid w:val="2EB51CD8"/>
    <w:rsid w:val="2EB56F2D"/>
    <w:rsid w:val="2EBC6626"/>
    <w:rsid w:val="2EBF0997"/>
    <w:rsid w:val="2ECB6A58"/>
    <w:rsid w:val="2ED1509A"/>
    <w:rsid w:val="2ED40AF8"/>
    <w:rsid w:val="2ED718A0"/>
    <w:rsid w:val="2EDA2C9E"/>
    <w:rsid w:val="2EEB0EA8"/>
    <w:rsid w:val="2EEB534C"/>
    <w:rsid w:val="2EED69CE"/>
    <w:rsid w:val="2EF17D8C"/>
    <w:rsid w:val="2F034443"/>
    <w:rsid w:val="2F0A0CA6"/>
    <w:rsid w:val="2F0D22BF"/>
    <w:rsid w:val="2F0E2DDB"/>
    <w:rsid w:val="2F113E46"/>
    <w:rsid w:val="2F131223"/>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AF6379"/>
    <w:rsid w:val="2FB13E9F"/>
    <w:rsid w:val="2FB65B9E"/>
    <w:rsid w:val="2FC82F97"/>
    <w:rsid w:val="2FC8743B"/>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91782D"/>
    <w:rsid w:val="309335A5"/>
    <w:rsid w:val="3095452D"/>
    <w:rsid w:val="309D08C8"/>
    <w:rsid w:val="30A62A90"/>
    <w:rsid w:val="30A900EC"/>
    <w:rsid w:val="30B14F43"/>
    <w:rsid w:val="30B60F81"/>
    <w:rsid w:val="30CC23DC"/>
    <w:rsid w:val="30D616E4"/>
    <w:rsid w:val="30D84C78"/>
    <w:rsid w:val="30DA7426"/>
    <w:rsid w:val="30E81B43"/>
    <w:rsid w:val="30ED707D"/>
    <w:rsid w:val="30F57DBC"/>
    <w:rsid w:val="30FC739C"/>
    <w:rsid w:val="30FE5FAE"/>
    <w:rsid w:val="310224D9"/>
    <w:rsid w:val="3106646D"/>
    <w:rsid w:val="310701CB"/>
    <w:rsid w:val="31140B8A"/>
    <w:rsid w:val="311C17EC"/>
    <w:rsid w:val="311E24C1"/>
    <w:rsid w:val="311F0DA0"/>
    <w:rsid w:val="31210BB1"/>
    <w:rsid w:val="31232B7B"/>
    <w:rsid w:val="31244B45"/>
    <w:rsid w:val="31376626"/>
    <w:rsid w:val="313F372D"/>
    <w:rsid w:val="314931FE"/>
    <w:rsid w:val="316D3DF6"/>
    <w:rsid w:val="319055AA"/>
    <w:rsid w:val="31927D00"/>
    <w:rsid w:val="31934188"/>
    <w:rsid w:val="31973569"/>
    <w:rsid w:val="31A041CB"/>
    <w:rsid w:val="31BF0C8F"/>
    <w:rsid w:val="31CF685F"/>
    <w:rsid w:val="31E06CBE"/>
    <w:rsid w:val="31E83DC4"/>
    <w:rsid w:val="31E85CA8"/>
    <w:rsid w:val="31EB220A"/>
    <w:rsid w:val="31F6028F"/>
    <w:rsid w:val="31F918F3"/>
    <w:rsid w:val="31F96532"/>
    <w:rsid w:val="31FC33CC"/>
    <w:rsid w:val="320C1861"/>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93554"/>
    <w:rsid w:val="32AA4049"/>
    <w:rsid w:val="32B76D8B"/>
    <w:rsid w:val="32DA341D"/>
    <w:rsid w:val="32E20814"/>
    <w:rsid w:val="32EC02DD"/>
    <w:rsid w:val="32EC3440"/>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344EF"/>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180991"/>
    <w:rsid w:val="34380E16"/>
    <w:rsid w:val="34473024"/>
    <w:rsid w:val="345C0152"/>
    <w:rsid w:val="34624418"/>
    <w:rsid w:val="34652146"/>
    <w:rsid w:val="346F257B"/>
    <w:rsid w:val="34735BC7"/>
    <w:rsid w:val="34750AB5"/>
    <w:rsid w:val="347B0F20"/>
    <w:rsid w:val="34873421"/>
    <w:rsid w:val="34874EF3"/>
    <w:rsid w:val="34913981"/>
    <w:rsid w:val="34936269"/>
    <w:rsid w:val="34967B08"/>
    <w:rsid w:val="34A12BF9"/>
    <w:rsid w:val="34A2025B"/>
    <w:rsid w:val="34A22009"/>
    <w:rsid w:val="34A51AF9"/>
    <w:rsid w:val="34BF705E"/>
    <w:rsid w:val="34E56399"/>
    <w:rsid w:val="34F20066"/>
    <w:rsid w:val="34F767F8"/>
    <w:rsid w:val="34FB3F48"/>
    <w:rsid w:val="35004E5B"/>
    <w:rsid w:val="350607E9"/>
    <w:rsid w:val="3509652C"/>
    <w:rsid w:val="351D3D85"/>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9E4EC6"/>
    <w:rsid w:val="35B00755"/>
    <w:rsid w:val="35B47338"/>
    <w:rsid w:val="35BC359E"/>
    <w:rsid w:val="35C35277"/>
    <w:rsid w:val="35C506A4"/>
    <w:rsid w:val="35CB1A33"/>
    <w:rsid w:val="35CF1523"/>
    <w:rsid w:val="35DB084C"/>
    <w:rsid w:val="35ED19A9"/>
    <w:rsid w:val="35ED267E"/>
    <w:rsid w:val="35F26FC0"/>
    <w:rsid w:val="35F745D6"/>
    <w:rsid w:val="35FC1BEC"/>
    <w:rsid w:val="36036818"/>
    <w:rsid w:val="360D5BA8"/>
    <w:rsid w:val="360D7D52"/>
    <w:rsid w:val="36105698"/>
    <w:rsid w:val="361231BE"/>
    <w:rsid w:val="36186CF3"/>
    <w:rsid w:val="361F1C60"/>
    <w:rsid w:val="362317B0"/>
    <w:rsid w:val="36304469"/>
    <w:rsid w:val="363506C2"/>
    <w:rsid w:val="36394BEF"/>
    <w:rsid w:val="363C648D"/>
    <w:rsid w:val="364C4922"/>
    <w:rsid w:val="364E28A2"/>
    <w:rsid w:val="3653186C"/>
    <w:rsid w:val="36592B9B"/>
    <w:rsid w:val="365F1677"/>
    <w:rsid w:val="36603F29"/>
    <w:rsid w:val="36624145"/>
    <w:rsid w:val="3679148F"/>
    <w:rsid w:val="368E3857"/>
    <w:rsid w:val="36963DEF"/>
    <w:rsid w:val="369736C3"/>
    <w:rsid w:val="36BF1BC9"/>
    <w:rsid w:val="36CA5847"/>
    <w:rsid w:val="36CE3589"/>
    <w:rsid w:val="36D07CFA"/>
    <w:rsid w:val="36D30B9F"/>
    <w:rsid w:val="36D3294D"/>
    <w:rsid w:val="36D77545"/>
    <w:rsid w:val="36DE3793"/>
    <w:rsid w:val="36EE3C2B"/>
    <w:rsid w:val="36F01751"/>
    <w:rsid w:val="36F4271E"/>
    <w:rsid w:val="36FA25D0"/>
    <w:rsid w:val="36FB2B1D"/>
    <w:rsid w:val="370276D6"/>
    <w:rsid w:val="370B658B"/>
    <w:rsid w:val="370C1750"/>
    <w:rsid w:val="370C4F12"/>
    <w:rsid w:val="37166CDE"/>
    <w:rsid w:val="371D0FDB"/>
    <w:rsid w:val="3735002B"/>
    <w:rsid w:val="3736112E"/>
    <w:rsid w:val="3736124B"/>
    <w:rsid w:val="373A0C1E"/>
    <w:rsid w:val="37410EB1"/>
    <w:rsid w:val="37470FA4"/>
    <w:rsid w:val="374E0226"/>
    <w:rsid w:val="375E6DF0"/>
    <w:rsid w:val="37612D27"/>
    <w:rsid w:val="37684C9A"/>
    <w:rsid w:val="376F1E39"/>
    <w:rsid w:val="377278DA"/>
    <w:rsid w:val="37813E56"/>
    <w:rsid w:val="3781684D"/>
    <w:rsid w:val="378B3228"/>
    <w:rsid w:val="378B5517"/>
    <w:rsid w:val="37905EA0"/>
    <w:rsid w:val="37976071"/>
    <w:rsid w:val="37983B97"/>
    <w:rsid w:val="37984D56"/>
    <w:rsid w:val="37985945"/>
    <w:rsid w:val="37A10C9D"/>
    <w:rsid w:val="37B02C8E"/>
    <w:rsid w:val="37B13FAF"/>
    <w:rsid w:val="37C4673A"/>
    <w:rsid w:val="37D921E5"/>
    <w:rsid w:val="37DA73FD"/>
    <w:rsid w:val="37E065F1"/>
    <w:rsid w:val="37E34E12"/>
    <w:rsid w:val="37E42938"/>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5B709E"/>
    <w:rsid w:val="386C5D3E"/>
    <w:rsid w:val="3871335D"/>
    <w:rsid w:val="38743CBC"/>
    <w:rsid w:val="387E00C9"/>
    <w:rsid w:val="3882184F"/>
    <w:rsid w:val="3885236D"/>
    <w:rsid w:val="388C36FB"/>
    <w:rsid w:val="388D1222"/>
    <w:rsid w:val="388E7474"/>
    <w:rsid w:val="389B56ED"/>
    <w:rsid w:val="389C3213"/>
    <w:rsid w:val="38AC16A8"/>
    <w:rsid w:val="38AF2C58"/>
    <w:rsid w:val="38B4055C"/>
    <w:rsid w:val="38B7004D"/>
    <w:rsid w:val="38BD5663"/>
    <w:rsid w:val="38C7758E"/>
    <w:rsid w:val="38D40C1D"/>
    <w:rsid w:val="38DD7AB3"/>
    <w:rsid w:val="38DF7CCF"/>
    <w:rsid w:val="38F026C3"/>
    <w:rsid w:val="38F82B3F"/>
    <w:rsid w:val="38FB262F"/>
    <w:rsid w:val="38FF1464"/>
    <w:rsid w:val="39033292"/>
    <w:rsid w:val="39180AEB"/>
    <w:rsid w:val="39276F80"/>
    <w:rsid w:val="392927F4"/>
    <w:rsid w:val="39292CF8"/>
    <w:rsid w:val="39317DFF"/>
    <w:rsid w:val="393618B9"/>
    <w:rsid w:val="393F251C"/>
    <w:rsid w:val="394F5BA6"/>
    <w:rsid w:val="39551D3F"/>
    <w:rsid w:val="39561614"/>
    <w:rsid w:val="39785A2E"/>
    <w:rsid w:val="398B437E"/>
    <w:rsid w:val="39902D77"/>
    <w:rsid w:val="399F745E"/>
    <w:rsid w:val="39A24982"/>
    <w:rsid w:val="39A910BC"/>
    <w:rsid w:val="39B76556"/>
    <w:rsid w:val="39BA1BA2"/>
    <w:rsid w:val="39BD1693"/>
    <w:rsid w:val="39C3537C"/>
    <w:rsid w:val="39C52C0D"/>
    <w:rsid w:val="39CE38A0"/>
    <w:rsid w:val="39D30EB6"/>
    <w:rsid w:val="39D709A6"/>
    <w:rsid w:val="39E11825"/>
    <w:rsid w:val="39E62997"/>
    <w:rsid w:val="39ED1F78"/>
    <w:rsid w:val="39EE7A9E"/>
    <w:rsid w:val="3A014D73"/>
    <w:rsid w:val="3A065CA2"/>
    <w:rsid w:val="3A0B4AF4"/>
    <w:rsid w:val="3A26548A"/>
    <w:rsid w:val="3A39340F"/>
    <w:rsid w:val="3A3E4582"/>
    <w:rsid w:val="3A3E6C77"/>
    <w:rsid w:val="3A3F02FA"/>
    <w:rsid w:val="3A520D14"/>
    <w:rsid w:val="3A5C2699"/>
    <w:rsid w:val="3A744A0A"/>
    <w:rsid w:val="3A7461F5"/>
    <w:rsid w:val="3A791A5E"/>
    <w:rsid w:val="3A866D96"/>
    <w:rsid w:val="3A92151B"/>
    <w:rsid w:val="3AA06EC0"/>
    <w:rsid w:val="3AA83F52"/>
    <w:rsid w:val="3AB424E8"/>
    <w:rsid w:val="3AC663AD"/>
    <w:rsid w:val="3AC70A1B"/>
    <w:rsid w:val="3AD70075"/>
    <w:rsid w:val="3ADF570E"/>
    <w:rsid w:val="3AE27603"/>
    <w:rsid w:val="3AE45843"/>
    <w:rsid w:val="3AE8273F"/>
    <w:rsid w:val="3AE87A27"/>
    <w:rsid w:val="3AEB4FA5"/>
    <w:rsid w:val="3AED42CD"/>
    <w:rsid w:val="3AFB1312"/>
    <w:rsid w:val="3AFE712A"/>
    <w:rsid w:val="3B040577"/>
    <w:rsid w:val="3B1879E9"/>
    <w:rsid w:val="3B196D9D"/>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1190E"/>
    <w:rsid w:val="3BC27434"/>
    <w:rsid w:val="3BC74A4B"/>
    <w:rsid w:val="3BC907C3"/>
    <w:rsid w:val="3BD52C18"/>
    <w:rsid w:val="3BE15D91"/>
    <w:rsid w:val="3BF905BC"/>
    <w:rsid w:val="3C05702E"/>
    <w:rsid w:val="3C11517C"/>
    <w:rsid w:val="3C137C90"/>
    <w:rsid w:val="3C15722F"/>
    <w:rsid w:val="3C3416BF"/>
    <w:rsid w:val="3C452863"/>
    <w:rsid w:val="3C652620"/>
    <w:rsid w:val="3C691CF2"/>
    <w:rsid w:val="3C747405"/>
    <w:rsid w:val="3C7B5562"/>
    <w:rsid w:val="3C7C3A87"/>
    <w:rsid w:val="3C7D61AA"/>
    <w:rsid w:val="3C812E4B"/>
    <w:rsid w:val="3C915ADC"/>
    <w:rsid w:val="3C926E07"/>
    <w:rsid w:val="3C9F32D2"/>
    <w:rsid w:val="3CA64660"/>
    <w:rsid w:val="3CA8487C"/>
    <w:rsid w:val="3CAF0DC4"/>
    <w:rsid w:val="3CBA010B"/>
    <w:rsid w:val="3CC11012"/>
    <w:rsid w:val="3CC2593E"/>
    <w:rsid w:val="3CC960B9"/>
    <w:rsid w:val="3CE70DB6"/>
    <w:rsid w:val="3CE8111C"/>
    <w:rsid w:val="3CEC29BB"/>
    <w:rsid w:val="3CEE6FA1"/>
    <w:rsid w:val="3CF66C0A"/>
    <w:rsid w:val="3CFB4C5D"/>
    <w:rsid w:val="3D0400FB"/>
    <w:rsid w:val="3D0777F5"/>
    <w:rsid w:val="3D0A4BEF"/>
    <w:rsid w:val="3D0C4E0B"/>
    <w:rsid w:val="3D0E0B83"/>
    <w:rsid w:val="3D324146"/>
    <w:rsid w:val="3D3D3216"/>
    <w:rsid w:val="3D3D6AF8"/>
    <w:rsid w:val="3D4223AD"/>
    <w:rsid w:val="3D472B15"/>
    <w:rsid w:val="3D491BBB"/>
    <w:rsid w:val="3D4A76E1"/>
    <w:rsid w:val="3D595B76"/>
    <w:rsid w:val="3D6D517E"/>
    <w:rsid w:val="3D7423FD"/>
    <w:rsid w:val="3D7604D6"/>
    <w:rsid w:val="3D7824A0"/>
    <w:rsid w:val="3D7B3D3F"/>
    <w:rsid w:val="3D7D00DC"/>
    <w:rsid w:val="3D7E0E7E"/>
    <w:rsid w:val="3D826B73"/>
    <w:rsid w:val="3D8F1598"/>
    <w:rsid w:val="3D98044D"/>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14075"/>
    <w:rsid w:val="3EE55913"/>
    <w:rsid w:val="3EEA4CD8"/>
    <w:rsid w:val="3EF50B95"/>
    <w:rsid w:val="3F0062A9"/>
    <w:rsid w:val="3F067638"/>
    <w:rsid w:val="3F0B7B65"/>
    <w:rsid w:val="3F0D4E6A"/>
    <w:rsid w:val="3F204B9E"/>
    <w:rsid w:val="3F21430D"/>
    <w:rsid w:val="3F2521B4"/>
    <w:rsid w:val="3F4E563E"/>
    <w:rsid w:val="3F5070B9"/>
    <w:rsid w:val="3F5860E5"/>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B4533"/>
    <w:rsid w:val="401D2E8B"/>
    <w:rsid w:val="401E7FAE"/>
    <w:rsid w:val="402E5098"/>
    <w:rsid w:val="40477F08"/>
    <w:rsid w:val="404C551E"/>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1103E"/>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D6D76"/>
    <w:rsid w:val="41DE6C3F"/>
    <w:rsid w:val="41E16D4C"/>
    <w:rsid w:val="41E47950"/>
    <w:rsid w:val="41EA4FEF"/>
    <w:rsid w:val="42004667"/>
    <w:rsid w:val="421847E2"/>
    <w:rsid w:val="421D2BB5"/>
    <w:rsid w:val="421D2C97"/>
    <w:rsid w:val="421F113C"/>
    <w:rsid w:val="42207AA0"/>
    <w:rsid w:val="42274495"/>
    <w:rsid w:val="422A387A"/>
    <w:rsid w:val="42302DFC"/>
    <w:rsid w:val="423746D8"/>
    <w:rsid w:val="423C1CEE"/>
    <w:rsid w:val="423F17DF"/>
    <w:rsid w:val="42470693"/>
    <w:rsid w:val="42507548"/>
    <w:rsid w:val="4258222A"/>
    <w:rsid w:val="426B4382"/>
    <w:rsid w:val="42707BEA"/>
    <w:rsid w:val="427342EC"/>
    <w:rsid w:val="427C5579"/>
    <w:rsid w:val="427C658F"/>
    <w:rsid w:val="428A37DB"/>
    <w:rsid w:val="42905B96"/>
    <w:rsid w:val="42916F69"/>
    <w:rsid w:val="42937435"/>
    <w:rsid w:val="42997141"/>
    <w:rsid w:val="429B74ED"/>
    <w:rsid w:val="42A72EE0"/>
    <w:rsid w:val="42A87384"/>
    <w:rsid w:val="42B911C3"/>
    <w:rsid w:val="42B94836"/>
    <w:rsid w:val="42C45840"/>
    <w:rsid w:val="42C817D4"/>
    <w:rsid w:val="42CF714A"/>
    <w:rsid w:val="42D9753D"/>
    <w:rsid w:val="42DA1507"/>
    <w:rsid w:val="42E16FF9"/>
    <w:rsid w:val="42F44377"/>
    <w:rsid w:val="42F56341"/>
    <w:rsid w:val="43034954"/>
    <w:rsid w:val="430B40A0"/>
    <w:rsid w:val="43144A19"/>
    <w:rsid w:val="43217136"/>
    <w:rsid w:val="43252782"/>
    <w:rsid w:val="432946F8"/>
    <w:rsid w:val="432A1217"/>
    <w:rsid w:val="432A5FEB"/>
    <w:rsid w:val="43307E11"/>
    <w:rsid w:val="433237B2"/>
    <w:rsid w:val="43340C18"/>
    <w:rsid w:val="4339622E"/>
    <w:rsid w:val="433B1FA6"/>
    <w:rsid w:val="434442C8"/>
    <w:rsid w:val="43452E25"/>
    <w:rsid w:val="435018A1"/>
    <w:rsid w:val="43503578"/>
    <w:rsid w:val="435E7A42"/>
    <w:rsid w:val="43601A0D"/>
    <w:rsid w:val="436F1C50"/>
    <w:rsid w:val="437B6846"/>
    <w:rsid w:val="438C3708"/>
    <w:rsid w:val="43911BC6"/>
    <w:rsid w:val="439F229A"/>
    <w:rsid w:val="43A044FF"/>
    <w:rsid w:val="43A35D9D"/>
    <w:rsid w:val="43A63197"/>
    <w:rsid w:val="43B9111D"/>
    <w:rsid w:val="43C006FD"/>
    <w:rsid w:val="43C901B0"/>
    <w:rsid w:val="43D67F21"/>
    <w:rsid w:val="43DB72E5"/>
    <w:rsid w:val="43F72CC5"/>
    <w:rsid w:val="440203D8"/>
    <w:rsid w:val="44174B0E"/>
    <w:rsid w:val="44240C8C"/>
    <w:rsid w:val="442F041A"/>
    <w:rsid w:val="442F13DF"/>
    <w:rsid w:val="4435582D"/>
    <w:rsid w:val="44375106"/>
    <w:rsid w:val="44392A3A"/>
    <w:rsid w:val="444E5D09"/>
    <w:rsid w:val="4453331F"/>
    <w:rsid w:val="446E0735"/>
    <w:rsid w:val="447946C2"/>
    <w:rsid w:val="447A4194"/>
    <w:rsid w:val="447D0F6A"/>
    <w:rsid w:val="447E20A0"/>
    <w:rsid w:val="449000D0"/>
    <w:rsid w:val="44953938"/>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E4666D"/>
    <w:rsid w:val="44F05012"/>
    <w:rsid w:val="44F4256A"/>
    <w:rsid w:val="44F920D0"/>
    <w:rsid w:val="45040E37"/>
    <w:rsid w:val="45054A10"/>
    <w:rsid w:val="45113714"/>
    <w:rsid w:val="45132AAF"/>
    <w:rsid w:val="45157D14"/>
    <w:rsid w:val="4517434D"/>
    <w:rsid w:val="45255158"/>
    <w:rsid w:val="452B429C"/>
    <w:rsid w:val="45383F3C"/>
    <w:rsid w:val="454964D0"/>
    <w:rsid w:val="45504AAF"/>
    <w:rsid w:val="45505C97"/>
    <w:rsid w:val="4550785F"/>
    <w:rsid w:val="45521829"/>
    <w:rsid w:val="4555747A"/>
    <w:rsid w:val="4565155C"/>
    <w:rsid w:val="45684AE6"/>
    <w:rsid w:val="4574354D"/>
    <w:rsid w:val="4576093C"/>
    <w:rsid w:val="457E617A"/>
    <w:rsid w:val="459260C9"/>
    <w:rsid w:val="45A00B19"/>
    <w:rsid w:val="45B7081F"/>
    <w:rsid w:val="45B918A8"/>
    <w:rsid w:val="45C538A4"/>
    <w:rsid w:val="45C6230C"/>
    <w:rsid w:val="45CC5137"/>
    <w:rsid w:val="45D3296A"/>
    <w:rsid w:val="45EA1A61"/>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53538"/>
    <w:rsid w:val="468604DF"/>
    <w:rsid w:val="468C2B19"/>
    <w:rsid w:val="468C638D"/>
    <w:rsid w:val="469F5CBE"/>
    <w:rsid w:val="46A41C10"/>
    <w:rsid w:val="46A71700"/>
    <w:rsid w:val="46B51F2C"/>
    <w:rsid w:val="46B67B95"/>
    <w:rsid w:val="46ED1809"/>
    <w:rsid w:val="46F32B98"/>
    <w:rsid w:val="46F41115"/>
    <w:rsid w:val="46FD7572"/>
    <w:rsid w:val="47022DDB"/>
    <w:rsid w:val="47024B89"/>
    <w:rsid w:val="4705380E"/>
    <w:rsid w:val="47060B1D"/>
    <w:rsid w:val="47090A75"/>
    <w:rsid w:val="472D2D5A"/>
    <w:rsid w:val="47393FAB"/>
    <w:rsid w:val="473C0BAA"/>
    <w:rsid w:val="474156B1"/>
    <w:rsid w:val="47541C62"/>
    <w:rsid w:val="477137B3"/>
    <w:rsid w:val="47730D59"/>
    <w:rsid w:val="477558AD"/>
    <w:rsid w:val="47794E4B"/>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2149E"/>
    <w:rsid w:val="483671E0"/>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861AA1"/>
    <w:rsid w:val="4989333F"/>
    <w:rsid w:val="498B5309"/>
    <w:rsid w:val="49935F6C"/>
    <w:rsid w:val="49971F00"/>
    <w:rsid w:val="49995C78"/>
    <w:rsid w:val="499C3073"/>
    <w:rsid w:val="49A32653"/>
    <w:rsid w:val="49A85EBB"/>
    <w:rsid w:val="49AD3523"/>
    <w:rsid w:val="49B3517A"/>
    <w:rsid w:val="49B44860"/>
    <w:rsid w:val="49D433EE"/>
    <w:rsid w:val="49DB003F"/>
    <w:rsid w:val="49EE3C79"/>
    <w:rsid w:val="49F20EE5"/>
    <w:rsid w:val="4A015BA5"/>
    <w:rsid w:val="4A0C0D60"/>
    <w:rsid w:val="4A1B15C8"/>
    <w:rsid w:val="4A286FFC"/>
    <w:rsid w:val="4A311628"/>
    <w:rsid w:val="4A317C5F"/>
    <w:rsid w:val="4A325785"/>
    <w:rsid w:val="4A372A74"/>
    <w:rsid w:val="4A3922B8"/>
    <w:rsid w:val="4A3B6D2F"/>
    <w:rsid w:val="4A4F4589"/>
    <w:rsid w:val="4A5E2A1E"/>
    <w:rsid w:val="4A64451E"/>
    <w:rsid w:val="4A69564B"/>
    <w:rsid w:val="4A7144FF"/>
    <w:rsid w:val="4A85368F"/>
    <w:rsid w:val="4A881286"/>
    <w:rsid w:val="4A932ECE"/>
    <w:rsid w:val="4A954692"/>
    <w:rsid w:val="4AAE5753"/>
    <w:rsid w:val="4AB60164"/>
    <w:rsid w:val="4ABB39CC"/>
    <w:rsid w:val="4ABD08DC"/>
    <w:rsid w:val="4ACC3EEE"/>
    <w:rsid w:val="4AD127C8"/>
    <w:rsid w:val="4AD131F0"/>
    <w:rsid w:val="4AD14F9E"/>
    <w:rsid w:val="4ADB406F"/>
    <w:rsid w:val="4AEC002A"/>
    <w:rsid w:val="4AF9521E"/>
    <w:rsid w:val="4B037E2A"/>
    <w:rsid w:val="4B124C0F"/>
    <w:rsid w:val="4B223A4B"/>
    <w:rsid w:val="4B242DE5"/>
    <w:rsid w:val="4B2701C1"/>
    <w:rsid w:val="4B3117D6"/>
    <w:rsid w:val="4B364C4C"/>
    <w:rsid w:val="4B425E9C"/>
    <w:rsid w:val="4B4B2FA2"/>
    <w:rsid w:val="4B5856BF"/>
    <w:rsid w:val="4B5A4F93"/>
    <w:rsid w:val="4B5F25AA"/>
    <w:rsid w:val="4B655548"/>
    <w:rsid w:val="4B7A02A7"/>
    <w:rsid w:val="4B83273C"/>
    <w:rsid w:val="4B9009B5"/>
    <w:rsid w:val="4B9E19F4"/>
    <w:rsid w:val="4BA07DE3"/>
    <w:rsid w:val="4BA8113B"/>
    <w:rsid w:val="4BB328F5"/>
    <w:rsid w:val="4BB42648"/>
    <w:rsid w:val="4BB943B0"/>
    <w:rsid w:val="4BC44B03"/>
    <w:rsid w:val="4BC50B39"/>
    <w:rsid w:val="4BC93EC7"/>
    <w:rsid w:val="4BCD61D2"/>
    <w:rsid w:val="4BD016F9"/>
    <w:rsid w:val="4BD165C6"/>
    <w:rsid w:val="4BD42F98"/>
    <w:rsid w:val="4BDA60D4"/>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1045F"/>
    <w:rsid w:val="4D255D1B"/>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C31516"/>
    <w:rsid w:val="4DDD70BE"/>
    <w:rsid w:val="4DE44FE8"/>
    <w:rsid w:val="4DE66FB2"/>
    <w:rsid w:val="4DE82D2A"/>
    <w:rsid w:val="4DED20EF"/>
    <w:rsid w:val="4DF36049"/>
    <w:rsid w:val="4E0A0EF3"/>
    <w:rsid w:val="4E192EE4"/>
    <w:rsid w:val="4E1C29D4"/>
    <w:rsid w:val="4E2E44B5"/>
    <w:rsid w:val="4E3E294A"/>
    <w:rsid w:val="4E4A7541"/>
    <w:rsid w:val="4E4C150B"/>
    <w:rsid w:val="4E5122A9"/>
    <w:rsid w:val="4E6525CD"/>
    <w:rsid w:val="4E6C5709"/>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328C4"/>
    <w:rsid w:val="4F133DD7"/>
    <w:rsid w:val="4F1418FD"/>
    <w:rsid w:val="4F1D07B2"/>
    <w:rsid w:val="4F1E6963"/>
    <w:rsid w:val="4F244236"/>
    <w:rsid w:val="4F290873"/>
    <w:rsid w:val="4F304F0F"/>
    <w:rsid w:val="4F310701"/>
    <w:rsid w:val="4F437D7E"/>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C303A"/>
    <w:rsid w:val="4FB54E8E"/>
    <w:rsid w:val="4FB70C06"/>
    <w:rsid w:val="4FBA06F6"/>
    <w:rsid w:val="4FC155E1"/>
    <w:rsid w:val="4FC6507C"/>
    <w:rsid w:val="4FC82B2E"/>
    <w:rsid w:val="4FCD042A"/>
    <w:rsid w:val="4FD55530"/>
    <w:rsid w:val="4FF260E2"/>
    <w:rsid w:val="4FFC486B"/>
    <w:rsid w:val="500100D3"/>
    <w:rsid w:val="50096F88"/>
    <w:rsid w:val="500D6A7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460CD"/>
    <w:rsid w:val="510A120A"/>
    <w:rsid w:val="510B1AC2"/>
    <w:rsid w:val="510F4A72"/>
    <w:rsid w:val="511126A2"/>
    <w:rsid w:val="51116092"/>
    <w:rsid w:val="51387B25"/>
    <w:rsid w:val="513E60D4"/>
    <w:rsid w:val="514566E6"/>
    <w:rsid w:val="514C35D0"/>
    <w:rsid w:val="514E559A"/>
    <w:rsid w:val="51510956"/>
    <w:rsid w:val="5151508A"/>
    <w:rsid w:val="51600E2A"/>
    <w:rsid w:val="516473EA"/>
    <w:rsid w:val="516C5EF8"/>
    <w:rsid w:val="517C08CB"/>
    <w:rsid w:val="51840FBC"/>
    <w:rsid w:val="51873568"/>
    <w:rsid w:val="519530DD"/>
    <w:rsid w:val="51A60F32"/>
    <w:rsid w:val="51BA7D9C"/>
    <w:rsid w:val="51C25640"/>
    <w:rsid w:val="51CA4B82"/>
    <w:rsid w:val="51D57A6A"/>
    <w:rsid w:val="51D72F2C"/>
    <w:rsid w:val="51DA0BDC"/>
    <w:rsid w:val="51E14E3C"/>
    <w:rsid w:val="51E6025E"/>
    <w:rsid w:val="51E63A25"/>
    <w:rsid w:val="51ED5E1F"/>
    <w:rsid w:val="52140592"/>
    <w:rsid w:val="521C7446"/>
    <w:rsid w:val="52354064"/>
    <w:rsid w:val="523F62C5"/>
    <w:rsid w:val="52436B86"/>
    <w:rsid w:val="52466271"/>
    <w:rsid w:val="524B1ADA"/>
    <w:rsid w:val="525C3CE7"/>
    <w:rsid w:val="525E6503"/>
    <w:rsid w:val="52707792"/>
    <w:rsid w:val="527A5F1B"/>
    <w:rsid w:val="52910DFD"/>
    <w:rsid w:val="529A036B"/>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163E96"/>
    <w:rsid w:val="531B14AC"/>
    <w:rsid w:val="532366DF"/>
    <w:rsid w:val="532A414D"/>
    <w:rsid w:val="532F6D06"/>
    <w:rsid w:val="53373E56"/>
    <w:rsid w:val="53430F31"/>
    <w:rsid w:val="534529CD"/>
    <w:rsid w:val="534F1156"/>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0C7047"/>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50D12C8"/>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818D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33896"/>
    <w:rsid w:val="56665BCA"/>
    <w:rsid w:val="566A3561"/>
    <w:rsid w:val="56707D61"/>
    <w:rsid w:val="567A298E"/>
    <w:rsid w:val="567A33CD"/>
    <w:rsid w:val="568D26C1"/>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F269C8"/>
    <w:rsid w:val="56FC15F5"/>
    <w:rsid w:val="57016832"/>
    <w:rsid w:val="570A3D11"/>
    <w:rsid w:val="57106E4E"/>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90869"/>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6998"/>
    <w:rsid w:val="58D00F8B"/>
    <w:rsid w:val="58EB7AAF"/>
    <w:rsid w:val="590645DA"/>
    <w:rsid w:val="590F329A"/>
    <w:rsid w:val="59154BEF"/>
    <w:rsid w:val="591C3800"/>
    <w:rsid w:val="591C41D0"/>
    <w:rsid w:val="592117E6"/>
    <w:rsid w:val="592B065B"/>
    <w:rsid w:val="592D018B"/>
    <w:rsid w:val="59376914"/>
    <w:rsid w:val="593C03CE"/>
    <w:rsid w:val="593C17F4"/>
    <w:rsid w:val="59457283"/>
    <w:rsid w:val="59484FC5"/>
    <w:rsid w:val="595A5BCE"/>
    <w:rsid w:val="595B4CF8"/>
    <w:rsid w:val="596207AC"/>
    <w:rsid w:val="597436C4"/>
    <w:rsid w:val="597A220D"/>
    <w:rsid w:val="59843C2A"/>
    <w:rsid w:val="59A2321B"/>
    <w:rsid w:val="59A514D2"/>
    <w:rsid w:val="59DE1485"/>
    <w:rsid w:val="59F2049D"/>
    <w:rsid w:val="59F27755"/>
    <w:rsid w:val="59F75FE7"/>
    <w:rsid w:val="59FE0BAD"/>
    <w:rsid w:val="5A0354BA"/>
    <w:rsid w:val="5A040EEC"/>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C661A1"/>
    <w:rsid w:val="5AD52888"/>
    <w:rsid w:val="5AD54636"/>
    <w:rsid w:val="5AD563E4"/>
    <w:rsid w:val="5AE05F3C"/>
    <w:rsid w:val="5AEC309D"/>
    <w:rsid w:val="5AF00910"/>
    <w:rsid w:val="5AF54CD9"/>
    <w:rsid w:val="5B172EA1"/>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A159E3"/>
    <w:rsid w:val="5BB3664B"/>
    <w:rsid w:val="5BB5565E"/>
    <w:rsid w:val="5BBB1A7E"/>
    <w:rsid w:val="5BC56459"/>
    <w:rsid w:val="5BCC3C8B"/>
    <w:rsid w:val="5BDB7A2A"/>
    <w:rsid w:val="5BDD7C46"/>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46DB3"/>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555C5"/>
    <w:rsid w:val="5D9D6B16"/>
    <w:rsid w:val="5D9F0F2C"/>
    <w:rsid w:val="5D9F2CDA"/>
    <w:rsid w:val="5D9F6BA2"/>
    <w:rsid w:val="5DA17E81"/>
    <w:rsid w:val="5DA23103"/>
    <w:rsid w:val="5DAB5B22"/>
    <w:rsid w:val="5DB878AC"/>
    <w:rsid w:val="5DBA51ED"/>
    <w:rsid w:val="5DBF512A"/>
    <w:rsid w:val="5DCB1D21"/>
    <w:rsid w:val="5DCB3ACF"/>
    <w:rsid w:val="5DCF7A63"/>
    <w:rsid w:val="5DD230AF"/>
    <w:rsid w:val="5DD2766C"/>
    <w:rsid w:val="5DDD322E"/>
    <w:rsid w:val="5DDE648A"/>
    <w:rsid w:val="5DE87A06"/>
    <w:rsid w:val="5DF50B4C"/>
    <w:rsid w:val="5DF66800"/>
    <w:rsid w:val="5E190CDE"/>
    <w:rsid w:val="5E255EF1"/>
    <w:rsid w:val="5E2A3511"/>
    <w:rsid w:val="5E3B2A02"/>
    <w:rsid w:val="5E421FE3"/>
    <w:rsid w:val="5E47584B"/>
    <w:rsid w:val="5E532442"/>
    <w:rsid w:val="5E5F0BEC"/>
    <w:rsid w:val="5E7128C8"/>
    <w:rsid w:val="5E76511E"/>
    <w:rsid w:val="5E873E9A"/>
    <w:rsid w:val="5E880EEE"/>
    <w:rsid w:val="5EA44A4C"/>
    <w:rsid w:val="5EA92062"/>
    <w:rsid w:val="5EAA5DDA"/>
    <w:rsid w:val="5EAC3900"/>
    <w:rsid w:val="5EB17168"/>
    <w:rsid w:val="5EB57238"/>
    <w:rsid w:val="5EC40C4A"/>
    <w:rsid w:val="5EC46E9C"/>
    <w:rsid w:val="5ECC7AFE"/>
    <w:rsid w:val="5ED24F05"/>
    <w:rsid w:val="5EDA1E95"/>
    <w:rsid w:val="5EEE13A2"/>
    <w:rsid w:val="5EF332DD"/>
    <w:rsid w:val="5EF54CAE"/>
    <w:rsid w:val="5F057A70"/>
    <w:rsid w:val="5F061262"/>
    <w:rsid w:val="5F06329E"/>
    <w:rsid w:val="5F160083"/>
    <w:rsid w:val="5F1F6461"/>
    <w:rsid w:val="5F225246"/>
    <w:rsid w:val="5F296CFF"/>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C6122"/>
    <w:rsid w:val="5F85016E"/>
    <w:rsid w:val="5F9745B0"/>
    <w:rsid w:val="5F9E6D95"/>
    <w:rsid w:val="5FB76A00"/>
    <w:rsid w:val="5FC353A5"/>
    <w:rsid w:val="5FE01AB3"/>
    <w:rsid w:val="5FF05A6E"/>
    <w:rsid w:val="5FF137C3"/>
    <w:rsid w:val="5FFB4B3F"/>
    <w:rsid w:val="601E1A8A"/>
    <w:rsid w:val="602A2D2E"/>
    <w:rsid w:val="60375FC5"/>
    <w:rsid w:val="603F0748"/>
    <w:rsid w:val="60455DBA"/>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D61108"/>
    <w:rsid w:val="60EC26DA"/>
    <w:rsid w:val="60EC4488"/>
    <w:rsid w:val="60F026A0"/>
    <w:rsid w:val="60F63558"/>
    <w:rsid w:val="60FF41BB"/>
    <w:rsid w:val="61045C75"/>
    <w:rsid w:val="610761B7"/>
    <w:rsid w:val="61082472"/>
    <w:rsid w:val="610C0686"/>
    <w:rsid w:val="610C68D8"/>
    <w:rsid w:val="61153112"/>
    <w:rsid w:val="611539DF"/>
    <w:rsid w:val="611A7247"/>
    <w:rsid w:val="611F172B"/>
    <w:rsid w:val="612877BC"/>
    <w:rsid w:val="6136215C"/>
    <w:rsid w:val="613E7553"/>
    <w:rsid w:val="61594380"/>
    <w:rsid w:val="615F2EAC"/>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92E18"/>
    <w:rsid w:val="620A72BB"/>
    <w:rsid w:val="620C2F1B"/>
    <w:rsid w:val="622173D3"/>
    <w:rsid w:val="6226471C"/>
    <w:rsid w:val="62285A57"/>
    <w:rsid w:val="622A6491"/>
    <w:rsid w:val="623E0D13"/>
    <w:rsid w:val="62410803"/>
    <w:rsid w:val="624D53FA"/>
    <w:rsid w:val="625B3673"/>
    <w:rsid w:val="62615FEA"/>
    <w:rsid w:val="62622F5E"/>
    <w:rsid w:val="6263717B"/>
    <w:rsid w:val="62683FE2"/>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BB2364"/>
    <w:rsid w:val="62C1796B"/>
    <w:rsid w:val="62C725D4"/>
    <w:rsid w:val="62D82B5B"/>
    <w:rsid w:val="62D847B6"/>
    <w:rsid w:val="62DD362F"/>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731CD"/>
    <w:rsid w:val="63DC790D"/>
    <w:rsid w:val="63E458EA"/>
    <w:rsid w:val="63E6217C"/>
    <w:rsid w:val="63E9714C"/>
    <w:rsid w:val="63F7386F"/>
    <w:rsid w:val="63FE1550"/>
    <w:rsid w:val="640B2E77"/>
    <w:rsid w:val="6410048D"/>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9520C"/>
    <w:rsid w:val="64D140C0"/>
    <w:rsid w:val="64D4595F"/>
    <w:rsid w:val="64DD6884"/>
    <w:rsid w:val="64E5191A"/>
    <w:rsid w:val="64F14763"/>
    <w:rsid w:val="64F225B2"/>
    <w:rsid w:val="64F471A3"/>
    <w:rsid w:val="64F953C5"/>
    <w:rsid w:val="64FF5BCA"/>
    <w:rsid w:val="650571F3"/>
    <w:rsid w:val="65110712"/>
    <w:rsid w:val="65135FC2"/>
    <w:rsid w:val="65164B3A"/>
    <w:rsid w:val="652106FC"/>
    <w:rsid w:val="65222B6E"/>
    <w:rsid w:val="65387C9C"/>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540B05"/>
    <w:rsid w:val="666A0329"/>
    <w:rsid w:val="66770C98"/>
    <w:rsid w:val="667E2026"/>
    <w:rsid w:val="66823A94"/>
    <w:rsid w:val="668313EA"/>
    <w:rsid w:val="66833198"/>
    <w:rsid w:val="6688668C"/>
    <w:rsid w:val="668D4017"/>
    <w:rsid w:val="66950DF7"/>
    <w:rsid w:val="66A03D4A"/>
    <w:rsid w:val="66A63182"/>
    <w:rsid w:val="66AA4BC9"/>
    <w:rsid w:val="66BC0A58"/>
    <w:rsid w:val="66BE423A"/>
    <w:rsid w:val="66CC0FE3"/>
    <w:rsid w:val="66D85D11"/>
    <w:rsid w:val="66D93700"/>
    <w:rsid w:val="66DB1226"/>
    <w:rsid w:val="66F81F24"/>
    <w:rsid w:val="67006681"/>
    <w:rsid w:val="67103466"/>
    <w:rsid w:val="671357D7"/>
    <w:rsid w:val="671B7875"/>
    <w:rsid w:val="673504EF"/>
    <w:rsid w:val="673D3C8F"/>
    <w:rsid w:val="67550AE6"/>
    <w:rsid w:val="675859D1"/>
    <w:rsid w:val="6764121C"/>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0E2F36"/>
    <w:rsid w:val="68212C69"/>
    <w:rsid w:val="6837248C"/>
    <w:rsid w:val="683A360D"/>
    <w:rsid w:val="683D5975"/>
    <w:rsid w:val="6841330B"/>
    <w:rsid w:val="68452682"/>
    <w:rsid w:val="684828EC"/>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B97345"/>
    <w:rsid w:val="68C041DB"/>
    <w:rsid w:val="68CA1553"/>
    <w:rsid w:val="68D26C4D"/>
    <w:rsid w:val="68D97D65"/>
    <w:rsid w:val="68DD28B2"/>
    <w:rsid w:val="68DD2925"/>
    <w:rsid w:val="68E048D2"/>
    <w:rsid w:val="68FE11F2"/>
    <w:rsid w:val="690F51B7"/>
    <w:rsid w:val="69237AB2"/>
    <w:rsid w:val="69252E07"/>
    <w:rsid w:val="69256789"/>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B1626F"/>
    <w:rsid w:val="69E95A08"/>
    <w:rsid w:val="69EA352F"/>
    <w:rsid w:val="69EB1780"/>
    <w:rsid w:val="69EC5884"/>
    <w:rsid w:val="69EC72A7"/>
    <w:rsid w:val="6A0171F6"/>
    <w:rsid w:val="6A050368"/>
    <w:rsid w:val="6A0A0231"/>
    <w:rsid w:val="6A0B3BD1"/>
    <w:rsid w:val="6A1567FD"/>
    <w:rsid w:val="6A1C481A"/>
    <w:rsid w:val="6A2151A2"/>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AFE3735"/>
    <w:rsid w:val="6B0F149F"/>
    <w:rsid w:val="6B152CE6"/>
    <w:rsid w:val="6B1E4C20"/>
    <w:rsid w:val="6B1E7934"/>
    <w:rsid w:val="6B252A70"/>
    <w:rsid w:val="6B2C2051"/>
    <w:rsid w:val="6B3134EF"/>
    <w:rsid w:val="6B4A697B"/>
    <w:rsid w:val="6B563571"/>
    <w:rsid w:val="6B6C4B43"/>
    <w:rsid w:val="6B6C68F1"/>
    <w:rsid w:val="6B737BEB"/>
    <w:rsid w:val="6B7632CC"/>
    <w:rsid w:val="6B86601F"/>
    <w:rsid w:val="6B907123"/>
    <w:rsid w:val="6B9C21B9"/>
    <w:rsid w:val="6BA17875"/>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C7404"/>
    <w:rsid w:val="6CBF19A5"/>
    <w:rsid w:val="6CC938CF"/>
    <w:rsid w:val="6CCC4A03"/>
    <w:rsid w:val="6CD209D6"/>
    <w:rsid w:val="6CDE737B"/>
    <w:rsid w:val="6CDF30F3"/>
    <w:rsid w:val="6CED5810"/>
    <w:rsid w:val="6CF3201F"/>
    <w:rsid w:val="6CF92406"/>
    <w:rsid w:val="6D013069"/>
    <w:rsid w:val="6D0D7C60"/>
    <w:rsid w:val="6D17288C"/>
    <w:rsid w:val="6D196605"/>
    <w:rsid w:val="6D1F0D27"/>
    <w:rsid w:val="6D302B94"/>
    <w:rsid w:val="6D30394E"/>
    <w:rsid w:val="6D323B6A"/>
    <w:rsid w:val="6D4C011E"/>
    <w:rsid w:val="6D673814"/>
    <w:rsid w:val="6D7D4DE5"/>
    <w:rsid w:val="6D8048D6"/>
    <w:rsid w:val="6D855A48"/>
    <w:rsid w:val="6D8A305E"/>
    <w:rsid w:val="6D8C5028"/>
    <w:rsid w:val="6D995997"/>
    <w:rsid w:val="6DA24C20"/>
    <w:rsid w:val="6DB850B3"/>
    <w:rsid w:val="6DBE53FE"/>
    <w:rsid w:val="6DCA3DA3"/>
    <w:rsid w:val="6DCC7B1B"/>
    <w:rsid w:val="6DD8026E"/>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6E472E"/>
    <w:rsid w:val="6E7206C2"/>
    <w:rsid w:val="6E781A51"/>
    <w:rsid w:val="6E7837FF"/>
    <w:rsid w:val="6E810905"/>
    <w:rsid w:val="6E867CCA"/>
    <w:rsid w:val="6E8738B8"/>
    <w:rsid w:val="6E8F40A5"/>
    <w:rsid w:val="6E9A783A"/>
    <w:rsid w:val="6E9C2DAC"/>
    <w:rsid w:val="6EB41798"/>
    <w:rsid w:val="6EB83BFB"/>
    <w:rsid w:val="6EBC36EB"/>
    <w:rsid w:val="6EBD1212"/>
    <w:rsid w:val="6EC66318"/>
    <w:rsid w:val="6EC93847"/>
    <w:rsid w:val="6EE3336E"/>
    <w:rsid w:val="6EE669BA"/>
    <w:rsid w:val="6EED5F9B"/>
    <w:rsid w:val="6EF47EDE"/>
    <w:rsid w:val="6F0A2244"/>
    <w:rsid w:val="6F152DFC"/>
    <w:rsid w:val="6F16104D"/>
    <w:rsid w:val="6F215C44"/>
    <w:rsid w:val="6F246F26"/>
    <w:rsid w:val="6F2D45E9"/>
    <w:rsid w:val="6F2E742E"/>
    <w:rsid w:val="6F307B60"/>
    <w:rsid w:val="6F330F4C"/>
    <w:rsid w:val="6F3E46C9"/>
    <w:rsid w:val="6F4638FD"/>
    <w:rsid w:val="6F4D4184"/>
    <w:rsid w:val="6F6F69B0"/>
    <w:rsid w:val="6F7064BD"/>
    <w:rsid w:val="6F7264A0"/>
    <w:rsid w:val="6F727EF4"/>
    <w:rsid w:val="6F7C5682"/>
    <w:rsid w:val="6F8166E3"/>
    <w:rsid w:val="6F880045"/>
    <w:rsid w:val="6F8B1310"/>
    <w:rsid w:val="6F8C57B4"/>
    <w:rsid w:val="6F9739F5"/>
    <w:rsid w:val="6F9B59F7"/>
    <w:rsid w:val="6FA523D2"/>
    <w:rsid w:val="6FAC19B2"/>
    <w:rsid w:val="6FB24AEE"/>
    <w:rsid w:val="6FCD36D6"/>
    <w:rsid w:val="6FDB5DF3"/>
    <w:rsid w:val="6FE32EFA"/>
    <w:rsid w:val="6FEE1FCA"/>
    <w:rsid w:val="6FFD045F"/>
    <w:rsid w:val="7002794D"/>
    <w:rsid w:val="70062C74"/>
    <w:rsid w:val="70076381"/>
    <w:rsid w:val="700C2D66"/>
    <w:rsid w:val="700E441B"/>
    <w:rsid w:val="701337DF"/>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0F76C5D"/>
    <w:rsid w:val="710B2708"/>
    <w:rsid w:val="71290DE0"/>
    <w:rsid w:val="7130224D"/>
    <w:rsid w:val="713734FD"/>
    <w:rsid w:val="714A4664"/>
    <w:rsid w:val="714A76D4"/>
    <w:rsid w:val="71500A63"/>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01B41"/>
    <w:rsid w:val="72082C14"/>
    <w:rsid w:val="720E0625"/>
    <w:rsid w:val="720E0702"/>
    <w:rsid w:val="720E1013"/>
    <w:rsid w:val="72102360"/>
    <w:rsid w:val="72203F91"/>
    <w:rsid w:val="72237D08"/>
    <w:rsid w:val="72254EA7"/>
    <w:rsid w:val="72283418"/>
    <w:rsid w:val="7229553C"/>
    <w:rsid w:val="7231619E"/>
    <w:rsid w:val="724A3778"/>
    <w:rsid w:val="725325B9"/>
    <w:rsid w:val="72636FD7"/>
    <w:rsid w:val="726C58D8"/>
    <w:rsid w:val="727D13E4"/>
    <w:rsid w:val="728409C4"/>
    <w:rsid w:val="72A5093A"/>
    <w:rsid w:val="72AF5315"/>
    <w:rsid w:val="72B131C6"/>
    <w:rsid w:val="72BB0214"/>
    <w:rsid w:val="72C25048"/>
    <w:rsid w:val="72C45265"/>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52461E"/>
    <w:rsid w:val="73577E87"/>
    <w:rsid w:val="735A0201"/>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2C30C1"/>
    <w:rsid w:val="7434271A"/>
    <w:rsid w:val="74474788"/>
    <w:rsid w:val="744D3038"/>
    <w:rsid w:val="744E30B7"/>
    <w:rsid w:val="745F3497"/>
    <w:rsid w:val="74734442"/>
    <w:rsid w:val="747F71E4"/>
    <w:rsid w:val="74836A59"/>
    <w:rsid w:val="748C2944"/>
    <w:rsid w:val="748F01F5"/>
    <w:rsid w:val="749A2DE8"/>
    <w:rsid w:val="749B1FF5"/>
    <w:rsid w:val="749D5D6D"/>
    <w:rsid w:val="74A569D0"/>
    <w:rsid w:val="74A94712"/>
    <w:rsid w:val="74AB4753"/>
    <w:rsid w:val="74B3733F"/>
    <w:rsid w:val="74BB61F3"/>
    <w:rsid w:val="74C13807"/>
    <w:rsid w:val="74C762A4"/>
    <w:rsid w:val="74CF1C9F"/>
    <w:rsid w:val="74DC4AE7"/>
    <w:rsid w:val="74DD43BC"/>
    <w:rsid w:val="74E279D7"/>
    <w:rsid w:val="74F31E31"/>
    <w:rsid w:val="74FC01B7"/>
    <w:rsid w:val="750A2CD7"/>
    <w:rsid w:val="75167F2B"/>
    <w:rsid w:val="751853F4"/>
    <w:rsid w:val="751D2AF0"/>
    <w:rsid w:val="7544268D"/>
    <w:rsid w:val="754601B3"/>
    <w:rsid w:val="75475CD9"/>
    <w:rsid w:val="754B3A1B"/>
    <w:rsid w:val="755C1784"/>
    <w:rsid w:val="757E0BB5"/>
    <w:rsid w:val="757F020E"/>
    <w:rsid w:val="75832D5B"/>
    <w:rsid w:val="75834F63"/>
    <w:rsid w:val="758B3E18"/>
    <w:rsid w:val="759251A6"/>
    <w:rsid w:val="75956A44"/>
    <w:rsid w:val="75A26A30"/>
    <w:rsid w:val="75A82C1C"/>
    <w:rsid w:val="75AE7B06"/>
    <w:rsid w:val="75BB2563"/>
    <w:rsid w:val="75C94940"/>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432944"/>
    <w:rsid w:val="76445D7A"/>
    <w:rsid w:val="764B35A7"/>
    <w:rsid w:val="76564426"/>
    <w:rsid w:val="76574DC9"/>
    <w:rsid w:val="765B5DF4"/>
    <w:rsid w:val="765E152C"/>
    <w:rsid w:val="76652273"/>
    <w:rsid w:val="76664C8D"/>
    <w:rsid w:val="7682346D"/>
    <w:rsid w:val="768D3BBF"/>
    <w:rsid w:val="76904267"/>
    <w:rsid w:val="76910AF0"/>
    <w:rsid w:val="76991590"/>
    <w:rsid w:val="769E5DCD"/>
    <w:rsid w:val="76B012F4"/>
    <w:rsid w:val="76B4114C"/>
    <w:rsid w:val="76BD44A5"/>
    <w:rsid w:val="76C84BF7"/>
    <w:rsid w:val="76CA2073"/>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277B70"/>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66839"/>
    <w:rsid w:val="77AD35FB"/>
    <w:rsid w:val="77B830F0"/>
    <w:rsid w:val="77B91110"/>
    <w:rsid w:val="77B92EBE"/>
    <w:rsid w:val="77BA09E4"/>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284000"/>
    <w:rsid w:val="783A666A"/>
    <w:rsid w:val="784E31E5"/>
    <w:rsid w:val="786372CE"/>
    <w:rsid w:val="78670B6C"/>
    <w:rsid w:val="786C5ECD"/>
    <w:rsid w:val="78932B61"/>
    <w:rsid w:val="789977BD"/>
    <w:rsid w:val="789E20B4"/>
    <w:rsid w:val="78A05039"/>
    <w:rsid w:val="78AE17AF"/>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2D1941"/>
    <w:rsid w:val="7A301431"/>
    <w:rsid w:val="7A360C00"/>
    <w:rsid w:val="7A48677B"/>
    <w:rsid w:val="7A523156"/>
    <w:rsid w:val="7A637111"/>
    <w:rsid w:val="7A677E27"/>
    <w:rsid w:val="7A684727"/>
    <w:rsid w:val="7A6B246A"/>
    <w:rsid w:val="7A6F5299"/>
    <w:rsid w:val="7A847DB3"/>
    <w:rsid w:val="7A8732A6"/>
    <w:rsid w:val="7A8D0632"/>
    <w:rsid w:val="7A9E639B"/>
    <w:rsid w:val="7AA22819"/>
    <w:rsid w:val="7AA8546C"/>
    <w:rsid w:val="7AB066E9"/>
    <w:rsid w:val="7AB43E11"/>
    <w:rsid w:val="7AED4C9E"/>
    <w:rsid w:val="7AF4420D"/>
    <w:rsid w:val="7AF83CFD"/>
    <w:rsid w:val="7B041AF4"/>
    <w:rsid w:val="7B0C2FCA"/>
    <w:rsid w:val="7B0D784D"/>
    <w:rsid w:val="7B166879"/>
    <w:rsid w:val="7B185FAC"/>
    <w:rsid w:val="7B1B6026"/>
    <w:rsid w:val="7B1D7C08"/>
    <w:rsid w:val="7B2057A7"/>
    <w:rsid w:val="7B3B184D"/>
    <w:rsid w:val="7B3B1E3C"/>
    <w:rsid w:val="7B3E36DA"/>
    <w:rsid w:val="7B42141C"/>
    <w:rsid w:val="7B441468"/>
    <w:rsid w:val="7B454A69"/>
    <w:rsid w:val="7B4B6523"/>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BFC781D"/>
    <w:rsid w:val="7C0466D2"/>
    <w:rsid w:val="7C06244A"/>
    <w:rsid w:val="7C136915"/>
    <w:rsid w:val="7C1508DF"/>
    <w:rsid w:val="7C173A56"/>
    <w:rsid w:val="7C1F1589"/>
    <w:rsid w:val="7C2E19A1"/>
    <w:rsid w:val="7C3C2310"/>
    <w:rsid w:val="7C3F7AEE"/>
    <w:rsid w:val="7C4B55D7"/>
    <w:rsid w:val="7C605FFE"/>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0050EB"/>
    <w:rsid w:val="7D10125B"/>
    <w:rsid w:val="7D124E1E"/>
    <w:rsid w:val="7D157C49"/>
    <w:rsid w:val="7D180687"/>
    <w:rsid w:val="7D1B3CD3"/>
    <w:rsid w:val="7D1E1A15"/>
    <w:rsid w:val="7D3445AB"/>
    <w:rsid w:val="7D35091E"/>
    <w:rsid w:val="7D3E79C1"/>
    <w:rsid w:val="7D4C6582"/>
    <w:rsid w:val="7D4F1BCF"/>
    <w:rsid w:val="7D4F7E21"/>
    <w:rsid w:val="7D5D253D"/>
    <w:rsid w:val="7D7004C3"/>
    <w:rsid w:val="7D80622C"/>
    <w:rsid w:val="7D873EDA"/>
    <w:rsid w:val="7D883850"/>
    <w:rsid w:val="7D8C0A7A"/>
    <w:rsid w:val="7DA243F4"/>
    <w:rsid w:val="7DB14637"/>
    <w:rsid w:val="7DBD2FDC"/>
    <w:rsid w:val="7DD16A88"/>
    <w:rsid w:val="7DD34BB2"/>
    <w:rsid w:val="7DDD767C"/>
    <w:rsid w:val="7DE12051"/>
    <w:rsid w:val="7DEC6514"/>
    <w:rsid w:val="7DFC32FA"/>
    <w:rsid w:val="7E064983"/>
    <w:rsid w:val="7E0B1F99"/>
    <w:rsid w:val="7E1846B6"/>
    <w:rsid w:val="7E1A21DD"/>
    <w:rsid w:val="7E21356B"/>
    <w:rsid w:val="7E301A00"/>
    <w:rsid w:val="7E350DC4"/>
    <w:rsid w:val="7E3A462D"/>
    <w:rsid w:val="7E464D80"/>
    <w:rsid w:val="7E527BC8"/>
    <w:rsid w:val="7E551467"/>
    <w:rsid w:val="7E551C72"/>
    <w:rsid w:val="7E5D7BC6"/>
    <w:rsid w:val="7E617E0B"/>
    <w:rsid w:val="7E646727"/>
    <w:rsid w:val="7E696CC0"/>
    <w:rsid w:val="7E916A99"/>
    <w:rsid w:val="7EA15932"/>
    <w:rsid w:val="7EA32D16"/>
    <w:rsid w:val="7EB05101"/>
    <w:rsid w:val="7EB92883"/>
    <w:rsid w:val="7EBC7738"/>
    <w:rsid w:val="7EC02A55"/>
    <w:rsid w:val="7ED06D3F"/>
    <w:rsid w:val="7ED93086"/>
    <w:rsid w:val="7EDB7BBE"/>
    <w:rsid w:val="7EE747B5"/>
    <w:rsid w:val="7EFC41F2"/>
    <w:rsid w:val="7F0D0E5D"/>
    <w:rsid w:val="7F0D3AEF"/>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96111"/>
    <w:rsid w:val="7F6F47AA"/>
    <w:rsid w:val="7F6F6558"/>
    <w:rsid w:val="7F7B314F"/>
    <w:rsid w:val="7F853FCE"/>
    <w:rsid w:val="7F991CFF"/>
    <w:rsid w:val="7F9F5A2A"/>
    <w:rsid w:val="7FAF619A"/>
    <w:rsid w:val="7FC34B98"/>
    <w:rsid w:val="7FD0524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14</Pages>
  <Words>8781</Words>
  <Characters>13483</Characters>
  <Lines>0</Lines>
  <Paragraphs>0</Paragraphs>
  <TotalTime>7</TotalTime>
  <ScaleCrop>false</ScaleCrop>
  <LinksUpToDate>false</LinksUpToDate>
  <CharactersWithSpaces>16090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2023-04-10T10:09:11Z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TemplateUUID">
    <vt:lpwstr>v1.0_mb_I0cNGWN6gvNy9FgJpfDRPg==</vt:lpwstr>
  </property>
  <property fmtid="{D5CDD505-2E9C-101B-9397-08002B2CF9AE}" pid="4" name="ICV">
    <vt:lpwstr>7CCE3FE001544EB1BB4381C375F8FC23_13</vt:lpwstr>
  </property>
  <property fmtid="{D5CDD505-2E9C-101B-9397-08002B2CF9AE}" pid="5" name="commondata">
    <vt:lpwstr>eyJjb3VudCI6NDAzLCJoZGlkIjoiNjdhMTMwNDYzZWIwOTU0NDRlYjIzNmI5NWQ1MzBlYjAiLCJ1c2VyQ291bnQiOjQwM30=</vt:lpwstr>
  </property>
</Properties>
</file>