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十四五规划-全球及中国高性能添加剂母粒行业研究及十四五规划分析报告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十四五规划-全球及中国高性能添加剂母粒行业研究及十四五规划分析报告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【报告图表数】：162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受新冠肺炎疫情等影响，2022年全球高性能添加剂母粒市场规模大约为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是全球最大的高性能添加剂母粒生产地区，占有大约 %的市场份额，之后是 ，占有大约 %的市场份额。目前全球市场，基本由 和 地区厂商主导，全球高性能添加剂母粒头部厂商主要包括Colloids、HEXPOL、Nexam Chemical、Clariant和Evonik等，前三大厂商占有全球大约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本报告研究“十三五”期间全球及中国市场高性能添加剂母粒的供给和需求情况，以及“十四五”期间行业发展预测。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重点分析全球主要地区高性能添加剂母粒的产能、销量、收入和增长潜力，历史数据2018-2022年，预测数据2023-2029年。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高性能添加剂母粒行业竞争格局，包括全球市场主要厂商竞争格局和中国本土市场主要厂商竞争格局，重点分析全球主要厂商高性能添加剂母粒产能、销量、收入、价格和市场份额，全球高性能添加剂母粒产地分布情况、中国高性能添加剂母粒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此外针对高性能添加剂母粒行业产品分类、应用、行业政策、产业链、生产模式、销售模式、行业发展有利因素、不利因素和进入壁垒也做了详细分析。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Colloids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HEXPOL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Nexam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Clariant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Evonik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Exxon Mobil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JKP Masterbatch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High Grade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Kafrit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星贝达化工材料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Wacker Chemie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Flamingo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Tosaf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Lucky Core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毅兴行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Ampacet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Sukano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Polycromax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Dai A Industry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紫外线母粒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防雾添加剂母粒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防粘连添加剂母粒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荧光增白剂母粒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包装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第2章：全球市场供需情况、中国地区供需情况，包括主要地区高性能添加剂母粒产量、销量、收入、价格及市场份额等；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第3章：全球主要地区和国家，高性能添加剂母粒销量和销售收入，2018-2022，及预测2023到2029；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第4章：行业竞争格局分析，包括全球市场企业排名及市场份额、中国市场企业排名和份额、主要厂商高性能添加剂母粒销量、收入、价格和市场份额等；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第5章：全球市场不同类型高性能添加剂母粒销量、收入、价格及份额等；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第6章：全球市场不同应用高性能添加剂母粒销量、收入、价格及份额等；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第9章：全球市场高性能添加剂母粒主要厂商基本情况介绍，包括公司简介、高性能添加剂母粒产品规格型号、销量、价格、收入及公司最新动态等；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第10章：中国市场高性能添加剂母粒进出口情况分析；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第11章：中国市场高性能添加剂母粒主要生产和消费地区分布；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高性能添加剂母粒市场概述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高性能添加剂母粒行业概述及统计范围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按照不同产品类型，高性能添加剂母粒主要可以分为如下几个类别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不同产品类型高性能添加剂母粒规模增长趋势2018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紫外线母粒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防雾添加剂母粒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防粘连添加剂母粒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荧光增白剂母粒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从不同应用，高性能添加剂母粒主要包括如下几个方面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不同应用高性能添加剂母粒规模增长趋势2018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包装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高性能添加剂母粒行业发展总体概况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高性能添加剂母粒行业发展主要特点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高性能添加剂母粒行业发展影响因素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全球高性能添加剂母粒供需现状及预测（2018-2029）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全球高性能添加剂母粒产能、产量、产能利用率及发展趋势（2018-2029）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全球高性能添加剂母粒产量、需求量及发展趋势（2018-2029）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全球主要地区高性能添加剂母粒产量及发展趋势（2018-2029）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中国高性能添加剂母粒供需现状及预测（2018-2029）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中国高性能添加剂母粒产能、产量、产能利用率及发展趋势（2018-2029）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中国高性能添加剂母粒产量、市场需求量及发展趋势（2018-2029）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中国高性能添加剂母粒产能和产量占全球的比重（2018-2029）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全球高性能添加剂母粒销量及收入（2018-2029）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全球市场高性能添加剂母粒价格趋势（2018-2029）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中国高性能添加剂母粒销量及收入（2018-2029）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中国市场高性能添加剂母粒销量和收入占全球的比重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全球高性能添加剂母粒主要地区分析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全球主要地区高性能添加剂母粒市场规模分析：2018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全球主要地区高性能添加剂母粒销售收入及市场份额（2018-2023年）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全球主要地区高性能添加剂母粒销售收入预测（2024-2029）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全球主要地区高性能添加剂母粒销量分析：2018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全球主要地区高性能添加剂母粒销量及市场份额（2018-2023年）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全球主要地区高性能添加剂母粒销量及市场份额预测（2024-2029）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全球市场主要厂商高性能添加剂母粒产能市场份额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全球市场主要厂商高性能添加剂母粒销量（2018-2023）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全球市场主要厂商高性能添加剂母粒销售收入（2018-2023）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全球市场主要厂商高性能添加剂母粒销售价格（2018-2023）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2022年全球主要生产商高性能添加剂母粒收入排名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中国市场主要厂商高性能添加剂母粒销量（2018-2023）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中国市场主要厂商高性能添加剂母粒销售收入（2018-2023）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中国市场主要厂商高性能添加剂母粒销售价格（2018-2023）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2022年中国主要生产商高性能添加剂母粒收入排名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全球主要厂商高性能添加剂母粒总部及产地分布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全球主要厂商高性能添加剂母粒商业化日期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全球主要厂商高性能添加剂母粒产品类型及应用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高性能添加剂母粒行业集中度、竞争程度分析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高性能添加剂母粒行业集中度分析：全球头部厂商份额（Top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全球高性能添加剂母粒第一梯队、第二梯队和第三梯队生产商（品牌）及市场份额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不同产品类型高性能添加剂母粒分析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全球市场不同产品类型高性能添加剂母粒销量及市场份额（2018-2023）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全球市场不同产品类型高性能添加剂母粒销量预测（2024-2029）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全球市场不同产品类型高性能添加剂母粒收入及市场份额（2018-2023）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全球市场不同产品类型高性能添加剂母粒收入预测（2024-2029）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全球市场不同产品类型高性能添加剂母粒价格走势（2018-2029）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中国市场不同产品类型高性能添加剂母粒销量及市场份额（2018-2023）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中国市场不同产品类型高性能添加剂母粒销量预测（2024-2029）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中国市场不同产品类型高性能添加剂母粒收入及市场份额（2018-2023）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中国市场不同产品类型高性能添加剂母粒收入预测（2024-2029）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不同应用高性能添加剂母粒分析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全球市场不同应用高性能添加剂母粒销量及市场份额（2018-2023）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全球市场不同应用高性能添加剂母粒销量预测（2024-2029）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全球市场不同应用高性能添加剂母粒收入及市场份额（2018-2023）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全球市场不同应用高性能添加剂母粒收入预测（2024-2029）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全球市场不同应用高性能添加剂母粒价格走势（2018-2029）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中国市场不同应用高性能添加剂母粒销量（2018-2029）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中国市场不同应用高性能添加剂母粒销量及市场份额（2018-2023）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中国市场不同应用高性能添加剂母粒销量预测（2024-2029）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中国市场不同应用高性能添加剂母粒收入（2018-2029）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中国市场不同应用高性能添加剂母粒收入及市场份额（2018-2023）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中国市场不同应用高性能添加剂母粒收入预测（2024-2029）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高性能添加剂母粒行业发展趋势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高性能添加剂母粒行业主要驱动因素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高性能添加剂母粒中国企业SWOT分析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中国高性能添加剂母粒行业政策环境分析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高性能添加剂母粒行业产业链简介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高性能添加剂母粒行业供应链分析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高性能添加剂母粒主要原料及供应情况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高性能添加剂母粒行业主要下游客户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高性能添加剂母粒行业采购模式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高性能添加剂母粒行业生产模式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高性能添加剂母粒行业销售模式及销售渠道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全球市场主要高性能添加剂母粒厂商简介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Colloids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Colloids基本信息、高性能添加剂母粒生产基地、销售区域、竞争对手及市场地位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Colloids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Colloids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Colloids公司简介及主要业务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Colloids企业最新动态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HEXPOL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HEXPOL基本信息、高性能添加剂母粒生产基地、销售区域、竞争对手及市场地位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HEXPOL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HEXPOL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HEXPOL公司简介及主要业务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HEXPOL企业最新动态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Nexam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Nexam Chemical基本信息、高性能添加剂母粒生产基地、销售区域、竞争对手及市场地位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Nexam Chemical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Nexam Chemical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Nexam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Nexam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Clariant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Clariant基本信息、高性能添加剂母粒生产基地、销售区域、竞争对手及市场地位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Clariant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Clariant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Clariant公司简介及主要业务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Clariant企业最新动态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Evonik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Evonik基本信息、高性能添加剂母粒生产基地、销售区域、竞争对手及市场地位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Evonik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Evonik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Evonik公司简介及主要业务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Evonik企业最新动态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Exxon Mobil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Exxon Mobil基本信息、高性能添加剂母粒生产基地、销售区域、竞争对手及市场地位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Exxon Mobil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Exxon Mobil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Exxon Mobil公司简介及主要业务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Exxon Mobil企业最新动态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JKP Masterbatch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JKP Masterbatch基本信息、高性能添加剂母粒生产基地、销售区域、竞争对手及市场地位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JKP Masterbatch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JKP Masterbatch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JKP Masterbatch公司简介及主要业务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JKP Masterbatch企业最新动态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High Grade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High Grade Industries基本信息、高性能添加剂母粒生产基地、销售区域、竞争对手及市场地位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High Grade Industries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High Grade Industries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High Grade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High Grade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DOW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DOW基本信息、高性能添加剂母粒生产基地、销售区域、竞争对手及市场地位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DOW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DOW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DOW公司简介及主要业务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DOW企业最新动态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Kafrit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Kafrit基本信息、高性能添加剂母粒生产基地、销售区域、竞争对手及市场地位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Kafrit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Kafrit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Kafrit公司简介及主要业务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Kafrit企业最新动态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星贝达化工材料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星贝达化工材料基本信息、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星贝达化工材料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星贝达化工材料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星贝达化工材料公司简介及主要业务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星贝达化工材料企业最新动态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Wacker Chemie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Wacker Chemie基本信息、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Wacker Chemie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Wacker Chemie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Wacker Chemie公司简介及主要业务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Wacker Chemie企业最新动态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Flamingo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Flamingo基本信息、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Flamingo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Flamingo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Flamingo公司简介及主要业务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Flamingo企业最新动态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Tosaf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Tosaf基本信息、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Tosaf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Tosaf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Tosaf公司简介及主要业务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Tosaf企业最新动态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Lucky Core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Lucky Core Industries基本信息、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Lucky Core Industries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Lucky Core Industries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Lucky Core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Lucky Core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毅兴行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毅兴行基本信息、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毅兴行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毅兴行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毅兴行公司简介及主要业务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毅兴行企业最新动态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Ampacet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Ampacet基本信息、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Ampacet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Ampacet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Ampacet公司简介及主要业务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Ampacet企业最新动态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Sukano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Sukano基本信息、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Sukano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Sukano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Sukano公司简介及主要业务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Sukano企业最新动态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Polycromax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Polycromax基本信息、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Polycromax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Polycromax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Polycromax公司简介及主要业务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Polycromax企业最新动态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Dai A Industry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Dai A Industry基本信息、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Dai A Industry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Dai A Industry 高性能添加剂母粒销量、收入、价格及毛利率（2018-2023）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Dai A Industry公司简介及主要业务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Dai A Industry企业最新动态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中国市场高性能添加剂母粒产量、销量、进出口分析及未来趋势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中国市场高性能添加剂母粒产量、销量、进出口分析及未来趋势（2018-2029）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中国市场高性能添加剂母粒进出口贸易趋势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中国市场高性能添加剂母粒主要进口来源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中国市场高性能添加剂母粒主要出口目的地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中国市场高性能添加剂母粒主要地区分布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中国高性能添加剂母粒生产地区分布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中国高性能添加剂母粒消费地区分布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全球不同产品类型高性能添加剂母粒增长趋势2018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不同应用高性能添加剂母粒增长趋势2018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高性能添加剂母粒行业发展主要特点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高性能添加剂母粒行业发展有利因素分析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高性能添加剂母粒行业发展不利因素分析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进入高性能添加剂母粒行业壁垒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全球主要地区高性能添加剂母粒产量（吨）：2018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全球主要地区高性能添加剂母粒产量（2018-2023）&amp;（吨）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全球主要地区高性能添加剂母粒产量市场份额（2018-2023）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全球主要地区高性能添加剂母粒产量（2024-2029）&amp;（吨）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全球主要地区高性能添加剂母粒销售收入（百万美元）：2018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全球主要地区高性能添加剂母粒销售收入（2018-2023）&amp;（百万美元）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全球主要地区高性能添加剂母粒销售收入市场份额（2018-2023）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全球主要地区高性能添加剂母粒收入（2024-2029）&amp;（百万美元）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全球主要地区高性能添加剂母粒收入市场份额（2024-2029）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全球主要地区高性能添加剂母粒销量（吨）：2018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全球主要地区高性能添加剂母粒销量（2018-2023）&amp;（吨）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全球主要地区高性能添加剂母粒销量市场份额（2018-2023）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全球主要地区高性能添加剂母粒销量（2024-2029）&amp;（吨）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全球主要地区高性能添加剂母粒销量份额（2024-2029）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北美高性能添加剂母粒基本情况分析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欧洲高性能添加剂母粒基本情况分析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亚太地区高性能添加剂母粒基本情况分析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拉美地区高性能添加剂母粒基本情况分析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中东及非洲高性能添加剂母粒基本情况分析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全球市场主要厂商高性能添加剂母粒产能（2022-2023）&amp;（吨）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全球市场主要厂商高性能添加剂母粒销量（2018-2023）&amp;（吨）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全球市场主要厂商高性能添加剂母粒销量市场份额（2018-2023）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全球市场主要厂商高性能添加剂母粒销售收入（2018-2023）&amp;（百万美元）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全球市场主要厂商高性能添加剂母粒销售收入市场份额（2018-2023）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全球市场主要厂商高性能添加剂母粒销售价格（2018-2023）&amp;（美元/千克）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2022年全球主要生产商高性能添加剂母粒收入排名（百万美元）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中国市场主要厂商高性能添加剂母粒销量（2018-2023）&amp;（吨）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中国市场主要厂商高性能添加剂母粒销量市场份额（2018-2023）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中国市场主要厂商高性能添加剂母粒销售收入（2018-2023）&amp;（百万美元）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中国市场主要厂商高性能添加剂母粒销售收入市场份额（2018-2023）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中国市场主要厂商高性能添加剂母粒销售价格（2018-2023）&amp;（美元/千克）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2022年中国主要生产商高性能添加剂母粒收入排名（百万美元）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全球主要厂商高性能添加剂母粒总部及产地分布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全球主要厂商高性能添加剂母粒商业化日期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全球主要厂商高性能添加剂母粒产品类型及应用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2022年全球高性能添加剂母粒主要厂商市场地位（第一梯队、第二梯队和第三梯队）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全球不同产品类型高性能添加剂母粒销量（2018-2023年）&amp;（吨）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全球不同产品类型高性能添加剂母粒销量市场份额（2018-2023）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全球不同产品类型高性能添加剂母粒销量预测（2024-2029）&amp;（吨）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全球市场不同产品类型高性能添加剂母粒销量市场份额预测（2024-2029）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全球不同产品类型高性能添加剂母粒收入（2018-2023年）&amp;（百万美元）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全球不同产品类型高性能添加剂母粒收入市场份额（2018-2023）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全球不同产品类型高性能添加剂母粒收入预测（2024-2029）&amp;（百万美元）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全球不同产品类型高性能添加剂母粒收入市场份额预测（2024-2029）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中国不同产品类型高性能添加剂母粒销量（2018-2023年）&amp;（吨）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中国不同产品类型高性能添加剂母粒销量市场份额（2018-2023）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中国不同产品类型高性能添加剂母粒销量预测（2024-2029）&amp;（吨）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中国不同产品类型高性能添加剂母粒销量市场份额预测（2024-2029）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中国不同产品类型高性能添加剂母粒收入（2018-2023年）&amp;（百万美元）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中国不同产品类型高性能添加剂母粒收入市场份额（2018-2023）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中国不同产品类型高性能添加剂母粒收入预测（2024-2029）&amp;（百万美元）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中国不同产品类型高性能添加剂母粒收入市场份额预测（2024-2029）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全球不同应用高性能添加剂母粒销量（2018-2023年）&amp;（吨）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全球不同应用高性能添加剂母粒销量市场份额（2018-2023）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全球不同应用高性能添加剂母粒销量预测（2024-2029）&amp;（吨）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全球市场不同应用高性能添加剂母粒销量市场份额预测（2024-2029）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全球不同应用高性能添加剂母粒收入（2018-2023年）&amp;（百万美元）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全球不同应用高性能添加剂母粒收入市场份额（2018-2023）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全球不同应用高性能添加剂母粒收入预测（2024-2029）&amp;（百万美元）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全球不同应用高性能添加剂母粒收入市场份额预测（2024-2029）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中国不同应用高性能添加剂母粒销量（2018-2023年）&amp;（吨）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中国不同应用高性能添加剂母粒销量市场份额（2018-2023）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中国不同应用高性能添加剂母粒销量预测（2024-2029）&amp;（吨）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中国不同应用高性能添加剂母粒销量市场份额预测（2024-2029）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中国不同应用高性能添加剂母粒收入（2018-2023年）&amp;（百万美元）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中国不同应用高性能添加剂母粒收入市场份额（2018-2023）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中国不同应用高性能添加剂母粒收入预测（2024-2029）&amp;（百万美元）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中国不同应用高性能添加剂母粒收入市场份额预测（2024-2029）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高性能添加剂母粒行业技术发展趋势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高性能添加剂母粒行业主要驱动因素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高性能添加剂母粒行业供应链分析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高性能添加剂母粒上游原料供应商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高性能添加剂母粒行业主要下游客户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高性能添加剂母粒行业典型经销商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Colloids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Colloids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Colloids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Colloids公司简介及主要业务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Colloids企业最新动态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HEXPOL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HEXPOL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HEXPOL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HEXPOL公司简介及主要业务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HEXPOL企业最新动态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Nexam Chemical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Nexam Chemical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Nexam Chemical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Nexam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Nexam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Clariant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Clariant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Clariant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Clariant公司简介及主要业务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Clariant企业最新动态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Evonik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Evonik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Evonik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Evonik公司简介及主要业务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Evonik企业最新动态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Exxon Mobil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Exxon Mobil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Exxon Mobil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Exxon Mobil公司简介及主要业务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Exxon Mobil企业最新动态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JKP Masterbatch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JKP Masterbatch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JKP Masterbatch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JKP Masterbatch公司简介及主要业务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JKP Masterbatch企业最新动态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High Grade Industries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High Grade Industries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High Grade Industries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High Grade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High Grade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DOW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DOW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DOW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DOW公司简介及主要业务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DOW企业最新动态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Kafrit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Kafrit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Kafrit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Kafrit公司简介及主要业务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Kafrit企业最新动态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星贝达化工材料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星贝达化工材料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星贝达化工材料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星贝达化工材料公司简介及主要业务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星贝达化工材料企业最新动态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Wacker Chemie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Wacker Chemie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Wacker Chemie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Wacker Chemie公司简介及主要业务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Wacker Chemie企业最新动态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Flamingo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Flamingo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Flamingo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Flamingo公司简介及主要业务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Flamingo企业最新动态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Tosaf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Tosaf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Tosaf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Tosaf公司简介及主要业务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Tosaf企业最新动态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Lucky Core Industries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Lucky Core Industries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Lucky Core Industries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Lucky Core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Lucky Core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毅兴行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毅兴行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毅兴行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毅兴行公司简介及主要业务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毅兴行企业最新动态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Ampacet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Ampacet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Ampacet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Ampacet公司简介及主要业务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Ampacet企业最新动态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Sukano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Sukano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Sukano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Sukano公司简介及主要业务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Sukano企业最新动态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Polycromax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Polycromax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Polycromax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Polycromax公司简介及主要业务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Polycromax企业最新动态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Dai A Industry 高性能添加剂母粒生产基地、销售区域、竞争对手及市场地位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Dai A Industry 高性能添加剂母粒产品规格、参数及市场应用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Dai A Industry 高性能添加剂母粒销量（吨）、收入（百万美元）、价格（美元/千克）及毛利率（2018-2023）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Dai A Industry公司简介及主要业务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Dai A Industry企业最新动态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中国市场高性能添加剂母粒产量、销量、进出口（2018-2023年）&amp;（吨）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中国市场高性能添加剂母粒产量、销量、进出口预测（2024-2029）&amp;（吨）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中国市场高性能添加剂母粒进出口贸易趋势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中国市场高性能添加剂母粒主要进口来源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表185 中国市场高性能添加剂母粒主要出口目的地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表186 中国高性能添加剂母粒生产地区分布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表187 中国高性能添加剂母粒消费地区分布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高性能添加剂母粒产品图片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全球不同产品类型高性能添加剂母粒规模2018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全球不同产品类型高性能添加剂母粒市场份额2022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紫外线母粒产品图片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防雾添加剂母粒产品图片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防粘连添加剂母粒产品图片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荧光增白剂母粒产品图片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全球不同应用高性能添加剂母粒规模2018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全球不同应用高性能添加剂母粒市场份额2022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包装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全球高性能添加剂母粒产能、产量、产能利用率及发展趋势（2018-2029）&amp;（吨）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全球高性能添加剂母粒产量、需求量及发展趋势（2018-2029）&amp;（吨）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全球主要地区高性能添加剂母粒产量规模：2018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全球主要地区高性能添加剂母粒产量市场份额（2018-2029）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中国高性能添加剂母粒产能、产量、产能利用率及发展趋势（2018-2029）&amp;（吨）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中国高性能添加剂母粒产量、市场需求量及发展趋势（2018-2029）&amp;（吨）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中国高性能添加剂母粒总产能占全球比重（2018-2029）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中国高性能添加剂母粒总产量占全球比重（2018-2029）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全球高性能添加剂母粒市场收入及增长率:（2018-2029）&amp;（百万美元）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全球市场高性能添加剂母粒市场规模：2018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全球市场高性能添加剂母粒销量及增长率（2018-2029）&amp;（吨）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全球市场高性能添加剂母粒价格趋势（2018-2029）&amp;（美元/千克）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中国高性能添加剂母粒市场收入及增长率:（2018-2029）&amp;（百万美元）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中国市场高性能添加剂母粒市场规模：2018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中国市场高性能添加剂母粒销量及增长率（2018-2029）&amp;（吨）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中国市场高性能添加剂母粒销量占全球比重（2018-2029）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中国高性能添加剂母粒收入占全球比重（2018-2029）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全球主要地区高性能添加剂母粒销售收入规模：2018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全球主要地区高性能添加剂母粒销售收入市场份额（2018-2023）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全球主要地区高性能添加剂母粒销售收入市场份额（2018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全球主要地区高性能添加剂母粒收入市场份额（2024-2029）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北美（美国和加拿大）高性能添加剂母粒销量（2018-2029）&amp;（吨）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北美（美国和加拿大）高性能添加剂母粒销量份额（2018-2029）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北美（美国和加拿大）高性能添加剂母粒收入（2018-2029）&amp;（百万美元）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北美（美国和加拿大）高性能添加剂母粒收入份额（2018-2029）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欧洲（德国、英国、法国和意大利等国家）高性能添加剂母粒销量（2018-2029）&amp;（吨）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欧洲（德国、英国、法国和意大利等国家）高性能添加剂母粒销量份额（2018-2029）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欧洲（德国、英国、法国和意大利等国家）高性能添加剂母粒收入（2018-2029）&amp;（百万美元）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欧洲（德国、英国、法国和意大利等国家）高性能添加剂母粒收入份额（2018-2029）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亚太（中国、日本、韩国、中国台湾、印度和东南亚等）高性能添加剂母粒销量（2018-2029）&amp;（吨）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亚太（中国、日本、韩国、中国台湾、印度和东南亚等）高性能添加剂母粒销量份额（2018-2029）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亚太（中国、日本、韩国、中国台湾、印度和东南亚等）高性能添加剂母粒收入（2018-2029）&amp;（百万美元）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亚太（中国、日本、韩国、中国台湾、印度和东南亚等）高性能添加剂母粒收入份额（2018-2029）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拉美地区（墨西哥、巴西等国家）高性能添加剂母粒销量（2018-2029）&amp;（吨）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拉美地区（墨西哥、巴西等国家）高性能添加剂母粒销量份额（2018-2029）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拉美地区（墨西哥、巴西等国家）高性能添加剂母粒收入（2018-2029）&amp;（百万美元）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拉美地区（墨西哥、巴西等国家）高性能添加剂母粒收入份额（2018-2029）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中东及非洲（土耳其、沙特等国家）高性能添加剂母粒销量（2018-2029）&amp;（吨）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中东及非洲（土耳其、沙特等国家）高性能添加剂母粒销量份额（2018-2029）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中东及非洲（土耳其、沙特等国家）高性能添加剂母粒收入（2018-2029）&amp;（百万美元）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中东及非洲（土耳其、沙特等国家）高性能添加剂母粒收入份额（2018-2029）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2022年全球市场主要厂商高性能添加剂母粒销量市场份额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2022年全球市场主要厂商高性能添加剂母粒收入市场份额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2022年中国市场主要厂商高性能添加剂母粒销量市场份额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2022年中国市场主要厂商高性能添加剂母粒收入市场份额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2022年全球前五大生产商高性能添加剂母粒市场份额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全球高性能添加剂母粒第一梯队、第二梯队和第三梯队生产商（品牌）及市场份额（2022）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全球不同产品类型高性能添加剂母粒价格走势（2018-2029）&amp;（美元/千克）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全球不同应用高性能添加剂母粒价格走势（2018-2029）&amp;（美元/千克）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高性能添加剂母粒中国企业SWOT分析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高性能添加剂母粒产业链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高性能添加剂母粒行业采购模式分析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高性能添加剂母粒行业生产模式分析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高性能添加剂母粒行业销售模式分析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A3NiwiaGRpZCI6IjY3YTEzMDQ2M2ViMDk1NDQ0ZWIyMzZiOTVkNTMwZWIwIiwidXNlckNvdW50Ijo1MDc2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52F76"/>
    <w:rsid w:val="00E865C2"/>
    <w:rsid w:val="00E973EC"/>
    <w:rsid w:val="00EF5BA2"/>
    <w:rsid w:val="00F907CF"/>
    <w:rsid w:val="00FA00A3"/>
    <w:rsid w:val="00FC3E1B"/>
    <w:rsid w:val="01011432"/>
    <w:rsid w:val="01050F2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9092D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55282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93038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DD03C2"/>
    <w:rsid w:val="1AE23C2A"/>
    <w:rsid w:val="1AE45BF4"/>
    <w:rsid w:val="1AEC41AC"/>
    <w:rsid w:val="1AF220BF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80ABD"/>
    <w:rsid w:val="2229302F"/>
    <w:rsid w:val="222A65E3"/>
    <w:rsid w:val="222F1E4B"/>
    <w:rsid w:val="22327245"/>
    <w:rsid w:val="22340741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D1C9C"/>
    <w:rsid w:val="234F5D16"/>
    <w:rsid w:val="23502079"/>
    <w:rsid w:val="235356C5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53B30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039B6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F5B52"/>
    <w:rsid w:val="2D601C8D"/>
    <w:rsid w:val="2D6B7AAF"/>
    <w:rsid w:val="2D6D3827"/>
    <w:rsid w:val="2D742E08"/>
    <w:rsid w:val="2D766B80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6238"/>
    <w:rsid w:val="2F544F8C"/>
    <w:rsid w:val="2F5702EB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B6DE3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45FB2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0FC9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D6FA3"/>
    <w:rsid w:val="3C2F4ACA"/>
    <w:rsid w:val="3C335C3C"/>
    <w:rsid w:val="3C3416BF"/>
    <w:rsid w:val="3C3E2F5F"/>
    <w:rsid w:val="3C452863"/>
    <w:rsid w:val="3C455B7B"/>
    <w:rsid w:val="3C522566"/>
    <w:rsid w:val="3C575DCE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C58AA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1677D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C7200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B75DE7"/>
    <w:rsid w:val="46C329DE"/>
    <w:rsid w:val="46C6602A"/>
    <w:rsid w:val="46C978C9"/>
    <w:rsid w:val="46CE1383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33D4"/>
    <w:rsid w:val="48E409EA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820C46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C25C9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57F4F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4B5DC1"/>
    <w:rsid w:val="5452714F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B6860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24A5D"/>
    <w:rsid w:val="58F76517"/>
    <w:rsid w:val="58FC58DC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B60A66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D495B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7373C5"/>
    <w:rsid w:val="657D36E6"/>
    <w:rsid w:val="658C7FE7"/>
    <w:rsid w:val="65921AA2"/>
    <w:rsid w:val="659F2C7D"/>
    <w:rsid w:val="65A11CE5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F81DD8"/>
    <w:rsid w:val="66F81F24"/>
    <w:rsid w:val="6700668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27F37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81752"/>
    <w:rsid w:val="6D9914F3"/>
    <w:rsid w:val="6D995997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352D6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76CD1"/>
    <w:rsid w:val="71EA4A1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2D1941"/>
    <w:rsid w:val="7A2D7B93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21</Pages>
  <Words>14358</Words>
  <Characters>21021</Characters>
  <Lines>0</Lines>
  <Paragraphs>0</Paragraphs>
  <TotalTime>39</TotalTime>
  <ScaleCrop>false</ScaleCrop>
  <LinksUpToDate>false</LinksUpToDate>
  <CharactersWithSpaces>25548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2023-08-30T07:02:44Z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399E79A0FBA740C29ACD8A1720F38C07_13</vt:lpwstr>
  </property>
  <property fmtid="{D5CDD505-2E9C-101B-9397-08002B2CF9AE}" pid="5" name="commondata">
    <vt:lpwstr>eyJjb3VudCI6NDAzLCJoZGlkIjoiNjdhMTMwNDYzZWIwOTU0NDRlYjIzNmI5NWQ1MzBlYjAiLCJ1c2VyQ291bnQiOjQwM30=</vt:lpwstr>
  </property>
</Properties>
</file>