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国内市场-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"https://www.renrendoc.com/paper/214648922.html"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2023年D类音频数字功放行业现状与前景趋势分析报告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国内市场-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"https://www.renrendoc.com/paper/214648922.html"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2023年D类音频数字功放行业现状与前景趋势分析报告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【报告篇幅】：117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【报告图表数】：160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2022年中国D类音频数字功放市场销售收入达到了 万元，预计2029年可以达到 万元，2023-2029期间年复合增长率(CAGR)为 %。本研究项目旨在梳理D类音频数字功放领域产品系列，洞悉行业特点、市场存量空间及增量空间，并结合市场发展前景判断D类音频数字功放领域内各类竞争者所处地位。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中国市场核心厂商包括Cirrus Logic、Analog Device、Texas Instruments、Renesas (Dialog Semiconductor)和Goodix (NXP)等，按收入计，2022年中国市场前三大厂商占有大约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从产品类型方面来看，单声道占有重要地位，预计2029年份额将达到 %。同时就应用来看，汽车行业在2022年份额大约是 %，未来几年（2024-2029）年度复合增长率CAGR大约为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D类音频数字功放的生产、消费及进出口情况，重点关注在中国市场扮演重要角色的全球及本土D类音频数字功放生产商，呈现这些厂商在中国市场的D类音频数字功放销量、收入、价格、毛利率、市场份额等关键指标。此外，针对D类音频数字功放产品本身的细分增长情况，如不同D类音频数字功放产品类型、价格、销量、收入，不同应用D类音频数字功放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本文主要包括D类音频数字功放生产商如下：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Cirrus Logic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Analog Device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Texas Instruments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Renesas (Dialog Semiconductor)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Goodix (NXP)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ON Semiconductor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Infineon Technologies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Realtek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STMicroelectronics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ROHM Semiconductor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ESS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Nisshinbo Micro Devices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Awinic 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Shengbang Microelectronics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Shanghai Mixinno Microelectronic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Unisonic Technologies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Nuvoton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Jiaxing Herun Electronic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Anpec 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Shanghai Nanlin 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单声道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2声道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4声道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汽车行业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计算机设备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移动设备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智能家居及视听设备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扬声器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第2章：中国市场D类音频数字功放主要厂商（品牌）竞争分析，主要包括D类音频数字功放销量、收入、市场份额、价格、产地及行业集中度分析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第3章：中国市场D类音频数字功放主要厂商（品牌）基本情况介绍，包括公司简介、D类音频数字功放产品型号、销量、价格、收入及最新动态等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第4章：中国不同类型D类音频数字功放销量、收入、价格及份额等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第5章：中国不同应用D类音频数字功放销量、收入、价格及份额等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第8章：中国本土D类音频数字功放生产情况分析，及中国市场D类音频数字功放进出口情况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市场空间：中国D类音频数字功放行业市场规模情况如何？未来增长情况如何？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产业链情况：中国D类音频数字功放厂商所在产业链构成是怎样？未来格局会如何演化？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厂商分析：全球D类音频数字功放领先企业是谁？企业情况怎样？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D类音频数字功放市场概述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按照不同产品类型，D类音频数字功放主要可以分为如下几个类别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中国不同产品类型D类音频数字功放增长趋势2018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单声道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2声道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4声道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从不同应用，D类音频数字功放主要包括如下几个方面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中国不同应用D类音频数字功放增长趋势2018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汽车行业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计算机设备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移动设备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智能家居及视听设备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扬声器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1.3.7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中国D类音频数字功放发展现状及未来趋势（2018-2029）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中国市场D类音频数字功放收入及增长率（2018-2029）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中国市场D类音频数字功放销量及增长率（2018-2029）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中国市场主要D类音频数字功放厂商分析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中国市场主要厂商D类音频数字功放销量、收入及市场份额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中国市场主要厂商D类音频数字功放销量（2018-2023）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中国市场主要厂商D类音频数字功放收入（2018-2023）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2022年中国市场主要厂商D类音频数字功放收入排名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中国市场主要厂商D类音频数字功放价格（2018-2023）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中国市场主要厂商D类音频数字功放总部及产地分布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中国市场主要厂商成立时间及D类音频数字功放商业化日期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中国市场主要厂商D类音频数字功放产品类型及应用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D类音频数字功放行业集中度、竞争程度分析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D类音频数字功放行业集中度分析：2022年中国Top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中国D类音频数字功放第一梯队、第二梯队和第三梯队厂商（品牌）及2022年市场份额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中国市场D类音频数字功放主要企业分析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Cirrus Logic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Cirrus Logic基本信息、D类音频数字功放生产基地、总部、竞争对手及市场地位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Cirrus Logic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Cirrus Logic在中国市场D类音频数字功放销量、收入、价格及毛利率（2018-2023）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Cirrus Logic公司简介及主要业务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Cirrus Logic企业最新动态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Analog Device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Analog Device基本信息、D类音频数字功放生产基地、总部、竞争对手及市场地位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Analog Device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Analog Device在中国市场D类音频数字功放销量、收入、价格及毛利率（2018-2023）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Analog Device公司简介及主要业务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Analog Device企业最新动态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Texas Instruments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Texas Instruments基本信息、D类音频数字功放生产基地、总部、竞争对手及市场地位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Texas Instruments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Texas Instruments在中国市场D类音频数字功放销量、收入、价格及毛利率（2018-2023）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Texas Instruments公司简介及主要业务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Texas Instruments企业最新动态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Renesas (Dialog Semiconductor)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Renesas (Dialog Semiconductor)基本信息、D类音频数字功放生产基地、总部、竞争对手及市场地位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Renesas (Dialog Semiconductor)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Renesas (Dialog Semiconductor)在中国市场D类音频数字功放销量、收入、价格及毛利率（2018-2023）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Renesas (Dialog Semiconductor)公司简介及主要业务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Renesas (Dialog Semiconductor)企业最新动态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Goodix (NXP)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Goodix (NXP)基本信息、D类音频数字功放生产基地、总部、竞争对手及市场地位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Goodix (NXP)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Goodix (NXP)在中国市场D类音频数字功放销量、收入、价格及毛利率（2018-2023）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Goodix (NXP)公司简介及主要业务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Goodix (NXP)企业最新动态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ON Semiconductor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ON Semiconductor基本信息、D类音频数字功放生产基地、总部、竞争对手及市场地位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ON Semiconductor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ON Semiconductor在中国市场D类音频数字功放销量、收入、价格及毛利率（2018-2023）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ON Semiconductor公司简介及主要业务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ON Semiconductor企业最新动态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Infineon Technologies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Infineon Technologies基本信息、D类音频数字功放生产基地、总部、竞争对手及市场地位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Infineon Technologies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Infineon Technologies在中国市场D类音频数字功放销量、收入、价格及毛利率（2018-2023）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Infineon Technologies公司简介及主要业务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Infineon Technologies企业最新动态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Realtek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Realtek基本信息、D类音频数字功放生产基地、总部、竞争对手及市场地位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Realtek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Realtek在中国市场D类音频数字功放销量、收入、价格及毛利率（2018-2023）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Realtek公司简介及主要业务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Realtek企业最新动态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STMicroelectronics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STMicroelectronics基本信息、D类音频数字功放生产基地、总部、竞争对手及市场地位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STMicroelectronics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STMicroelectronics在中国市场D类音频数字功放销量、收入、价格及毛利率（2018-2023）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STMicroelectronics公司简介及主要业务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STMicroelectronics企业最新动态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ROHM Semiconductor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ROHM Semiconductor基本信息、D类音频数字功放生产基地、总部、竞争对手及市场地位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ROHM Semiconductor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ROHM Semiconductor在中国市场D类音频数字功放销量、收入、价格及毛利率（2018-2023）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ROHM Semiconductor公司简介及主要业务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3.10.5 ROHM Semiconductor企业最新动态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ESS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ESS Technology基本信息、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ESS Technology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ESS Technology在中国市场D类音频数字功放销量、收入、价格及毛利率（2018-2023）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ESS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3.11.5 ESS Technology企业最新动态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Nisshinbo Micro Devices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Nisshinbo Micro Devices基本信息、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Nisshinbo Micro Devices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Nisshinbo Micro Devices在中国市场D类音频数字功放销量、收入、价格及毛利率（2018-2023）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Nisshinbo Micro Devices公司简介及主要业务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3.12.5 Nisshinbo Micro Devices企业最新动态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Awinic 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Awinic Electronics基本信息、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Awinic 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Awinic Electronics在中国市场D类音频数字功放销量、收入、价格及毛利率（2018-2023）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Awinic 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3.13.5 Awinic 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3.14 Shengbang Microelectronics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3.14.1 Shengbang Microelectronics基本信息、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3.14.2 Shengbang Microelectronics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3.14.3 Shengbang Microelectronics在中国市场D类音频数字功放销量、收入、价格及毛利率（2018-2023）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3.14.4 Shengbang Microelectronics公司简介及主要业务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3.14.5 Shengbang Microelectronics企业最新动态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3.15 Shanghai Mixinno Microelectronic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3.15.1 Shanghai Mixinno Microelectronic基本信息、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3.15.2 Shanghai Mixinno Microelectronic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3.15.3 Shanghai Mixinno Microelectronic在中国市场D类音频数字功放销量、收入、价格及毛利率（2018-2023）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3.15.4 Shanghai Mixinno Microelectronic公司简介及主要业务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3.15.5 Shanghai Mixinno Microelectronic企业最新动态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3.16 Unisonic Technologies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3.16.1 Unisonic Technologies基本信息、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3.16.2 Unisonic Technologies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3.16.3 Unisonic Technologies在中国市场D类音频数字功放销量、收入、价格及毛利率（2018-2023）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3.16.4 Unisonic Technologies公司简介及主要业务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3.16.5 Unisonic Technologies企业最新动态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3.17 Nuvoton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3.17.1 Nuvoton Technology基本信息、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3.17.2 Nuvoton Technology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3.17.3 Nuvoton Technology在中国市场D类音频数字功放销量、收入、价格及毛利率（2018-2023）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3.17.4 Nuvoton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3.17.5 Nuvoton Technology企业最新动态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3.18 Jiaxing Herun Electronic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3.18.1 Jiaxing Herun Electronic Technology基本信息、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3.18.2 Jiaxing Herun Electronic Technology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3.18.3 Jiaxing Herun Electronic Technology在中国市场D类音频数字功放销量、收入、价格及毛利率（2018-2023）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3.18.4 Jiaxing Herun Electronic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3.18.5 Jiaxing Herun Electronic Technology企业最新动态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3.19 Anpec 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3.19.1 Anpec Electronics基本信息、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3.19.2 Anpec 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3.19.3 Anpec Electronics在中国市场D类音频数字功放销量、收入、价格及毛利率（2018-2023）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3.19.4 Anpec 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3.19.5 Anpec 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3.20 Shanghai Nanlin Electronics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3.20.1 Shanghai Nanlin Electronics基本信息、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3.20.2 Shanghai Nanlin 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3.20.3 Shanghai Nanlin Electronics在中国市场D类音频数字功放销量、收入、价格及毛利率（2018-2023）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3.20.4 Shanghai Nanlin 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3.20.5 Shanghai Nanlin 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不同类型D类音频数字功放分析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中国市场不同产品类型D类音频数字功放销量（2018-2029）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中国市场不同产品类型D类音频数字功放销量及市场份额（2018-2023）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中国市场不同产品类型D类音频数字功放销量预测（2024-2029）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中国市场不同产品类型D类音频数字功放规模（2018-2029）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中国市场不同产品类型D类音频数字功放规模及市场份额（2018-2023）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中国市场不同产品类型D类音频数字功放规模预测（2024-2029）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中国市场不同产品类型D类音频数字功放价格走势（2018-2029）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不同应用D类音频数字功放分析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中国市场不同应用D类音频数字功放销量（2018-2029）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中国市场不同应用D类音频数字功放销量及市场份额（2018-2023）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中国市场不同应用D类音频数字功放销量预测（2024-2029）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中国市场不同应用D类音频数字功放规模（2018-2029）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中国市场不同应用D类音频数字功放规模及市场份额（2018-2023）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中国市场不同应用D类音频数字功放规模预测（2024-2029）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中国市场不同应用D类音频数字功放价格走势（2018-2029）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D类音频数字功放行业发展分析---发展趋势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D类音频数字功放行业发展分析---厂商壁垒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D类音频数字功放行业发展分析---驱动因素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D类音频数字功放行业发展分析---制约因素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D类音频数字功放中国企业SWOT分析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D类音频数字功放行业政策环境分析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D类音频数字功放行业产业链简介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D类音频数字功放产业链分析-上游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D类音频数字功放产业链分析-中游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D类音频数字功放产业链分析-下游：行业场景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D类音频数字功放行业采购模式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D类音频数字功放行业生产模式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D类音频数字功放行业销售模式及销售渠道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中国本土D类音频数字功放产能、产量分析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中国D类音频数字功放供需现状及预测（2018-2029）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中国D类音频数字功放产能、产量、产能利用率及发展趋势（2018-2029）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中国D类音频数字功放产量、市场需求量及发展趋势（2018-2029）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中国D类音频数字功放进出口分析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中国市场D类音频数字功放主要进口来源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中国市场D类音频数字功放主要出口目的地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不同产品类型，D类音频数字功放市场规模 2018 VS 2022 VS 2029 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不同应用D类音频数字功放市场规模2018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中国市场主要厂商D类音频数字功放销量（2018-2023）&amp;（千件）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中国市场主要厂商D类音频数字功放销量市场份额（2018-2023）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中国市场主要厂商D类音频数字功放收入（2018-2023）&amp;（万元）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中国市场主要厂商D类音频数字功放收入份额（2018-2023）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2022年中国主要生产商D类音频数字功放收入排名（万元）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中国市场主要厂商D类音频数字功放价格（2018-2023）&amp;（元/件）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中国市场主要厂商D类音频数字功放总部及产地分布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中国市场主要厂商成立时间及D类音频数字功放商业化日期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中国市场主要厂商D类音频数字功放产品类型及应用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2022年中国市场D类音频数字功放主要厂商市场地位（第一梯队、第二梯队和第三梯队）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Cirrus Logic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Cirrus Logic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Cirrus Logic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Cirrus Logic公司简介及主要业务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Cirrus Logic企业最新动态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Analog Device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Analog Device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Analog Device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Analog Device公司简介及主要业务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Analog Device企业最新动态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Texas Instruments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Texas Instruments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Texas Instruments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Texas Instruments公司简介及主要业务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Texas Instruments企业最新动态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Renesas (Dialog Semiconductor)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Renesas (Dialog Semiconductor)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Renesas (Dialog Semiconductor)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Renesas (Dialog Semiconductor)公司简介及主要业务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Renesas (Dialog Semiconductor)企业最新动态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Goodix (NXP)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Goodix (NXP)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Goodix (NXP)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Goodix (NXP)公司简介及主要业务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Goodix (NXP)企业最新动态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ON Semiconductor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ON Semiconductor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ON Semiconductor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ON Semiconductor公司简介及主要业务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ON Semiconductor企业最新动态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Infineon Technologies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Infineon Technologies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Infineon Technologies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Infineon Technologies公司简介及主要业务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Infineon Technologies企业最新动态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Realtek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Realtek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Realtek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Realtek公司简介及主要业务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Realtek企业最新动态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STMicroelectronics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STMicroelectronics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STMicroelectronics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STMicroelectronics公司简介及主要业务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STMicroelectronics企业最新动态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ROHM Semiconductor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ROHM Semiconductor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ROHM Semiconductor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ROHM Semiconductor公司简介及主要业务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ROHM Semiconductor企业最新动态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ESS Technology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ESS Technology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ESS Technology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ESS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ESS Technology企业最新动态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Nisshinbo Micro Devices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Nisshinbo Micro Devices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Nisshinbo Micro Devices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Nisshinbo Micro Devices公司简介及主要业务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Nisshinbo Micro Devices企业最新动态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Awinic Electronics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Awinic 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Awinic Electronics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Awinic 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Awinic 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Shengbang Microelectronics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Shengbang Microelectronics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Shengbang Microelectronics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Shengbang Microelectronics公司简介及主要业务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Shengbang Microelectronics企业最新动态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Shanghai Mixinno Microelectronic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Shanghai Mixinno Microelectronic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Shanghai Mixinno Microelectronic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Shanghai Mixinno Microelectronic公司简介及主要业务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Shanghai Mixinno Microelectronic企业最新动态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Unisonic Technologies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Unisonic Technologies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Unisonic Technologies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Unisonic Technologies公司简介及主要业务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Unisonic Technologies企业最新动态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Nuvoton Technology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Nuvoton Technology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Nuvoton Technology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Nuvoton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Nuvoton Technology企业最新动态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Jiaxing Herun Electronic Technology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Jiaxing Herun Electronic Technology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Jiaxing Herun Electronic Technology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Jiaxing Herun Electronic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Jiaxing Herun Electronic Technology企业最新动态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Anpec Electronics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Anpec 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Anpec Electronics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Anpec Electronics公司简介及主要业务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Anpec 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Shanghai Nanlin Electronics D类音频数字功放生产基地、总部、竞争对手及市场地位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表109 Shanghai Nanlin Electronics D类音频数字功放产品规格、参数及市场应用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表110 Shanghai Nanlin Electronics D类音频数字功放销量（千件）、收入（万元）、价格（元/件）及毛利率（2018-2023）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表111 Shanghai Nanlin Electronics司简介及主要业务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表112 Shanghai Nanlin Electronics企业最新动态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表113 中国市场不同类型D类音频数字功放销量（2018-2023）&amp;（千件）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表114 中国市场不同类型D类音频数字功放销量市场份额（2018-2023）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表115 中国市场不同类型D类音频数字功放销量预测（2024-2029）&amp;（千件）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表116 中国市场不同类型D类音频数字功放销量市场份额预测（2024-2029）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表117 中国市场不同类型D类音频数字功放规模（2018-2023）&amp;（万元）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表118 中国市场不同类型D类音频数字功放规模市场份额（2018-2023）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表119 中国市场不同类型D类音频数字功放规模预测（2024-2029）&amp;（万元）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表120 中国市场不同类型D类音频数字功放规模市场份额预测（2024-2029）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表121 中国市场不同应用D类音频数字功放销量（2018-2023）&amp;（千件）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表122 中国市场不同应用D类音频数字功放销量市场份额（2018-2023）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表123 中国市场不同应用D类音频数字功放销量预测（2024-2029）&amp;（千件）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表124 中国市场不同应用D类音频数字功放销量市场份额预测（2024-2029）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表125 中国市场不同应用D类音频数字功放规模（2018-2023）&amp;（万元）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表126 中国市场不同应用D类音频数字功放规模市场份额（2018-2023）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表127 中国市场不同应用D类音频数字功放规模预测（2024-2029）&amp;（万元）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表128 中国市场不同应用D类音频数字功放规模市场份额预测（2024-2029）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表129 D类音频数字功放行业发展分析---发展趋势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表130 D类音频数字功放行业发展分析---厂商壁垒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表131 D类音频数字功放行业发展分析---驱动因素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表132 D类音频数字功放行业发展分析---制约因素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表133 D类音频数字功放行业相关重点政策一览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表134 D类音频数字功放行业供应链分析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表135 D类音频数字功放上游原料供应商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表136 D类音频数字功放行业主要下游客户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表137 D类音频数字功放典型经销商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表138 中国D类音频数字功放产量、销量、进口量及出口量（2018-2023）&amp;（千件）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表139 中国D类音频数字功放产量、销量、进口量及出口量预测（2024-2029）&amp;（千件）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表140 中国市场D类音频数字功放主要进口来源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表141 中国市场D类音频数字功放主要出口目的地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表142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表143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D类音频数字功放产品图片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中国不同产品类型D类音频数字功放产量市场份额2022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单声道产品图片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2声道产品图片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4声道产品图片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中国不同应用D类音频数字功放市场份额2022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汽车行业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计算机设备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移动设备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智能家居及视听设备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扬声器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中国市场D类音频数字功放市场规模，2018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中国市场D类音频数字功放收入及增长率（2018-2029）&amp;（万元）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中国市场D类音频数字功放销量及增长率（2018-2029）&amp;（千件）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2022年中国市场主要厂商D类音频数字功放销量市场份额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2022年中国市场主要厂商D类音频数字功放收入市场份额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2022年中国市场前五大厂商D类音频数字功放市场份额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2022年中国市场D类音频数字功放第一梯队、第二梯队和第三梯队厂商（品牌）及市场份额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中国市场不同产品类型D类音频数字功放价格走势（2018-2029）&amp;（元/件）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中国市场不同应用D类音频数字功放价格走势（2018-2029）&amp;（元/件）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D类音频数字功放中国企业SWOT分析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D类音频数字功放产业链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D类音频数字功放行业采购模式分析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D类音频数字功放行业生产模式分析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D类音频数字功放行业销售模式分析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中国D类音频数字功放产能、产量、产能利用率及发展趋势（2018-2029）&amp;（千件）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中国D类音频数字功放产量、市场需求量及发展趋势（2018-2029）&amp;（千件）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图31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图32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U4MywiaGRpZCI6IjY3YTEzMDQ2M2ViMDk1NDQ0ZWIyMzZiOTVkNTMwZWIwIiwidXNlckNvdW50IjoxNTgzfQ=="/>
  </w:docVars>
  <w:rsids>
    <w:rsidRoot w:val="438C3708"/>
    <w:rsid w:val="00005402"/>
    <w:rsid w:val="0009075B"/>
    <w:rsid w:val="00103897"/>
    <w:rsid w:val="001464CE"/>
    <w:rsid w:val="00227F32"/>
    <w:rsid w:val="00305CE7"/>
    <w:rsid w:val="00351550"/>
    <w:rsid w:val="003F417C"/>
    <w:rsid w:val="004B3940"/>
    <w:rsid w:val="004D183B"/>
    <w:rsid w:val="00522102"/>
    <w:rsid w:val="00610011"/>
    <w:rsid w:val="006964AB"/>
    <w:rsid w:val="00976277"/>
    <w:rsid w:val="009E329D"/>
    <w:rsid w:val="009F3C26"/>
    <w:rsid w:val="00AD7338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3521E"/>
    <w:rsid w:val="01F914E4"/>
    <w:rsid w:val="01FD3441"/>
    <w:rsid w:val="0200793B"/>
    <w:rsid w:val="022952B7"/>
    <w:rsid w:val="022A20AD"/>
    <w:rsid w:val="022E26FA"/>
    <w:rsid w:val="0235549D"/>
    <w:rsid w:val="02385327"/>
    <w:rsid w:val="02394999"/>
    <w:rsid w:val="024242BB"/>
    <w:rsid w:val="024737BC"/>
    <w:rsid w:val="024912E2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04493"/>
    <w:rsid w:val="03433F84"/>
    <w:rsid w:val="03450DEE"/>
    <w:rsid w:val="0350044F"/>
    <w:rsid w:val="036A59B4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461B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31FA4"/>
    <w:rsid w:val="045521C0"/>
    <w:rsid w:val="045A1585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D2A9B"/>
    <w:rsid w:val="050F7BAB"/>
    <w:rsid w:val="051554AC"/>
    <w:rsid w:val="051C3F2E"/>
    <w:rsid w:val="051D6022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7228FE"/>
    <w:rsid w:val="05793C8D"/>
    <w:rsid w:val="05922FA0"/>
    <w:rsid w:val="059761E0"/>
    <w:rsid w:val="059A0E8F"/>
    <w:rsid w:val="05B2719F"/>
    <w:rsid w:val="05B71CEB"/>
    <w:rsid w:val="05B96C80"/>
    <w:rsid w:val="05BD626F"/>
    <w:rsid w:val="05C05FA5"/>
    <w:rsid w:val="05D03D33"/>
    <w:rsid w:val="05DD246D"/>
    <w:rsid w:val="05F17CC7"/>
    <w:rsid w:val="06035C4C"/>
    <w:rsid w:val="060914B4"/>
    <w:rsid w:val="06147E59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73361"/>
    <w:rsid w:val="06D8655C"/>
    <w:rsid w:val="06E20FAC"/>
    <w:rsid w:val="06E23AB3"/>
    <w:rsid w:val="06EA7680"/>
    <w:rsid w:val="06EC5E8E"/>
    <w:rsid w:val="06FA1737"/>
    <w:rsid w:val="07050D55"/>
    <w:rsid w:val="071A41EC"/>
    <w:rsid w:val="072639A0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F0D49"/>
    <w:rsid w:val="09420839"/>
    <w:rsid w:val="09485EB3"/>
    <w:rsid w:val="095D5673"/>
    <w:rsid w:val="096B5FE2"/>
    <w:rsid w:val="09842C00"/>
    <w:rsid w:val="098470A4"/>
    <w:rsid w:val="098B21E0"/>
    <w:rsid w:val="098E3A7F"/>
    <w:rsid w:val="09914FCD"/>
    <w:rsid w:val="09945539"/>
    <w:rsid w:val="09975DC2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2B3C7B"/>
    <w:rsid w:val="0B2C17A1"/>
    <w:rsid w:val="0B352404"/>
    <w:rsid w:val="0B4B1C27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F724D8"/>
    <w:rsid w:val="0C0A7D34"/>
    <w:rsid w:val="0C126BE9"/>
    <w:rsid w:val="0C193AD3"/>
    <w:rsid w:val="0C1B3CF0"/>
    <w:rsid w:val="0C216E2C"/>
    <w:rsid w:val="0C2D285A"/>
    <w:rsid w:val="0C3E60D7"/>
    <w:rsid w:val="0C593243"/>
    <w:rsid w:val="0C601702"/>
    <w:rsid w:val="0C6108DC"/>
    <w:rsid w:val="0C727688"/>
    <w:rsid w:val="0C755D0D"/>
    <w:rsid w:val="0C791994"/>
    <w:rsid w:val="0C7C1035"/>
    <w:rsid w:val="0CA97EBD"/>
    <w:rsid w:val="0CB10D88"/>
    <w:rsid w:val="0CB11088"/>
    <w:rsid w:val="0CBA3508"/>
    <w:rsid w:val="0CBA3DDB"/>
    <w:rsid w:val="0CC87912"/>
    <w:rsid w:val="0CCA1687"/>
    <w:rsid w:val="0CCD5DC7"/>
    <w:rsid w:val="0CD416E3"/>
    <w:rsid w:val="0CE57E5A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780CCE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214EC1"/>
    <w:rsid w:val="0E3C7F4D"/>
    <w:rsid w:val="0E464928"/>
    <w:rsid w:val="0E4806A0"/>
    <w:rsid w:val="0E577E1C"/>
    <w:rsid w:val="0E5C05EF"/>
    <w:rsid w:val="0E5E7EC3"/>
    <w:rsid w:val="0E6D3705"/>
    <w:rsid w:val="0E6F174F"/>
    <w:rsid w:val="0E772D33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EE02FCE"/>
    <w:rsid w:val="0EEC3721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F2E04"/>
    <w:rsid w:val="0F491E09"/>
    <w:rsid w:val="0F4A0448"/>
    <w:rsid w:val="0F517A28"/>
    <w:rsid w:val="0F546B75"/>
    <w:rsid w:val="0F5F2145"/>
    <w:rsid w:val="0F5F5CA1"/>
    <w:rsid w:val="0F6D4E03"/>
    <w:rsid w:val="0F77328B"/>
    <w:rsid w:val="0F7E4A8B"/>
    <w:rsid w:val="0F81030D"/>
    <w:rsid w:val="0F8971C2"/>
    <w:rsid w:val="0F930419"/>
    <w:rsid w:val="0F955B67"/>
    <w:rsid w:val="0FA4224E"/>
    <w:rsid w:val="0FB3423F"/>
    <w:rsid w:val="0FB35FED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4430E9"/>
    <w:rsid w:val="10507CE0"/>
    <w:rsid w:val="105E23FD"/>
    <w:rsid w:val="10660B63"/>
    <w:rsid w:val="10686DD7"/>
    <w:rsid w:val="106A2B50"/>
    <w:rsid w:val="10725EA8"/>
    <w:rsid w:val="10797237"/>
    <w:rsid w:val="108D675B"/>
    <w:rsid w:val="10902932"/>
    <w:rsid w:val="10912913"/>
    <w:rsid w:val="109220A6"/>
    <w:rsid w:val="10982633"/>
    <w:rsid w:val="10991687"/>
    <w:rsid w:val="10A7189E"/>
    <w:rsid w:val="10AA46ED"/>
    <w:rsid w:val="10B169D0"/>
    <w:rsid w:val="10BD7E82"/>
    <w:rsid w:val="10C85AC8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61DEC"/>
    <w:rsid w:val="117847D0"/>
    <w:rsid w:val="117E2064"/>
    <w:rsid w:val="11821FD2"/>
    <w:rsid w:val="1184162B"/>
    <w:rsid w:val="118D7E17"/>
    <w:rsid w:val="119F0F1F"/>
    <w:rsid w:val="11B20ED2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5E6E6F"/>
    <w:rsid w:val="147432F5"/>
    <w:rsid w:val="147561B7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0D43F1"/>
    <w:rsid w:val="151102E4"/>
    <w:rsid w:val="15146C09"/>
    <w:rsid w:val="151F5E0F"/>
    <w:rsid w:val="15227F36"/>
    <w:rsid w:val="1525173B"/>
    <w:rsid w:val="152534E9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9F14ED"/>
    <w:rsid w:val="15A50A7A"/>
    <w:rsid w:val="15A5287C"/>
    <w:rsid w:val="15B479FC"/>
    <w:rsid w:val="15B64A89"/>
    <w:rsid w:val="15BC1A9A"/>
    <w:rsid w:val="15C2342E"/>
    <w:rsid w:val="15DD5B72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94348"/>
    <w:rsid w:val="16E204EC"/>
    <w:rsid w:val="16E951E1"/>
    <w:rsid w:val="16EF0253"/>
    <w:rsid w:val="16EF3DAF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65A0D"/>
    <w:rsid w:val="18371EB1"/>
    <w:rsid w:val="18396F81"/>
    <w:rsid w:val="183A54FD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C474BD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B16E7"/>
    <w:rsid w:val="1980590A"/>
    <w:rsid w:val="198C2A6A"/>
    <w:rsid w:val="198F7ACB"/>
    <w:rsid w:val="19A8293B"/>
    <w:rsid w:val="19A867BE"/>
    <w:rsid w:val="19AB08EA"/>
    <w:rsid w:val="19AF3CC9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50725A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245FF1"/>
    <w:rsid w:val="1B34418A"/>
    <w:rsid w:val="1B351FAC"/>
    <w:rsid w:val="1B422063"/>
    <w:rsid w:val="1B4B4899"/>
    <w:rsid w:val="1B530684"/>
    <w:rsid w:val="1B55264E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BB4BA7"/>
    <w:rsid w:val="1BE00A25"/>
    <w:rsid w:val="1BF400B9"/>
    <w:rsid w:val="1BF76FA4"/>
    <w:rsid w:val="1C033E58"/>
    <w:rsid w:val="1C115602"/>
    <w:rsid w:val="1C1C3093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72639"/>
    <w:rsid w:val="1C756213"/>
    <w:rsid w:val="1C874A89"/>
    <w:rsid w:val="1C896A53"/>
    <w:rsid w:val="1C9B22E3"/>
    <w:rsid w:val="1CA05B4B"/>
    <w:rsid w:val="1CA4388D"/>
    <w:rsid w:val="1CA534DE"/>
    <w:rsid w:val="1CA76CEF"/>
    <w:rsid w:val="1CA90EA4"/>
    <w:rsid w:val="1CB61B34"/>
    <w:rsid w:val="1CBA5F77"/>
    <w:rsid w:val="1CCB2BC8"/>
    <w:rsid w:val="1CCE4466"/>
    <w:rsid w:val="1CCF55DB"/>
    <w:rsid w:val="1CD16CB8"/>
    <w:rsid w:val="1CDB17BE"/>
    <w:rsid w:val="1CDD28FB"/>
    <w:rsid w:val="1CF540E9"/>
    <w:rsid w:val="1CFF5EAA"/>
    <w:rsid w:val="1D152095"/>
    <w:rsid w:val="1D210A3A"/>
    <w:rsid w:val="1D2D3220"/>
    <w:rsid w:val="1D4A3D81"/>
    <w:rsid w:val="1D532BBD"/>
    <w:rsid w:val="1D55083D"/>
    <w:rsid w:val="1D593457"/>
    <w:rsid w:val="1D5F5A06"/>
    <w:rsid w:val="1D631052"/>
    <w:rsid w:val="1D6C44AF"/>
    <w:rsid w:val="1D840FC9"/>
    <w:rsid w:val="1D8B2357"/>
    <w:rsid w:val="1D8F1E47"/>
    <w:rsid w:val="1D940AA2"/>
    <w:rsid w:val="1D9A07EC"/>
    <w:rsid w:val="1DA566C6"/>
    <w:rsid w:val="1DAF604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461C3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3031B6"/>
    <w:rsid w:val="1F403013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6E043A"/>
    <w:rsid w:val="207422E6"/>
    <w:rsid w:val="20765541"/>
    <w:rsid w:val="20801F1B"/>
    <w:rsid w:val="20812427"/>
    <w:rsid w:val="208634FB"/>
    <w:rsid w:val="20897AC0"/>
    <w:rsid w:val="209239FD"/>
    <w:rsid w:val="20A774A8"/>
    <w:rsid w:val="20B31F64"/>
    <w:rsid w:val="20BD316F"/>
    <w:rsid w:val="20C75D9C"/>
    <w:rsid w:val="20CD60E6"/>
    <w:rsid w:val="20D07F38"/>
    <w:rsid w:val="20DB35F6"/>
    <w:rsid w:val="20EA3839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15F4B"/>
    <w:rsid w:val="218B5670"/>
    <w:rsid w:val="218F260E"/>
    <w:rsid w:val="2197576F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563407"/>
    <w:rsid w:val="236E24FF"/>
    <w:rsid w:val="23802958"/>
    <w:rsid w:val="238910E7"/>
    <w:rsid w:val="23A20F03"/>
    <w:rsid w:val="23B866F3"/>
    <w:rsid w:val="23B87C1E"/>
    <w:rsid w:val="23BF2D5B"/>
    <w:rsid w:val="23C145EF"/>
    <w:rsid w:val="23D235D0"/>
    <w:rsid w:val="23D25365"/>
    <w:rsid w:val="23DA1943"/>
    <w:rsid w:val="23DD1B3C"/>
    <w:rsid w:val="23E6478B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3687B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F010E"/>
    <w:rsid w:val="255273C3"/>
    <w:rsid w:val="2570394C"/>
    <w:rsid w:val="25710085"/>
    <w:rsid w:val="257D111F"/>
    <w:rsid w:val="25897AC4"/>
    <w:rsid w:val="25924264"/>
    <w:rsid w:val="25970F68"/>
    <w:rsid w:val="25A130FC"/>
    <w:rsid w:val="25A22934"/>
    <w:rsid w:val="25AE7E68"/>
    <w:rsid w:val="25B52667"/>
    <w:rsid w:val="25BA004D"/>
    <w:rsid w:val="25C52299"/>
    <w:rsid w:val="25DD55FB"/>
    <w:rsid w:val="25DE0DDB"/>
    <w:rsid w:val="25F0369F"/>
    <w:rsid w:val="25FC0296"/>
    <w:rsid w:val="26141B5F"/>
    <w:rsid w:val="261849A4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F5A1F"/>
    <w:rsid w:val="27D364A8"/>
    <w:rsid w:val="27DA77F2"/>
    <w:rsid w:val="27DC037F"/>
    <w:rsid w:val="27DE2C9A"/>
    <w:rsid w:val="27E233B7"/>
    <w:rsid w:val="27EC00AA"/>
    <w:rsid w:val="27F12250"/>
    <w:rsid w:val="28011B94"/>
    <w:rsid w:val="28031161"/>
    <w:rsid w:val="280F7DE8"/>
    <w:rsid w:val="281573ED"/>
    <w:rsid w:val="281C4CEC"/>
    <w:rsid w:val="28327F9F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C35A3"/>
    <w:rsid w:val="294966FF"/>
    <w:rsid w:val="294C6E3F"/>
    <w:rsid w:val="2989303D"/>
    <w:rsid w:val="29900C2F"/>
    <w:rsid w:val="29AB3C09"/>
    <w:rsid w:val="29AE5D4B"/>
    <w:rsid w:val="29C0416E"/>
    <w:rsid w:val="29C137C7"/>
    <w:rsid w:val="29D84B76"/>
    <w:rsid w:val="29F23E8A"/>
    <w:rsid w:val="29FA3933"/>
    <w:rsid w:val="29FF65A7"/>
    <w:rsid w:val="2A043BBD"/>
    <w:rsid w:val="2A092F82"/>
    <w:rsid w:val="2A095D01"/>
    <w:rsid w:val="2A132D50"/>
    <w:rsid w:val="2A16744D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834AE2"/>
    <w:rsid w:val="2A846AAC"/>
    <w:rsid w:val="2A922F77"/>
    <w:rsid w:val="2A9B4195"/>
    <w:rsid w:val="2A9C5BA4"/>
    <w:rsid w:val="2AA64C74"/>
    <w:rsid w:val="2AAB4039"/>
    <w:rsid w:val="2AC0724B"/>
    <w:rsid w:val="2AC41D98"/>
    <w:rsid w:val="2AC86999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4402E"/>
    <w:rsid w:val="2B365FF8"/>
    <w:rsid w:val="2B382B44"/>
    <w:rsid w:val="2B595843"/>
    <w:rsid w:val="2B5E0447"/>
    <w:rsid w:val="2B644AE3"/>
    <w:rsid w:val="2B7037AB"/>
    <w:rsid w:val="2B75100F"/>
    <w:rsid w:val="2B762D4B"/>
    <w:rsid w:val="2B85488A"/>
    <w:rsid w:val="2B8723B0"/>
    <w:rsid w:val="2B881414"/>
    <w:rsid w:val="2B8E7BE2"/>
    <w:rsid w:val="2BA016C4"/>
    <w:rsid w:val="2BA04F9E"/>
    <w:rsid w:val="2BA07916"/>
    <w:rsid w:val="2BA271EA"/>
    <w:rsid w:val="2BA8774B"/>
    <w:rsid w:val="2BAC7237"/>
    <w:rsid w:val="2BBC7992"/>
    <w:rsid w:val="2BD17ACF"/>
    <w:rsid w:val="2BE3594E"/>
    <w:rsid w:val="2BF13CCD"/>
    <w:rsid w:val="2BFC1D01"/>
    <w:rsid w:val="2C0B1233"/>
    <w:rsid w:val="2C11436F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A0167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D94E8D"/>
    <w:rsid w:val="2CEA52EC"/>
    <w:rsid w:val="2D031F0A"/>
    <w:rsid w:val="2D0461B9"/>
    <w:rsid w:val="2D0B41F9"/>
    <w:rsid w:val="2D1711EE"/>
    <w:rsid w:val="2D1759B5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473F4"/>
    <w:rsid w:val="2D5F5B52"/>
    <w:rsid w:val="2D601C8D"/>
    <w:rsid w:val="2D6B7AAF"/>
    <w:rsid w:val="2D6D3827"/>
    <w:rsid w:val="2D855015"/>
    <w:rsid w:val="2D892E82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EF17D8C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13E9F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335A5"/>
    <w:rsid w:val="3095452D"/>
    <w:rsid w:val="309D08C8"/>
    <w:rsid w:val="30A62A90"/>
    <w:rsid w:val="30A900EC"/>
    <w:rsid w:val="30B14F43"/>
    <w:rsid w:val="30B60F81"/>
    <w:rsid w:val="30CC23DC"/>
    <w:rsid w:val="30D84C78"/>
    <w:rsid w:val="30ED707D"/>
    <w:rsid w:val="30FC739C"/>
    <w:rsid w:val="3106646D"/>
    <w:rsid w:val="310701CB"/>
    <w:rsid w:val="311C17EC"/>
    <w:rsid w:val="311E24C1"/>
    <w:rsid w:val="311F0DA0"/>
    <w:rsid w:val="31210BB1"/>
    <w:rsid w:val="31244B45"/>
    <w:rsid w:val="31376626"/>
    <w:rsid w:val="313F372D"/>
    <w:rsid w:val="314931FE"/>
    <w:rsid w:val="316D3DF6"/>
    <w:rsid w:val="31927D00"/>
    <w:rsid w:val="31934188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FC18D5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4EF3"/>
    <w:rsid w:val="34913981"/>
    <w:rsid w:val="34936269"/>
    <w:rsid w:val="34A12BF9"/>
    <w:rsid w:val="34A2025B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8B0CEF"/>
    <w:rsid w:val="358D2CB9"/>
    <w:rsid w:val="35983723"/>
    <w:rsid w:val="359A2D7C"/>
    <w:rsid w:val="35B00755"/>
    <w:rsid w:val="35B47338"/>
    <w:rsid w:val="35BC359E"/>
    <w:rsid w:val="35C35277"/>
    <w:rsid w:val="35C506A4"/>
    <w:rsid w:val="35CB1A33"/>
    <w:rsid w:val="35DB084C"/>
    <w:rsid w:val="35ED267E"/>
    <w:rsid w:val="35F26FC0"/>
    <w:rsid w:val="35F745D6"/>
    <w:rsid w:val="35FC1BEC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4E28A2"/>
    <w:rsid w:val="3653186C"/>
    <w:rsid w:val="36592B9B"/>
    <w:rsid w:val="365F1677"/>
    <w:rsid w:val="36603F29"/>
    <w:rsid w:val="36624145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A10C9D"/>
    <w:rsid w:val="37B02C8E"/>
    <w:rsid w:val="37B13FAF"/>
    <w:rsid w:val="37DA73FD"/>
    <w:rsid w:val="37E065F1"/>
    <w:rsid w:val="37E34E12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76F80"/>
    <w:rsid w:val="392927F4"/>
    <w:rsid w:val="39292CF8"/>
    <w:rsid w:val="39317DFF"/>
    <w:rsid w:val="393618B9"/>
    <w:rsid w:val="393F251C"/>
    <w:rsid w:val="394F5BA6"/>
    <w:rsid w:val="39551D3F"/>
    <w:rsid w:val="39561614"/>
    <w:rsid w:val="39785A2E"/>
    <w:rsid w:val="398B437E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709A6"/>
    <w:rsid w:val="39E11825"/>
    <w:rsid w:val="39E62997"/>
    <w:rsid w:val="39ED1F78"/>
    <w:rsid w:val="3A014D73"/>
    <w:rsid w:val="3A065CA2"/>
    <w:rsid w:val="3A39340F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27434"/>
    <w:rsid w:val="3BC74A4B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960B9"/>
    <w:rsid w:val="3CE70DB6"/>
    <w:rsid w:val="3CE8111C"/>
    <w:rsid w:val="3CEC29BB"/>
    <w:rsid w:val="3CEE6FA1"/>
    <w:rsid w:val="3CF66C0A"/>
    <w:rsid w:val="3CFB4C5D"/>
    <w:rsid w:val="3D0A4BEF"/>
    <w:rsid w:val="3D0E0B83"/>
    <w:rsid w:val="3D324146"/>
    <w:rsid w:val="3D3D3216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E1FC2"/>
    <w:rsid w:val="3DC07568"/>
    <w:rsid w:val="3DD35929"/>
    <w:rsid w:val="3DD82F3F"/>
    <w:rsid w:val="3DD86F3A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7E3AE6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15781"/>
    <w:rsid w:val="3ECF47EA"/>
    <w:rsid w:val="3ED26C57"/>
    <w:rsid w:val="3EF50B95"/>
    <w:rsid w:val="3F0B7B65"/>
    <w:rsid w:val="3F0D4E6A"/>
    <w:rsid w:val="3F204B9E"/>
    <w:rsid w:val="3F21430D"/>
    <w:rsid w:val="3F2521B4"/>
    <w:rsid w:val="3F4E563E"/>
    <w:rsid w:val="3F5070B9"/>
    <w:rsid w:val="3F5B7984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1B4533"/>
    <w:rsid w:val="401D2E8B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B96BE3"/>
    <w:rsid w:val="41C061C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C1CEE"/>
    <w:rsid w:val="423F17DF"/>
    <w:rsid w:val="42507548"/>
    <w:rsid w:val="4258222A"/>
    <w:rsid w:val="426B4382"/>
    <w:rsid w:val="42707BEA"/>
    <w:rsid w:val="427342EC"/>
    <w:rsid w:val="427C5579"/>
    <w:rsid w:val="428A37DB"/>
    <w:rsid w:val="42905B96"/>
    <w:rsid w:val="42916F69"/>
    <w:rsid w:val="42937435"/>
    <w:rsid w:val="42997141"/>
    <w:rsid w:val="429B74ED"/>
    <w:rsid w:val="42A87384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601A0D"/>
    <w:rsid w:val="437B6846"/>
    <w:rsid w:val="438C3708"/>
    <w:rsid w:val="439F229A"/>
    <w:rsid w:val="43A044FF"/>
    <w:rsid w:val="43A35D9D"/>
    <w:rsid w:val="43B9111D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53331F"/>
    <w:rsid w:val="446E0735"/>
    <w:rsid w:val="447946C2"/>
    <w:rsid w:val="447A4194"/>
    <w:rsid w:val="447D0F6A"/>
    <w:rsid w:val="447E20A0"/>
    <w:rsid w:val="449000D0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2B429C"/>
    <w:rsid w:val="45383F3C"/>
    <w:rsid w:val="454964D0"/>
    <w:rsid w:val="45504AAF"/>
    <w:rsid w:val="45505C97"/>
    <w:rsid w:val="4550785F"/>
    <w:rsid w:val="45521829"/>
    <w:rsid w:val="4555747A"/>
    <w:rsid w:val="4565155C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37CA9"/>
    <w:rsid w:val="467632F5"/>
    <w:rsid w:val="46845629"/>
    <w:rsid w:val="468604DF"/>
    <w:rsid w:val="468C2B19"/>
    <w:rsid w:val="468C638D"/>
    <w:rsid w:val="469F5CBE"/>
    <w:rsid w:val="46A41C10"/>
    <w:rsid w:val="46A71700"/>
    <w:rsid w:val="46B51F2C"/>
    <w:rsid w:val="46ED1809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961EA1"/>
    <w:rsid w:val="47A61541"/>
    <w:rsid w:val="47B42327"/>
    <w:rsid w:val="47B440D5"/>
    <w:rsid w:val="47B63383"/>
    <w:rsid w:val="47C51615"/>
    <w:rsid w:val="47CA1B4A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25B85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B63E7D"/>
    <w:rsid w:val="48BE63E9"/>
    <w:rsid w:val="48C4125B"/>
    <w:rsid w:val="48D34A2F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5E2A1E"/>
    <w:rsid w:val="4A64451E"/>
    <w:rsid w:val="4A69564B"/>
    <w:rsid w:val="4A85368F"/>
    <w:rsid w:val="4A881286"/>
    <w:rsid w:val="4A932ECE"/>
    <w:rsid w:val="4A954692"/>
    <w:rsid w:val="4AB60164"/>
    <w:rsid w:val="4ABB39CC"/>
    <w:rsid w:val="4ABD08DC"/>
    <w:rsid w:val="4ACC3EEE"/>
    <w:rsid w:val="4AD127C8"/>
    <w:rsid w:val="4AD131F0"/>
    <w:rsid w:val="4AF9521E"/>
    <w:rsid w:val="4B037E2A"/>
    <w:rsid w:val="4B124C0F"/>
    <w:rsid w:val="4B242DE5"/>
    <w:rsid w:val="4B2701C1"/>
    <w:rsid w:val="4B3117D6"/>
    <w:rsid w:val="4B425E9C"/>
    <w:rsid w:val="4B5F25AA"/>
    <w:rsid w:val="4B655548"/>
    <w:rsid w:val="4B7A02A7"/>
    <w:rsid w:val="4B83273C"/>
    <w:rsid w:val="4B9E19F4"/>
    <w:rsid w:val="4BA07DE3"/>
    <w:rsid w:val="4BA8113B"/>
    <w:rsid w:val="4BB42648"/>
    <w:rsid w:val="4BC44B03"/>
    <w:rsid w:val="4BC50B39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41C78"/>
    <w:rsid w:val="4D814A59"/>
    <w:rsid w:val="4D865650"/>
    <w:rsid w:val="4D8C54DC"/>
    <w:rsid w:val="4D901140"/>
    <w:rsid w:val="4D924EB8"/>
    <w:rsid w:val="4D956757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22B79"/>
    <w:rsid w:val="4EBB634F"/>
    <w:rsid w:val="4ECA1B7D"/>
    <w:rsid w:val="4EE47996"/>
    <w:rsid w:val="4EF456FF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B372A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4566E6"/>
    <w:rsid w:val="51510956"/>
    <w:rsid w:val="5151508A"/>
    <w:rsid w:val="51600E2A"/>
    <w:rsid w:val="516473EA"/>
    <w:rsid w:val="516C5EF8"/>
    <w:rsid w:val="517C08CB"/>
    <w:rsid w:val="51873568"/>
    <w:rsid w:val="519530DD"/>
    <w:rsid w:val="51BA7D9C"/>
    <w:rsid w:val="51C25640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C3CE7"/>
    <w:rsid w:val="525E6503"/>
    <w:rsid w:val="527A5F1B"/>
    <w:rsid w:val="52910DFD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D2C7A"/>
    <w:rsid w:val="54D51A4B"/>
    <w:rsid w:val="54D9743E"/>
    <w:rsid w:val="54DD06D4"/>
    <w:rsid w:val="54EB3100"/>
    <w:rsid w:val="54F14BBA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53FF3"/>
    <w:rsid w:val="55EB785C"/>
    <w:rsid w:val="55ED52C6"/>
    <w:rsid w:val="55F674E6"/>
    <w:rsid w:val="55FB55C5"/>
    <w:rsid w:val="55FC6F38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298E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D402F0"/>
    <w:rsid w:val="56E10C5F"/>
    <w:rsid w:val="56F269C8"/>
    <w:rsid w:val="56FC15F5"/>
    <w:rsid w:val="57016832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5F62DF"/>
    <w:rsid w:val="5876327B"/>
    <w:rsid w:val="587A4EC7"/>
    <w:rsid w:val="588B2C30"/>
    <w:rsid w:val="58904D53"/>
    <w:rsid w:val="589143AC"/>
    <w:rsid w:val="589917F1"/>
    <w:rsid w:val="589A4356"/>
    <w:rsid w:val="589D2963"/>
    <w:rsid w:val="58BA0865"/>
    <w:rsid w:val="58C148A4"/>
    <w:rsid w:val="58C425E6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76914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2F7"/>
    <w:rsid w:val="5A357CB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21E85"/>
    <w:rsid w:val="5B755C47"/>
    <w:rsid w:val="5B797C67"/>
    <w:rsid w:val="5B7C4A52"/>
    <w:rsid w:val="5B800A46"/>
    <w:rsid w:val="5B8012C6"/>
    <w:rsid w:val="5B8B2F47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60D7D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421FE3"/>
    <w:rsid w:val="5E532442"/>
    <w:rsid w:val="5E5F0BEC"/>
    <w:rsid w:val="5E76511E"/>
    <w:rsid w:val="5E873E9A"/>
    <w:rsid w:val="5E880EEE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E01AB3"/>
    <w:rsid w:val="5FF05A6E"/>
    <w:rsid w:val="5FF137C3"/>
    <w:rsid w:val="601E1A8A"/>
    <w:rsid w:val="60375FC5"/>
    <w:rsid w:val="603F0748"/>
    <w:rsid w:val="604A517F"/>
    <w:rsid w:val="6051475F"/>
    <w:rsid w:val="605C60EC"/>
    <w:rsid w:val="60675D31"/>
    <w:rsid w:val="60690D8E"/>
    <w:rsid w:val="60691717"/>
    <w:rsid w:val="606A3A73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A26D69"/>
    <w:rsid w:val="60A30D33"/>
    <w:rsid w:val="60A968B8"/>
    <w:rsid w:val="60AF3851"/>
    <w:rsid w:val="60B42F40"/>
    <w:rsid w:val="60C969EB"/>
    <w:rsid w:val="60CC1D90"/>
    <w:rsid w:val="60EC26DA"/>
    <w:rsid w:val="60EC4488"/>
    <w:rsid w:val="60F026A0"/>
    <w:rsid w:val="60F63558"/>
    <w:rsid w:val="60FF41BB"/>
    <w:rsid w:val="61045C75"/>
    <w:rsid w:val="610761B7"/>
    <w:rsid w:val="61082472"/>
    <w:rsid w:val="61153112"/>
    <w:rsid w:val="611539DF"/>
    <w:rsid w:val="611A7247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202723B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B92A90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52D78"/>
    <w:rsid w:val="63DC790D"/>
    <w:rsid w:val="63E458EA"/>
    <w:rsid w:val="63E9714C"/>
    <w:rsid w:val="63FE1550"/>
    <w:rsid w:val="640B2E77"/>
    <w:rsid w:val="642108EC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B17EC2"/>
    <w:rsid w:val="64BA216D"/>
    <w:rsid w:val="64BB2B8D"/>
    <w:rsid w:val="64BF56D9"/>
    <w:rsid w:val="64C9520C"/>
    <w:rsid w:val="64D140C0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222B6E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770C98"/>
    <w:rsid w:val="667E2026"/>
    <w:rsid w:val="66823A94"/>
    <w:rsid w:val="668313EA"/>
    <w:rsid w:val="6688668C"/>
    <w:rsid w:val="668D4017"/>
    <w:rsid w:val="66950DF7"/>
    <w:rsid w:val="66A03D4A"/>
    <w:rsid w:val="66A63182"/>
    <w:rsid w:val="66BC0A58"/>
    <w:rsid w:val="66BE423A"/>
    <w:rsid w:val="66CC0FE3"/>
    <w:rsid w:val="66D85D11"/>
    <w:rsid w:val="66D93700"/>
    <w:rsid w:val="66DB1226"/>
    <w:rsid w:val="66F81F24"/>
    <w:rsid w:val="67006681"/>
    <w:rsid w:val="67103466"/>
    <w:rsid w:val="671357D7"/>
    <w:rsid w:val="671B7875"/>
    <w:rsid w:val="673504EF"/>
    <w:rsid w:val="67550AE6"/>
    <w:rsid w:val="675859D1"/>
    <w:rsid w:val="67674868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212C69"/>
    <w:rsid w:val="683A360D"/>
    <w:rsid w:val="683D5975"/>
    <w:rsid w:val="6841330B"/>
    <w:rsid w:val="68452682"/>
    <w:rsid w:val="685F19E3"/>
    <w:rsid w:val="68660FC4"/>
    <w:rsid w:val="687552DE"/>
    <w:rsid w:val="687A4A6F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C041DB"/>
    <w:rsid w:val="68CA1553"/>
    <w:rsid w:val="68D97D65"/>
    <w:rsid w:val="68DD28B2"/>
    <w:rsid w:val="68DD2925"/>
    <w:rsid w:val="68E048D2"/>
    <w:rsid w:val="68FE11F2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9EC72A7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01C86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0F149F"/>
    <w:rsid w:val="6B152CE6"/>
    <w:rsid w:val="6B1E4C20"/>
    <w:rsid w:val="6B1E7934"/>
    <w:rsid w:val="6B252A70"/>
    <w:rsid w:val="6B2C2051"/>
    <w:rsid w:val="6B3134EF"/>
    <w:rsid w:val="6B6C4B43"/>
    <w:rsid w:val="6B6C68F1"/>
    <w:rsid w:val="6B737BEB"/>
    <w:rsid w:val="6B7632CC"/>
    <w:rsid w:val="6B86601F"/>
    <w:rsid w:val="6B907123"/>
    <w:rsid w:val="6B9C21B9"/>
    <w:rsid w:val="6BA17875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3116E2"/>
    <w:rsid w:val="6C327B3B"/>
    <w:rsid w:val="6C36217B"/>
    <w:rsid w:val="6C4438F4"/>
    <w:rsid w:val="6C5A499B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ED5810"/>
    <w:rsid w:val="6CF3201F"/>
    <w:rsid w:val="6CF92406"/>
    <w:rsid w:val="6D013069"/>
    <w:rsid w:val="6D0D7C60"/>
    <w:rsid w:val="6D17288C"/>
    <w:rsid w:val="6D196605"/>
    <w:rsid w:val="6D1F0D27"/>
    <w:rsid w:val="6D302B94"/>
    <w:rsid w:val="6D30394E"/>
    <w:rsid w:val="6D4C011E"/>
    <w:rsid w:val="6D673814"/>
    <w:rsid w:val="6D7D4DE5"/>
    <w:rsid w:val="6D8048D6"/>
    <w:rsid w:val="6D855A48"/>
    <w:rsid w:val="6D8A305E"/>
    <w:rsid w:val="6D995997"/>
    <w:rsid w:val="6DA24C20"/>
    <w:rsid w:val="6DB850B3"/>
    <w:rsid w:val="6DBE53FE"/>
    <w:rsid w:val="6DCA3DA3"/>
    <w:rsid w:val="6DCC7B1B"/>
    <w:rsid w:val="6DDF6AD5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166E3"/>
    <w:rsid w:val="6F880045"/>
    <w:rsid w:val="6F8C57B4"/>
    <w:rsid w:val="6F9739F5"/>
    <w:rsid w:val="6FA523D2"/>
    <w:rsid w:val="6FAC19B2"/>
    <w:rsid w:val="6FB24AEE"/>
    <w:rsid w:val="6FDB5DF3"/>
    <w:rsid w:val="6FEE1FCA"/>
    <w:rsid w:val="6FFD045F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E1B56"/>
    <w:rsid w:val="70F133F4"/>
    <w:rsid w:val="710B2708"/>
    <w:rsid w:val="7130224D"/>
    <w:rsid w:val="713734FD"/>
    <w:rsid w:val="714A4664"/>
    <w:rsid w:val="714A76D4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E72559"/>
    <w:rsid w:val="73F05BE5"/>
    <w:rsid w:val="74031DBD"/>
    <w:rsid w:val="74063606"/>
    <w:rsid w:val="740C6EC3"/>
    <w:rsid w:val="741464E0"/>
    <w:rsid w:val="7419513C"/>
    <w:rsid w:val="741B0EB4"/>
    <w:rsid w:val="74220495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3733F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9251A6"/>
    <w:rsid w:val="75A26A30"/>
    <w:rsid w:val="75A82C1C"/>
    <w:rsid w:val="75AE7B06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1D53B8"/>
    <w:rsid w:val="7625601A"/>
    <w:rsid w:val="76285B0A"/>
    <w:rsid w:val="76432944"/>
    <w:rsid w:val="76445D7A"/>
    <w:rsid w:val="764B35A7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C6382D"/>
    <w:rsid w:val="77D83BF3"/>
    <w:rsid w:val="77DA1086"/>
    <w:rsid w:val="77E31BB3"/>
    <w:rsid w:val="77F42A27"/>
    <w:rsid w:val="77F55EC0"/>
    <w:rsid w:val="77FC0FFD"/>
    <w:rsid w:val="77FC2DAB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0E2D96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9F60E4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A04063C"/>
    <w:rsid w:val="7A124B07"/>
    <w:rsid w:val="7A360C00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696C1E"/>
    <w:rsid w:val="7B914152"/>
    <w:rsid w:val="7B91776F"/>
    <w:rsid w:val="7B963516"/>
    <w:rsid w:val="7B963B66"/>
    <w:rsid w:val="7B9A3006"/>
    <w:rsid w:val="7BAC2D3A"/>
    <w:rsid w:val="7BB0239D"/>
    <w:rsid w:val="7BC410F7"/>
    <w:rsid w:val="7BC45E69"/>
    <w:rsid w:val="7BC9713C"/>
    <w:rsid w:val="7BD137C8"/>
    <w:rsid w:val="7BD302C6"/>
    <w:rsid w:val="7BE418FB"/>
    <w:rsid w:val="7BE94E67"/>
    <w:rsid w:val="7BFC5A6F"/>
    <w:rsid w:val="7C0466D2"/>
    <w:rsid w:val="7C06244A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7004C3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207CC7"/>
    <w:rsid w:val="7F3379FA"/>
    <w:rsid w:val="7F344DA2"/>
    <w:rsid w:val="7F39114B"/>
    <w:rsid w:val="7F3C17C9"/>
    <w:rsid w:val="7F427C3D"/>
    <w:rsid w:val="7F4F235A"/>
    <w:rsid w:val="7F567244"/>
    <w:rsid w:val="7F5D6825"/>
    <w:rsid w:val="7F696111"/>
    <w:rsid w:val="7F6F47AA"/>
    <w:rsid w:val="7F6F6558"/>
    <w:rsid w:val="7F853FCE"/>
    <w:rsid w:val="7F991CFF"/>
    <w:rsid w:val="7F9F5A2A"/>
    <w:rsid w:val="7FAF619A"/>
    <w:rsid w:val="7FC34B98"/>
    <w:rsid w:val="7FDB599C"/>
    <w:rsid w:val="7FDD5BB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10</Pages>
  <Words>5837</Words>
  <Characters>7967</Characters>
  <Lines>0</Lines>
  <Paragraphs>0</Paragraphs>
  <TotalTime>50</TotalTime>
  <ScaleCrop>false</ScaleCrop>
  <LinksUpToDate>false</LinksUpToDate>
  <CharactersWithSpaces>9809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2023-03-16T10:36:06Z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B5D91DC22C3D4AA58E2CB845587E93D2</vt:lpwstr>
  </property>
  <property fmtid="{D5CDD505-2E9C-101B-9397-08002B2CF9AE}" pid="5" name="commondata">
    <vt:lpwstr>eyJjb3VudCI6NDAzLCJoZGlkIjoiNjdhMTMwNDYzZWIwOTU0NDRlYjIzNmI5NWQ1MzBlYjAiLCJ1c2VyQ291bnQiOjQwM30=</vt:lpwstr>
  </property>
</Properties>
</file>