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2023年激光高性能扩束镜行业现状与前景趋势分析报告</w:t>
                            </w:r>
                            <w:r>
                              <w:rPr>
                                <w:rFonts w:hint="eastAsia" w:ascii="宋体" w:hAnsi="宋体" w:cs="宋体"/>
                                <w:sz w:val="72"/>
                                <w:szCs w:val="72"/>
                                <w:lang w:val="en-US" w:eastAsia="zh-CN"/>
                              </w:rPr>
                              <w:fldChar w:fldCharType="end"/>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eastAsia" w:ascii="宋体" w:hAnsi="宋体" w:cs="宋体"/>
                          <w:sz w:val="72"/>
                          <w:szCs w:val="72"/>
                          <w:lang w:val="en-US" w:eastAsia="zh-CN"/>
                        </w:rPr>
                        <w:t>国内市场-</w:t>
                      </w:r>
                      <w:r>
                        <w:rPr>
                          <w:rFonts w:hint="default" w:ascii="宋体" w:hAnsi="宋体" w:cs="宋体"/>
                          <w:sz w:val="72"/>
                          <w:szCs w:val="72"/>
                          <w:lang w:val="en-US" w:eastAsia="zh-CN"/>
                        </w:rPr>
                        <w:fldChar w:fldCharType="begin"/>
                      </w:r>
                      <w:r>
                        <w:rPr>
                          <w:rFonts w:hint="default" w:ascii="宋体" w:hAnsi="宋体" w:cs="宋体"/>
                          <w:sz w:val="72"/>
                          <w:szCs w:val="72"/>
                          <w:lang w:val="en-US" w:eastAsia="zh-CN"/>
                        </w:rPr>
                        <w:instrText xml:space="preserve"> HYPERLINK "https://www.renrendoc.com/paper/214648922.html" \t "https://www.renrendoc.com/renrendoc_v1/MCBookList/_blank" </w:instrText>
                      </w:r>
                      <w:r>
                        <w:rPr>
                          <w:rFonts w:hint="default" w:ascii="宋体" w:hAnsi="宋体" w:cs="宋体"/>
                          <w:sz w:val="72"/>
                          <w:szCs w:val="72"/>
                          <w:lang w:val="en-US" w:eastAsia="zh-CN"/>
                        </w:rPr>
                        <w:fldChar w:fldCharType="separate"/>
                      </w:r>
                      <w:r>
                        <w:rPr>
                          <w:rFonts w:hint="eastAsia" w:ascii="宋体" w:hAnsi="宋体" w:cs="宋体"/>
                          <w:sz w:val="72"/>
                          <w:szCs w:val="72"/>
                          <w:lang w:val="en-US" w:eastAsia="zh-CN"/>
                        </w:rPr>
                        <w:t>2023年激光高性能扩束镜行业现状与前景趋势分析报告</w:t>
                      </w:r>
                      <w:r>
                        <w:rPr>
                          <w:rFonts w:hint="eastAsia" w:ascii="宋体" w:hAnsi="宋体" w:cs="宋体"/>
                          <w:sz w:val="72"/>
                          <w:szCs w:val="72"/>
                          <w:lang w:val="en-US" w:eastAsia="zh-CN"/>
                        </w:rPr>
                        <w:fldChar w:fldCharType="end"/>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【报告篇幅】：70</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【报告图表数】：112</w:t>
      </w:r>
    </w:p>
    <w:p>
      <w:pPr>
        <w:tabs>
          <w:tab w:val="left" w:pos="7480"/>
        </w:tabs>
        <w:rPr>
          <w:rFonts w:hint="eastAsia"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2022年中国激光高性能扩束镜市场销售收入达到了 万元，预计2029年可以达到 万元，2023-2029期间年复合增长率(CAGR)为 %。本研究项目旨在梳理激光高性能扩束镜领域产品系列，洞悉行业特点、市场存量空间及增量空间，并结合市场发展前景判断激光高性能扩束镜领域内各类竞争者所处地位。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中国市场核心厂商包括OptoSigma、Newport Corporation、Optical Surfaces Limited和GEOMATEC等，按收入计，2022年中国市场前三大厂商占有大约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从产品类型方面来看，宽幅式占有重要地位，预计2029年份额将达到 %。同时就应用来看，激光精细打标在2022年份额大约是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激光高性能扩束镜的生产、消费及进出口情况，重点关注在中国市场扮演重要角色的全球及本土激光高性能扩束镜生产商，呈现这些厂商在中国市场的激光高性能扩束镜销量、收入、价格、毛利率、市场份额等关键指标。此外，针对激光高性能扩束镜产品本身的细分增长情况，如不同激光高性能扩束镜产品类型、价格、销量、收入，不同应用激光高性能扩束镜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本文主要包括激光高性能扩束镜生产商如下：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OptoSigma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Newport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Optical Surfaces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GEOMATEC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宽幅式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紧凑型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激光精细打标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微加工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激光焊接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激光切割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第2章：中国市场激光高性能扩束镜主要厂商（品牌）竞争分析，主要包括激光高性能扩束镜销量、收入、市场份额、价格、产地及行业集中度分析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第3章：中国市场激光高性能扩束镜主要厂商（品牌）基本情况介绍，包括公司简介、激光高性能扩束镜产品型号、销量、价格、收入及最新动态等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第4章：中国不同类型激光高性能扩束镜销量、收入、价格及份额等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第5章：中国不同应用激光高性能扩束镜销量、收入、价格及份额等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第8章：中国本土激光高性能扩束镜生产情况分析，及中国市场激光高性能扩束镜进出口情况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市场空间：中国激光高性能扩束镜行业市场规模情况如何？未来增长情况如何？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产业链情况：中国激光高性能扩束镜厂商所在产业链构成是怎样？未来格局会如何演化？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厂商分析：全球激光高性能扩束镜领先企业是谁？企业情况怎样？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激光高性能扩束镜市场概述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按照不同产品类型，激光高性能扩束镜主要可以分为如下几个类别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中国不同产品类型激光高性能扩束镜增长趋势2018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宽幅式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紧凑型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从不同应用，激光高性能扩束镜主要包括如下几个方面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中国不同应用激光高性能扩束镜增长趋势2018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激光精细打标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微加工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激光焊接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激光切割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1.3.6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中国激光高性能扩束镜发展现状及未来趋势（2018-2029）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中国市场激光高性能扩束镜收入及增长率（2018-2029）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中国市场激光高性能扩束镜销量及增长率（2018-2029）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中国市场主要激光高性能扩束镜厂商分析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中国市场主要厂商激光高性能扩束镜销量、收入及市场份额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中国市场主要厂商激光高性能扩束镜销量（2018-2023）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中国市场主要厂商激光高性能扩束镜收入（2018-2023）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2022年中国市场主要厂商激光高性能扩束镜收入排名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中国市场主要厂商激光高性能扩束镜价格（2018-2023）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中国市场主要厂商激光高性能扩束镜总部及产地分布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中国市场主要厂商成立时间及激光高性能扩束镜商业化日期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中国市场主要厂商激光高性能扩束镜产品类型及应用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激光高性能扩束镜行业集中度、竞争程度分析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激光高性能扩束镜行业集中度分析：2022年中国Top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中国激光高性能扩束镜第一梯队、第二梯队和第三梯队厂商（品牌）及2022年市场份额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中国市场激光高性能扩束镜主要企业分析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OptoSigma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OptoSigma基本信息、激光高性能扩束镜生产基地、总部、竞争对手及市场地位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OptoSigma 激光高性能扩束镜产品规格、参数及市场应用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OptoSigma在中国市场激光高性能扩束镜销量、收入、价格及毛利率（2018-2023）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OptoSigma公司简介及主要业务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OptoSigma企业最新动态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Newport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Newport Corporation基本信息、激光高性能扩束镜生产基地、总部、竞争对手及市场地位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Newport Corporation 激光高性能扩束镜产品规格、参数及市场应用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Newport Corporation在中国市场激光高性能扩束镜销量、收入、价格及毛利率（2018-2023）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Newport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Newport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Optical Surfaces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Optical Surfaces Limited基本信息、激光高性能扩束镜生产基地、总部、竞争对手及市场地位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Optical Surfaces Limited 激光高性能扩束镜产品规格、参数及市场应用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Optical Surfaces Limited在中国市场激光高性能扩束镜销量、收入、价格及毛利率（2018-2023）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Optical Surfaces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Optical Surfaces Limited企业最新动态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GEOMATEC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GEOMATEC基本信息、激光高性能扩束镜生产基地、总部、竞争对手及市场地位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GEOMATEC 激光高性能扩束镜产品规格、参数及市场应用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GEOMATEC在中国市场激光高性能扩束镜销量、收入、价格及毛利率（2018-2023）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GEOMATEC公司简介及主要业务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GEOMATEC企业最新动态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不同类型激光高性能扩束镜分析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中国市场不同产品类型激光高性能扩束镜销量（2018-2029）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中国市场不同产品类型激光高性能扩束镜销量及市场份额（2018-2023）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中国市场不同产品类型激光高性能扩束镜销量预测（2024-2029）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中国市场不同产品类型激光高性能扩束镜规模（2018-2029）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中国市场不同产品类型激光高性能扩束镜规模及市场份额（2018-2023）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中国市场不同产品类型激光高性能扩束镜规模预测（2024-2029）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中国市场不同产品类型激光高性能扩束镜价格走势（2018-2029）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不同应用激光高性能扩束镜分析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中国市场不同应用激光高性能扩束镜销量（2018-2029）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中国市场不同应用激光高性能扩束镜销量及市场份额（2018-2023）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中国市场不同应用激光高性能扩束镜销量预测（2024-2029）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中国市场不同应用激光高性能扩束镜规模（2018-2029）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中国市场不同应用激光高性能扩束镜规模及市场份额（2018-2023）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中国市场不同应用激光高性能扩束镜规模预测（2024-2029）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中国市场不同应用激光高性能扩束镜价格走势（2018-2029）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激光高性能扩束镜行业发展分析---发展趋势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激光高性能扩束镜行业发展分析---厂商壁垒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激光高性能扩束镜行业发展分析---驱动因素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激光高性能扩束镜行业发展分析---制约因素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激光高性能扩束镜中国企业SWOT分析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激光高性能扩束镜行业政策环境分析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激光高性能扩束镜行业产业链简介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激光高性能扩束镜产业链分析-上游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激光高性能扩束镜产业链分析-中游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激光高性能扩束镜产业链分析-下游：行业场景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激光高性能扩束镜行业采购模式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激光高性能扩束镜行业生产模式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激光高性能扩束镜行业销售模式及销售渠道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中国本土激光高性能扩束镜产能、产量分析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中国激光高性能扩束镜供需现状及预测（2018-2029）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中国激光高性能扩束镜产能、产量、产能利用率及发展趋势（2018-2029）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中国激光高性能扩束镜产量、市场需求量及发展趋势（2018-2029）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中国激光高性能扩束镜进出口分析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中国市场激光高性能扩束镜主要进口来源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中国市场激光高性能扩束镜主要出口目的地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不同产品类型，激光高性能扩束镜市场规模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不同应用激光高性能扩束镜市场规模2018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中国市场主要厂商激光高性能扩束镜销量（2018-2023）&amp;（千件）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中国市场主要厂商激光高性能扩束镜销量市场份额（2018-2023）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中国市场主要厂商激光高性能扩束镜收入（2018-2023）&amp;（万元）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中国市场主要厂商激光高性能扩束镜收入份额（2018-2023）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2022年中国主要生产商激光高性能扩束镜收入排名（万元）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中国市场主要厂商激光高性能扩束镜价格（2018-2023）&amp;（元/件）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中国市场主要厂商激光高性能扩束镜总部及产地分布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中国市场主要厂商成立时间及激光高性能扩束镜商业化日期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中国市场主要厂商激光高性能扩束镜产品类型及应用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2022年中国市场激光高性能扩束镜主要厂商市场地位（第一梯队、第二梯队和第三梯队）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OptoSigma 激光高性能扩束镜生产基地、总部、竞争对手及市场地位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OptoSigma 激光高性能扩束镜产品规格、参数及市场应用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OptoSigma 激光高性能扩束镜销量（千件）、收入（万元）、价格（元/件）及毛利率（2018-2023）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OptoSigma公司简介及主要业务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OptoSigma企业最新动态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Newport Corporation 激光高性能扩束镜生产基地、总部、竞争对手及市场地位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Newport Corporation 激光高性能扩束镜产品规格、参数及市场应用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Newport Corporation 激光高性能扩束镜销量（千件）、收入（万元）、价格（元/件）及毛利率（2018-2023）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Newport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Newport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Optical Surfaces Limited 激光高性能扩束镜生产基地、总部、竞争对手及市场地位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Optical Surfaces Limited 激光高性能扩束镜产品规格、参数及市场应用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Optical Surfaces Limited 激光高性能扩束镜销量（千件）、收入（万元）、价格（元/件）及毛利率（2018-2023）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Optical Surfaces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Optical Surfaces Limited企业最新动态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GEOMATEC 激光高性能扩束镜生产基地、总部、竞争对手及市场地位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GEOMATEC 激光高性能扩束镜产品规格、参数及市场应用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GEOMATEC 激光高性能扩束镜销量（千件）、收入（万元）、价格（元/件）及毛利率（2018-2023）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GEOMATEC公司简介及主要业务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GEOMATEC企业最新动态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中国市场不同类型激光高性能扩束镜销量（2018-2023）&amp;（千件）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中国市场不同类型激光高性能扩束镜销量市场份额（2018-2023）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中国市场不同类型激光高性能扩束镜销量预测（2024-2029）&amp;（千件）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中国市场不同类型激光高性能扩束镜销量市场份额预测（2024-2029）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中国市场不同类型激光高性能扩束镜规模（2018-2023）&amp;（万元）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中国市场不同类型激光高性能扩束镜规模市场份额（2018-2023）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中国市场不同类型激光高性能扩束镜规模预测（2024-2029）&amp;（万元）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中国市场不同类型激光高性能扩束镜规模市场份额预测（2024-2029）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中国市场不同应用激光高性能扩束镜销量（2018-2023）&amp;（千件）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中国市场不同应用激光高性能扩束镜销量市场份额（2018-2023）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中国市场不同应用激光高性能扩束镜销量预测（2024-2029）&amp;（千件）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中国市场不同应用激光高性能扩束镜销量市场份额预测（2024-2029）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中国市场不同应用激光高性能扩束镜规模（2018-2023）&amp;（万元）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中国市场不同应用激光高性能扩束镜规模市场份额（2018-2023）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中国市场不同应用激光高性能扩束镜规模预测（2024-2029）&amp;（万元）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中国市场不同应用激光高性能扩束镜规模市场份额预测（2024-2029）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激光高性能扩束镜行业发展分析---发展趋势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激光高性能扩束镜行业发展分析---厂商壁垒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激光高性能扩束镜行业发展分析---驱动因素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激光高性能扩束镜行业发展分析---制约因素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激光高性能扩束镜行业相关重点政策一览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激光高性能扩束镜行业供应链分析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激光高性能扩束镜上游原料供应商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激光高性能扩束镜行业主要下游客户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激光高性能扩束镜典型经销商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中国激光高性能扩束镜产量、销量、进口量及出口量（2018-2023）&amp;（千件）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中国激光高性能扩束镜产量、销量、进口量及出口量预测（2024-2029）&amp;（千件）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中国市场激光高性能扩束镜主要进口来源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中国市场激光高性能扩束镜主要出口目的地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激光高性能扩束镜产品图片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中国不同产品类型激光高性能扩束镜产量市场份额2022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宽幅式产品图片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紧凑型产品图片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中国不同应用激光高性能扩束镜市场份额2022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激光精细打标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微加工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激光焊接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激光切割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中国市场激光高性能扩束镜市场规模，2018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中国市场激光高性能扩束镜收入及增长率（2018-2029）&amp;（万元）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中国市场激光高性能扩束镜销量及增长率（2018-2029）&amp;（千件）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2022年中国市场主要厂商激光高性能扩束镜销量市场份额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2022年中国市场主要厂商激光高性能扩束镜收入市场份额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2022年中国市场前五大厂商激光高性能扩束镜市场份额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2022年中国市场激光高性能扩束镜第一梯队、第二梯队和第三梯队厂商（品牌）及市场份额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中国市场不同产品类型激光高性能扩束镜价格走势（2018-2029）&amp;（元/件）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中国市场不同应用激光高性能扩束镜价格走势（2018-2029）&amp;（元/件）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激光高性能扩束镜中国企业SWOT分析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激光高性能扩束镜产业链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激光高性能扩束镜行业采购模式分析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激光高性能扩束镜行业生产模式分析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激光高性能扩束镜行业销售模式分析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中国激光高性能扩束镜产能、产量、产能利用率及发展趋势（2018-2029）&amp;（千件）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中国激光高性能扩束镜产量、市场需求量及发展趋势（2018-2029）&amp;（千件）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TY5OSwiaGRpZCI6IjY3YTEzMDQ2M2ViMDk1NDQ0ZWIyMzZiOTVkNTMwZWIwIiwidXNlckNvdW50IjoxNjk5fQ=="/>
  </w:docVars>
  <w:rsids>
    <w:rsidRoot w:val="438C3708"/>
    <w:rsid w:val="00005402"/>
    <w:rsid w:val="0009075B"/>
    <w:rsid w:val="00103897"/>
    <w:rsid w:val="001464CE"/>
    <w:rsid w:val="00227F32"/>
    <w:rsid w:val="00285085"/>
    <w:rsid w:val="00305CE7"/>
    <w:rsid w:val="00351550"/>
    <w:rsid w:val="003F417C"/>
    <w:rsid w:val="004B3940"/>
    <w:rsid w:val="004D183B"/>
    <w:rsid w:val="00522102"/>
    <w:rsid w:val="00610011"/>
    <w:rsid w:val="006964AB"/>
    <w:rsid w:val="00976277"/>
    <w:rsid w:val="009E329D"/>
    <w:rsid w:val="009F3C26"/>
    <w:rsid w:val="00AD7338"/>
    <w:rsid w:val="00B2476A"/>
    <w:rsid w:val="00B95CDD"/>
    <w:rsid w:val="00BF0E19"/>
    <w:rsid w:val="00E973EC"/>
    <w:rsid w:val="010527E5"/>
    <w:rsid w:val="01182922"/>
    <w:rsid w:val="01192301"/>
    <w:rsid w:val="011949CD"/>
    <w:rsid w:val="011C59CD"/>
    <w:rsid w:val="01207B0A"/>
    <w:rsid w:val="012908C8"/>
    <w:rsid w:val="013730A5"/>
    <w:rsid w:val="01383125"/>
    <w:rsid w:val="014403FC"/>
    <w:rsid w:val="0147153B"/>
    <w:rsid w:val="01485E57"/>
    <w:rsid w:val="014D20B0"/>
    <w:rsid w:val="015754F6"/>
    <w:rsid w:val="016465E1"/>
    <w:rsid w:val="01672D40"/>
    <w:rsid w:val="01787946"/>
    <w:rsid w:val="0179755F"/>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2952B7"/>
    <w:rsid w:val="022A20AD"/>
    <w:rsid w:val="022E26FA"/>
    <w:rsid w:val="0235549D"/>
    <w:rsid w:val="02385327"/>
    <w:rsid w:val="02394999"/>
    <w:rsid w:val="024242BB"/>
    <w:rsid w:val="024737BC"/>
    <w:rsid w:val="024912E2"/>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04493"/>
    <w:rsid w:val="03433F84"/>
    <w:rsid w:val="03450DEE"/>
    <w:rsid w:val="0350044F"/>
    <w:rsid w:val="036A59B4"/>
    <w:rsid w:val="037477CB"/>
    <w:rsid w:val="0388408C"/>
    <w:rsid w:val="038F2452"/>
    <w:rsid w:val="039B5D11"/>
    <w:rsid w:val="03A24C2B"/>
    <w:rsid w:val="03B94E08"/>
    <w:rsid w:val="03C03826"/>
    <w:rsid w:val="03D472D2"/>
    <w:rsid w:val="03D746CC"/>
    <w:rsid w:val="03EC461B"/>
    <w:rsid w:val="03EC63C9"/>
    <w:rsid w:val="03F63B3D"/>
    <w:rsid w:val="03F813EE"/>
    <w:rsid w:val="03FB3DD5"/>
    <w:rsid w:val="03FE3E4E"/>
    <w:rsid w:val="04095970"/>
    <w:rsid w:val="040A4034"/>
    <w:rsid w:val="04160380"/>
    <w:rsid w:val="041651F4"/>
    <w:rsid w:val="04206D37"/>
    <w:rsid w:val="04450729"/>
    <w:rsid w:val="04531FA4"/>
    <w:rsid w:val="045521C0"/>
    <w:rsid w:val="045A1585"/>
    <w:rsid w:val="04740E9E"/>
    <w:rsid w:val="047A39D5"/>
    <w:rsid w:val="047F0663"/>
    <w:rsid w:val="0486382D"/>
    <w:rsid w:val="048C331C"/>
    <w:rsid w:val="04974587"/>
    <w:rsid w:val="04994C0E"/>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7228FE"/>
    <w:rsid w:val="05793C8D"/>
    <w:rsid w:val="05922FA0"/>
    <w:rsid w:val="059761E0"/>
    <w:rsid w:val="059A0E8F"/>
    <w:rsid w:val="05A21435"/>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F0270"/>
    <w:rsid w:val="06456265"/>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30481F"/>
    <w:rsid w:val="07416A2C"/>
    <w:rsid w:val="07463E60"/>
    <w:rsid w:val="074B3532"/>
    <w:rsid w:val="074F1149"/>
    <w:rsid w:val="07541C5A"/>
    <w:rsid w:val="0754398E"/>
    <w:rsid w:val="07635050"/>
    <w:rsid w:val="076721B4"/>
    <w:rsid w:val="076C4756"/>
    <w:rsid w:val="076D7821"/>
    <w:rsid w:val="07746E01"/>
    <w:rsid w:val="077548C2"/>
    <w:rsid w:val="077961C6"/>
    <w:rsid w:val="07886409"/>
    <w:rsid w:val="079528D4"/>
    <w:rsid w:val="07A62D33"/>
    <w:rsid w:val="07A632B6"/>
    <w:rsid w:val="07A849F7"/>
    <w:rsid w:val="07A86AAB"/>
    <w:rsid w:val="07BF4B24"/>
    <w:rsid w:val="07C20100"/>
    <w:rsid w:val="07C815C0"/>
    <w:rsid w:val="07CC7E40"/>
    <w:rsid w:val="07CD52EE"/>
    <w:rsid w:val="07D57174"/>
    <w:rsid w:val="07DA1FA5"/>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631A4"/>
    <w:rsid w:val="08DC4C5E"/>
    <w:rsid w:val="08F8136C"/>
    <w:rsid w:val="08FC21F4"/>
    <w:rsid w:val="09066EE6"/>
    <w:rsid w:val="09195451"/>
    <w:rsid w:val="091A12E3"/>
    <w:rsid w:val="09287EA3"/>
    <w:rsid w:val="09334E76"/>
    <w:rsid w:val="093F0D49"/>
    <w:rsid w:val="09420839"/>
    <w:rsid w:val="09485EB3"/>
    <w:rsid w:val="095D5673"/>
    <w:rsid w:val="096B5FE2"/>
    <w:rsid w:val="09842C00"/>
    <w:rsid w:val="098470A4"/>
    <w:rsid w:val="098B21E0"/>
    <w:rsid w:val="098E3A7F"/>
    <w:rsid w:val="09914FCD"/>
    <w:rsid w:val="09945539"/>
    <w:rsid w:val="09975DC2"/>
    <w:rsid w:val="09B145E4"/>
    <w:rsid w:val="09B63701"/>
    <w:rsid w:val="09B900DE"/>
    <w:rsid w:val="09C13E54"/>
    <w:rsid w:val="09C3351A"/>
    <w:rsid w:val="09D05E45"/>
    <w:rsid w:val="09D27E0F"/>
    <w:rsid w:val="09D75426"/>
    <w:rsid w:val="09DF2074"/>
    <w:rsid w:val="0A1D36CD"/>
    <w:rsid w:val="0A3C2172"/>
    <w:rsid w:val="0A477884"/>
    <w:rsid w:val="0A501AA3"/>
    <w:rsid w:val="0A5627EE"/>
    <w:rsid w:val="0A574669"/>
    <w:rsid w:val="0A6825B7"/>
    <w:rsid w:val="0A6C2012"/>
    <w:rsid w:val="0A75239A"/>
    <w:rsid w:val="0A8530D4"/>
    <w:rsid w:val="0A9D6E3B"/>
    <w:rsid w:val="0AA71E94"/>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C6C61"/>
    <w:rsid w:val="0B6E1DBA"/>
    <w:rsid w:val="0B80232F"/>
    <w:rsid w:val="0B83012F"/>
    <w:rsid w:val="0B854172"/>
    <w:rsid w:val="0B8F6081"/>
    <w:rsid w:val="0B9D61FB"/>
    <w:rsid w:val="0B9E269F"/>
    <w:rsid w:val="0BA14FB7"/>
    <w:rsid w:val="0BA31A63"/>
    <w:rsid w:val="0BB43C70"/>
    <w:rsid w:val="0BC07420"/>
    <w:rsid w:val="0BDA11FD"/>
    <w:rsid w:val="0BDD731F"/>
    <w:rsid w:val="0BF724D8"/>
    <w:rsid w:val="0C0A7D34"/>
    <w:rsid w:val="0C126BE9"/>
    <w:rsid w:val="0C193AD3"/>
    <w:rsid w:val="0C1B3CF0"/>
    <w:rsid w:val="0C216E2C"/>
    <w:rsid w:val="0C2D285A"/>
    <w:rsid w:val="0C3E60D7"/>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174F"/>
    <w:rsid w:val="0E772D33"/>
    <w:rsid w:val="0E796AAB"/>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F2E04"/>
    <w:rsid w:val="0F491E09"/>
    <w:rsid w:val="0F4A0448"/>
    <w:rsid w:val="0F517A28"/>
    <w:rsid w:val="0F546B75"/>
    <w:rsid w:val="0F5F2145"/>
    <w:rsid w:val="0F5F5CA1"/>
    <w:rsid w:val="0F6D4E03"/>
    <w:rsid w:val="0F77328B"/>
    <w:rsid w:val="0F7E4A8B"/>
    <w:rsid w:val="0F81030D"/>
    <w:rsid w:val="0F8971C2"/>
    <w:rsid w:val="0F930419"/>
    <w:rsid w:val="0F955B67"/>
    <w:rsid w:val="0F987405"/>
    <w:rsid w:val="0FA4224E"/>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4430E9"/>
    <w:rsid w:val="10507CE0"/>
    <w:rsid w:val="105E23FD"/>
    <w:rsid w:val="10660B63"/>
    <w:rsid w:val="10686DD7"/>
    <w:rsid w:val="106A2B50"/>
    <w:rsid w:val="10725EA8"/>
    <w:rsid w:val="10797237"/>
    <w:rsid w:val="108D675B"/>
    <w:rsid w:val="10902932"/>
    <w:rsid w:val="10912913"/>
    <w:rsid w:val="109220A6"/>
    <w:rsid w:val="10982633"/>
    <w:rsid w:val="10991687"/>
    <w:rsid w:val="10A7189E"/>
    <w:rsid w:val="10AA46ED"/>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196874"/>
    <w:rsid w:val="112A01DF"/>
    <w:rsid w:val="112E6273"/>
    <w:rsid w:val="1131365B"/>
    <w:rsid w:val="113545E0"/>
    <w:rsid w:val="11357601"/>
    <w:rsid w:val="113675B4"/>
    <w:rsid w:val="114A03FF"/>
    <w:rsid w:val="11551A52"/>
    <w:rsid w:val="11593715"/>
    <w:rsid w:val="11596B8F"/>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67594E"/>
    <w:rsid w:val="13761D7B"/>
    <w:rsid w:val="13813FAC"/>
    <w:rsid w:val="138A52B7"/>
    <w:rsid w:val="13992BE4"/>
    <w:rsid w:val="13A04ADA"/>
    <w:rsid w:val="13A27CA3"/>
    <w:rsid w:val="13AB3BAB"/>
    <w:rsid w:val="13D05C32"/>
    <w:rsid w:val="13D855BA"/>
    <w:rsid w:val="13E946D3"/>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5E6E6F"/>
    <w:rsid w:val="147432F5"/>
    <w:rsid w:val="147561B7"/>
    <w:rsid w:val="14787805"/>
    <w:rsid w:val="14856F0D"/>
    <w:rsid w:val="14874462"/>
    <w:rsid w:val="148F527B"/>
    <w:rsid w:val="14975EDD"/>
    <w:rsid w:val="14A800EA"/>
    <w:rsid w:val="14B00D4D"/>
    <w:rsid w:val="14BD732A"/>
    <w:rsid w:val="14CC4197"/>
    <w:rsid w:val="14D16C5C"/>
    <w:rsid w:val="14ED1FA1"/>
    <w:rsid w:val="14F72025"/>
    <w:rsid w:val="150818DD"/>
    <w:rsid w:val="150D43F1"/>
    <w:rsid w:val="151102E4"/>
    <w:rsid w:val="15146C09"/>
    <w:rsid w:val="151F5E0F"/>
    <w:rsid w:val="15227F36"/>
    <w:rsid w:val="1525173B"/>
    <w:rsid w:val="152534E9"/>
    <w:rsid w:val="15271230"/>
    <w:rsid w:val="152B2276"/>
    <w:rsid w:val="152D239E"/>
    <w:rsid w:val="15344D17"/>
    <w:rsid w:val="1537321C"/>
    <w:rsid w:val="154A4DFC"/>
    <w:rsid w:val="15567B46"/>
    <w:rsid w:val="156644AF"/>
    <w:rsid w:val="15733CEE"/>
    <w:rsid w:val="1573694A"/>
    <w:rsid w:val="157C3764"/>
    <w:rsid w:val="157D1577"/>
    <w:rsid w:val="158879DE"/>
    <w:rsid w:val="15992531"/>
    <w:rsid w:val="159F14ED"/>
    <w:rsid w:val="15A50A7A"/>
    <w:rsid w:val="15A5287C"/>
    <w:rsid w:val="15B479FC"/>
    <w:rsid w:val="15B64A89"/>
    <w:rsid w:val="15BC1A9A"/>
    <w:rsid w:val="15C2342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94348"/>
    <w:rsid w:val="16E204EC"/>
    <w:rsid w:val="16E951E1"/>
    <w:rsid w:val="16EF0253"/>
    <w:rsid w:val="16EF3DAF"/>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95D6E"/>
    <w:rsid w:val="177E7F60"/>
    <w:rsid w:val="177F7314"/>
    <w:rsid w:val="17887726"/>
    <w:rsid w:val="178D2667"/>
    <w:rsid w:val="1796247C"/>
    <w:rsid w:val="179D1A5D"/>
    <w:rsid w:val="17AF1790"/>
    <w:rsid w:val="17B172B6"/>
    <w:rsid w:val="17E232C3"/>
    <w:rsid w:val="17E340BC"/>
    <w:rsid w:val="17F062FD"/>
    <w:rsid w:val="17F42B99"/>
    <w:rsid w:val="1807337A"/>
    <w:rsid w:val="180E40F1"/>
    <w:rsid w:val="1811244B"/>
    <w:rsid w:val="181141F9"/>
    <w:rsid w:val="18131D1F"/>
    <w:rsid w:val="18151116"/>
    <w:rsid w:val="18225A12"/>
    <w:rsid w:val="18365A0D"/>
    <w:rsid w:val="18371EB1"/>
    <w:rsid w:val="183879D7"/>
    <w:rsid w:val="18396F81"/>
    <w:rsid w:val="183A54FD"/>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2778A"/>
    <w:rsid w:val="18B3705E"/>
    <w:rsid w:val="18C43019"/>
    <w:rsid w:val="18C474BD"/>
    <w:rsid w:val="18EC4490"/>
    <w:rsid w:val="18ED47DB"/>
    <w:rsid w:val="18F669FA"/>
    <w:rsid w:val="18F77CFC"/>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2A6A"/>
    <w:rsid w:val="198F7ACB"/>
    <w:rsid w:val="19A8293B"/>
    <w:rsid w:val="19A867BE"/>
    <w:rsid w:val="19AB08EA"/>
    <w:rsid w:val="19AF3CC9"/>
    <w:rsid w:val="19AF5A77"/>
    <w:rsid w:val="19B60BB4"/>
    <w:rsid w:val="19B968F6"/>
    <w:rsid w:val="19C332D1"/>
    <w:rsid w:val="19C37774"/>
    <w:rsid w:val="19C86B39"/>
    <w:rsid w:val="19D2736C"/>
    <w:rsid w:val="19F70427"/>
    <w:rsid w:val="19F83677"/>
    <w:rsid w:val="19F91738"/>
    <w:rsid w:val="1A035587"/>
    <w:rsid w:val="1A1B310D"/>
    <w:rsid w:val="1A50725A"/>
    <w:rsid w:val="1A6B1153"/>
    <w:rsid w:val="1A7226F6"/>
    <w:rsid w:val="1A85044E"/>
    <w:rsid w:val="1A876D8A"/>
    <w:rsid w:val="1A8920EF"/>
    <w:rsid w:val="1A8C7B66"/>
    <w:rsid w:val="1A98545C"/>
    <w:rsid w:val="1AD02BB1"/>
    <w:rsid w:val="1ADC791D"/>
    <w:rsid w:val="1AE45BF4"/>
    <w:rsid w:val="1B102525"/>
    <w:rsid w:val="1B244243"/>
    <w:rsid w:val="1B245FF1"/>
    <w:rsid w:val="1B34418A"/>
    <w:rsid w:val="1B351FAC"/>
    <w:rsid w:val="1B422063"/>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F400B9"/>
    <w:rsid w:val="1BF76FA4"/>
    <w:rsid w:val="1C033E58"/>
    <w:rsid w:val="1C115602"/>
    <w:rsid w:val="1C1B73F4"/>
    <w:rsid w:val="1C1C3093"/>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74A89"/>
    <w:rsid w:val="1C896A53"/>
    <w:rsid w:val="1C9B22E3"/>
    <w:rsid w:val="1CA05B4B"/>
    <w:rsid w:val="1CA4388D"/>
    <w:rsid w:val="1CA534DE"/>
    <w:rsid w:val="1CA76CEF"/>
    <w:rsid w:val="1CA90EA4"/>
    <w:rsid w:val="1CB61B34"/>
    <w:rsid w:val="1CBA5F77"/>
    <w:rsid w:val="1CCB2BC8"/>
    <w:rsid w:val="1CCE4466"/>
    <w:rsid w:val="1CCF55DB"/>
    <w:rsid w:val="1CD16CB8"/>
    <w:rsid w:val="1CDB17BE"/>
    <w:rsid w:val="1CDD28FB"/>
    <w:rsid w:val="1CF540E9"/>
    <w:rsid w:val="1CFF5EAA"/>
    <w:rsid w:val="1D152095"/>
    <w:rsid w:val="1D210A3A"/>
    <w:rsid w:val="1D2D3220"/>
    <w:rsid w:val="1D2D73DF"/>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B128B"/>
    <w:rsid w:val="1DFC3255"/>
    <w:rsid w:val="1E0908B0"/>
    <w:rsid w:val="1E1D2535"/>
    <w:rsid w:val="1E222CB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461C3"/>
    <w:rsid w:val="1EE53CE9"/>
    <w:rsid w:val="1EED76E0"/>
    <w:rsid w:val="1EF02DBA"/>
    <w:rsid w:val="1F0E4FEE"/>
    <w:rsid w:val="1F180EF9"/>
    <w:rsid w:val="1F240CB5"/>
    <w:rsid w:val="1F244811"/>
    <w:rsid w:val="1F261F29"/>
    <w:rsid w:val="1F2A3E24"/>
    <w:rsid w:val="1F3031B6"/>
    <w:rsid w:val="1F403013"/>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D529D"/>
    <w:rsid w:val="2007660D"/>
    <w:rsid w:val="20084133"/>
    <w:rsid w:val="20107F24"/>
    <w:rsid w:val="20165A04"/>
    <w:rsid w:val="201725C8"/>
    <w:rsid w:val="201E5DE0"/>
    <w:rsid w:val="202E3BA1"/>
    <w:rsid w:val="203E1903"/>
    <w:rsid w:val="206E043A"/>
    <w:rsid w:val="207422E6"/>
    <w:rsid w:val="20765541"/>
    <w:rsid w:val="20801F1B"/>
    <w:rsid w:val="20812427"/>
    <w:rsid w:val="208634FB"/>
    <w:rsid w:val="20897AC0"/>
    <w:rsid w:val="209239FD"/>
    <w:rsid w:val="20A774A8"/>
    <w:rsid w:val="20B31F64"/>
    <w:rsid w:val="20BD316F"/>
    <w:rsid w:val="20C75D9C"/>
    <w:rsid w:val="20CD60E6"/>
    <w:rsid w:val="20D07F38"/>
    <w:rsid w:val="20DB35F6"/>
    <w:rsid w:val="20EA3839"/>
    <w:rsid w:val="2118069A"/>
    <w:rsid w:val="212349E5"/>
    <w:rsid w:val="213408D0"/>
    <w:rsid w:val="21380082"/>
    <w:rsid w:val="21451D01"/>
    <w:rsid w:val="21594B94"/>
    <w:rsid w:val="216422A6"/>
    <w:rsid w:val="21696C25"/>
    <w:rsid w:val="21743C12"/>
    <w:rsid w:val="21815F4B"/>
    <w:rsid w:val="218B5670"/>
    <w:rsid w:val="218F260E"/>
    <w:rsid w:val="2197576F"/>
    <w:rsid w:val="21AC663D"/>
    <w:rsid w:val="21AD1366"/>
    <w:rsid w:val="21B93937"/>
    <w:rsid w:val="21C01B6C"/>
    <w:rsid w:val="21D749C3"/>
    <w:rsid w:val="21E40B6E"/>
    <w:rsid w:val="21F52495"/>
    <w:rsid w:val="21F94D14"/>
    <w:rsid w:val="21FA5CFD"/>
    <w:rsid w:val="221548E5"/>
    <w:rsid w:val="22225160"/>
    <w:rsid w:val="2229302F"/>
    <w:rsid w:val="222A65E3"/>
    <w:rsid w:val="22340741"/>
    <w:rsid w:val="2238098F"/>
    <w:rsid w:val="225564EB"/>
    <w:rsid w:val="225E6657"/>
    <w:rsid w:val="22640CC3"/>
    <w:rsid w:val="228278F4"/>
    <w:rsid w:val="228815D3"/>
    <w:rsid w:val="229D5007"/>
    <w:rsid w:val="22A243CB"/>
    <w:rsid w:val="22A75620"/>
    <w:rsid w:val="22AD7794"/>
    <w:rsid w:val="22B20386"/>
    <w:rsid w:val="22B42350"/>
    <w:rsid w:val="22B645B0"/>
    <w:rsid w:val="22BC725E"/>
    <w:rsid w:val="22D100A4"/>
    <w:rsid w:val="22E6428D"/>
    <w:rsid w:val="22F7006A"/>
    <w:rsid w:val="230E024F"/>
    <w:rsid w:val="23127B27"/>
    <w:rsid w:val="23166B67"/>
    <w:rsid w:val="231F5029"/>
    <w:rsid w:val="232C754C"/>
    <w:rsid w:val="23455745"/>
    <w:rsid w:val="234D1C9C"/>
    <w:rsid w:val="234F5D16"/>
    <w:rsid w:val="23502079"/>
    <w:rsid w:val="23563407"/>
    <w:rsid w:val="235C6C70"/>
    <w:rsid w:val="236E24FF"/>
    <w:rsid w:val="23802958"/>
    <w:rsid w:val="238910E7"/>
    <w:rsid w:val="23953F30"/>
    <w:rsid w:val="23A20F03"/>
    <w:rsid w:val="23B048C6"/>
    <w:rsid w:val="23B866F3"/>
    <w:rsid w:val="23B87C1E"/>
    <w:rsid w:val="23BF2D5B"/>
    <w:rsid w:val="23C10881"/>
    <w:rsid w:val="23C145EF"/>
    <w:rsid w:val="23D235D0"/>
    <w:rsid w:val="23D25365"/>
    <w:rsid w:val="23DA1943"/>
    <w:rsid w:val="23DD1B3C"/>
    <w:rsid w:val="23E6478B"/>
    <w:rsid w:val="23EB1DA2"/>
    <w:rsid w:val="23F4034E"/>
    <w:rsid w:val="23FC3FAF"/>
    <w:rsid w:val="24014588"/>
    <w:rsid w:val="240371E6"/>
    <w:rsid w:val="2407580F"/>
    <w:rsid w:val="240C2364"/>
    <w:rsid w:val="24125580"/>
    <w:rsid w:val="241536E8"/>
    <w:rsid w:val="242B03F0"/>
    <w:rsid w:val="242E1C8E"/>
    <w:rsid w:val="244A37D3"/>
    <w:rsid w:val="2452597D"/>
    <w:rsid w:val="245D2536"/>
    <w:rsid w:val="245E2574"/>
    <w:rsid w:val="246062EC"/>
    <w:rsid w:val="246928CA"/>
    <w:rsid w:val="24746C16"/>
    <w:rsid w:val="24822706"/>
    <w:rsid w:val="248D06ED"/>
    <w:rsid w:val="24973CD7"/>
    <w:rsid w:val="249C1DC3"/>
    <w:rsid w:val="24A40099"/>
    <w:rsid w:val="24B72593"/>
    <w:rsid w:val="24BC6718"/>
    <w:rsid w:val="24C26921"/>
    <w:rsid w:val="24C3687B"/>
    <w:rsid w:val="24C76438"/>
    <w:rsid w:val="24CC726D"/>
    <w:rsid w:val="24D354AD"/>
    <w:rsid w:val="24DD4E47"/>
    <w:rsid w:val="24E37EE5"/>
    <w:rsid w:val="24E77A86"/>
    <w:rsid w:val="24F641B7"/>
    <w:rsid w:val="250255F5"/>
    <w:rsid w:val="25034EC9"/>
    <w:rsid w:val="25096983"/>
    <w:rsid w:val="250D037C"/>
    <w:rsid w:val="250F7D12"/>
    <w:rsid w:val="25113A8A"/>
    <w:rsid w:val="251F10C7"/>
    <w:rsid w:val="25257535"/>
    <w:rsid w:val="25293F80"/>
    <w:rsid w:val="253908EB"/>
    <w:rsid w:val="254F010E"/>
    <w:rsid w:val="255273C3"/>
    <w:rsid w:val="255E0351"/>
    <w:rsid w:val="2570394C"/>
    <w:rsid w:val="25710085"/>
    <w:rsid w:val="257D111F"/>
    <w:rsid w:val="25897AC4"/>
    <w:rsid w:val="25924264"/>
    <w:rsid w:val="25970F68"/>
    <w:rsid w:val="25A130FC"/>
    <w:rsid w:val="25A22934"/>
    <w:rsid w:val="25AE7E68"/>
    <w:rsid w:val="25B52667"/>
    <w:rsid w:val="25BA004D"/>
    <w:rsid w:val="25C52299"/>
    <w:rsid w:val="25DD55FB"/>
    <w:rsid w:val="25DE0DDB"/>
    <w:rsid w:val="25F0369F"/>
    <w:rsid w:val="25FC0296"/>
    <w:rsid w:val="26141B5F"/>
    <w:rsid w:val="261849A4"/>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363334"/>
    <w:rsid w:val="274F42C8"/>
    <w:rsid w:val="27553EEA"/>
    <w:rsid w:val="275E4056"/>
    <w:rsid w:val="276B56D3"/>
    <w:rsid w:val="276F0494"/>
    <w:rsid w:val="27707AEE"/>
    <w:rsid w:val="2775510D"/>
    <w:rsid w:val="2778394C"/>
    <w:rsid w:val="277963CF"/>
    <w:rsid w:val="27917E2C"/>
    <w:rsid w:val="279F64C3"/>
    <w:rsid w:val="27A13FD6"/>
    <w:rsid w:val="27BF5A1F"/>
    <w:rsid w:val="27D364A8"/>
    <w:rsid w:val="27DA77F2"/>
    <w:rsid w:val="27DC037F"/>
    <w:rsid w:val="27DE2C9A"/>
    <w:rsid w:val="27E233B7"/>
    <w:rsid w:val="27EC00AA"/>
    <w:rsid w:val="27F12250"/>
    <w:rsid w:val="28011B94"/>
    <w:rsid w:val="28031161"/>
    <w:rsid w:val="280F7DE8"/>
    <w:rsid w:val="281573ED"/>
    <w:rsid w:val="281C4CEC"/>
    <w:rsid w:val="28327F9F"/>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C35A3"/>
    <w:rsid w:val="294966FF"/>
    <w:rsid w:val="294C6E3F"/>
    <w:rsid w:val="2989303D"/>
    <w:rsid w:val="29900C2F"/>
    <w:rsid w:val="29AB3C09"/>
    <w:rsid w:val="29AE5D4B"/>
    <w:rsid w:val="29C0416E"/>
    <w:rsid w:val="29C137C7"/>
    <w:rsid w:val="29D84B76"/>
    <w:rsid w:val="29EB2AFB"/>
    <w:rsid w:val="29F23E8A"/>
    <w:rsid w:val="29FA3933"/>
    <w:rsid w:val="29FF65A7"/>
    <w:rsid w:val="2A043BBD"/>
    <w:rsid w:val="2A092F82"/>
    <w:rsid w:val="2A095D01"/>
    <w:rsid w:val="2A132D50"/>
    <w:rsid w:val="2A16744D"/>
    <w:rsid w:val="2A17569E"/>
    <w:rsid w:val="2A176C4D"/>
    <w:rsid w:val="2A18040C"/>
    <w:rsid w:val="2A1C76E6"/>
    <w:rsid w:val="2A307018"/>
    <w:rsid w:val="2A383867"/>
    <w:rsid w:val="2A497728"/>
    <w:rsid w:val="2A4A6D87"/>
    <w:rsid w:val="2A62672D"/>
    <w:rsid w:val="2A6D1762"/>
    <w:rsid w:val="2A834AE2"/>
    <w:rsid w:val="2A846AAC"/>
    <w:rsid w:val="2A8820F8"/>
    <w:rsid w:val="2A922F77"/>
    <w:rsid w:val="2A9B4195"/>
    <w:rsid w:val="2A9C5BA4"/>
    <w:rsid w:val="2AA64C74"/>
    <w:rsid w:val="2AAB4039"/>
    <w:rsid w:val="2AC0724B"/>
    <w:rsid w:val="2AC41D98"/>
    <w:rsid w:val="2AC86999"/>
    <w:rsid w:val="2AD417E1"/>
    <w:rsid w:val="2AE00186"/>
    <w:rsid w:val="2AE22F42"/>
    <w:rsid w:val="2AFD2549"/>
    <w:rsid w:val="2B002039"/>
    <w:rsid w:val="2B027D25"/>
    <w:rsid w:val="2B0F0ED1"/>
    <w:rsid w:val="2B150FC4"/>
    <w:rsid w:val="2B2A7653"/>
    <w:rsid w:val="2B34402E"/>
    <w:rsid w:val="2B365FF8"/>
    <w:rsid w:val="2B382B44"/>
    <w:rsid w:val="2B595843"/>
    <w:rsid w:val="2B5E0447"/>
    <w:rsid w:val="2B644AE3"/>
    <w:rsid w:val="2B7037AB"/>
    <w:rsid w:val="2B715282"/>
    <w:rsid w:val="2B75100F"/>
    <w:rsid w:val="2B762D4B"/>
    <w:rsid w:val="2B85488A"/>
    <w:rsid w:val="2B8723B0"/>
    <w:rsid w:val="2B881414"/>
    <w:rsid w:val="2B8E7BE2"/>
    <w:rsid w:val="2BA016C4"/>
    <w:rsid w:val="2BA04F9E"/>
    <w:rsid w:val="2BA07916"/>
    <w:rsid w:val="2BA271EA"/>
    <w:rsid w:val="2BA8774B"/>
    <w:rsid w:val="2BAC7237"/>
    <w:rsid w:val="2BBC7992"/>
    <w:rsid w:val="2BD17ACF"/>
    <w:rsid w:val="2BE041B6"/>
    <w:rsid w:val="2BE3594E"/>
    <w:rsid w:val="2BF13CCD"/>
    <w:rsid w:val="2BFC1D01"/>
    <w:rsid w:val="2C0B1233"/>
    <w:rsid w:val="2C11436F"/>
    <w:rsid w:val="2C1F083A"/>
    <w:rsid w:val="2C284379"/>
    <w:rsid w:val="2C287FF7"/>
    <w:rsid w:val="2C353974"/>
    <w:rsid w:val="2C377AC1"/>
    <w:rsid w:val="2C390A8A"/>
    <w:rsid w:val="2C491D5B"/>
    <w:rsid w:val="2C5438E1"/>
    <w:rsid w:val="2C566E8F"/>
    <w:rsid w:val="2C5C55E3"/>
    <w:rsid w:val="2C615E6B"/>
    <w:rsid w:val="2C672743"/>
    <w:rsid w:val="2C673F8F"/>
    <w:rsid w:val="2C7A0167"/>
    <w:rsid w:val="2C7C3431"/>
    <w:rsid w:val="2C7D01A5"/>
    <w:rsid w:val="2C8C3713"/>
    <w:rsid w:val="2C8F7D60"/>
    <w:rsid w:val="2CA23706"/>
    <w:rsid w:val="2CA451E4"/>
    <w:rsid w:val="2CA72C02"/>
    <w:rsid w:val="2CB50A49"/>
    <w:rsid w:val="2CBC5046"/>
    <w:rsid w:val="2CC67D4F"/>
    <w:rsid w:val="2CD94E8D"/>
    <w:rsid w:val="2CEA52EC"/>
    <w:rsid w:val="2D031F0A"/>
    <w:rsid w:val="2D0461B9"/>
    <w:rsid w:val="2D0B41F9"/>
    <w:rsid w:val="2D1711EE"/>
    <w:rsid w:val="2D1759B5"/>
    <w:rsid w:val="2D1E5BDE"/>
    <w:rsid w:val="2D200D0E"/>
    <w:rsid w:val="2D250244"/>
    <w:rsid w:val="2D2A7E76"/>
    <w:rsid w:val="2D2C7C11"/>
    <w:rsid w:val="2D3163B0"/>
    <w:rsid w:val="2D32459D"/>
    <w:rsid w:val="2D35210F"/>
    <w:rsid w:val="2D3C3E22"/>
    <w:rsid w:val="2D3C71CA"/>
    <w:rsid w:val="2D3C78E5"/>
    <w:rsid w:val="2D5473F4"/>
    <w:rsid w:val="2D5F5B52"/>
    <w:rsid w:val="2D601C8D"/>
    <w:rsid w:val="2D6B7AAF"/>
    <w:rsid w:val="2D6D3827"/>
    <w:rsid w:val="2D855015"/>
    <w:rsid w:val="2D892E82"/>
    <w:rsid w:val="2DA82AB1"/>
    <w:rsid w:val="2DAD1E76"/>
    <w:rsid w:val="2DB029C3"/>
    <w:rsid w:val="2DB4536F"/>
    <w:rsid w:val="2DB57BAA"/>
    <w:rsid w:val="2DB87198"/>
    <w:rsid w:val="2DCF44E2"/>
    <w:rsid w:val="2DCF6290"/>
    <w:rsid w:val="2DDB02CC"/>
    <w:rsid w:val="2DE27D71"/>
    <w:rsid w:val="2DE57862"/>
    <w:rsid w:val="2DE61A45"/>
    <w:rsid w:val="2DE81100"/>
    <w:rsid w:val="2DF27D37"/>
    <w:rsid w:val="2DF72E1E"/>
    <w:rsid w:val="2DFE0923"/>
    <w:rsid w:val="2E1312F0"/>
    <w:rsid w:val="2E143612"/>
    <w:rsid w:val="2E180272"/>
    <w:rsid w:val="2E1F0FC6"/>
    <w:rsid w:val="2E2C512B"/>
    <w:rsid w:val="2E530C6F"/>
    <w:rsid w:val="2E5D3BD9"/>
    <w:rsid w:val="2E695321"/>
    <w:rsid w:val="2E69634F"/>
    <w:rsid w:val="2E6A4C67"/>
    <w:rsid w:val="2E765F2D"/>
    <w:rsid w:val="2E7A15B5"/>
    <w:rsid w:val="2E7A444E"/>
    <w:rsid w:val="2E7E42AC"/>
    <w:rsid w:val="2EA35F69"/>
    <w:rsid w:val="2EB42A0B"/>
    <w:rsid w:val="2EB51CD8"/>
    <w:rsid w:val="2EB56F2D"/>
    <w:rsid w:val="2EBF0997"/>
    <w:rsid w:val="2ECB6A58"/>
    <w:rsid w:val="2ED1509A"/>
    <w:rsid w:val="2ED40AF8"/>
    <w:rsid w:val="2ED718A0"/>
    <w:rsid w:val="2EDA2C9E"/>
    <w:rsid w:val="2EEB0EA8"/>
    <w:rsid w:val="2EED69CE"/>
    <w:rsid w:val="2EF17D8C"/>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13E9F"/>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84C78"/>
    <w:rsid w:val="30ED707D"/>
    <w:rsid w:val="30FC739C"/>
    <w:rsid w:val="30FE5FAE"/>
    <w:rsid w:val="3106646D"/>
    <w:rsid w:val="310701CB"/>
    <w:rsid w:val="311C17EC"/>
    <w:rsid w:val="311E24C1"/>
    <w:rsid w:val="311F0DA0"/>
    <w:rsid w:val="31210BB1"/>
    <w:rsid w:val="31244B45"/>
    <w:rsid w:val="31376626"/>
    <w:rsid w:val="313F372D"/>
    <w:rsid w:val="314931FE"/>
    <w:rsid w:val="316D3DF6"/>
    <w:rsid w:val="31927D00"/>
    <w:rsid w:val="31934188"/>
    <w:rsid w:val="31BF0C8F"/>
    <w:rsid w:val="31CF685F"/>
    <w:rsid w:val="31E06CBE"/>
    <w:rsid w:val="31E83DC4"/>
    <w:rsid w:val="31E85CA8"/>
    <w:rsid w:val="31EB220A"/>
    <w:rsid w:val="31F6028F"/>
    <w:rsid w:val="31F918F3"/>
    <w:rsid w:val="31F96532"/>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380E16"/>
    <w:rsid w:val="34473024"/>
    <w:rsid w:val="345C0152"/>
    <w:rsid w:val="34624418"/>
    <w:rsid w:val="34652146"/>
    <w:rsid w:val="346F257B"/>
    <w:rsid w:val="34735BC7"/>
    <w:rsid w:val="34750AB5"/>
    <w:rsid w:val="347B0F20"/>
    <w:rsid w:val="34873421"/>
    <w:rsid w:val="34874EF3"/>
    <w:rsid w:val="34913981"/>
    <w:rsid w:val="34936269"/>
    <w:rsid w:val="34A12BF9"/>
    <w:rsid w:val="34A2025B"/>
    <w:rsid w:val="34A22009"/>
    <w:rsid w:val="34BF705E"/>
    <w:rsid w:val="34F20066"/>
    <w:rsid w:val="34F767F8"/>
    <w:rsid w:val="34FB3F48"/>
    <w:rsid w:val="35004E5B"/>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E1C87"/>
    <w:rsid w:val="357E4BF5"/>
    <w:rsid w:val="3587674A"/>
    <w:rsid w:val="358B0CEF"/>
    <w:rsid w:val="358D2CB9"/>
    <w:rsid w:val="35983723"/>
    <w:rsid w:val="359A2D7C"/>
    <w:rsid w:val="35B00755"/>
    <w:rsid w:val="35B47338"/>
    <w:rsid w:val="35BC359E"/>
    <w:rsid w:val="35C35277"/>
    <w:rsid w:val="35C506A4"/>
    <w:rsid w:val="35CB1A33"/>
    <w:rsid w:val="35DB084C"/>
    <w:rsid w:val="35ED267E"/>
    <w:rsid w:val="35F26FC0"/>
    <w:rsid w:val="35F745D6"/>
    <w:rsid w:val="35FC1BEC"/>
    <w:rsid w:val="36036818"/>
    <w:rsid w:val="360D5BA8"/>
    <w:rsid w:val="360D7D52"/>
    <w:rsid w:val="361231BE"/>
    <w:rsid w:val="36186CF3"/>
    <w:rsid w:val="361F1C60"/>
    <w:rsid w:val="362317B0"/>
    <w:rsid w:val="36304469"/>
    <w:rsid w:val="363506C2"/>
    <w:rsid w:val="36394BEF"/>
    <w:rsid w:val="364E28A2"/>
    <w:rsid w:val="3653186C"/>
    <w:rsid w:val="36592B9B"/>
    <w:rsid w:val="365F1677"/>
    <w:rsid w:val="36603F29"/>
    <w:rsid w:val="36624145"/>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A10C9D"/>
    <w:rsid w:val="37B02C8E"/>
    <w:rsid w:val="37B13FAF"/>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6C5D3E"/>
    <w:rsid w:val="3871335D"/>
    <w:rsid w:val="38743CBC"/>
    <w:rsid w:val="387E00C9"/>
    <w:rsid w:val="3882184F"/>
    <w:rsid w:val="3885236D"/>
    <w:rsid w:val="388C36FB"/>
    <w:rsid w:val="388D1222"/>
    <w:rsid w:val="388E7474"/>
    <w:rsid w:val="389C3213"/>
    <w:rsid w:val="38AC16A8"/>
    <w:rsid w:val="38AF2C58"/>
    <w:rsid w:val="38B4055C"/>
    <w:rsid w:val="38B7004D"/>
    <w:rsid w:val="38BD5663"/>
    <w:rsid w:val="38C7758E"/>
    <w:rsid w:val="38D40C1D"/>
    <w:rsid w:val="38DD7AB3"/>
    <w:rsid w:val="38F026C3"/>
    <w:rsid w:val="38FF1464"/>
    <w:rsid w:val="39276F80"/>
    <w:rsid w:val="392927F4"/>
    <w:rsid w:val="39292CF8"/>
    <w:rsid w:val="39317DFF"/>
    <w:rsid w:val="393618B9"/>
    <w:rsid w:val="393F251C"/>
    <w:rsid w:val="394F5BA6"/>
    <w:rsid w:val="39551D3F"/>
    <w:rsid w:val="39561614"/>
    <w:rsid w:val="39785A2E"/>
    <w:rsid w:val="398B437E"/>
    <w:rsid w:val="399F745E"/>
    <w:rsid w:val="39A24982"/>
    <w:rsid w:val="39A910BC"/>
    <w:rsid w:val="39B76556"/>
    <w:rsid w:val="39BA1BA2"/>
    <w:rsid w:val="39BD1693"/>
    <w:rsid w:val="39C3537C"/>
    <w:rsid w:val="39C52C0D"/>
    <w:rsid w:val="39CE38A0"/>
    <w:rsid w:val="39D709A6"/>
    <w:rsid w:val="39E11825"/>
    <w:rsid w:val="39E62997"/>
    <w:rsid w:val="39ED1F78"/>
    <w:rsid w:val="3A014D73"/>
    <w:rsid w:val="3A065CA2"/>
    <w:rsid w:val="3A39340F"/>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A76E1"/>
    <w:rsid w:val="3D595B76"/>
    <w:rsid w:val="3D6D517E"/>
    <w:rsid w:val="3D7423FD"/>
    <w:rsid w:val="3D7824A0"/>
    <w:rsid w:val="3D7B3D3F"/>
    <w:rsid w:val="3D7D00DC"/>
    <w:rsid w:val="3D7E0E7E"/>
    <w:rsid w:val="3D826B73"/>
    <w:rsid w:val="3D8F1598"/>
    <w:rsid w:val="3D98044D"/>
    <w:rsid w:val="3DAA0180"/>
    <w:rsid w:val="3DB35286"/>
    <w:rsid w:val="3DBE1FC2"/>
    <w:rsid w:val="3DC07568"/>
    <w:rsid w:val="3DD35929"/>
    <w:rsid w:val="3DD82F3F"/>
    <w:rsid w:val="3DD86F3A"/>
    <w:rsid w:val="3DDC316C"/>
    <w:rsid w:val="3DE11DF4"/>
    <w:rsid w:val="3DF8713D"/>
    <w:rsid w:val="3DF91843"/>
    <w:rsid w:val="3E021D6A"/>
    <w:rsid w:val="3E1201FF"/>
    <w:rsid w:val="3E135D25"/>
    <w:rsid w:val="3E160504"/>
    <w:rsid w:val="3E171CB9"/>
    <w:rsid w:val="3E1C72D0"/>
    <w:rsid w:val="3E1D6BA4"/>
    <w:rsid w:val="3E284F59"/>
    <w:rsid w:val="3E412892"/>
    <w:rsid w:val="3E41478A"/>
    <w:rsid w:val="3E5201BC"/>
    <w:rsid w:val="3E5B23DB"/>
    <w:rsid w:val="3E5B3B51"/>
    <w:rsid w:val="3E6447D3"/>
    <w:rsid w:val="3E6E3DBF"/>
    <w:rsid w:val="3E7A3FA5"/>
    <w:rsid w:val="3E7E3AE6"/>
    <w:rsid w:val="3E8A1B82"/>
    <w:rsid w:val="3E8E21C5"/>
    <w:rsid w:val="3E94330A"/>
    <w:rsid w:val="3E9D72F5"/>
    <w:rsid w:val="3E9E5242"/>
    <w:rsid w:val="3EA2203F"/>
    <w:rsid w:val="3EA64DEB"/>
    <w:rsid w:val="3EB97F9E"/>
    <w:rsid w:val="3EBC016B"/>
    <w:rsid w:val="3EC15781"/>
    <w:rsid w:val="3ECF47EA"/>
    <w:rsid w:val="3ED26C57"/>
    <w:rsid w:val="3EF50B95"/>
    <w:rsid w:val="3F0B7B65"/>
    <w:rsid w:val="3F0D4E6A"/>
    <w:rsid w:val="3F204B9E"/>
    <w:rsid w:val="3F21430D"/>
    <w:rsid w:val="3F2521B4"/>
    <w:rsid w:val="3F4E563E"/>
    <w:rsid w:val="3F5070B9"/>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1B4533"/>
    <w:rsid w:val="401D2E8B"/>
    <w:rsid w:val="401E7FAE"/>
    <w:rsid w:val="402E5098"/>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E6C3F"/>
    <w:rsid w:val="41E16D4C"/>
    <w:rsid w:val="41E47950"/>
    <w:rsid w:val="41EA4FEF"/>
    <w:rsid w:val="42004667"/>
    <w:rsid w:val="421847E2"/>
    <w:rsid w:val="421D2BB5"/>
    <w:rsid w:val="421D2C97"/>
    <w:rsid w:val="421F113C"/>
    <w:rsid w:val="42207AA0"/>
    <w:rsid w:val="42274495"/>
    <w:rsid w:val="422A387A"/>
    <w:rsid w:val="42302DFC"/>
    <w:rsid w:val="423C1CEE"/>
    <w:rsid w:val="423F17DF"/>
    <w:rsid w:val="42507548"/>
    <w:rsid w:val="4258222A"/>
    <w:rsid w:val="426B4382"/>
    <w:rsid w:val="42707BEA"/>
    <w:rsid w:val="427342EC"/>
    <w:rsid w:val="427C5579"/>
    <w:rsid w:val="428A37DB"/>
    <w:rsid w:val="42905B96"/>
    <w:rsid w:val="42916F69"/>
    <w:rsid w:val="42937435"/>
    <w:rsid w:val="42997141"/>
    <w:rsid w:val="429B74ED"/>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7B6846"/>
    <w:rsid w:val="438C3708"/>
    <w:rsid w:val="439F229A"/>
    <w:rsid w:val="43A044FF"/>
    <w:rsid w:val="43A35D9D"/>
    <w:rsid w:val="43B9111D"/>
    <w:rsid w:val="43C006FD"/>
    <w:rsid w:val="43C901B0"/>
    <w:rsid w:val="43F72CC5"/>
    <w:rsid w:val="440203D8"/>
    <w:rsid w:val="44174B0E"/>
    <w:rsid w:val="44240C8C"/>
    <w:rsid w:val="442F041A"/>
    <w:rsid w:val="442F13DF"/>
    <w:rsid w:val="44375106"/>
    <w:rsid w:val="44392A3A"/>
    <w:rsid w:val="444E5D09"/>
    <w:rsid w:val="4453331F"/>
    <w:rsid w:val="446E0735"/>
    <w:rsid w:val="447946C2"/>
    <w:rsid w:val="447A4194"/>
    <w:rsid w:val="447D0F6A"/>
    <w:rsid w:val="447E20A0"/>
    <w:rsid w:val="449000D0"/>
    <w:rsid w:val="44983428"/>
    <w:rsid w:val="449851D6"/>
    <w:rsid w:val="44A01C25"/>
    <w:rsid w:val="44A37EC3"/>
    <w:rsid w:val="44AE215C"/>
    <w:rsid w:val="44B02520"/>
    <w:rsid w:val="44B042CE"/>
    <w:rsid w:val="44BC2C73"/>
    <w:rsid w:val="44BC4E15"/>
    <w:rsid w:val="44BD4C3D"/>
    <w:rsid w:val="44BD69EB"/>
    <w:rsid w:val="44C4421D"/>
    <w:rsid w:val="44CD4598"/>
    <w:rsid w:val="44D949F1"/>
    <w:rsid w:val="44D97CC8"/>
    <w:rsid w:val="44DD41A3"/>
    <w:rsid w:val="44F4256A"/>
    <w:rsid w:val="44F920D0"/>
    <w:rsid w:val="45040E37"/>
    <w:rsid w:val="45054A10"/>
    <w:rsid w:val="45113714"/>
    <w:rsid w:val="45157D14"/>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ED1809"/>
    <w:rsid w:val="46F41115"/>
    <w:rsid w:val="46FD7572"/>
    <w:rsid w:val="47022DDB"/>
    <w:rsid w:val="47024B89"/>
    <w:rsid w:val="4705380E"/>
    <w:rsid w:val="47060B1D"/>
    <w:rsid w:val="47090A75"/>
    <w:rsid w:val="472D2D5A"/>
    <w:rsid w:val="47393FAB"/>
    <w:rsid w:val="473C0BAA"/>
    <w:rsid w:val="47541C62"/>
    <w:rsid w:val="477137B3"/>
    <w:rsid w:val="47730D59"/>
    <w:rsid w:val="477558AD"/>
    <w:rsid w:val="477C1F4A"/>
    <w:rsid w:val="477E2FF2"/>
    <w:rsid w:val="47912301"/>
    <w:rsid w:val="47961EA1"/>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B63E7D"/>
    <w:rsid w:val="48BE63E9"/>
    <w:rsid w:val="48C4125B"/>
    <w:rsid w:val="48D34A2F"/>
    <w:rsid w:val="48FA3211"/>
    <w:rsid w:val="48FE0BF8"/>
    <w:rsid w:val="4901159C"/>
    <w:rsid w:val="490C6E6F"/>
    <w:rsid w:val="4917600A"/>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935F6C"/>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5E2A1E"/>
    <w:rsid w:val="4A64451E"/>
    <w:rsid w:val="4A69564B"/>
    <w:rsid w:val="4A85368F"/>
    <w:rsid w:val="4A881286"/>
    <w:rsid w:val="4A932ECE"/>
    <w:rsid w:val="4A954692"/>
    <w:rsid w:val="4AB60164"/>
    <w:rsid w:val="4ABB39CC"/>
    <w:rsid w:val="4ABD08DC"/>
    <w:rsid w:val="4ACC3EEE"/>
    <w:rsid w:val="4AD127C8"/>
    <w:rsid w:val="4AD131F0"/>
    <w:rsid w:val="4AF9521E"/>
    <w:rsid w:val="4B037E2A"/>
    <w:rsid w:val="4B124C0F"/>
    <w:rsid w:val="4B242DE5"/>
    <w:rsid w:val="4B2701C1"/>
    <w:rsid w:val="4B3117D6"/>
    <w:rsid w:val="4B425E9C"/>
    <w:rsid w:val="4B5F25AA"/>
    <w:rsid w:val="4B655548"/>
    <w:rsid w:val="4B7A02A7"/>
    <w:rsid w:val="4B83273C"/>
    <w:rsid w:val="4B9E19F4"/>
    <w:rsid w:val="4BA07DE3"/>
    <w:rsid w:val="4BA8113B"/>
    <w:rsid w:val="4BB328F5"/>
    <w:rsid w:val="4BB42648"/>
    <w:rsid w:val="4BC44B03"/>
    <w:rsid w:val="4BC50B39"/>
    <w:rsid w:val="4BCD61D2"/>
    <w:rsid w:val="4BD016F9"/>
    <w:rsid w:val="4BD165C6"/>
    <w:rsid w:val="4BD42F98"/>
    <w:rsid w:val="4BDA60D4"/>
    <w:rsid w:val="4C092FFA"/>
    <w:rsid w:val="4C0F5D7E"/>
    <w:rsid w:val="4C143200"/>
    <w:rsid w:val="4C1D6881"/>
    <w:rsid w:val="4C207F8B"/>
    <w:rsid w:val="4C3B7578"/>
    <w:rsid w:val="4C3E48B5"/>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41C78"/>
    <w:rsid w:val="4D814A59"/>
    <w:rsid w:val="4D865650"/>
    <w:rsid w:val="4D8C54DC"/>
    <w:rsid w:val="4D901140"/>
    <w:rsid w:val="4D924EB8"/>
    <w:rsid w:val="4D956757"/>
    <w:rsid w:val="4D9A561E"/>
    <w:rsid w:val="4DA66D09"/>
    <w:rsid w:val="4DAD60E5"/>
    <w:rsid w:val="4DB017E2"/>
    <w:rsid w:val="4DC112FA"/>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B372A"/>
    <w:rsid w:val="4F7E1A87"/>
    <w:rsid w:val="4F7F76BE"/>
    <w:rsid w:val="4F8C3149"/>
    <w:rsid w:val="4F8C5937"/>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B1AC2"/>
    <w:rsid w:val="510F4A72"/>
    <w:rsid w:val="511126A2"/>
    <w:rsid w:val="51116092"/>
    <w:rsid w:val="51387B25"/>
    <w:rsid w:val="513E60D4"/>
    <w:rsid w:val="514566E6"/>
    <w:rsid w:val="514C35D0"/>
    <w:rsid w:val="51510956"/>
    <w:rsid w:val="5151508A"/>
    <w:rsid w:val="51600E2A"/>
    <w:rsid w:val="516473EA"/>
    <w:rsid w:val="516C5EF8"/>
    <w:rsid w:val="517C08CB"/>
    <w:rsid w:val="51840FBC"/>
    <w:rsid w:val="51873568"/>
    <w:rsid w:val="519530DD"/>
    <w:rsid w:val="51BA7D9C"/>
    <w:rsid w:val="51C25640"/>
    <w:rsid w:val="51CA4B82"/>
    <w:rsid w:val="51D72F2C"/>
    <w:rsid w:val="51DA0BDC"/>
    <w:rsid w:val="51E14E3C"/>
    <w:rsid w:val="51E6025E"/>
    <w:rsid w:val="51ED5E1F"/>
    <w:rsid w:val="521C7446"/>
    <w:rsid w:val="523F62C5"/>
    <w:rsid w:val="52436B86"/>
    <w:rsid w:val="524B1ADA"/>
    <w:rsid w:val="525C3CE7"/>
    <w:rsid w:val="525E6503"/>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D2C7A"/>
    <w:rsid w:val="54D51A4B"/>
    <w:rsid w:val="54D9743E"/>
    <w:rsid w:val="54DD06D4"/>
    <w:rsid w:val="54EB3100"/>
    <w:rsid w:val="54F14BBA"/>
    <w:rsid w:val="55102B67"/>
    <w:rsid w:val="551709E9"/>
    <w:rsid w:val="551B1885"/>
    <w:rsid w:val="553C5017"/>
    <w:rsid w:val="55456CB4"/>
    <w:rsid w:val="554C0043"/>
    <w:rsid w:val="55516A4E"/>
    <w:rsid w:val="556B5270"/>
    <w:rsid w:val="556F3D31"/>
    <w:rsid w:val="556F5ADF"/>
    <w:rsid w:val="557401FE"/>
    <w:rsid w:val="55754C4A"/>
    <w:rsid w:val="55891C8E"/>
    <w:rsid w:val="558C5567"/>
    <w:rsid w:val="559612BE"/>
    <w:rsid w:val="55985036"/>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B55C5"/>
    <w:rsid w:val="55FC6F38"/>
    <w:rsid w:val="561F7505"/>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85264"/>
    <w:rsid w:val="56B86142"/>
    <w:rsid w:val="56BC5814"/>
    <w:rsid w:val="56C62507"/>
    <w:rsid w:val="56C859FA"/>
    <w:rsid w:val="56D15BC0"/>
    <w:rsid w:val="56D402F0"/>
    <w:rsid w:val="56E10C5F"/>
    <w:rsid w:val="56F269C8"/>
    <w:rsid w:val="56FC15F5"/>
    <w:rsid w:val="57016832"/>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917F1"/>
    <w:rsid w:val="589A4356"/>
    <w:rsid w:val="589D2963"/>
    <w:rsid w:val="58BA0865"/>
    <w:rsid w:val="58C148A4"/>
    <w:rsid w:val="58C425E6"/>
    <w:rsid w:val="58C96998"/>
    <w:rsid w:val="58D00F8B"/>
    <w:rsid w:val="58EB7AAF"/>
    <w:rsid w:val="590645DA"/>
    <w:rsid w:val="590F329A"/>
    <w:rsid w:val="59154BEF"/>
    <w:rsid w:val="591C3800"/>
    <w:rsid w:val="591C41D0"/>
    <w:rsid w:val="592117E6"/>
    <w:rsid w:val="592B065B"/>
    <w:rsid w:val="59376914"/>
    <w:rsid w:val="593C03CE"/>
    <w:rsid w:val="593C17F4"/>
    <w:rsid w:val="595A5BCE"/>
    <w:rsid w:val="596207AC"/>
    <w:rsid w:val="597436C4"/>
    <w:rsid w:val="597A220D"/>
    <w:rsid w:val="59843C2A"/>
    <w:rsid w:val="59A2321B"/>
    <w:rsid w:val="59A514D2"/>
    <w:rsid w:val="59DE1485"/>
    <w:rsid w:val="59F2049D"/>
    <w:rsid w:val="59F27755"/>
    <w:rsid w:val="59F75FE7"/>
    <w:rsid w:val="59FE0BAD"/>
    <w:rsid w:val="5A040EEC"/>
    <w:rsid w:val="5A131882"/>
    <w:rsid w:val="5A1530F9"/>
    <w:rsid w:val="5A291596"/>
    <w:rsid w:val="5A343E94"/>
    <w:rsid w:val="5A3572F7"/>
    <w:rsid w:val="5A357CBF"/>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C05945"/>
    <w:rsid w:val="5AD52888"/>
    <w:rsid w:val="5AE05F3C"/>
    <w:rsid w:val="5AEC309D"/>
    <w:rsid w:val="5AF00910"/>
    <w:rsid w:val="5AF54CD9"/>
    <w:rsid w:val="5B1769FD"/>
    <w:rsid w:val="5B1E0327"/>
    <w:rsid w:val="5B296730"/>
    <w:rsid w:val="5B296DA0"/>
    <w:rsid w:val="5B3A3F2B"/>
    <w:rsid w:val="5B4B4927"/>
    <w:rsid w:val="5B4C4282"/>
    <w:rsid w:val="5B505989"/>
    <w:rsid w:val="5B5163B3"/>
    <w:rsid w:val="5B5F03A4"/>
    <w:rsid w:val="5B6A7475"/>
    <w:rsid w:val="5B70435F"/>
    <w:rsid w:val="5B721E85"/>
    <w:rsid w:val="5B755C47"/>
    <w:rsid w:val="5B797C67"/>
    <w:rsid w:val="5B7C4A52"/>
    <w:rsid w:val="5B800A46"/>
    <w:rsid w:val="5B8012C6"/>
    <w:rsid w:val="5B8B2F47"/>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421FE3"/>
    <w:rsid w:val="5E532442"/>
    <w:rsid w:val="5E5F0BEC"/>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1677D"/>
    <w:rsid w:val="5F534EAA"/>
    <w:rsid w:val="5F5A0B67"/>
    <w:rsid w:val="5F5C0E82"/>
    <w:rsid w:val="5F7C6122"/>
    <w:rsid w:val="5F85016E"/>
    <w:rsid w:val="5F9745B0"/>
    <w:rsid w:val="5F9E6D95"/>
    <w:rsid w:val="5FB76A00"/>
    <w:rsid w:val="5FC353A5"/>
    <w:rsid w:val="5FE01AB3"/>
    <w:rsid w:val="5FF05A6E"/>
    <w:rsid w:val="5FF137C3"/>
    <w:rsid w:val="601E1A8A"/>
    <w:rsid w:val="60375FC5"/>
    <w:rsid w:val="603F0748"/>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153112"/>
    <w:rsid w:val="611539DF"/>
    <w:rsid w:val="611A7247"/>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202723B"/>
    <w:rsid w:val="620A72BB"/>
    <w:rsid w:val="620C2F1B"/>
    <w:rsid w:val="622173D3"/>
    <w:rsid w:val="6226471C"/>
    <w:rsid w:val="62285A57"/>
    <w:rsid w:val="622A6491"/>
    <w:rsid w:val="623E0D13"/>
    <w:rsid w:val="62410803"/>
    <w:rsid w:val="624D53FA"/>
    <w:rsid w:val="62615FEA"/>
    <w:rsid w:val="62622F5E"/>
    <w:rsid w:val="6263717B"/>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C790D"/>
    <w:rsid w:val="63E458EA"/>
    <w:rsid w:val="63E9714C"/>
    <w:rsid w:val="63FE1550"/>
    <w:rsid w:val="640B2E77"/>
    <w:rsid w:val="642108EC"/>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F225B2"/>
    <w:rsid w:val="64F471A3"/>
    <w:rsid w:val="64FF5BCA"/>
    <w:rsid w:val="650571F3"/>
    <w:rsid w:val="65110712"/>
    <w:rsid w:val="65135FC2"/>
    <w:rsid w:val="65164B3A"/>
    <w:rsid w:val="652106FC"/>
    <w:rsid w:val="65222B6E"/>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770C98"/>
    <w:rsid w:val="667E2026"/>
    <w:rsid w:val="66823A94"/>
    <w:rsid w:val="668313EA"/>
    <w:rsid w:val="6688668C"/>
    <w:rsid w:val="668D4017"/>
    <w:rsid w:val="66950DF7"/>
    <w:rsid w:val="66A03D4A"/>
    <w:rsid w:val="66A63182"/>
    <w:rsid w:val="66BC0A58"/>
    <w:rsid w:val="66BE423A"/>
    <w:rsid w:val="66CC0FE3"/>
    <w:rsid w:val="66D85D11"/>
    <w:rsid w:val="66D93700"/>
    <w:rsid w:val="66DB1226"/>
    <w:rsid w:val="66F81F24"/>
    <w:rsid w:val="67006681"/>
    <w:rsid w:val="67103466"/>
    <w:rsid w:val="671357D7"/>
    <w:rsid w:val="671B7875"/>
    <w:rsid w:val="673504EF"/>
    <w:rsid w:val="67550AE6"/>
    <w:rsid w:val="675859D1"/>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C041DB"/>
    <w:rsid w:val="68CA1553"/>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9EC72A7"/>
    <w:rsid w:val="6A0171F6"/>
    <w:rsid w:val="6A1C481A"/>
    <w:rsid w:val="6A2D585D"/>
    <w:rsid w:val="6A2E7F6E"/>
    <w:rsid w:val="6A3656CE"/>
    <w:rsid w:val="6A3749C6"/>
    <w:rsid w:val="6A3B63DF"/>
    <w:rsid w:val="6A4946F9"/>
    <w:rsid w:val="6A66663F"/>
    <w:rsid w:val="6A701C86"/>
    <w:rsid w:val="6A7245A8"/>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6C4B43"/>
    <w:rsid w:val="6B6C68F1"/>
    <w:rsid w:val="6B737BEB"/>
    <w:rsid w:val="6B7632CC"/>
    <w:rsid w:val="6B86601F"/>
    <w:rsid w:val="6B907123"/>
    <w:rsid w:val="6B9C21B9"/>
    <w:rsid w:val="6BA17875"/>
    <w:rsid w:val="6BB169FA"/>
    <w:rsid w:val="6BBB56E1"/>
    <w:rsid w:val="6BC56001"/>
    <w:rsid w:val="6BCC3F4A"/>
    <w:rsid w:val="6BD12BF8"/>
    <w:rsid w:val="6BD975A2"/>
    <w:rsid w:val="6BDE548A"/>
    <w:rsid w:val="6BE333D9"/>
    <w:rsid w:val="6BE4292B"/>
    <w:rsid w:val="6BF11D6E"/>
    <w:rsid w:val="6BF15048"/>
    <w:rsid w:val="6BF95CAB"/>
    <w:rsid w:val="6BFB0B97"/>
    <w:rsid w:val="6BFC7480"/>
    <w:rsid w:val="6C074913"/>
    <w:rsid w:val="6C076680"/>
    <w:rsid w:val="6C0A1D90"/>
    <w:rsid w:val="6C1068F5"/>
    <w:rsid w:val="6C167D41"/>
    <w:rsid w:val="6C185B57"/>
    <w:rsid w:val="6C1A634D"/>
    <w:rsid w:val="6C1F3963"/>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ED5810"/>
    <w:rsid w:val="6CF3201F"/>
    <w:rsid w:val="6CF92406"/>
    <w:rsid w:val="6D013069"/>
    <w:rsid w:val="6D0D7C60"/>
    <w:rsid w:val="6D17288C"/>
    <w:rsid w:val="6D196605"/>
    <w:rsid w:val="6D1F0D27"/>
    <w:rsid w:val="6D302B94"/>
    <w:rsid w:val="6D30394E"/>
    <w:rsid w:val="6D4C011E"/>
    <w:rsid w:val="6D673814"/>
    <w:rsid w:val="6D7D4DE5"/>
    <w:rsid w:val="6D8048D6"/>
    <w:rsid w:val="6D855A48"/>
    <w:rsid w:val="6D8A305E"/>
    <w:rsid w:val="6D8C5028"/>
    <w:rsid w:val="6D995997"/>
    <w:rsid w:val="6DA24C20"/>
    <w:rsid w:val="6DB850B3"/>
    <w:rsid w:val="6DBE53FE"/>
    <w:rsid w:val="6DCA3DA3"/>
    <w:rsid w:val="6DCC7B1B"/>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7206C2"/>
    <w:rsid w:val="6E781A51"/>
    <w:rsid w:val="6E867CCA"/>
    <w:rsid w:val="6E8738B8"/>
    <w:rsid w:val="6E8F40A5"/>
    <w:rsid w:val="6E9A783A"/>
    <w:rsid w:val="6E9C2DAC"/>
    <w:rsid w:val="6EB41798"/>
    <w:rsid w:val="6EB83BFB"/>
    <w:rsid w:val="6EBC36EB"/>
    <w:rsid w:val="6EC66318"/>
    <w:rsid w:val="6EC93847"/>
    <w:rsid w:val="6EE3336E"/>
    <w:rsid w:val="6EE669BA"/>
    <w:rsid w:val="6F152DFC"/>
    <w:rsid w:val="6F16104D"/>
    <w:rsid w:val="6F246F26"/>
    <w:rsid w:val="6F2E742E"/>
    <w:rsid w:val="6F307B60"/>
    <w:rsid w:val="6F330F4C"/>
    <w:rsid w:val="6F3E46C9"/>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DB5DF3"/>
    <w:rsid w:val="6FEE1FCA"/>
    <w:rsid w:val="6FFD045F"/>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10B2708"/>
    <w:rsid w:val="71290DE0"/>
    <w:rsid w:val="7130224D"/>
    <w:rsid w:val="713734FD"/>
    <w:rsid w:val="714A4664"/>
    <w:rsid w:val="714A76D4"/>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AF5315"/>
    <w:rsid w:val="72B131C6"/>
    <w:rsid w:val="72BB0214"/>
    <w:rsid w:val="72C25048"/>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B3A1B"/>
    <w:rsid w:val="755C1784"/>
    <w:rsid w:val="757E0BB5"/>
    <w:rsid w:val="757F020E"/>
    <w:rsid w:val="75832D5B"/>
    <w:rsid w:val="75834F63"/>
    <w:rsid w:val="758B3E18"/>
    <w:rsid w:val="759251A6"/>
    <w:rsid w:val="75A26A30"/>
    <w:rsid w:val="75A82C1C"/>
    <w:rsid w:val="75AE7B06"/>
    <w:rsid w:val="75BB2563"/>
    <w:rsid w:val="75D94B83"/>
    <w:rsid w:val="75F47C0F"/>
    <w:rsid w:val="75F67D31"/>
    <w:rsid w:val="7601057E"/>
    <w:rsid w:val="7603715B"/>
    <w:rsid w:val="7607416F"/>
    <w:rsid w:val="76100EE8"/>
    <w:rsid w:val="7614205F"/>
    <w:rsid w:val="76183A28"/>
    <w:rsid w:val="761D53B8"/>
    <w:rsid w:val="7625601A"/>
    <w:rsid w:val="76285B0A"/>
    <w:rsid w:val="76432944"/>
    <w:rsid w:val="76445D7A"/>
    <w:rsid w:val="764B35A7"/>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557A9"/>
    <w:rsid w:val="76E640F0"/>
    <w:rsid w:val="76EA2DC0"/>
    <w:rsid w:val="76EE0B02"/>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955421"/>
    <w:rsid w:val="77A05EDF"/>
    <w:rsid w:val="77A66839"/>
    <w:rsid w:val="77AD35FB"/>
    <w:rsid w:val="77B830F0"/>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824CB"/>
    <w:rsid w:val="799B6859"/>
    <w:rsid w:val="799E3333"/>
    <w:rsid w:val="799F60E4"/>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637111"/>
    <w:rsid w:val="7A677E27"/>
    <w:rsid w:val="7A684727"/>
    <w:rsid w:val="7A6B246A"/>
    <w:rsid w:val="7A6F5299"/>
    <w:rsid w:val="7A847DB3"/>
    <w:rsid w:val="7A8732A6"/>
    <w:rsid w:val="7A8D0632"/>
    <w:rsid w:val="7A9E639B"/>
    <w:rsid w:val="7AA22819"/>
    <w:rsid w:val="7AA8546C"/>
    <w:rsid w:val="7AB066E9"/>
    <w:rsid w:val="7AF4420D"/>
    <w:rsid w:val="7AF83CFD"/>
    <w:rsid w:val="7B041AF4"/>
    <w:rsid w:val="7B0C2FCA"/>
    <w:rsid w:val="7B0D784D"/>
    <w:rsid w:val="7B166879"/>
    <w:rsid w:val="7B185FAC"/>
    <w:rsid w:val="7B1B6026"/>
    <w:rsid w:val="7B1D7C08"/>
    <w:rsid w:val="7B2057A7"/>
    <w:rsid w:val="7B3E36DA"/>
    <w:rsid w:val="7B42141C"/>
    <w:rsid w:val="7B441468"/>
    <w:rsid w:val="7B454A69"/>
    <w:rsid w:val="7B696C1E"/>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C0466D2"/>
    <w:rsid w:val="7C06244A"/>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73EDA"/>
    <w:rsid w:val="7D883850"/>
    <w:rsid w:val="7D8C0A7A"/>
    <w:rsid w:val="7DA243F4"/>
    <w:rsid w:val="7DBD2FDC"/>
    <w:rsid w:val="7DD16A88"/>
    <w:rsid w:val="7DD34BB2"/>
    <w:rsid w:val="7DDD767C"/>
    <w:rsid w:val="7DE12051"/>
    <w:rsid w:val="7DEC6514"/>
    <w:rsid w:val="7DFC32FA"/>
    <w:rsid w:val="7E064983"/>
    <w:rsid w:val="7E0B1F99"/>
    <w:rsid w:val="7E1846B6"/>
    <w:rsid w:val="7E1A21DD"/>
    <w:rsid w:val="7E21356B"/>
    <w:rsid w:val="7E3A462D"/>
    <w:rsid w:val="7E464D80"/>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255AA"/>
    <w:rsid w:val="7F1773FE"/>
    <w:rsid w:val="7F1A34D8"/>
    <w:rsid w:val="7F1C1F84"/>
    <w:rsid w:val="7F207CC7"/>
    <w:rsid w:val="7F3379FA"/>
    <w:rsid w:val="7F344DA2"/>
    <w:rsid w:val="7F39114B"/>
    <w:rsid w:val="7F3C17C9"/>
    <w:rsid w:val="7F427C3D"/>
    <w:rsid w:val="7F4F235A"/>
    <w:rsid w:val="7F567244"/>
    <w:rsid w:val="7F5D6825"/>
    <w:rsid w:val="7F696111"/>
    <w:rsid w:val="7F6F47AA"/>
    <w:rsid w:val="7F6F6558"/>
    <w:rsid w:val="7F853FCE"/>
    <w:rsid w:val="7F991CFF"/>
    <w:rsid w:val="7F9F5A2A"/>
    <w:rsid w:val="7FAF619A"/>
    <w:rsid w:val="7FC34B98"/>
    <w:rsid w:val="7FD05249"/>
    <w:rsid w:val="7FDB599C"/>
    <w:rsid w:val="7FDD5BB8"/>
    <w:rsid w:val="7FE745A9"/>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7</Pages>
  <Words>3955</Words>
  <Characters>5528</Characters>
  <Lines>0</Lines>
  <Paragraphs>0</Paragraphs>
  <TotalTime>99</TotalTime>
  <ScaleCrop>false</ScaleCrop>
  <LinksUpToDate>false</LinksUpToDate>
  <CharactersWithSpaces>6646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2023-03-20T10:40:14Z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1B793FC40ADF4629962462955C66CCC9</vt:lpwstr>
  </property>
  <property fmtid="{D5CDD505-2E9C-101B-9397-08002B2CF9AE}" pid="5" name="commondata">
    <vt:lpwstr>eyJjb3VudCI6NDAzLCJoZGlkIjoiNjdhMTMwNDYzZWIwOTU0NDRlYjIzNmI5NWQ1MzBlYjAiLCJ1c2VyQ291bnQiOjQwM30=</vt:lpwstr>
  </property>
</Properties>
</file>