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针毡机械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针毡机械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【报告篇幅】：88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2022年全球针毡机械市场销售额达到了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从产品类型方面来看，半自动占有重要地位，预计2029年份额将达到 %。同时就应用来看，机械工程在2022年份额大约是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从生产商来说，全球范围内，针毡机械核心厂商主要包括FELTLOOM、Reisky &amp; Schlese、AUTEFA automation GmbH、LAKO Laupheimer Kokosweberei GmbH &amp; Co. KG和Dostal Maschinenbau GmbH等。2022年，全球第一梯队厂商主要有FELTLOOM、Reisky &amp; Schlese、AUTEFA automation GmbH和LAKO Laupheimer Kokosweberei GmbH &amp; Co. KG，第一梯队占有大约 %的市场份额；第二梯队厂商有Dostal Maschinenbau GmbH、The Woolery、Eastman Staples和The Gentle Roller等，共占有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针毡机械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FELTLOOM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Reisky &amp; Schlese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AUTEFA automation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LAKO Laupheimer Kokosweberei GmbH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Dostal Maschinenbau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 Woolery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Eastman Staples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 Gentle Roller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全自动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半自动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第3章：全球范围内针毡机械主要厂商竞争分析，主要包括针毡机械产能、产量、销量、收入、市场份额、价格、产地及行业集中度分析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第4章：全球针毡机械主要地区分析，包括销量、销售收入等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第5章：全球针毡机械主要厂商基本情况介绍，包括公司简介、针毡机械产品型号、销量、收入、价格及最新动态等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第6章：全球不同产品类型针毡机械销量、收入、价格及份额等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第7章：全球不同应用针毡机械销量、收入、价格及份额等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针毡机械市场概述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按照不同产品类型，针毡机械主要可以分为如下几个类别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全球不同产品类型针毡机械销售额增长趋势2018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全自动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半自动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从不同应用，针毡机械主要包括如下几个方面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全球不同应用针毡机械销售额增长趋势2018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1.3.8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1.3.9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针毡机械行业背景、发展历史、现状及趋势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针毡机械行业目前现状分析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针毡机械发展趋势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全球针毡机械总体规模分析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全球针毡机械供需现状及预测（2018-2029）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全球针毡机械产能、产量、产能利用率及发展趋势（2018-2029）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全球针毡机械产量、需求量及发展趋势（2018-2029）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全球主要地区针毡机械产量及发展趋势（2018-2029）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全球主要地区针毡机械产量（2018-2023）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全球主要地区针毡机械产量（2024-2029）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全球主要地区针毡机械产量市场份额（2018-2029）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中国针毡机械供需现状及预测（2018-2029）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中国针毡机械产能、产量、产能利用率及发展趋势（2018-2029）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中国针毡机械产量、市场需求量及发展趋势（2018-2029）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全球针毡机械销量及销售额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全球市场针毡机械销售额（2018-2029）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全球市场针毡机械销量（2018-2029）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全球市场针毡机械价格趋势（2018-2029）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全球市场主要厂商针毡机械产能市场份额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全球市场主要厂商针毡机械销量（2018-2023）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全球市场主要厂商针毡机械销量（2018-2023）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全球市场主要厂商针毡机械销售收入（2018-2023）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全球市场主要厂商针毡机械销售价格（2018-2023）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2022年全球主要生产商针毡机械收入排名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中国市场主要厂商针毡机械销量（2018-2023）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中国市场主要厂商针毡机械销量（2018-2023）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中国市场主要厂商针毡机械销售收入（2018-2023）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2022年中国主要生产商针毡机械收入排名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中国市场主要厂商针毡机械销售价格（2018-2023）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全球主要厂商针毡机械总部及产地分布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全球主要厂商成立时间及针毡机械商业化日期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全球主要厂商针毡机械产品类型及应用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针毡机械行业集中度、竞争程度分析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针毡机械行业集中度分析：2022年全球Top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全球针毡机械第一梯队、第二梯队和第三梯队生产商（品牌）及市场份额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全球针毡机械主要地区分析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全球主要地区针毡机械市场规模分析：2018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全球主要地区针毡机械销售收入及市场份额（2018-2023年）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全球主要地区针毡机械销售收入预测（2024-2029年）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全球主要地区针毡机械销量分析：2018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全球主要地区针毡机械销量及市场份额（2018-2023年）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全球主要地区针毡机械销量及市场份额预测（2024-2029）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北美市场针毡机械销量、收入及增长率（2018-2029）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欧洲市场针毡机械销量、收入及增长率（2018-2029）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中国市场针毡机械销量、收入及增长率（2018-2029）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日本市场针毡机械销量、收入及增长率（2018-2029）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全球针毡机械主要生产商分析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FELTLOOM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FELTLOOM基本信息、针毡机械生产基地、销售区域、竞争对手及市场地位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FELTLOOM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FELTLOOM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FELTLOOM公司简介及主要业务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FELTLOOM企业最新动态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Reisky &amp; Schlese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Reisky &amp; Schlese基本信息、针毡机械生产基地、销售区域、竞争对手及市场地位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Reisky &amp; Schlese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Reisky &amp; Schlese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Reisky &amp; Schlese公司简介及主要业务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Reisky &amp; Schlese企业最新动态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AUTEFA automation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AUTEFA automation GmbH基本信息、针毡机械生产基地、销售区域、竞争对手及市场地位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AUTEFA automation GmbH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AUTEFA automation GmbH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AUTEFA automation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AUTEFA automation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LAKO Laupheimer Kokosweberei GmbH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LAKO Laupheimer Kokosweberei GmbH &amp; Co. KG基本信息、针毡机械生产基地、销售区域、竞争对手及市场地位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LAKO Laupheimer Kokosweberei GmbH &amp; Co. KG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LAKO Laupheimer Kokosweberei GmbH &amp; Co. KG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LAKO Laupheimer Kokosweberei GmbH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LAKO Laupheimer Kokosweberei GmbH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Dostal Maschinenbau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Dostal Maschinenbau GmbH基本信息、针毡机械生产基地、销售区域、竞争对手及市场地位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Dostal Maschinenbau GmbH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Dostal Maschinenbau GmbH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Dostal Maschinenbau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Dostal Maschinenbau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The Woolery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The Woolery基本信息、针毡机械生产基地、销售区域、竞争对手及市场地位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The Woolery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The Woolery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The Woolery公司简介及主要业务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The Woolery企业最新动态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Eastman Staples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Eastman Staples基本信息、针毡机械生产基地、销售区域、竞争对手及市场地位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Eastman Staples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Eastman Staples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Eastman Staples公司简介及主要业务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Eastman Staples企业最新动态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The Gentle Roller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The Gentle Roller基本信息、针毡机械生产基地、销售区域、竞争对手及市场地位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The Gentle Roller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The Gentle Roller 针毡机械销量、收入、价格及毛利率（2018-2023）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The Gentle Roller公司简介及主要业务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The Gentle Roller企业最新动态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不同产品类型针毡机械分析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全球不同产品类型针毡机械销量（2018-2029）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全球不同产品类型针毡机械销量及市场份额（2018-2023）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全球不同产品类型针毡机械销量预测（2024-2029）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全球不同产品类型针毡机械收入（2018-2029）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全球不同产品类型针毡机械收入及市场份额（2018-2023）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全球不同产品类型针毡机械收入预测（2024-2029）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全球不同产品类型针毡机械价格走势（2018-2029）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不同应用针毡机械分析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全球不同应用针毡机械销量（2018-2029）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全球不同应用针毡机械销量及市场份额（2018-2023）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全球不同应用针毡机械销量预测（2024-2029）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全球不同应用针毡机械收入（2018-2029）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全球不同应用针毡机械收入及市场份额（2018-2023）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全球不同应用针毡机械收入预测（2024-2029）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全球不同应用针毡机械价格走势（2018-2029）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针毡机械产业链分析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针毡机械产业上游供应分析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针毡机械下游典型客户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针毡机械销售渠道分析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针毡机械行业发展机遇及主要驱动因素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针毡机械行业发展面临的风险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针毡机械行业政策分析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针毡机械中国企业SWOT分析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全球不同产品类型针毡机械销售额增长（CAGR）趋势2018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针毡机械行业目前发展现状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针毡机械发展趋势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全球主要地区针毡机械产量增速（CAGR）：2018 VS 2022 VS 2029 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全球主要地区针毡机械产量（2018-2023）&amp;（台）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全球主要地区针毡机械产量（2024-2029）&amp;（台）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全球主要地区针毡机械产量市场份额（2018-2023）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全球主要地区针毡机械产量市场份额（2024-2029）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全球市场主要厂商针毡机械产能（2020-2021）&amp;（台）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全球市场主要厂商针毡机械销量（2018-2023）&amp;（台）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全球市场主要厂商针毡机械销量市场份额（2018-2023）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全球市场主要厂商针毡机械销售收入（2018-2023）&amp;（百万美元）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全球市场主要厂商针毡机械销售收入市场份额（2018-2023）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全球市场主要厂商针毡机械销售价格（2018-2023）&amp;（美元/台）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2022年全球主要生产商针毡机械收入排名（百万美元）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中国市场主要厂商针毡机械销量（2018-2023）&amp;（台）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中国市场主要厂商针毡机械销量市场份额（2018-2023）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中国市场主要厂商针毡机械销售收入（2018-2023）&amp;（百万美元）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中国市场主要厂商针毡机械销售收入市场份额（2018-2023）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2022年中国主要生产商针毡机械收入排名（百万美元）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中国市场主要厂商针毡机械销售价格（2018-2023）&amp;（美元/台）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全球主要厂商针毡机械总部及产地分布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全球主要厂商成立时间及针毡机械商业化日期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全球主要厂商针毡机械产品类型及应用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2022年全球针毡机械主要厂商市场地位（第一梯队、第二梯队和第三梯队）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全球针毡机械市场投资、并购等现状分析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全球主要地区针毡机械销售收入增速：（2018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全球主要地区针毡机械销售收入（2018-2023）&amp;（百万美元）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全球主要地区针毡机械销售收入市场份额（2018-2023）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全球主要地区针毡机械收入（2024-2029）&amp;（百万美元）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全球主要地区针毡机械收入市场份额（2024-2029）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全球主要地区针毡机械销量（台）：2018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全球主要地区针毡机械销量（2018-2023）&amp;（台）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全球主要地区针毡机械销量市场份额（2018-2023）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全球主要地区针毡机械销量（2024-2029）&amp;（台）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全球主要地区针毡机械销量份额（2024-2029）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FELTLOOM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FELTLOOM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FELTLOOM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FELTLOOM公司简介及主要业务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FELTLOOM企业最新动态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Reisky &amp; Schlese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Reisky &amp; Schlese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Reisky &amp; Schlese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Reisky &amp; Schlese公司简介及主要业务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Reisky &amp; Schlese企业最新动态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AUTEFA automation GmbH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AUTEFA automation GmbH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AUTEFA automation GmbH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AUTEFA automation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AUTEFA automation GmbH公司最新动态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LAKO Laupheimer Kokosweberei GmbH &amp; Co. KG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LAKO Laupheimer Kokosweberei GmbH &amp; Co. KG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LAKO Laupheimer Kokosweberei GmbH &amp; Co. KG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LAKO Laupheimer Kokosweberei GmbH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LAKO Laupheimer Kokosweberei GmbH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Dostal Maschinenbau GmbH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Dostal Maschinenbau GmbH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Dostal Maschinenbau GmbH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Dostal Maschinenbau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Dostal Maschinenbau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The Woolery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The Woolery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The Woolery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The Woolery公司简介及主要业务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The Woolery企业最新动态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Eastman Staples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Eastman Staples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Eastman Staples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Eastman Staples公司简介及主要业务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Eastman Staples企业最新动态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The Gentle Roller 针毡机械生产基地、销售区域、竞争对手及市场地位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The Gentle Roller 针毡机械产品规格、参数及市场应用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The Gentle Roller 针毡机械销量（台）、收入（百万美元）、价格（美元/台）及毛利率（2018-2023）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The Gentle Roller公司简介及主要业务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The Gentle Roller企业最新动态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全球不同产品类型针毡机械销量（2018-2023）&amp;（台）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全球不同产品类型针毡机械销量市场份额（2018-2023）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全球不同产品类型针毡机械销量预测（2024-2029）&amp;（台）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全球不同产品类型针毡机械销量市场份额预测（2024-2029）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全球不同产品类型针毡机械收入（2018-2023）&amp;（百万美元）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全球不同产品类型针毡机械收入市场份额（2018-2023）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全球不同产品类型针毡机械收入预测（2024-2029）&amp;（百万美元）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全球不同类型针毡机械收入市场份额预测（2024-2029）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全球不同应用针毡机械销量（2018-2023年）&amp;（台）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全球不同应用针毡机械销量市场份额（2018-2023）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全球不同应用针毡机械销量预测（2024-2029）&amp;（台）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全球不同应用针毡机械销量市场份额预测（2024-2029）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全球不同应用针毡机械收入（2018-2023年）&amp;（百万美元）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全球不同应用针毡机械收入市场份额（2018-2023）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全球不同应用针毡机械收入预测（2024-2029）&amp;（百万美元）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全球不同应用针毡机械收入市场份额预测（2024-2029）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针毡机械上游原料供应商及联系方式列表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针毡机械典型客户列表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针毡机械主要销售模式及销售渠道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针毡机械行业发展机遇及主要驱动因素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针毡机械行业发展面临的风险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针毡机械行业政策分析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针毡机械产品图片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全球不同产品类型针毡机械销售额2018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全球不同产品类型针毡机械市场份额2022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全自动产品图片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半自动产品图片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全球不同应用针毡机械销售额2018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全球不同应用针毡机械市场份额2022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全球针毡机械产能、产量、产能利用率及发展趋势（2018-2029）&amp;（台）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全球针毡机械产量、需求量及发展趋势（2018-2029）&amp;（台）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全球主要地区针毡机械产量市场份额（2018-2029）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中国针毡机械产能、产量、产能利用率及发展趋势（2018-2029）&amp;（台）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中国针毡机械产量、市场需求量及发展趋势（2018-2029）&amp;（台）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全球针毡机械市场销售额及增长率:（2018-2029）&amp;（百万美元）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全球市场针毡机械市场规模：2018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全球市场针毡机械销量及增长率（2018-2029）&amp;（台）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全球市场针毡机械价格趋势（2018-2029）&amp;（台）&amp;（美元/台）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2022年全球市场主要厂商针毡机械销量市场份额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2022年全球市场主要厂商针毡机械收入市场份额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2022年中国市场主要厂商针毡机械销量市场份额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2022年中国市场主要厂商针毡机械收入市场份额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2022年全球前五大生产商针毡机械市场份额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2022年全球针毡机械第一梯队、第二梯队和第三梯队生产商（品牌）及市场份额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全球主要地区针毡机械销售收入（2018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全球主要地区针毡机械销售收入市场份额（2018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北美市场针毡机械销量及增长率（2018-2029）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北美市场针毡机械收入及增长率（2018-2029）&amp;（百万美元）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欧洲市场针毡机械销量及增长率（2018-2029）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欧洲市场针毡机械收入及增长率（2018-2029）&amp;（百万美元）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中国市场针毡机械销量及增长率（2018-2029）&amp;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中国市场针毡机械收入及增长率（2018-2029）&amp;（百万美元）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日本市场针毡机械销量及增长率（2018-2029）&amp;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日本市场针毡机械收入及增长率（2018-2029）&amp;（百万美元）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全球不同产品类型针毡机械价格走势（2018-2029）&amp;（美元/台）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全球不同应用针毡机械价格走势（2018-2029）&amp;（美元/台）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针毡机械产业链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针毡机械中国企业SWOT分析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c2LCJoZGlkIjoiNjdhMTMwNDYzZWIwOTU0NDRlYjIzNmI5NWQ1MzBlYjAiLCJ1c2VyQ291bnQiOjY3Nn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9189</Words>
  <Characters>14786</Characters>
  <Lines>0</Lines>
  <Paragraphs>0</Paragraphs>
  <TotalTime>7</TotalTime>
  <ScaleCrop>false</ScaleCrop>
  <LinksUpToDate>false</LinksUpToDate>
  <CharactersWithSpaces>17951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8418282B64E449A596F91B5451C2F036</vt:lpwstr>
  </property>
  <property fmtid="{D5CDD505-2E9C-101B-9397-08002B2CF9AE}" pid="5" name="commondata">
    <vt:lpwstr>eyJjb3VudCI6NDAzLCJoZGlkIjoiNjdhMTMwNDYzZWIwOTU0NDRlYjIzNmI5NWQ1MzBlYjAiLCJ1c2VyQ291bnQiOjQwM30=</vt:lpwstr>
  </property>
</Properties>
</file>