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-1148080</wp:posOffset>
            </wp:positionH>
            <wp:positionV relativeFrom="paragraph">
              <wp:posOffset>-927735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-417830</wp:posOffset>
                </wp:positionH>
                <wp:positionV relativeFrom="paragraph">
                  <wp:posOffset>1261745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2022-2028全球及中国住宅电梯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行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业研究及十四五规划分析报告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2.9pt;margin-top:99.35pt;height:72pt;width:509.15pt;z-index:251661312;mso-width-relative:page;mso-height-relative:page;" filled="f" stroked="f" coordsize="21600,21600" o:gfxdata="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GYc9lN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2022-2028全球及中国住宅电梯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行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业研究及十四五规划分析报告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【报告篇幅】：127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【报告图表数】：163</w:t>
      </w: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受新冠肺炎疫情等影响，QYResearch调研显示，2021年全球住宅电梯市场规模大约为97亿元（人民币），预计2028年将达到125亿元，2022-2028期间年复合增长率（CAGR）为3.7%。未来几年，本行业具有很大不确定性，本文的2022-2028年的预测数据是基于过去几年的历史发展、行业专家观点、以及本文分析师观点，综合给出的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全球住宅电梯主要厂商有ThyssenKrupp、Otis、Mitsubishi、Hitachi、Cibes等，全球前五大厂商共占有大约35%的市场份额。欧洲是全球最大的住宅电梯市场，占有大约50%的市场份额，之后是北美市场，占有大约30%的份额。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本报告研究“十三五”期间全球及中国市场住宅电梯的供给和需求情况，以及“十四五”期间行业发展预测。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重点分析全球主要地区住宅电梯的产能、销量、收入和增长潜力，历史数据2017-2021年，预测数据2022-2028年。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同时着重分析住宅电梯行业竞争格局，包括全球市场主要厂商竞争格局和中国本土市场主要厂商竞争格局，重点分析全球主要厂商住宅电梯产能、销量、收入、价格和市场份额，全球住宅电梯产地分布情况、中国住宅电梯进出口情况以及行业并购情况等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此外针对住宅电梯行业产品分类、应用、行业政策、产业链、生产模式、销售模式、行业发展有利因素、不利因素和进入壁垒也做了详细分析。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全球及中国主要厂商包括：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ThyssenKrupp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Otis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Mitsubishi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Hitachi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Cibes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Aritco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Stannah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Fujitec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RAM Manufacturing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Orona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Kone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Inclinator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Yungtay Engineering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Terry Lifts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Barduva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Yuncheng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Kleeman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Dongnan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Sigma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Canny Elevator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平台升降机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客舱升降机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其他升降机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私人住宅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公共场所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本文包含的主要地区和国家：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欧洲（德国、英国、法国、意大利和其他欧洲国家）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亚太（中国、日本、韩国、中国台湾地区、东南亚、印度等）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拉美（墨西哥和巴西等）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中东及非洲地区（土耳其和沙特等）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本文正文共12章，各章节主要内容如下：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第1章：报告统计范围、产品细分、下游应用领域，以及行业发展总体概况、有利和不利因素、进入壁垒等；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第2章：全球市场供需情况、中国地区供需情况，包括主要地区住宅电梯产量、销量、收入、价格及市场份额等；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第3章：全球主要地区和国家，住宅电梯销量和销售收入，2017-2021，及预测2022到2028；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第4章：行业竞争格局分析，包括全球市场企业排名及市场份额、中国市场企业排名和份额、主要厂商住宅电梯销量、收入、价格和市场份额等；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第5章：全球市场不同类型住宅电梯销量、收入、价格及份额等；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第6章：全球市场不同应用住宅电梯销量、收入、价格及份额等；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第7章：行业发展环境分析，包括政策、增长驱动因素、技术趋势、营销等；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第8章：行业供应链分析，包括产业链、主要原料供应情况、下游应用情况、行业采购模式、生产模式、销售模式及销售渠道等；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第9章：全球市场住宅电梯主要厂商基本情况介绍，包括公司简介、住宅电梯产品规格型号、销量、价格、收入及公司最新动态等；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第10章：中国市场住宅电梯进出口情况分析；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第11章：中国市场住宅电梯主要生产和消费地区分布；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第12章：报告结论。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 住宅电梯市场概述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1.1 住宅电梯行业概述及统计范围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1.2 按照不同产品类型，住宅电梯主要可以分为如下几个类别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1.2.1 不同产品类型住宅电梯增长趋势2017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1.2.2 平台升降机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1.2.3 客舱升降机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1.2.4 其他升降机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1.3 从不同应用，住宅电梯主要包括如下几个方面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1.3.1 不同应用住宅电梯增长趋势2017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1.3.2 私人住宅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1.3.3 公共场所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1.4 行业发展现状分析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1.4.1 住宅电梯行业发展总体概况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1.4.2 住宅电梯行业发展主要特点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1.4.3 住宅电梯行业发展影响因素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1.4.4 进入行业壁垒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2 行业发展现状及“十四五”前景预测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2.1 全球住宅电梯供需现状及预测（2017-2028）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2.1.1 全球住宅电梯产能、产量、产能利用率及发展趋势（2017-2028）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2.1.2 全球住宅电梯产量、需求量及发展趋势（2017-2028）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2.1.3 全球主要地区住宅电梯产量及发展趋势（2017-2028）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2.2 中国住宅电梯供需现状及预测（2017-2028）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2.2.1 中国住宅电梯产能、产量、产能利用率及发展趋势（2017-2028）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2.2.2 中国住宅电梯产量、市场需求量及发展趋势（2017-2028）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2.2.3 中国住宅电梯产能和产量占全球的比重（2017-2028）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2.3 全球住宅电梯销量及收入（2017-2028）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2.3.1 全球市场住宅电梯收入（2017-2028）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2.3.2 全球市场住宅电梯销量（2017-2028）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2.3.3 全球市场住宅电梯价格趋势（2017-2028）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2.4 中国住宅电梯销量及收入（2017-2028）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2.4.1 中国市场住宅电梯收入（2017-2028）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2.4.2 中国市场住宅电梯销量（2017-2028）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2.4.3 中国市场住宅电梯销量和收入占全球的比重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3 全球住宅电梯主要地区分析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3.1 全球主要地区住宅电梯市场规模分析：2017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3.1.1 全球主要地区住宅电梯销售收入及市场份额（2017-2022年）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3.1.2 全球主要地区住宅电梯销售收入预测（2023-2028年）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3.2 全球主要地区住宅电梯销量分析：2017 VS 2021 VS 2028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3.2.1 全球主要地区住宅电梯销量及市场份额（2017-2022年）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3.2.2 全球主要地区住宅电梯销量及市场份额预测（2023-2028）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3.3 北美（美国和加拿大）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3.3.1 北美（美国和加拿大）住宅电梯销量（2017-2028）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3.3.2 北美（美国和加拿大）住宅电梯收入（2017-2028）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3.4 欧洲（德国、英国、法国和意大利等国家）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3.4.1 欧洲（德国、英国、法国和意大利等国家）住宅电梯销量（2017-2028）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3.4.2 欧洲（德国、英国、法国和意大利等国家）住宅电梯收入（2017-2028）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3.5 亚太地区（中国、日本、韩国、中国台湾、印度和东南亚等）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3.5.1 亚太（中国、日本、韩国、中国台湾、印度和东南亚等）住宅电梯销量（2017-2028）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3.5.2 亚太（中国、日本、韩国、中国台湾、印度和东南亚等）住宅电梯收入（2017-2028）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3.6 拉美地区（墨西哥、巴西等国家）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3.6.1 拉美地区（墨西哥、巴西等国家）住宅电梯销量（2017-2028）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3.6.2 拉美地区（墨西哥、巴西等国家）住宅电梯收入（2017-2028）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3.7 中东及非洲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3.7.1 中东及非洲（土耳其、沙特等国家）住宅电梯销量（2017-2028）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3.7.2 中东及非洲（土耳其、沙特等国家）住宅电梯收入（2017-2028）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4 行业竞争格局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4.1 全球市场竞争格局分析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4.1.1 全球市场主要厂商住宅电梯产能市场份额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4.1.2 全球市场主要厂商住宅电梯销量（2017-2022）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4.1.3 全球市场主要厂商住宅电梯销售收入（2017-2022）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4.1.4 全球市场主要厂商住宅电梯销售价格（2017-2022）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4.1.5 2021年全球主要生产商住宅电梯收入排名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4.2 中国市场竞争格局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4.2.1 中国市场主要厂商住宅电梯销量（2017-2022）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4.2.2 中国市场主要厂商住宅电梯销售收入（2017-2022）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4.2.3 中国市场主要厂商住宅电梯销售价格（2017-2022）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4.2.4 2021年中国主要生产商住宅电梯收入排名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4.3 全球主要厂商住宅电梯产地分布及商业化日期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4.4 全球主要厂商住宅电梯产品类型列表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4.5 住宅电梯行业集中度、竞争程度分析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4.5.1 住宅电梯行业集中度分析：全球头部厂商份额（Top 5）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4.5.2 全球住宅电梯第一梯队、第二梯队和第三梯队生产商（品牌）及市场份额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5 不同产品类型住宅电梯分析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5.1 全球市场不同产品类型住宅电梯销量（2017-2028）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5.1.1 全球市场不同产品类型住宅电梯销量及市场份额（2017-2022）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5.1.2 全球市场不同产品类型住宅电梯销量预测（2023-2028）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5.2 全球市场不同产品类型住宅电梯收入（2017-2028）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5.2.1 全球市场不同产品类型住宅电梯收入及市场份额（2017-2022）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5.2.2 全球市场不同产品类型住宅电梯收入预测（2023-2028）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5.3 全球市场不同产品类型住宅电梯价格走势（2017-2028）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5.4 中国市场不同产品类型住宅电梯销量（2017-2028）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5.4.1 中国市场不同产品类型住宅电梯销量及市场份额（2017-2022）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5.4.2 中国市场不同产品类型住宅电梯销量预测（2023-2028）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5.5 中国市场不同产品类型住宅电梯收入（2017-2028）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5.5.1 中国市场不同产品类型住宅电梯收入及市场份额（2017-2022）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5.5.2 中国市场不同产品类型住宅电梯收入预测（2023-2028）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6 不同应用住宅电梯分析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6.1 全球市场不同应用住宅电梯销量（2017-2028）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6.1.1 全球市场不同应用住宅电梯销量及市场份额（2017-2022）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6.1.2 全球市场不同应用住宅电梯销量预测（2023-2028）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6.2 全球市场不同应用住宅电梯收入（2017-2028）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6.2.1 全球市场不同应用住宅电梯收入及市场份额（2017-2022）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6.2.2 全球市场不同应用住宅电梯收入预测（2023-2028）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6.3 全球市场不同应用住宅电梯价格走势（2017-2028）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6.4 中国市场不同应用住宅电梯销量（2017-2028）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6.4.1 中国市场不同应用住宅电梯销量及市场份额（2017-2022）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6.4.2 中国市场不同应用住宅电梯销量预测（2023-2028）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6.5 中国市场不同应用住宅电梯收入（2017-2028）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6.5.1 中国市场不同应用住宅电梯收入及市场份额（2017-2022）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6.5.2 中国市场不同应用住宅电梯收入预测（2023-2028）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7 行业发展环境分析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7.1 住宅电梯行业发展趋势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7.2 住宅电梯行业主要驱动因素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7.3 住宅电梯中国企业SWOT分析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7.4 中国住宅电梯行业政策环境分析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7.4.1 行业主管部门及监管体制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7.4.2 行业相关政策动向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7.4.3 行业相关规划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8 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8.1 全球产业链趋势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8.2 住宅电梯行业产业链简介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8.2.1 住宅电梯行业供应链分析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8.2.2 住宅电梯主要原料及供应情况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8.2.3 住宅电梯行业主要下游客户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8.3 住宅电梯行业采购模式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8.4 住宅电梯行业生产模式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8.5 住宅电梯行业销售模式及销售渠道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9 全球市场主要住宅电梯厂商简介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 ThyssenKrupp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9.1.1 ThyssenKrupp基本信息、住宅电梯生产基地、销售区域、竞争对手及市场地位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9.1.2 ThyssenKrupp住宅电梯产品规格、参数及市场应用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9.1.3 ThyssenKrupp住宅电梯销量、收入、价格及毛利率（2017-2022）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9.1.4 ThyssenKrupp公司简介及主要业务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9.1.5 ThyssenKrupp企业最新动态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 Otis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9.2.1 Otis基本信息、住宅电梯生产基地、销售区域、竞争对手及市场地位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9.2.2 Otis住宅电梯产品规格、参数及市场应用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9.2.3 Otis住宅电梯销量、收入、价格及毛利率（2017-2022）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9.2.4 Otis公司简介及主要业务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9.2.5 Otis企业最新动态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9.3 Mitsubishi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9.3.1 Mitsubishi基本信息、住宅电梯生产基地、销售区域、竞争对手及市场地位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9.3.2 Mitsubishi住宅电梯产品规格、参数及市场应用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9.3.3 Mitsubishi住宅电梯销量、收入、价格及毛利率（2017-2022）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9.3.4 Mitsubishi公司简介及主要业务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9.3.5 Mitsubishi企业最新动态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9.4 Hitachi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9.4.1 Hitachi基本信息、住宅电梯生产基地、销售区域、竞争对手及市场地位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9.4.2 Hitachi住宅电梯产品规格、参数及市场应用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9.4.3 Hitachi住宅电梯销量、收入、价格及毛利率（2017-2022）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9.4.4 Hitachi公司简介及主要业务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9.4.5 Hitachi企业最新动态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9.5 Cibes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9.5.1 Cibes基本信息、住宅电梯生产基地、销售区域、竞争对手及市场地位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9.5.2 Cibes住宅电梯产品规格、参数及市场应用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9.5.3 Cibes住宅电梯销量、收入、价格及毛利率（2017-2022）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9.5.4 Cibes公司简介及主要业务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9.5.5 Cibes企业最新动态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9.6 Aritco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9.6.1 Aritco基本信息、住宅电梯生产基地、销售区域、竞争对手及市场地位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9.6.2 Aritco住宅电梯产品规格、参数及市场应用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9.6.3 Aritco住宅电梯销量、收入、价格及毛利率（2017-2022）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9.6.4 Aritco公司简介及主要业务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9.6.5 Aritco企业最新动态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9.7 Stannah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9.7.1 Stannah基本信息、住宅电梯生产基地、销售区域、竞争对手及市场地位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9.7.2 Stannah住宅电梯产品规格、参数及市场应用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9.7.3 Stannah住宅电梯销量、收入、价格及毛利率（2017-2022）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9.7.4 Stannah公司简介及主要业务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9.7.5 Stannah企业最新动态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9.8 Fujitec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9.8.1 Fujitec基本信息、住宅电梯生产基地、销售区域、竞争对手及市场地位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9.8.2 Fujitec住宅电梯产品规格、参数及市场应用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9.8.3 Fujitec住宅电梯销量、收入、价格及毛利率（2017-2022）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9.8.4 Fujitec公司简介及主要业务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9.8.5 Fujitec企业最新动态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9.9 RAM Manufacturing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9.9.1 RAM Manufacturing基本信息、住宅电梯生产基地、销售区域、竞争对手及市场地位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9.9.2 RAM Manufacturing住宅电梯产品规格、参数及市场应用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9.9.3 RAM Manufacturing住宅电梯销量、收入、价格及毛利率（2017-2022）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9.9.4 RAM Manufacturing公司简介及主要业务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9.9.5 RAM Manufacturing企业最新动态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9.10 Orona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9.10.1 Orona基本信息、住宅电梯生产基地、销售区域、竞争对手及市场地位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9.10.2 Orona住宅电梯产品规格、参数及市场应用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9.10.3 Orona住宅电梯销量、收入、价格及毛利率（2017-2022）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9.10.4 Orona公司简介及主要业务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9.10.5 Orona企业最新动态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9.11 Kone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9.11.1 Kone基本信息、住宅电梯生产基地、销售区域、竞争对手及市场地位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9.11.2 Kone住宅电梯产品规格、参数及市场应用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9.11.3 Kone住宅电梯销量、收入、价格及毛利率（2017-2022）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9.11.4 Kone公司简介及主要业务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9.11.5 Kone企业最新动态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9.12 Inclinator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9.12.1 Inclinator基本信息、住宅电梯生产基地、销售区域、竞争对手及市场地位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9.12.2 Inclinator住宅电梯产品规格、参数及市场应用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9.12.3 Inclinator住宅电梯销量、收入、价格及毛利率（2017-2022）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9.12.4 Inclinator公司简介及主要业务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9.12.5 Inclinator企业最新动态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9.13 Yungtay Engineering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9.13.1 Yungtay Engineering基本信息、住宅电梯生产基地、销售区域、竞争对手及市场地位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9.13.2 Yungtay Engineering住宅电梯产品规格、参数及市场应用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9.13.3 Yungtay Engineering住宅电梯销量、收入、价格及毛利率（2017-2022）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9.13.4 Yungtay Engineering公司简介及主要业务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9.13.5 Yungtay Engineering企业最新动态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9.14 Terry Lifts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9.14.1 Terry Lifts基本信息、住宅电梯生产基地、销售区域、竞争对手及市场地位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9.14.2 Terry Lifts住宅电梯产品规格、参数及市场应用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9.14.3 Terry Lifts住宅电梯销量、收入、价格及毛利率（2017-2022）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9.14.4 Terry Lifts公司简介及主要业务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9.14.5 Terry Lifts企业最新动态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9.15 Barduva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9.15.1 Barduva基本信息、住宅电梯生产基地、销售区域、竞争对手及市场地位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9.15.2 Barduva住宅电梯产品规格、参数及市场应用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9.15.3 Barduva住宅电梯销量、收入、价格及毛利率（2017-2022）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9.15.4 Barduva公司简介及主要业务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9.15.5 Barduva企业最新动态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9.16 Yuncheng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9.16.1 Yuncheng基本信息、住宅电梯生产基地、销售区域、竞争对手及市场地位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9.16.2 Yuncheng住宅电梯产品规格、参数及市场应用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9.16.3 Yuncheng住宅电梯销量、收入、价格及毛利率（2017-2022）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9.16.4 Yuncheng公司简介及主要业务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9.16.5 Yuncheng企业最新动态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9.17 Kleeman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9.17.1 Kleeman基本信息、住宅电梯生产基地、销售区域、竞争对手及市场地位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9.17.2 Kleeman住宅电梯产品规格、参数及市场应用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9.17.3 Kleeman住宅电梯销量、收入、价格及毛利率（2017-2022）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9.17.4 Kleeman公司简介及主要业务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9.17.5 Kleeman企业最新动态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9.18 Dongnan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9.18.1 Dongnan基本信息、住宅电梯生产基地、销售区域、竞争对手及市场地位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9.18.2 Dongnan住宅电梯产品规格、参数及市场应用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9.18.3 Dongnan住宅电梯销量、收入、价格及毛利率（2017-2022）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9.18.4 Dongnan公司简介及主要业务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9.18.5 Dongnan企业最新动态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9.19 Sigma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9.19.1 Sigma基本信息、住宅电梯生产基地、销售区域、竞争对手及市场地位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9.19.2 Sigma住宅电梯产品规格、参数及市场应用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9.19.3 Sigma住宅电梯销量、收入、价格及毛利率（2017-2022）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9.19.4 Sigma公司简介及主要业务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9.19.5 Sigma企业最新动态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9.20 Canny Elevator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9.20.1 Canny Elevator基本信息、住宅电梯生产基地、销售区域、竞争对手及市场地位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9.20.2 Canny Elevator住宅电梯产品规格、参数及市场应用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9.20.3 Canny Elevator住宅电梯销量、收入、价格及毛利率（2017-2022）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9.20.4 Canny Elevator公司简介及主要业务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9.20.5 Canny Elevator企业最新动态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10 中国市场住宅电梯产量、销量、进出口分析及未来趋势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10.1 中国市场住宅电梯产量、销量、进出口分析及未来趋势（2017-2028）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10.2 中国市场住宅电梯进出口贸易趋势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10.3 中国市场住宅电梯主要进口来源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10.4 中国市场住宅电梯主要出口目的地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11 中国市场住宅电梯主要地区分布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11.1 中国住宅电梯生产地区分布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11.2 中国住宅电梯消费地区分布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12 研究成果及结论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>13 附录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13.1 研究方法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13.2 数据来源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13.2.1 二手信息来源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    13.2.2 一手信息来源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13.3 数据交互验证</w:t>
      </w:r>
    </w:p>
    <w:p>
      <w:pPr>
        <w:tabs>
          <w:tab w:val="left" w:pos="7480"/>
        </w:tabs>
        <w:ind w:firstLine="480"/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b w:val="0"/>
          <w:bCs w:val="0"/>
          <w:sz w:val="24"/>
          <w:szCs w:val="24"/>
          <w:lang w:val="en-US" w:eastAsia="zh-CN"/>
        </w:rPr>
        <w:t xml:space="preserve">    13.4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C697C"/>
    <w:rsid w:val="002E4E1C"/>
    <w:rsid w:val="002E5C56"/>
    <w:rsid w:val="00356BF1"/>
    <w:rsid w:val="003720FB"/>
    <w:rsid w:val="003E2B43"/>
    <w:rsid w:val="004C4500"/>
    <w:rsid w:val="004E662D"/>
    <w:rsid w:val="0050704D"/>
    <w:rsid w:val="00532226"/>
    <w:rsid w:val="00546CDE"/>
    <w:rsid w:val="0056458E"/>
    <w:rsid w:val="006739B1"/>
    <w:rsid w:val="006B0197"/>
    <w:rsid w:val="006D1520"/>
    <w:rsid w:val="0079115D"/>
    <w:rsid w:val="007E1B62"/>
    <w:rsid w:val="008F5FA1"/>
    <w:rsid w:val="0094262F"/>
    <w:rsid w:val="00A362DC"/>
    <w:rsid w:val="00A57939"/>
    <w:rsid w:val="00A65FCB"/>
    <w:rsid w:val="00AB7AF2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A382B"/>
    <w:rsid w:val="00FC6D1E"/>
    <w:rsid w:val="00FD38A4"/>
    <w:rsid w:val="010163F1"/>
    <w:rsid w:val="01044F76"/>
    <w:rsid w:val="0104646A"/>
    <w:rsid w:val="010527E5"/>
    <w:rsid w:val="0107004E"/>
    <w:rsid w:val="010874BF"/>
    <w:rsid w:val="010F3043"/>
    <w:rsid w:val="01167C04"/>
    <w:rsid w:val="011C5BC7"/>
    <w:rsid w:val="01244C81"/>
    <w:rsid w:val="01252FD1"/>
    <w:rsid w:val="01262161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C3471"/>
    <w:rsid w:val="016E32D4"/>
    <w:rsid w:val="017042EF"/>
    <w:rsid w:val="0178181E"/>
    <w:rsid w:val="017F565F"/>
    <w:rsid w:val="01844C6E"/>
    <w:rsid w:val="01883E76"/>
    <w:rsid w:val="018C23CB"/>
    <w:rsid w:val="0191458D"/>
    <w:rsid w:val="019219AA"/>
    <w:rsid w:val="01986FCE"/>
    <w:rsid w:val="019E1F3A"/>
    <w:rsid w:val="01A60697"/>
    <w:rsid w:val="01A969EF"/>
    <w:rsid w:val="01B01811"/>
    <w:rsid w:val="01B31BCE"/>
    <w:rsid w:val="01B74D1C"/>
    <w:rsid w:val="01BA4EE0"/>
    <w:rsid w:val="01BF2500"/>
    <w:rsid w:val="01C971F2"/>
    <w:rsid w:val="01CA782B"/>
    <w:rsid w:val="01D05C15"/>
    <w:rsid w:val="01D72D25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E56A8"/>
    <w:rsid w:val="02205EB3"/>
    <w:rsid w:val="02211D50"/>
    <w:rsid w:val="022460B9"/>
    <w:rsid w:val="0226523E"/>
    <w:rsid w:val="022775A6"/>
    <w:rsid w:val="02324A17"/>
    <w:rsid w:val="02330D0E"/>
    <w:rsid w:val="02383240"/>
    <w:rsid w:val="0239209C"/>
    <w:rsid w:val="0239579C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73559A"/>
    <w:rsid w:val="0274191D"/>
    <w:rsid w:val="027540DC"/>
    <w:rsid w:val="02806689"/>
    <w:rsid w:val="0281115C"/>
    <w:rsid w:val="02883D22"/>
    <w:rsid w:val="028E1D4C"/>
    <w:rsid w:val="029334E8"/>
    <w:rsid w:val="029D4D60"/>
    <w:rsid w:val="02B82495"/>
    <w:rsid w:val="02B968B1"/>
    <w:rsid w:val="02BD4DB8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95F3E"/>
    <w:rsid w:val="03096967"/>
    <w:rsid w:val="030A300A"/>
    <w:rsid w:val="030C24A0"/>
    <w:rsid w:val="030F66AC"/>
    <w:rsid w:val="031602E5"/>
    <w:rsid w:val="03167D76"/>
    <w:rsid w:val="03201351"/>
    <w:rsid w:val="032806C5"/>
    <w:rsid w:val="0329798B"/>
    <w:rsid w:val="032A679F"/>
    <w:rsid w:val="03336893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E2BB9"/>
    <w:rsid w:val="035E4363"/>
    <w:rsid w:val="036075B1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30F75"/>
    <w:rsid w:val="03A809C9"/>
    <w:rsid w:val="03A912C8"/>
    <w:rsid w:val="03AA4469"/>
    <w:rsid w:val="03AC097B"/>
    <w:rsid w:val="03B60759"/>
    <w:rsid w:val="03BC3009"/>
    <w:rsid w:val="03C40DFB"/>
    <w:rsid w:val="03CC02C1"/>
    <w:rsid w:val="03D36044"/>
    <w:rsid w:val="03D54623"/>
    <w:rsid w:val="03E535C1"/>
    <w:rsid w:val="03EC51DC"/>
    <w:rsid w:val="03F63B3D"/>
    <w:rsid w:val="03FB11FA"/>
    <w:rsid w:val="03FB3DD5"/>
    <w:rsid w:val="040B2569"/>
    <w:rsid w:val="04113619"/>
    <w:rsid w:val="041903F9"/>
    <w:rsid w:val="0419561D"/>
    <w:rsid w:val="041F2902"/>
    <w:rsid w:val="04230D52"/>
    <w:rsid w:val="04242692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4502C0"/>
    <w:rsid w:val="04504722"/>
    <w:rsid w:val="0452188F"/>
    <w:rsid w:val="04562AC3"/>
    <w:rsid w:val="045E04EB"/>
    <w:rsid w:val="04707693"/>
    <w:rsid w:val="04776C93"/>
    <w:rsid w:val="04795717"/>
    <w:rsid w:val="04835EBA"/>
    <w:rsid w:val="04884554"/>
    <w:rsid w:val="049E2DF5"/>
    <w:rsid w:val="04A10811"/>
    <w:rsid w:val="04A234B2"/>
    <w:rsid w:val="04AD74AB"/>
    <w:rsid w:val="04B20CFD"/>
    <w:rsid w:val="04B45D3F"/>
    <w:rsid w:val="04B643BB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75E74"/>
    <w:rsid w:val="04F129B0"/>
    <w:rsid w:val="050E2686"/>
    <w:rsid w:val="05110248"/>
    <w:rsid w:val="05121CD7"/>
    <w:rsid w:val="052B7E5F"/>
    <w:rsid w:val="052C54CD"/>
    <w:rsid w:val="05313611"/>
    <w:rsid w:val="053725CD"/>
    <w:rsid w:val="053A2647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734921"/>
    <w:rsid w:val="05746318"/>
    <w:rsid w:val="05786D8C"/>
    <w:rsid w:val="057B088D"/>
    <w:rsid w:val="0589693E"/>
    <w:rsid w:val="058F74F9"/>
    <w:rsid w:val="05933E01"/>
    <w:rsid w:val="0593547E"/>
    <w:rsid w:val="05A57EB9"/>
    <w:rsid w:val="05A629A4"/>
    <w:rsid w:val="05AC6AA4"/>
    <w:rsid w:val="05AF22C7"/>
    <w:rsid w:val="05BA4388"/>
    <w:rsid w:val="05BB70CB"/>
    <w:rsid w:val="05C22EAD"/>
    <w:rsid w:val="05C26655"/>
    <w:rsid w:val="05CC392A"/>
    <w:rsid w:val="05D05DE6"/>
    <w:rsid w:val="05D70484"/>
    <w:rsid w:val="05D83480"/>
    <w:rsid w:val="05DC558C"/>
    <w:rsid w:val="05E10A73"/>
    <w:rsid w:val="05E4229E"/>
    <w:rsid w:val="05E614C1"/>
    <w:rsid w:val="05EB4CBE"/>
    <w:rsid w:val="05F05032"/>
    <w:rsid w:val="05F73041"/>
    <w:rsid w:val="05F966C2"/>
    <w:rsid w:val="05FB1C49"/>
    <w:rsid w:val="05FC12A3"/>
    <w:rsid w:val="05FF3D04"/>
    <w:rsid w:val="060115B4"/>
    <w:rsid w:val="060409EF"/>
    <w:rsid w:val="06046CCE"/>
    <w:rsid w:val="060E56E1"/>
    <w:rsid w:val="06167900"/>
    <w:rsid w:val="061D24C6"/>
    <w:rsid w:val="061E0FDD"/>
    <w:rsid w:val="062410CC"/>
    <w:rsid w:val="0624693C"/>
    <w:rsid w:val="06326292"/>
    <w:rsid w:val="06400C90"/>
    <w:rsid w:val="06473F39"/>
    <w:rsid w:val="0651554D"/>
    <w:rsid w:val="06594836"/>
    <w:rsid w:val="065E696E"/>
    <w:rsid w:val="066073E1"/>
    <w:rsid w:val="066252E1"/>
    <w:rsid w:val="066A0B88"/>
    <w:rsid w:val="066B22EB"/>
    <w:rsid w:val="0674708D"/>
    <w:rsid w:val="06790EB8"/>
    <w:rsid w:val="06792F6B"/>
    <w:rsid w:val="067A398B"/>
    <w:rsid w:val="068C6144"/>
    <w:rsid w:val="06917EBC"/>
    <w:rsid w:val="069B51DD"/>
    <w:rsid w:val="069B5247"/>
    <w:rsid w:val="06A00E08"/>
    <w:rsid w:val="06A16F8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2119C"/>
    <w:rsid w:val="06E95FD1"/>
    <w:rsid w:val="06F1652A"/>
    <w:rsid w:val="06F6491F"/>
    <w:rsid w:val="0704517C"/>
    <w:rsid w:val="07056945"/>
    <w:rsid w:val="070C1165"/>
    <w:rsid w:val="071045EF"/>
    <w:rsid w:val="071B54FD"/>
    <w:rsid w:val="071C5E34"/>
    <w:rsid w:val="07250C5D"/>
    <w:rsid w:val="072560B6"/>
    <w:rsid w:val="07262C3C"/>
    <w:rsid w:val="07296BBF"/>
    <w:rsid w:val="072A47CC"/>
    <w:rsid w:val="073377BE"/>
    <w:rsid w:val="073E705D"/>
    <w:rsid w:val="07400386"/>
    <w:rsid w:val="07453E00"/>
    <w:rsid w:val="074E461D"/>
    <w:rsid w:val="07536B19"/>
    <w:rsid w:val="07550815"/>
    <w:rsid w:val="075C32EF"/>
    <w:rsid w:val="07646BBA"/>
    <w:rsid w:val="07682FD0"/>
    <w:rsid w:val="07724849"/>
    <w:rsid w:val="07753F85"/>
    <w:rsid w:val="07806B5B"/>
    <w:rsid w:val="07815BBB"/>
    <w:rsid w:val="078A4F34"/>
    <w:rsid w:val="078C47C1"/>
    <w:rsid w:val="078D597A"/>
    <w:rsid w:val="07900180"/>
    <w:rsid w:val="07916413"/>
    <w:rsid w:val="079328E2"/>
    <w:rsid w:val="07935A6C"/>
    <w:rsid w:val="079B0290"/>
    <w:rsid w:val="079C6583"/>
    <w:rsid w:val="079D03E7"/>
    <w:rsid w:val="07A11E31"/>
    <w:rsid w:val="07AD7832"/>
    <w:rsid w:val="07B942B0"/>
    <w:rsid w:val="07BB1856"/>
    <w:rsid w:val="07BB1991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3D3D"/>
    <w:rsid w:val="07FE1243"/>
    <w:rsid w:val="080C5608"/>
    <w:rsid w:val="08114CDB"/>
    <w:rsid w:val="08142CA2"/>
    <w:rsid w:val="081650F8"/>
    <w:rsid w:val="08194427"/>
    <w:rsid w:val="081A52F8"/>
    <w:rsid w:val="081D17C5"/>
    <w:rsid w:val="08227C7D"/>
    <w:rsid w:val="08372DEA"/>
    <w:rsid w:val="0837735F"/>
    <w:rsid w:val="083E7D79"/>
    <w:rsid w:val="084070AD"/>
    <w:rsid w:val="08413826"/>
    <w:rsid w:val="08444E10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A3387B"/>
    <w:rsid w:val="08A659A8"/>
    <w:rsid w:val="08AA16AC"/>
    <w:rsid w:val="08AE124C"/>
    <w:rsid w:val="08B82806"/>
    <w:rsid w:val="08BB0189"/>
    <w:rsid w:val="08BC7406"/>
    <w:rsid w:val="08BE64E7"/>
    <w:rsid w:val="08C94172"/>
    <w:rsid w:val="08D473E5"/>
    <w:rsid w:val="08D56868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84548"/>
    <w:rsid w:val="093848E4"/>
    <w:rsid w:val="093C7095"/>
    <w:rsid w:val="093E11C1"/>
    <w:rsid w:val="094602C1"/>
    <w:rsid w:val="094708C2"/>
    <w:rsid w:val="094B5F77"/>
    <w:rsid w:val="095673F5"/>
    <w:rsid w:val="095F23E5"/>
    <w:rsid w:val="09682551"/>
    <w:rsid w:val="0975119A"/>
    <w:rsid w:val="09781D9F"/>
    <w:rsid w:val="097D14DC"/>
    <w:rsid w:val="09833682"/>
    <w:rsid w:val="0986143C"/>
    <w:rsid w:val="098C58A1"/>
    <w:rsid w:val="098F24A0"/>
    <w:rsid w:val="09947742"/>
    <w:rsid w:val="09963ACF"/>
    <w:rsid w:val="099E47B2"/>
    <w:rsid w:val="09A2524C"/>
    <w:rsid w:val="09B65777"/>
    <w:rsid w:val="09BC595D"/>
    <w:rsid w:val="09CE3498"/>
    <w:rsid w:val="09D06481"/>
    <w:rsid w:val="09D153F7"/>
    <w:rsid w:val="09D869C9"/>
    <w:rsid w:val="09DD1871"/>
    <w:rsid w:val="09E338F4"/>
    <w:rsid w:val="09E73C4C"/>
    <w:rsid w:val="0A0235DA"/>
    <w:rsid w:val="0A0B62BC"/>
    <w:rsid w:val="0A0E2DA3"/>
    <w:rsid w:val="0A100B48"/>
    <w:rsid w:val="0A1323DC"/>
    <w:rsid w:val="0A173AB5"/>
    <w:rsid w:val="0A1B0252"/>
    <w:rsid w:val="0A1E0FC7"/>
    <w:rsid w:val="0A1E63D6"/>
    <w:rsid w:val="0A2042D2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340F"/>
    <w:rsid w:val="0A613E2F"/>
    <w:rsid w:val="0A6209B5"/>
    <w:rsid w:val="0A7A79B9"/>
    <w:rsid w:val="0A7C7130"/>
    <w:rsid w:val="0A831BD8"/>
    <w:rsid w:val="0A83209D"/>
    <w:rsid w:val="0A8561EA"/>
    <w:rsid w:val="0A85794D"/>
    <w:rsid w:val="0A8A38A6"/>
    <w:rsid w:val="0A913EEA"/>
    <w:rsid w:val="0A9D6183"/>
    <w:rsid w:val="0A9E2190"/>
    <w:rsid w:val="0AAD7AEE"/>
    <w:rsid w:val="0AAF1754"/>
    <w:rsid w:val="0ABB52E5"/>
    <w:rsid w:val="0ABC45EB"/>
    <w:rsid w:val="0ABE188D"/>
    <w:rsid w:val="0ABE7F95"/>
    <w:rsid w:val="0AC80C1F"/>
    <w:rsid w:val="0AC85A0C"/>
    <w:rsid w:val="0ACD623F"/>
    <w:rsid w:val="0ACE66DD"/>
    <w:rsid w:val="0AD158A9"/>
    <w:rsid w:val="0AD81F8E"/>
    <w:rsid w:val="0ADD5EE7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1134F5"/>
    <w:rsid w:val="0B150779"/>
    <w:rsid w:val="0B1F533A"/>
    <w:rsid w:val="0B2B4F49"/>
    <w:rsid w:val="0B2E25D4"/>
    <w:rsid w:val="0B2F35E2"/>
    <w:rsid w:val="0B3A763D"/>
    <w:rsid w:val="0B4B54AD"/>
    <w:rsid w:val="0B506A5C"/>
    <w:rsid w:val="0B574C09"/>
    <w:rsid w:val="0B613B3C"/>
    <w:rsid w:val="0B7D714C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83BDA"/>
    <w:rsid w:val="0BC26D6D"/>
    <w:rsid w:val="0BC850C3"/>
    <w:rsid w:val="0BCA61AC"/>
    <w:rsid w:val="0BD4185D"/>
    <w:rsid w:val="0BE83813"/>
    <w:rsid w:val="0BEE3906"/>
    <w:rsid w:val="0BF733BB"/>
    <w:rsid w:val="0BF84018"/>
    <w:rsid w:val="0BF92767"/>
    <w:rsid w:val="0BFA1AC3"/>
    <w:rsid w:val="0BFC713A"/>
    <w:rsid w:val="0C005441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F08F1"/>
    <w:rsid w:val="0C7F0E42"/>
    <w:rsid w:val="0C8010E0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21BBB"/>
    <w:rsid w:val="0CB55E9D"/>
    <w:rsid w:val="0CB6128E"/>
    <w:rsid w:val="0CB94781"/>
    <w:rsid w:val="0CC149A5"/>
    <w:rsid w:val="0CC70B46"/>
    <w:rsid w:val="0CDB0478"/>
    <w:rsid w:val="0CDE6AE9"/>
    <w:rsid w:val="0CE32697"/>
    <w:rsid w:val="0CED738A"/>
    <w:rsid w:val="0CF7598A"/>
    <w:rsid w:val="0CF961A8"/>
    <w:rsid w:val="0D016037"/>
    <w:rsid w:val="0D042269"/>
    <w:rsid w:val="0D0566C3"/>
    <w:rsid w:val="0D0A18D3"/>
    <w:rsid w:val="0D0E65D6"/>
    <w:rsid w:val="0D1D130C"/>
    <w:rsid w:val="0D22610C"/>
    <w:rsid w:val="0D274138"/>
    <w:rsid w:val="0D2D0DB1"/>
    <w:rsid w:val="0D2E678B"/>
    <w:rsid w:val="0D33223A"/>
    <w:rsid w:val="0D377E2B"/>
    <w:rsid w:val="0D3B24CE"/>
    <w:rsid w:val="0D3C1010"/>
    <w:rsid w:val="0D4705C3"/>
    <w:rsid w:val="0D5258E4"/>
    <w:rsid w:val="0D551C85"/>
    <w:rsid w:val="0D561D52"/>
    <w:rsid w:val="0D591B5E"/>
    <w:rsid w:val="0D5E0013"/>
    <w:rsid w:val="0D6058C3"/>
    <w:rsid w:val="0D616E33"/>
    <w:rsid w:val="0D65197F"/>
    <w:rsid w:val="0D660232"/>
    <w:rsid w:val="0D6B65F8"/>
    <w:rsid w:val="0D6E6672"/>
    <w:rsid w:val="0D731761"/>
    <w:rsid w:val="0D7A0E2F"/>
    <w:rsid w:val="0D87053B"/>
    <w:rsid w:val="0D9209AA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E7A0E"/>
    <w:rsid w:val="0E131A5D"/>
    <w:rsid w:val="0E1F1DAC"/>
    <w:rsid w:val="0E22605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917F18"/>
    <w:rsid w:val="0E965DBC"/>
    <w:rsid w:val="0E967CDA"/>
    <w:rsid w:val="0E992042"/>
    <w:rsid w:val="0E9C76DE"/>
    <w:rsid w:val="0E9E2881"/>
    <w:rsid w:val="0EAC1011"/>
    <w:rsid w:val="0EAD5C94"/>
    <w:rsid w:val="0EAF2794"/>
    <w:rsid w:val="0EBC5E2E"/>
    <w:rsid w:val="0EC25F21"/>
    <w:rsid w:val="0EC30D63"/>
    <w:rsid w:val="0EC31DC3"/>
    <w:rsid w:val="0EC97171"/>
    <w:rsid w:val="0ECC3B7F"/>
    <w:rsid w:val="0ED32360"/>
    <w:rsid w:val="0ED662E6"/>
    <w:rsid w:val="0EDE7A72"/>
    <w:rsid w:val="0EE8586B"/>
    <w:rsid w:val="0EF820BE"/>
    <w:rsid w:val="0F000FA6"/>
    <w:rsid w:val="0F0B2EB5"/>
    <w:rsid w:val="0F1A0B04"/>
    <w:rsid w:val="0F1A1DC7"/>
    <w:rsid w:val="0F1E1499"/>
    <w:rsid w:val="0F26112D"/>
    <w:rsid w:val="0F28527A"/>
    <w:rsid w:val="0F2940D9"/>
    <w:rsid w:val="0F2D37AB"/>
    <w:rsid w:val="0F3E4FBF"/>
    <w:rsid w:val="0F3F0B7A"/>
    <w:rsid w:val="0F422CCF"/>
    <w:rsid w:val="0F4527B0"/>
    <w:rsid w:val="0F550C0C"/>
    <w:rsid w:val="0F562068"/>
    <w:rsid w:val="0F580B65"/>
    <w:rsid w:val="0F5B7D54"/>
    <w:rsid w:val="0F6038E0"/>
    <w:rsid w:val="0F6163B3"/>
    <w:rsid w:val="0F665A86"/>
    <w:rsid w:val="0F6B08A1"/>
    <w:rsid w:val="0F6C5737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E74D6E"/>
    <w:rsid w:val="0FE75D28"/>
    <w:rsid w:val="0FED5C57"/>
    <w:rsid w:val="0FF34F54"/>
    <w:rsid w:val="0FF72425"/>
    <w:rsid w:val="0FF87B67"/>
    <w:rsid w:val="0FFC08DA"/>
    <w:rsid w:val="100204F2"/>
    <w:rsid w:val="100212EA"/>
    <w:rsid w:val="100502FE"/>
    <w:rsid w:val="10083EDF"/>
    <w:rsid w:val="10090052"/>
    <w:rsid w:val="1009345E"/>
    <w:rsid w:val="100C7DBB"/>
    <w:rsid w:val="100E1913"/>
    <w:rsid w:val="10124A74"/>
    <w:rsid w:val="102C517C"/>
    <w:rsid w:val="1035778F"/>
    <w:rsid w:val="1039405C"/>
    <w:rsid w:val="103C6AE7"/>
    <w:rsid w:val="103D15BA"/>
    <w:rsid w:val="10493005"/>
    <w:rsid w:val="10521F2F"/>
    <w:rsid w:val="10594E9B"/>
    <w:rsid w:val="105A7C91"/>
    <w:rsid w:val="105B2764"/>
    <w:rsid w:val="10631805"/>
    <w:rsid w:val="107214AD"/>
    <w:rsid w:val="1081305B"/>
    <w:rsid w:val="10824F16"/>
    <w:rsid w:val="10842309"/>
    <w:rsid w:val="10842CA9"/>
    <w:rsid w:val="10854865"/>
    <w:rsid w:val="10897D5B"/>
    <w:rsid w:val="10927499"/>
    <w:rsid w:val="10950DE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F02032"/>
    <w:rsid w:val="10F400FA"/>
    <w:rsid w:val="10F5437A"/>
    <w:rsid w:val="10F91F06"/>
    <w:rsid w:val="11056FE7"/>
    <w:rsid w:val="110A79DC"/>
    <w:rsid w:val="110D1B08"/>
    <w:rsid w:val="11127128"/>
    <w:rsid w:val="11141254"/>
    <w:rsid w:val="111C74C1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6369B"/>
    <w:rsid w:val="11685A27"/>
    <w:rsid w:val="11687363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E07AF"/>
    <w:rsid w:val="11BA7726"/>
    <w:rsid w:val="11BE0EAC"/>
    <w:rsid w:val="11C92601"/>
    <w:rsid w:val="11CA1092"/>
    <w:rsid w:val="11CF45DE"/>
    <w:rsid w:val="11D32C22"/>
    <w:rsid w:val="11D4290A"/>
    <w:rsid w:val="11D612CB"/>
    <w:rsid w:val="11D808D1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82010"/>
    <w:rsid w:val="12093B90"/>
    <w:rsid w:val="121002D1"/>
    <w:rsid w:val="121A2D18"/>
    <w:rsid w:val="1221155E"/>
    <w:rsid w:val="12217BA7"/>
    <w:rsid w:val="12322DD1"/>
    <w:rsid w:val="12324129"/>
    <w:rsid w:val="123617E5"/>
    <w:rsid w:val="123C3595"/>
    <w:rsid w:val="124144FB"/>
    <w:rsid w:val="12464F6F"/>
    <w:rsid w:val="12502EC6"/>
    <w:rsid w:val="125A1D52"/>
    <w:rsid w:val="125B0518"/>
    <w:rsid w:val="12705F04"/>
    <w:rsid w:val="12733E3A"/>
    <w:rsid w:val="12746BFB"/>
    <w:rsid w:val="127618E8"/>
    <w:rsid w:val="127C06A1"/>
    <w:rsid w:val="12837B81"/>
    <w:rsid w:val="12857ECD"/>
    <w:rsid w:val="12880386"/>
    <w:rsid w:val="128B03D1"/>
    <w:rsid w:val="12953FC0"/>
    <w:rsid w:val="12A55DF6"/>
    <w:rsid w:val="12AC297D"/>
    <w:rsid w:val="12B12D75"/>
    <w:rsid w:val="12B330B7"/>
    <w:rsid w:val="12B47382"/>
    <w:rsid w:val="12C7756F"/>
    <w:rsid w:val="12CA27AE"/>
    <w:rsid w:val="12CC798A"/>
    <w:rsid w:val="12CD6EB3"/>
    <w:rsid w:val="12D121AE"/>
    <w:rsid w:val="12D2223E"/>
    <w:rsid w:val="12D442DB"/>
    <w:rsid w:val="12D80DAC"/>
    <w:rsid w:val="12EA5D39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D4C2B"/>
    <w:rsid w:val="13302CCD"/>
    <w:rsid w:val="13327ABD"/>
    <w:rsid w:val="13382063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879BD"/>
    <w:rsid w:val="135D6FE9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72EFB"/>
    <w:rsid w:val="139833EB"/>
    <w:rsid w:val="139D1431"/>
    <w:rsid w:val="13A20F1B"/>
    <w:rsid w:val="13BA34BF"/>
    <w:rsid w:val="13BD0DD3"/>
    <w:rsid w:val="13C85226"/>
    <w:rsid w:val="13D03F23"/>
    <w:rsid w:val="13D855BA"/>
    <w:rsid w:val="13D937D3"/>
    <w:rsid w:val="13DE4296"/>
    <w:rsid w:val="13DE6B5E"/>
    <w:rsid w:val="13E24F5C"/>
    <w:rsid w:val="13E316CA"/>
    <w:rsid w:val="13E53BBE"/>
    <w:rsid w:val="13E95403"/>
    <w:rsid w:val="13F21929"/>
    <w:rsid w:val="13F955F1"/>
    <w:rsid w:val="141021D6"/>
    <w:rsid w:val="1411608A"/>
    <w:rsid w:val="141534F2"/>
    <w:rsid w:val="1416337C"/>
    <w:rsid w:val="14171D9E"/>
    <w:rsid w:val="14194354"/>
    <w:rsid w:val="14240AC0"/>
    <w:rsid w:val="14273B8A"/>
    <w:rsid w:val="14323350"/>
    <w:rsid w:val="14331CED"/>
    <w:rsid w:val="14351CA7"/>
    <w:rsid w:val="143B7102"/>
    <w:rsid w:val="14406463"/>
    <w:rsid w:val="144C0A7C"/>
    <w:rsid w:val="14540DDB"/>
    <w:rsid w:val="1455167B"/>
    <w:rsid w:val="14562003"/>
    <w:rsid w:val="14575952"/>
    <w:rsid w:val="145D3D39"/>
    <w:rsid w:val="146A0AA4"/>
    <w:rsid w:val="14784E69"/>
    <w:rsid w:val="147C2E30"/>
    <w:rsid w:val="147C3A47"/>
    <w:rsid w:val="14925750"/>
    <w:rsid w:val="149A2EA0"/>
    <w:rsid w:val="149A5911"/>
    <w:rsid w:val="149C1580"/>
    <w:rsid w:val="149E36AD"/>
    <w:rsid w:val="14A826E3"/>
    <w:rsid w:val="14B32638"/>
    <w:rsid w:val="14B53058"/>
    <w:rsid w:val="14BB2E71"/>
    <w:rsid w:val="14C0412D"/>
    <w:rsid w:val="14C319DD"/>
    <w:rsid w:val="14C924E0"/>
    <w:rsid w:val="14CB7C9E"/>
    <w:rsid w:val="14D33796"/>
    <w:rsid w:val="14D95222"/>
    <w:rsid w:val="14E03B1B"/>
    <w:rsid w:val="14E105C7"/>
    <w:rsid w:val="14E324E1"/>
    <w:rsid w:val="14E87D13"/>
    <w:rsid w:val="14F4785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F3BDC"/>
    <w:rsid w:val="15407032"/>
    <w:rsid w:val="15410B37"/>
    <w:rsid w:val="1548480B"/>
    <w:rsid w:val="15492F97"/>
    <w:rsid w:val="154D023C"/>
    <w:rsid w:val="15555FBD"/>
    <w:rsid w:val="15657929"/>
    <w:rsid w:val="15773CF9"/>
    <w:rsid w:val="1578130D"/>
    <w:rsid w:val="157F35F3"/>
    <w:rsid w:val="1582301E"/>
    <w:rsid w:val="159C465D"/>
    <w:rsid w:val="15A004B8"/>
    <w:rsid w:val="15A11C7D"/>
    <w:rsid w:val="15A33D36"/>
    <w:rsid w:val="15AB48BC"/>
    <w:rsid w:val="15AF6042"/>
    <w:rsid w:val="15B07880"/>
    <w:rsid w:val="15B30485"/>
    <w:rsid w:val="15B50CBB"/>
    <w:rsid w:val="15BE6552"/>
    <w:rsid w:val="15C6060D"/>
    <w:rsid w:val="15C75046"/>
    <w:rsid w:val="15CE2E31"/>
    <w:rsid w:val="15DB3EF5"/>
    <w:rsid w:val="15E61FC2"/>
    <w:rsid w:val="15ED57CD"/>
    <w:rsid w:val="15F53FE8"/>
    <w:rsid w:val="15F76AF0"/>
    <w:rsid w:val="15FD5B04"/>
    <w:rsid w:val="160020B5"/>
    <w:rsid w:val="160A7EAE"/>
    <w:rsid w:val="160B28AB"/>
    <w:rsid w:val="160E682B"/>
    <w:rsid w:val="16163C7F"/>
    <w:rsid w:val="161A38CC"/>
    <w:rsid w:val="161B7E68"/>
    <w:rsid w:val="161F7865"/>
    <w:rsid w:val="16261A56"/>
    <w:rsid w:val="162B2519"/>
    <w:rsid w:val="162D6677"/>
    <w:rsid w:val="163363D2"/>
    <w:rsid w:val="16376D53"/>
    <w:rsid w:val="163B7F69"/>
    <w:rsid w:val="163D5510"/>
    <w:rsid w:val="164732D5"/>
    <w:rsid w:val="164C178A"/>
    <w:rsid w:val="16551FA7"/>
    <w:rsid w:val="16566FE7"/>
    <w:rsid w:val="165D1E89"/>
    <w:rsid w:val="165D402D"/>
    <w:rsid w:val="165F35BC"/>
    <w:rsid w:val="166308D9"/>
    <w:rsid w:val="16640C79"/>
    <w:rsid w:val="166B5D11"/>
    <w:rsid w:val="16744A12"/>
    <w:rsid w:val="167E1A0A"/>
    <w:rsid w:val="16815249"/>
    <w:rsid w:val="16821234"/>
    <w:rsid w:val="16825630"/>
    <w:rsid w:val="168766FC"/>
    <w:rsid w:val="168B2C99"/>
    <w:rsid w:val="168B563D"/>
    <w:rsid w:val="169368E2"/>
    <w:rsid w:val="16974DD3"/>
    <w:rsid w:val="16975463"/>
    <w:rsid w:val="169F6585"/>
    <w:rsid w:val="16A837F0"/>
    <w:rsid w:val="16A86E80"/>
    <w:rsid w:val="16AB13CB"/>
    <w:rsid w:val="16AB1E99"/>
    <w:rsid w:val="16AE7A12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3875"/>
    <w:rsid w:val="16DA08C7"/>
    <w:rsid w:val="16E004EE"/>
    <w:rsid w:val="16E440C5"/>
    <w:rsid w:val="16E45D72"/>
    <w:rsid w:val="16E4773B"/>
    <w:rsid w:val="16E65167"/>
    <w:rsid w:val="16E951E1"/>
    <w:rsid w:val="16F55420"/>
    <w:rsid w:val="16FE1699"/>
    <w:rsid w:val="170E3004"/>
    <w:rsid w:val="171005AA"/>
    <w:rsid w:val="171054AF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ABB"/>
    <w:rsid w:val="174E3BBE"/>
    <w:rsid w:val="174E7412"/>
    <w:rsid w:val="17594DDC"/>
    <w:rsid w:val="175955B7"/>
    <w:rsid w:val="175B21BB"/>
    <w:rsid w:val="175D7144"/>
    <w:rsid w:val="175F42E3"/>
    <w:rsid w:val="17650169"/>
    <w:rsid w:val="176B44C9"/>
    <w:rsid w:val="176B5E16"/>
    <w:rsid w:val="176D65F5"/>
    <w:rsid w:val="176F3B9B"/>
    <w:rsid w:val="17725CC8"/>
    <w:rsid w:val="17734F26"/>
    <w:rsid w:val="17803454"/>
    <w:rsid w:val="1781084D"/>
    <w:rsid w:val="178365FC"/>
    <w:rsid w:val="17836B81"/>
    <w:rsid w:val="178C2272"/>
    <w:rsid w:val="17931E22"/>
    <w:rsid w:val="17944321"/>
    <w:rsid w:val="179A64BF"/>
    <w:rsid w:val="17AE5F69"/>
    <w:rsid w:val="17B4605C"/>
    <w:rsid w:val="17B61A10"/>
    <w:rsid w:val="17B63602"/>
    <w:rsid w:val="17BC0ED9"/>
    <w:rsid w:val="17BD5EFB"/>
    <w:rsid w:val="17C13ADB"/>
    <w:rsid w:val="17C643AF"/>
    <w:rsid w:val="17C831D0"/>
    <w:rsid w:val="17CC6330"/>
    <w:rsid w:val="17DF26BE"/>
    <w:rsid w:val="17E23FEB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6BF4"/>
    <w:rsid w:val="1818223D"/>
    <w:rsid w:val="181D7016"/>
    <w:rsid w:val="181F176A"/>
    <w:rsid w:val="182C0B0F"/>
    <w:rsid w:val="18391F44"/>
    <w:rsid w:val="184526DF"/>
    <w:rsid w:val="184B0E55"/>
    <w:rsid w:val="184C3928"/>
    <w:rsid w:val="184F5FF1"/>
    <w:rsid w:val="185018EF"/>
    <w:rsid w:val="18566568"/>
    <w:rsid w:val="1857103B"/>
    <w:rsid w:val="18585BC1"/>
    <w:rsid w:val="185A10B4"/>
    <w:rsid w:val="185D31E1"/>
    <w:rsid w:val="18663EC9"/>
    <w:rsid w:val="18674EE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901263"/>
    <w:rsid w:val="189D0082"/>
    <w:rsid w:val="18A0028F"/>
    <w:rsid w:val="18A75316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D5A21"/>
    <w:rsid w:val="18E1732E"/>
    <w:rsid w:val="18E31B9B"/>
    <w:rsid w:val="18E425BC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5206"/>
    <w:rsid w:val="1951749F"/>
    <w:rsid w:val="195501B3"/>
    <w:rsid w:val="195C0251"/>
    <w:rsid w:val="196B5AFC"/>
    <w:rsid w:val="196D6D2F"/>
    <w:rsid w:val="197C23FD"/>
    <w:rsid w:val="19867FF4"/>
    <w:rsid w:val="19907563"/>
    <w:rsid w:val="19972E44"/>
    <w:rsid w:val="199B4AB5"/>
    <w:rsid w:val="19A01125"/>
    <w:rsid w:val="19A02719"/>
    <w:rsid w:val="19A266CB"/>
    <w:rsid w:val="19A87926"/>
    <w:rsid w:val="19AC699A"/>
    <w:rsid w:val="19AD2C55"/>
    <w:rsid w:val="19B33497"/>
    <w:rsid w:val="19B63E36"/>
    <w:rsid w:val="19B64C36"/>
    <w:rsid w:val="19B8194C"/>
    <w:rsid w:val="19B85656"/>
    <w:rsid w:val="19BC4D29"/>
    <w:rsid w:val="19BD7008"/>
    <w:rsid w:val="19C21748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A0CC1"/>
    <w:rsid w:val="1A210127"/>
    <w:rsid w:val="1A2725B3"/>
    <w:rsid w:val="1A2955F0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52C9F"/>
    <w:rsid w:val="1A66404C"/>
    <w:rsid w:val="1A675FF3"/>
    <w:rsid w:val="1A6B2BBB"/>
    <w:rsid w:val="1A6E1D58"/>
    <w:rsid w:val="1A711B64"/>
    <w:rsid w:val="1A7166AC"/>
    <w:rsid w:val="1A7174A5"/>
    <w:rsid w:val="1A7635CD"/>
    <w:rsid w:val="1A7731B9"/>
    <w:rsid w:val="1A794E54"/>
    <w:rsid w:val="1A797E25"/>
    <w:rsid w:val="1A876D8A"/>
    <w:rsid w:val="1A87775E"/>
    <w:rsid w:val="1A8F323D"/>
    <w:rsid w:val="1A907314"/>
    <w:rsid w:val="1A946CD9"/>
    <w:rsid w:val="1A997B31"/>
    <w:rsid w:val="1A9A4AA1"/>
    <w:rsid w:val="1AA31299"/>
    <w:rsid w:val="1AA713D4"/>
    <w:rsid w:val="1AA81D5D"/>
    <w:rsid w:val="1AA926E6"/>
    <w:rsid w:val="1AAD43E7"/>
    <w:rsid w:val="1AAE26D3"/>
    <w:rsid w:val="1AAE3A41"/>
    <w:rsid w:val="1AB43B33"/>
    <w:rsid w:val="1ABC11CC"/>
    <w:rsid w:val="1ABD1239"/>
    <w:rsid w:val="1AC03D19"/>
    <w:rsid w:val="1AC91862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F6500"/>
    <w:rsid w:val="1B031AF6"/>
    <w:rsid w:val="1B032AEA"/>
    <w:rsid w:val="1B0330F4"/>
    <w:rsid w:val="1B043C16"/>
    <w:rsid w:val="1B0D24AC"/>
    <w:rsid w:val="1B102A82"/>
    <w:rsid w:val="1B1B0B4F"/>
    <w:rsid w:val="1B1D686F"/>
    <w:rsid w:val="1B3F7B0E"/>
    <w:rsid w:val="1B4F6962"/>
    <w:rsid w:val="1B501024"/>
    <w:rsid w:val="1B63636A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A02772"/>
    <w:rsid w:val="1BA05BD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A2239"/>
    <w:rsid w:val="1BEA6B6F"/>
    <w:rsid w:val="1BF7094E"/>
    <w:rsid w:val="1BF75C81"/>
    <w:rsid w:val="1BFB3D8D"/>
    <w:rsid w:val="1BFD6B57"/>
    <w:rsid w:val="1C02487D"/>
    <w:rsid w:val="1C094640"/>
    <w:rsid w:val="1C0E7402"/>
    <w:rsid w:val="1C163167"/>
    <w:rsid w:val="1C211A35"/>
    <w:rsid w:val="1C211E8B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20ECC"/>
    <w:rsid w:val="1C8A2706"/>
    <w:rsid w:val="1C8C2744"/>
    <w:rsid w:val="1C8C5BBE"/>
    <w:rsid w:val="1C8D140D"/>
    <w:rsid w:val="1C900421"/>
    <w:rsid w:val="1C977E57"/>
    <w:rsid w:val="1C9E70F2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A1CCE"/>
    <w:rsid w:val="1D4F2C38"/>
    <w:rsid w:val="1D503E74"/>
    <w:rsid w:val="1D5C75F5"/>
    <w:rsid w:val="1D6112C0"/>
    <w:rsid w:val="1D7246F0"/>
    <w:rsid w:val="1D762024"/>
    <w:rsid w:val="1D777C5D"/>
    <w:rsid w:val="1D7B0A13"/>
    <w:rsid w:val="1D7B485D"/>
    <w:rsid w:val="1D801E7C"/>
    <w:rsid w:val="1D823980"/>
    <w:rsid w:val="1D8449C9"/>
    <w:rsid w:val="1D884390"/>
    <w:rsid w:val="1D970460"/>
    <w:rsid w:val="1D9B29E9"/>
    <w:rsid w:val="1DA05C02"/>
    <w:rsid w:val="1DBB16FD"/>
    <w:rsid w:val="1DC06D1D"/>
    <w:rsid w:val="1DC85E97"/>
    <w:rsid w:val="1DC95998"/>
    <w:rsid w:val="1DD6516E"/>
    <w:rsid w:val="1DD73546"/>
    <w:rsid w:val="1DDA537B"/>
    <w:rsid w:val="1DDE4A4D"/>
    <w:rsid w:val="1DDF54DF"/>
    <w:rsid w:val="1DE04E87"/>
    <w:rsid w:val="1DEA4C33"/>
    <w:rsid w:val="1DEB7706"/>
    <w:rsid w:val="1DED62A8"/>
    <w:rsid w:val="1DF4200D"/>
    <w:rsid w:val="1DF8143A"/>
    <w:rsid w:val="1DF96F45"/>
    <w:rsid w:val="1E02498A"/>
    <w:rsid w:val="1E032442"/>
    <w:rsid w:val="1E060295"/>
    <w:rsid w:val="1E063629"/>
    <w:rsid w:val="1E092963"/>
    <w:rsid w:val="1E1366EF"/>
    <w:rsid w:val="1E164C2D"/>
    <w:rsid w:val="1E191399"/>
    <w:rsid w:val="1E280602"/>
    <w:rsid w:val="1E2A665A"/>
    <w:rsid w:val="1E371830"/>
    <w:rsid w:val="1E4D029E"/>
    <w:rsid w:val="1E4E78F7"/>
    <w:rsid w:val="1E4F32A9"/>
    <w:rsid w:val="1E4F6227"/>
    <w:rsid w:val="1E5D5021"/>
    <w:rsid w:val="1E613949"/>
    <w:rsid w:val="1E627229"/>
    <w:rsid w:val="1E737E2C"/>
    <w:rsid w:val="1E770267"/>
    <w:rsid w:val="1E7E2E2D"/>
    <w:rsid w:val="1E7E6A2A"/>
    <w:rsid w:val="1E7E79B3"/>
    <w:rsid w:val="1E8030AC"/>
    <w:rsid w:val="1E854259"/>
    <w:rsid w:val="1E904516"/>
    <w:rsid w:val="1E9709E3"/>
    <w:rsid w:val="1E9D6A9C"/>
    <w:rsid w:val="1EA05AAF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D1ACB"/>
    <w:rsid w:val="1F7421C9"/>
    <w:rsid w:val="1F782B0C"/>
    <w:rsid w:val="1F803278"/>
    <w:rsid w:val="1F8617DE"/>
    <w:rsid w:val="1F886296"/>
    <w:rsid w:val="1F923788"/>
    <w:rsid w:val="1F93764A"/>
    <w:rsid w:val="1F98592E"/>
    <w:rsid w:val="1F9C3735"/>
    <w:rsid w:val="1F9D6985"/>
    <w:rsid w:val="1FA912F6"/>
    <w:rsid w:val="1FB23F8C"/>
    <w:rsid w:val="1FB6365E"/>
    <w:rsid w:val="1FCA1001"/>
    <w:rsid w:val="1FCC76AA"/>
    <w:rsid w:val="1FCD59B1"/>
    <w:rsid w:val="1FD44B72"/>
    <w:rsid w:val="1FD4596B"/>
    <w:rsid w:val="1FD8726D"/>
    <w:rsid w:val="1FE34A68"/>
    <w:rsid w:val="1FE4753B"/>
    <w:rsid w:val="1FE9421F"/>
    <w:rsid w:val="1FE94B5A"/>
    <w:rsid w:val="1FE967B0"/>
    <w:rsid w:val="1FEA1B2A"/>
    <w:rsid w:val="1FED52E1"/>
    <w:rsid w:val="1FF22990"/>
    <w:rsid w:val="1FF27DC6"/>
    <w:rsid w:val="1FF62F26"/>
    <w:rsid w:val="1FF96899"/>
    <w:rsid w:val="1FFC05F2"/>
    <w:rsid w:val="200A7FE2"/>
    <w:rsid w:val="201B64C7"/>
    <w:rsid w:val="201E42E9"/>
    <w:rsid w:val="201E5DE0"/>
    <w:rsid w:val="20244E21"/>
    <w:rsid w:val="20261982"/>
    <w:rsid w:val="202D14FA"/>
    <w:rsid w:val="202E7CC4"/>
    <w:rsid w:val="20390FE6"/>
    <w:rsid w:val="203F7FC1"/>
    <w:rsid w:val="20452AC4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8474B8"/>
    <w:rsid w:val="208C4F89"/>
    <w:rsid w:val="208E0B23"/>
    <w:rsid w:val="209067EC"/>
    <w:rsid w:val="20983E85"/>
    <w:rsid w:val="209A7B94"/>
    <w:rsid w:val="209A7D9D"/>
    <w:rsid w:val="20AF03B6"/>
    <w:rsid w:val="20B1595C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C31443"/>
    <w:rsid w:val="20C3661F"/>
    <w:rsid w:val="20C6696E"/>
    <w:rsid w:val="20D858AC"/>
    <w:rsid w:val="20E00E92"/>
    <w:rsid w:val="20E25071"/>
    <w:rsid w:val="20E42618"/>
    <w:rsid w:val="20E719CD"/>
    <w:rsid w:val="20EB0657"/>
    <w:rsid w:val="20EE3FCE"/>
    <w:rsid w:val="20F23967"/>
    <w:rsid w:val="210075E2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86EA6"/>
    <w:rsid w:val="216A3906"/>
    <w:rsid w:val="216C049B"/>
    <w:rsid w:val="21700C08"/>
    <w:rsid w:val="21706C2F"/>
    <w:rsid w:val="21713B98"/>
    <w:rsid w:val="217B481E"/>
    <w:rsid w:val="218526D0"/>
    <w:rsid w:val="21883643"/>
    <w:rsid w:val="2189476D"/>
    <w:rsid w:val="218A20FB"/>
    <w:rsid w:val="21A55EF1"/>
    <w:rsid w:val="21A63077"/>
    <w:rsid w:val="21A738A8"/>
    <w:rsid w:val="21AB12A8"/>
    <w:rsid w:val="21B00C7A"/>
    <w:rsid w:val="21B2350C"/>
    <w:rsid w:val="21B835FF"/>
    <w:rsid w:val="21BB393B"/>
    <w:rsid w:val="21BE36F2"/>
    <w:rsid w:val="21BE5572"/>
    <w:rsid w:val="21C14C45"/>
    <w:rsid w:val="21C324F6"/>
    <w:rsid w:val="21C5036B"/>
    <w:rsid w:val="21C674CC"/>
    <w:rsid w:val="21C67CBD"/>
    <w:rsid w:val="21C8311F"/>
    <w:rsid w:val="21CB6D1C"/>
    <w:rsid w:val="21D150D7"/>
    <w:rsid w:val="21D164CC"/>
    <w:rsid w:val="21D3451C"/>
    <w:rsid w:val="21DE25E9"/>
    <w:rsid w:val="21DF1686"/>
    <w:rsid w:val="21DF69C8"/>
    <w:rsid w:val="21E07E99"/>
    <w:rsid w:val="21E42453"/>
    <w:rsid w:val="21ED3002"/>
    <w:rsid w:val="21ED553C"/>
    <w:rsid w:val="21F00D54"/>
    <w:rsid w:val="21F42280"/>
    <w:rsid w:val="21FC1BFF"/>
    <w:rsid w:val="21FF5A11"/>
    <w:rsid w:val="22005B39"/>
    <w:rsid w:val="22106FD4"/>
    <w:rsid w:val="222F6313"/>
    <w:rsid w:val="222F6581"/>
    <w:rsid w:val="223363F5"/>
    <w:rsid w:val="22347A73"/>
    <w:rsid w:val="223622E6"/>
    <w:rsid w:val="223632DF"/>
    <w:rsid w:val="223B079B"/>
    <w:rsid w:val="223D2748"/>
    <w:rsid w:val="22405675"/>
    <w:rsid w:val="22436A5C"/>
    <w:rsid w:val="224A21A0"/>
    <w:rsid w:val="224C7BAC"/>
    <w:rsid w:val="224E3D31"/>
    <w:rsid w:val="22514935"/>
    <w:rsid w:val="2258613F"/>
    <w:rsid w:val="225A2ECA"/>
    <w:rsid w:val="225C4D23"/>
    <w:rsid w:val="22603EAC"/>
    <w:rsid w:val="2270761C"/>
    <w:rsid w:val="22715569"/>
    <w:rsid w:val="22792C02"/>
    <w:rsid w:val="227E0EF3"/>
    <w:rsid w:val="22823F9C"/>
    <w:rsid w:val="228948B4"/>
    <w:rsid w:val="228D3C40"/>
    <w:rsid w:val="228D70FB"/>
    <w:rsid w:val="228E1FE4"/>
    <w:rsid w:val="229A09AC"/>
    <w:rsid w:val="229A6ADE"/>
    <w:rsid w:val="229F0AC2"/>
    <w:rsid w:val="22A95CC1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E1D04"/>
    <w:rsid w:val="22F7705C"/>
    <w:rsid w:val="22FE3670"/>
    <w:rsid w:val="22FE6AEA"/>
    <w:rsid w:val="23083E2F"/>
    <w:rsid w:val="230F0AD1"/>
    <w:rsid w:val="23183B96"/>
    <w:rsid w:val="23225C2D"/>
    <w:rsid w:val="23282789"/>
    <w:rsid w:val="232B2E8E"/>
    <w:rsid w:val="2335176B"/>
    <w:rsid w:val="233A5AB7"/>
    <w:rsid w:val="233E0511"/>
    <w:rsid w:val="234530D7"/>
    <w:rsid w:val="234D4E09"/>
    <w:rsid w:val="234F6D5A"/>
    <w:rsid w:val="23527E42"/>
    <w:rsid w:val="235862E6"/>
    <w:rsid w:val="235A54DB"/>
    <w:rsid w:val="235C6CD8"/>
    <w:rsid w:val="235D20DB"/>
    <w:rsid w:val="235E6C61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D0F2C"/>
    <w:rsid w:val="239E65D5"/>
    <w:rsid w:val="23A16047"/>
    <w:rsid w:val="23A56D9E"/>
    <w:rsid w:val="23AA67BB"/>
    <w:rsid w:val="23AB1BB8"/>
    <w:rsid w:val="23B55729"/>
    <w:rsid w:val="23B97A91"/>
    <w:rsid w:val="23BD2BF2"/>
    <w:rsid w:val="23BF129B"/>
    <w:rsid w:val="23BF6D3F"/>
    <w:rsid w:val="23CA393A"/>
    <w:rsid w:val="23CD7174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A717D"/>
    <w:rsid w:val="2400727E"/>
    <w:rsid w:val="2403453E"/>
    <w:rsid w:val="240C2364"/>
    <w:rsid w:val="24104C42"/>
    <w:rsid w:val="241940BE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A3A5B"/>
    <w:rsid w:val="24520A80"/>
    <w:rsid w:val="24580F5F"/>
    <w:rsid w:val="245F666B"/>
    <w:rsid w:val="246006AB"/>
    <w:rsid w:val="24655CCB"/>
    <w:rsid w:val="246B10D9"/>
    <w:rsid w:val="247516A7"/>
    <w:rsid w:val="24792183"/>
    <w:rsid w:val="24795714"/>
    <w:rsid w:val="247A6D09"/>
    <w:rsid w:val="24864647"/>
    <w:rsid w:val="248719C1"/>
    <w:rsid w:val="24893AEE"/>
    <w:rsid w:val="24895A35"/>
    <w:rsid w:val="2492749F"/>
    <w:rsid w:val="249348BF"/>
    <w:rsid w:val="24960E20"/>
    <w:rsid w:val="249749F9"/>
    <w:rsid w:val="24980826"/>
    <w:rsid w:val="249F23A7"/>
    <w:rsid w:val="24AB3B95"/>
    <w:rsid w:val="24B320AA"/>
    <w:rsid w:val="24B87611"/>
    <w:rsid w:val="24BF5D4F"/>
    <w:rsid w:val="24C26921"/>
    <w:rsid w:val="24C530E3"/>
    <w:rsid w:val="24C76862"/>
    <w:rsid w:val="24CD23E9"/>
    <w:rsid w:val="24D44004"/>
    <w:rsid w:val="24D701CE"/>
    <w:rsid w:val="24D84F16"/>
    <w:rsid w:val="24DE332A"/>
    <w:rsid w:val="24E0671E"/>
    <w:rsid w:val="24E37EE5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C5D1A"/>
    <w:rsid w:val="250056C3"/>
    <w:rsid w:val="2502702F"/>
    <w:rsid w:val="25050C30"/>
    <w:rsid w:val="2506218F"/>
    <w:rsid w:val="250C2FB5"/>
    <w:rsid w:val="2512599C"/>
    <w:rsid w:val="25147AC8"/>
    <w:rsid w:val="25180099"/>
    <w:rsid w:val="25186C25"/>
    <w:rsid w:val="251C6329"/>
    <w:rsid w:val="251D1561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865445"/>
    <w:rsid w:val="258C7D46"/>
    <w:rsid w:val="258D3567"/>
    <w:rsid w:val="2590146F"/>
    <w:rsid w:val="25906CBD"/>
    <w:rsid w:val="25980EDD"/>
    <w:rsid w:val="25AF0888"/>
    <w:rsid w:val="25B0335B"/>
    <w:rsid w:val="25B334E2"/>
    <w:rsid w:val="25B72AE2"/>
    <w:rsid w:val="25B85841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22FD2"/>
    <w:rsid w:val="25D66724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94FAA"/>
    <w:rsid w:val="26330BCD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A2C8F"/>
    <w:rsid w:val="26937C64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F45E25"/>
    <w:rsid w:val="26F96E30"/>
    <w:rsid w:val="26FB5B4A"/>
    <w:rsid w:val="26FD5F91"/>
    <w:rsid w:val="27030E0C"/>
    <w:rsid w:val="270C30AC"/>
    <w:rsid w:val="270D0765"/>
    <w:rsid w:val="270E3AB9"/>
    <w:rsid w:val="27114641"/>
    <w:rsid w:val="271219D5"/>
    <w:rsid w:val="27160153"/>
    <w:rsid w:val="271E7242"/>
    <w:rsid w:val="271F1E8A"/>
    <w:rsid w:val="27250A4C"/>
    <w:rsid w:val="27261E58"/>
    <w:rsid w:val="27293501"/>
    <w:rsid w:val="27383B2C"/>
    <w:rsid w:val="273C0769"/>
    <w:rsid w:val="27430C12"/>
    <w:rsid w:val="274A6C0C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52488"/>
    <w:rsid w:val="277C14E8"/>
    <w:rsid w:val="277F1E00"/>
    <w:rsid w:val="27853FA5"/>
    <w:rsid w:val="27881334"/>
    <w:rsid w:val="278906C9"/>
    <w:rsid w:val="27890A62"/>
    <w:rsid w:val="278A4EBF"/>
    <w:rsid w:val="278D4CCB"/>
    <w:rsid w:val="27946256"/>
    <w:rsid w:val="279777E1"/>
    <w:rsid w:val="27A45B70"/>
    <w:rsid w:val="27A6750E"/>
    <w:rsid w:val="27A75BE9"/>
    <w:rsid w:val="27A84DBE"/>
    <w:rsid w:val="27AC3D34"/>
    <w:rsid w:val="27AC7FD0"/>
    <w:rsid w:val="27AF1EBB"/>
    <w:rsid w:val="27B04E16"/>
    <w:rsid w:val="27B22093"/>
    <w:rsid w:val="27B33013"/>
    <w:rsid w:val="27B9723F"/>
    <w:rsid w:val="27C076C1"/>
    <w:rsid w:val="27C26615"/>
    <w:rsid w:val="27CD2F7F"/>
    <w:rsid w:val="27CE3A86"/>
    <w:rsid w:val="27D80778"/>
    <w:rsid w:val="27D8104C"/>
    <w:rsid w:val="27D9324B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E7D10"/>
    <w:rsid w:val="282723FE"/>
    <w:rsid w:val="28305533"/>
    <w:rsid w:val="2834246E"/>
    <w:rsid w:val="28401403"/>
    <w:rsid w:val="28401FC7"/>
    <w:rsid w:val="28482794"/>
    <w:rsid w:val="285A45C6"/>
    <w:rsid w:val="285F757C"/>
    <w:rsid w:val="28613ADE"/>
    <w:rsid w:val="286B0B48"/>
    <w:rsid w:val="286C3E9C"/>
    <w:rsid w:val="28753664"/>
    <w:rsid w:val="28786B57"/>
    <w:rsid w:val="287F7A4B"/>
    <w:rsid w:val="28867AA2"/>
    <w:rsid w:val="28867AC4"/>
    <w:rsid w:val="28870D95"/>
    <w:rsid w:val="2889287A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C106EB"/>
    <w:rsid w:val="28C16C02"/>
    <w:rsid w:val="28CB1F63"/>
    <w:rsid w:val="28CC1E5B"/>
    <w:rsid w:val="28CC7CD8"/>
    <w:rsid w:val="28CD2983"/>
    <w:rsid w:val="28D72149"/>
    <w:rsid w:val="28D741FC"/>
    <w:rsid w:val="28E25FF5"/>
    <w:rsid w:val="28E61156"/>
    <w:rsid w:val="28F2532C"/>
    <w:rsid w:val="28F5500F"/>
    <w:rsid w:val="28F6317C"/>
    <w:rsid w:val="28F80A2C"/>
    <w:rsid w:val="290A285E"/>
    <w:rsid w:val="290B6E04"/>
    <w:rsid w:val="290F1950"/>
    <w:rsid w:val="290F6468"/>
    <w:rsid w:val="29210F54"/>
    <w:rsid w:val="29283428"/>
    <w:rsid w:val="29316FC1"/>
    <w:rsid w:val="2932011A"/>
    <w:rsid w:val="29366206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A5CB3"/>
    <w:rsid w:val="299C7006"/>
    <w:rsid w:val="29A236A0"/>
    <w:rsid w:val="29A6139E"/>
    <w:rsid w:val="29AB3C09"/>
    <w:rsid w:val="29AE1DE3"/>
    <w:rsid w:val="29B71F4F"/>
    <w:rsid w:val="29C60C37"/>
    <w:rsid w:val="29C664FC"/>
    <w:rsid w:val="29CB1887"/>
    <w:rsid w:val="29CD408C"/>
    <w:rsid w:val="29CF21FA"/>
    <w:rsid w:val="29DA2592"/>
    <w:rsid w:val="29E629B1"/>
    <w:rsid w:val="29E6595E"/>
    <w:rsid w:val="29E90C36"/>
    <w:rsid w:val="29E91664"/>
    <w:rsid w:val="29EC032D"/>
    <w:rsid w:val="29F12942"/>
    <w:rsid w:val="29F31EE1"/>
    <w:rsid w:val="29F438FD"/>
    <w:rsid w:val="29F52058"/>
    <w:rsid w:val="29F551F2"/>
    <w:rsid w:val="29FC54E8"/>
    <w:rsid w:val="29FF58CC"/>
    <w:rsid w:val="2A061DB3"/>
    <w:rsid w:val="2A10297A"/>
    <w:rsid w:val="2A147E23"/>
    <w:rsid w:val="2A17641D"/>
    <w:rsid w:val="2A1E3C72"/>
    <w:rsid w:val="2A211297"/>
    <w:rsid w:val="2A286505"/>
    <w:rsid w:val="2A2F78FA"/>
    <w:rsid w:val="2A315DF7"/>
    <w:rsid w:val="2A3200B0"/>
    <w:rsid w:val="2A39346C"/>
    <w:rsid w:val="2A423771"/>
    <w:rsid w:val="2A466DE9"/>
    <w:rsid w:val="2A4A6D87"/>
    <w:rsid w:val="2A527895"/>
    <w:rsid w:val="2A59245B"/>
    <w:rsid w:val="2A63478C"/>
    <w:rsid w:val="2A665391"/>
    <w:rsid w:val="2A6976F9"/>
    <w:rsid w:val="2A6B2CD2"/>
    <w:rsid w:val="2A6B55B4"/>
    <w:rsid w:val="2A7D3B46"/>
    <w:rsid w:val="2A7D5FE3"/>
    <w:rsid w:val="2A8C1A49"/>
    <w:rsid w:val="2A937481"/>
    <w:rsid w:val="2A972756"/>
    <w:rsid w:val="2A9B4195"/>
    <w:rsid w:val="2AA32E21"/>
    <w:rsid w:val="2AA5611A"/>
    <w:rsid w:val="2AA92D1A"/>
    <w:rsid w:val="2AB32EED"/>
    <w:rsid w:val="2ABA7700"/>
    <w:rsid w:val="2AC201EF"/>
    <w:rsid w:val="2AC91900"/>
    <w:rsid w:val="2ACA221D"/>
    <w:rsid w:val="2ACF155D"/>
    <w:rsid w:val="2AD51465"/>
    <w:rsid w:val="2AE27102"/>
    <w:rsid w:val="2AE457AB"/>
    <w:rsid w:val="2AF245A1"/>
    <w:rsid w:val="2AF27D27"/>
    <w:rsid w:val="2AF97473"/>
    <w:rsid w:val="2B165B4A"/>
    <w:rsid w:val="2B1E01E1"/>
    <w:rsid w:val="2B201CEE"/>
    <w:rsid w:val="2B20283C"/>
    <w:rsid w:val="2B2C3926"/>
    <w:rsid w:val="2B304087"/>
    <w:rsid w:val="2B3517C7"/>
    <w:rsid w:val="2B381841"/>
    <w:rsid w:val="2B392261"/>
    <w:rsid w:val="2B3E30A0"/>
    <w:rsid w:val="2B4910F9"/>
    <w:rsid w:val="2B521643"/>
    <w:rsid w:val="2B5F4020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A525BE"/>
    <w:rsid w:val="2BA8232D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C71BF"/>
    <w:rsid w:val="2BDC72F3"/>
    <w:rsid w:val="2BDE1CE8"/>
    <w:rsid w:val="2BDE6787"/>
    <w:rsid w:val="2BDE7D13"/>
    <w:rsid w:val="2BE47155"/>
    <w:rsid w:val="2BF13661"/>
    <w:rsid w:val="2BF77AE8"/>
    <w:rsid w:val="2BF865DC"/>
    <w:rsid w:val="2BFA049D"/>
    <w:rsid w:val="2C025B36"/>
    <w:rsid w:val="2C034392"/>
    <w:rsid w:val="2C062A3B"/>
    <w:rsid w:val="2C0B2A27"/>
    <w:rsid w:val="2C1434A0"/>
    <w:rsid w:val="2C150CE1"/>
    <w:rsid w:val="2C180DE7"/>
    <w:rsid w:val="2C2C3157"/>
    <w:rsid w:val="2C3B366F"/>
    <w:rsid w:val="2C412EA7"/>
    <w:rsid w:val="2C4575D6"/>
    <w:rsid w:val="2C4A4BF6"/>
    <w:rsid w:val="2C4E0713"/>
    <w:rsid w:val="2C4E6FAF"/>
    <w:rsid w:val="2C52434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36692"/>
    <w:rsid w:val="2C6A588B"/>
    <w:rsid w:val="2C6F2A19"/>
    <w:rsid w:val="2C762A20"/>
    <w:rsid w:val="2C7E1356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C011CB"/>
    <w:rsid w:val="2CC16DA0"/>
    <w:rsid w:val="2CC91DB2"/>
    <w:rsid w:val="2CD82CFD"/>
    <w:rsid w:val="2CD9371D"/>
    <w:rsid w:val="2CEB1D63"/>
    <w:rsid w:val="2CEC2829"/>
    <w:rsid w:val="2CF04195"/>
    <w:rsid w:val="2CF22721"/>
    <w:rsid w:val="2CF34D6C"/>
    <w:rsid w:val="2D006AE6"/>
    <w:rsid w:val="2D017E77"/>
    <w:rsid w:val="2D0C6FCC"/>
    <w:rsid w:val="2D215E65"/>
    <w:rsid w:val="2D26273B"/>
    <w:rsid w:val="2D2D19F6"/>
    <w:rsid w:val="2D34763C"/>
    <w:rsid w:val="2D3C78E5"/>
    <w:rsid w:val="2D3E0384"/>
    <w:rsid w:val="2D454B02"/>
    <w:rsid w:val="2D486BED"/>
    <w:rsid w:val="2D487C1A"/>
    <w:rsid w:val="2D53689C"/>
    <w:rsid w:val="2D5719FD"/>
    <w:rsid w:val="2D5A53C6"/>
    <w:rsid w:val="2D5C4B5D"/>
    <w:rsid w:val="2D662C2A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F6B96"/>
    <w:rsid w:val="2D944C91"/>
    <w:rsid w:val="2D9D26E7"/>
    <w:rsid w:val="2D9E06C1"/>
    <w:rsid w:val="2DA25D7D"/>
    <w:rsid w:val="2DA7343A"/>
    <w:rsid w:val="2DA76B86"/>
    <w:rsid w:val="2DA91BB8"/>
    <w:rsid w:val="2DAB403E"/>
    <w:rsid w:val="2DAC3CE4"/>
    <w:rsid w:val="2DAD17F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D612C"/>
    <w:rsid w:val="2DF061A5"/>
    <w:rsid w:val="2DF4277E"/>
    <w:rsid w:val="2DF64BA7"/>
    <w:rsid w:val="2DFB7FD7"/>
    <w:rsid w:val="2DFD2F11"/>
    <w:rsid w:val="2DFD3B2E"/>
    <w:rsid w:val="2E026A07"/>
    <w:rsid w:val="2E091D2F"/>
    <w:rsid w:val="2E17072B"/>
    <w:rsid w:val="2E193595"/>
    <w:rsid w:val="2E1A41C1"/>
    <w:rsid w:val="2E233A47"/>
    <w:rsid w:val="2E255933"/>
    <w:rsid w:val="2E2963A1"/>
    <w:rsid w:val="2E2963CD"/>
    <w:rsid w:val="2E2F0573"/>
    <w:rsid w:val="2E35466B"/>
    <w:rsid w:val="2E4240A5"/>
    <w:rsid w:val="2E4603AE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A0528"/>
    <w:rsid w:val="2E8E1B40"/>
    <w:rsid w:val="2E90617C"/>
    <w:rsid w:val="2E9408A4"/>
    <w:rsid w:val="2E9507DD"/>
    <w:rsid w:val="2E9823B6"/>
    <w:rsid w:val="2E9C67A5"/>
    <w:rsid w:val="2EB211DB"/>
    <w:rsid w:val="2EB378D4"/>
    <w:rsid w:val="2EB42A0B"/>
    <w:rsid w:val="2EB672DF"/>
    <w:rsid w:val="2EBD6679"/>
    <w:rsid w:val="2EC441D1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322202"/>
    <w:rsid w:val="2F326B43"/>
    <w:rsid w:val="2F34176C"/>
    <w:rsid w:val="2F3841FA"/>
    <w:rsid w:val="2F386C36"/>
    <w:rsid w:val="2F3B5F5F"/>
    <w:rsid w:val="2F405B77"/>
    <w:rsid w:val="2F476CAE"/>
    <w:rsid w:val="2F494C31"/>
    <w:rsid w:val="2F4D3821"/>
    <w:rsid w:val="2F4E40CF"/>
    <w:rsid w:val="2F524655"/>
    <w:rsid w:val="2F577439"/>
    <w:rsid w:val="2F6B180A"/>
    <w:rsid w:val="2F74012E"/>
    <w:rsid w:val="2F756530"/>
    <w:rsid w:val="2F7865AA"/>
    <w:rsid w:val="2F79107D"/>
    <w:rsid w:val="2F7C0CCA"/>
    <w:rsid w:val="2F7C676E"/>
    <w:rsid w:val="2F7D08AE"/>
    <w:rsid w:val="2F7D7377"/>
    <w:rsid w:val="2F7F0AD6"/>
    <w:rsid w:val="2F80540C"/>
    <w:rsid w:val="2F834189"/>
    <w:rsid w:val="2F851E44"/>
    <w:rsid w:val="2F8F3E7B"/>
    <w:rsid w:val="2F95783D"/>
    <w:rsid w:val="2F9A06B3"/>
    <w:rsid w:val="2F9B3125"/>
    <w:rsid w:val="2F9F707E"/>
    <w:rsid w:val="2FA16F19"/>
    <w:rsid w:val="2FAA1139"/>
    <w:rsid w:val="2FAF2808"/>
    <w:rsid w:val="2FB05937"/>
    <w:rsid w:val="2FB22614"/>
    <w:rsid w:val="2FBD7C21"/>
    <w:rsid w:val="2FC43487"/>
    <w:rsid w:val="2FC558E7"/>
    <w:rsid w:val="2FD5762D"/>
    <w:rsid w:val="2FE429EE"/>
    <w:rsid w:val="2FE855B9"/>
    <w:rsid w:val="2FE86C81"/>
    <w:rsid w:val="2FF940E3"/>
    <w:rsid w:val="2FFA2418"/>
    <w:rsid w:val="30020F1C"/>
    <w:rsid w:val="30072FB3"/>
    <w:rsid w:val="30080632"/>
    <w:rsid w:val="300F2386"/>
    <w:rsid w:val="300F5657"/>
    <w:rsid w:val="30215916"/>
    <w:rsid w:val="30253D3E"/>
    <w:rsid w:val="30256996"/>
    <w:rsid w:val="30266551"/>
    <w:rsid w:val="302A4802"/>
    <w:rsid w:val="302D7A7A"/>
    <w:rsid w:val="30305A40"/>
    <w:rsid w:val="303C5492"/>
    <w:rsid w:val="303C57F4"/>
    <w:rsid w:val="303C757C"/>
    <w:rsid w:val="30441EF8"/>
    <w:rsid w:val="30543863"/>
    <w:rsid w:val="305515D0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B05EE1"/>
    <w:rsid w:val="30B77CF9"/>
    <w:rsid w:val="30C158B3"/>
    <w:rsid w:val="30C57C92"/>
    <w:rsid w:val="30CD0176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701CB"/>
    <w:rsid w:val="310A22DA"/>
    <w:rsid w:val="310A5754"/>
    <w:rsid w:val="310B533A"/>
    <w:rsid w:val="310E141D"/>
    <w:rsid w:val="310F526F"/>
    <w:rsid w:val="31164572"/>
    <w:rsid w:val="311765B9"/>
    <w:rsid w:val="311A7F89"/>
    <w:rsid w:val="311E1C0C"/>
    <w:rsid w:val="31212A1B"/>
    <w:rsid w:val="31347902"/>
    <w:rsid w:val="31376283"/>
    <w:rsid w:val="313A375D"/>
    <w:rsid w:val="313F38EF"/>
    <w:rsid w:val="31460DE6"/>
    <w:rsid w:val="3147257B"/>
    <w:rsid w:val="31476D45"/>
    <w:rsid w:val="31497B22"/>
    <w:rsid w:val="314A01BA"/>
    <w:rsid w:val="314F7C14"/>
    <w:rsid w:val="31561413"/>
    <w:rsid w:val="315814C7"/>
    <w:rsid w:val="315B6A33"/>
    <w:rsid w:val="315D5420"/>
    <w:rsid w:val="315D7CF4"/>
    <w:rsid w:val="31731B18"/>
    <w:rsid w:val="317901B0"/>
    <w:rsid w:val="317F3FB2"/>
    <w:rsid w:val="31876741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32E27"/>
    <w:rsid w:val="31C94336"/>
    <w:rsid w:val="31C95924"/>
    <w:rsid w:val="31CE7961"/>
    <w:rsid w:val="31D70084"/>
    <w:rsid w:val="31D834D2"/>
    <w:rsid w:val="31DA6D11"/>
    <w:rsid w:val="31DB0026"/>
    <w:rsid w:val="31EC2B00"/>
    <w:rsid w:val="31F168A6"/>
    <w:rsid w:val="31F356C6"/>
    <w:rsid w:val="31F42E08"/>
    <w:rsid w:val="31F8786C"/>
    <w:rsid w:val="31FE4D18"/>
    <w:rsid w:val="32111BAB"/>
    <w:rsid w:val="32117981"/>
    <w:rsid w:val="32136B5F"/>
    <w:rsid w:val="32150667"/>
    <w:rsid w:val="321B3190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403CD"/>
    <w:rsid w:val="32854824"/>
    <w:rsid w:val="32854ED0"/>
    <w:rsid w:val="32893939"/>
    <w:rsid w:val="328C22B5"/>
    <w:rsid w:val="328F5ADF"/>
    <w:rsid w:val="329A52A5"/>
    <w:rsid w:val="32A3551C"/>
    <w:rsid w:val="32A90C1F"/>
    <w:rsid w:val="32AD75A0"/>
    <w:rsid w:val="32B1635C"/>
    <w:rsid w:val="32B245EB"/>
    <w:rsid w:val="32BA5E0B"/>
    <w:rsid w:val="32BB6F67"/>
    <w:rsid w:val="32BD4817"/>
    <w:rsid w:val="32BE1015"/>
    <w:rsid w:val="32BF4EB1"/>
    <w:rsid w:val="32C02EC0"/>
    <w:rsid w:val="32C3115C"/>
    <w:rsid w:val="32C3340F"/>
    <w:rsid w:val="32CA0194"/>
    <w:rsid w:val="32CB0F8D"/>
    <w:rsid w:val="32D229F9"/>
    <w:rsid w:val="32D425A2"/>
    <w:rsid w:val="32D52A73"/>
    <w:rsid w:val="32D54AFE"/>
    <w:rsid w:val="32E72793"/>
    <w:rsid w:val="32F91961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5E7F"/>
    <w:rsid w:val="332A689F"/>
    <w:rsid w:val="33315FEB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B40EE"/>
    <w:rsid w:val="335B7C68"/>
    <w:rsid w:val="335E566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243F8"/>
    <w:rsid w:val="33A85B0D"/>
    <w:rsid w:val="33A95C02"/>
    <w:rsid w:val="33AB34B2"/>
    <w:rsid w:val="33AD51E0"/>
    <w:rsid w:val="33B27386"/>
    <w:rsid w:val="33B5464E"/>
    <w:rsid w:val="33CB31BD"/>
    <w:rsid w:val="33D00CCC"/>
    <w:rsid w:val="33D06343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3240E9"/>
    <w:rsid w:val="34327015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C0D4B"/>
    <w:rsid w:val="346245C8"/>
    <w:rsid w:val="34635BE4"/>
    <w:rsid w:val="346365C7"/>
    <w:rsid w:val="346E1333"/>
    <w:rsid w:val="34700354"/>
    <w:rsid w:val="34720A3C"/>
    <w:rsid w:val="3480106E"/>
    <w:rsid w:val="348061C8"/>
    <w:rsid w:val="34823532"/>
    <w:rsid w:val="348361DB"/>
    <w:rsid w:val="34853B35"/>
    <w:rsid w:val="3485589A"/>
    <w:rsid w:val="3487303E"/>
    <w:rsid w:val="349561C8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95AA8"/>
    <w:rsid w:val="34FB28EA"/>
    <w:rsid w:val="34FC1F43"/>
    <w:rsid w:val="34FD4211"/>
    <w:rsid w:val="35004A8F"/>
    <w:rsid w:val="35005A96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4FB"/>
    <w:rsid w:val="35664CFA"/>
    <w:rsid w:val="356901ED"/>
    <w:rsid w:val="35720566"/>
    <w:rsid w:val="35740700"/>
    <w:rsid w:val="357E57CE"/>
    <w:rsid w:val="35821CC5"/>
    <w:rsid w:val="35862EB6"/>
    <w:rsid w:val="358677C5"/>
    <w:rsid w:val="3587200E"/>
    <w:rsid w:val="358809F0"/>
    <w:rsid w:val="358C2164"/>
    <w:rsid w:val="358D5B50"/>
    <w:rsid w:val="358E7A14"/>
    <w:rsid w:val="35921D7C"/>
    <w:rsid w:val="35980E32"/>
    <w:rsid w:val="35AB6B1B"/>
    <w:rsid w:val="35AD3168"/>
    <w:rsid w:val="35B47327"/>
    <w:rsid w:val="35B73EA0"/>
    <w:rsid w:val="35BB0252"/>
    <w:rsid w:val="35C40C92"/>
    <w:rsid w:val="35C56BDF"/>
    <w:rsid w:val="35D036E9"/>
    <w:rsid w:val="35D52397"/>
    <w:rsid w:val="35DC4268"/>
    <w:rsid w:val="35E37D89"/>
    <w:rsid w:val="35E4167A"/>
    <w:rsid w:val="35ED1601"/>
    <w:rsid w:val="35F3627A"/>
    <w:rsid w:val="36002FE6"/>
    <w:rsid w:val="36025094"/>
    <w:rsid w:val="360C7035"/>
    <w:rsid w:val="360E48E5"/>
    <w:rsid w:val="360F0E0E"/>
    <w:rsid w:val="360F78D5"/>
    <w:rsid w:val="36107DCB"/>
    <w:rsid w:val="36181FEB"/>
    <w:rsid w:val="36277128"/>
    <w:rsid w:val="36331C18"/>
    <w:rsid w:val="3636114E"/>
    <w:rsid w:val="3639364F"/>
    <w:rsid w:val="36396688"/>
    <w:rsid w:val="363A115B"/>
    <w:rsid w:val="36447E20"/>
    <w:rsid w:val="36494B79"/>
    <w:rsid w:val="364D27EF"/>
    <w:rsid w:val="364D76C6"/>
    <w:rsid w:val="364F00E6"/>
    <w:rsid w:val="36536AF2"/>
    <w:rsid w:val="365C19D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646D3"/>
    <w:rsid w:val="3696710D"/>
    <w:rsid w:val="36983BC5"/>
    <w:rsid w:val="369B6A91"/>
    <w:rsid w:val="369F792A"/>
    <w:rsid w:val="36A44440"/>
    <w:rsid w:val="36A479B4"/>
    <w:rsid w:val="36A9016B"/>
    <w:rsid w:val="36B00C7E"/>
    <w:rsid w:val="36B15179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9174F"/>
    <w:rsid w:val="36F07BD2"/>
    <w:rsid w:val="36F22C5B"/>
    <w:rsid w:val="36F230C4"/>
    <w:rsid w:val="36FA2811"/>
    <w:rsid w:val="36FB2788"/>
    <w:rsid w:val="370D41F6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5F254D"/>
    <w:rsid w:val="3763357C"/>
    <w:rsid w:val="376C6D21"/>
    <w:rsid w:val="37753AB9"/>
    <w:rsid w:val="377D709F"/>
    <w:rsid w:val="37835DCB"/>
    <w:rsid w:val="37865E45"/>
    <w:rsid w:val="37875BB4"/>
    <w:rsid w:val="37877318"/>
    <w:rsid w:val="379150EC"/>
    <w:rsid w:val="37920F3E"/>
    <w:rsid w:val="3792602A"/>
    <w:rsid w:val="37942C95"/>
    <w:rsid w:val="37986A75"/>
    <w:rsid w:val="379A1CEF"/>
    <w:rsid w:val="379C77F3"/>
    <w:rsid w:val="379E42AA"/>
    <w:rsid w:val="379F0B85"/>
    <w:rsid w:val="37A45156"/>
    <w:rsid w:val="37A63364"/>
    <w:rsid w:val="37AD54D8"/>
    <w:rsid w:val="37AD715B"/>
    <w:rsid w:val="37B6137A"/>
    <w:rsid w:val="37B64A73"/>
    <w:rsid w:val="37B73A2D"/>
    <w:rsid w:val="37BB0E12"/>
    <w:rsid w:val="37BD3F40"/>
    <w:rsid w:val="37C27A26"/>
    <w:rsid w:val="37CC4E8B"/>
    <w:rsid w:val="37D05DE8"/>
    <w:rsid w:val="37D24F7E"/>
    <w:rsid w:val="37DB50EA"/>
    <w:rsid w:val="37E24836"/>
    <w:rsid w:val="37E434BE"/>
    <w:rsid w:val="37F54350"/>
    <w:rsid w:val="37FB630E"/>
    <w:rsid w:val="37FE17CE"/>
    <w:rsid w:val="37FE7D1B"/>
    <w:rsid w:val="38006659"/>
    <w:rsid w:val="380649B3"/>
    <w:rsid w:val="38065AD3"/>
    <w:rsid w:val="380705A7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93124"/>
    <w:rsid w:val="382F2FC9"/>
    <w:rsid w:val="383264BD"/>
    <w:rsid w:val="383449AB"/>
    <w:rsid w:val="38372715"/>
    <w:rsid w:val="383942B0"/>
    <w:rsid w:val="38446F89"/>
    <w:rsid w:val="385041ED"/>
    <w:rsid w:val="38514C0D"/>
    <w:rsid w:val="38530D29"/>
    <w:rsid w:val="38570293"/>
    <w:rsid w:val="38576DB3"/>
    <w:rsid w:val="385A3964"/>
    <w:rsid w:val="386F6D05"/>
    <w:rsid w:val="38727EE4"/>
    <w:rsid w:val="387A052E"/>
    <w:rsid w:val="387F04EF"/>
    <w:rsid w:val="38890D63"/>
    <w:rsid w:val="388E5CF0"/>
    <w:rsid w:val="38926634"/>
    <w:rsid w:val="389D3187"/>
    <w:rsid w:val="389E33A0"/>
    <w:rsid w:val="38A013D7"/>
    <w:rsid w:val="38AD56B2"/>
    <w:rsid w:val="38AE0501"/>
    <w:rsid w:val="38AE4D0B"/>
    <w:rsid w:val="38AE5310"/>
    <w:rsid w:val="38B07B96"/>
    <w:rsid w:val="38B30119"/>
    <w:rsid w:val="38B574BB"/>
    <w:rsid w:val="38C644A7"/>
    <w:rsid w:val="38D25FA8"/>
    <w:rsid w:val="38D5149B"/>
    <w:rsid w:val="38DC5B14"/>
    <w:rsid w:val="38DE618E"/>
    <w:rsid w:val="38EF7AF9"/>
    <w:rsid w:val="38F04065"/>
    <w:rsid w:val="38F40928"/>
    <w:rsid w:val="38F67245"/>
    <w:rsid w:val="38F675FB"/>
    <w:rsid w:val="38FB468E"/>
    <w:rsid w:val="39001D4A"/>
    <w:rsid w:val="39110376"/>
    <w:rsid w:val="39120D96"/>
    <w:rsid w:val="39184FEF"/>
    <w:rsid w:val="391A78E1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F2205"/>
    <w:rsid w:val="39732340"/>
    <w:rsid w:val="39787FF0"/>
    <w:rsid w:val="397A4AA7"/>
    <w:rsid w:val="39844870"/>
    <w:rsid w:val="398D54B8"/>
    <w:rsid w:val="398F2A5E"/>
    <w:rsid w:val="398F4864"/>
    <w:rsid w:val="39912833"/>
    <w:rsid w:val="39965624"/>
    <w:rsid w:val="39974C7E"/>
    <w:rsid w:val="399A6FD3"/>
    <w:rsid w:val="39A018A6"/>
    <w:rsid w:val="39B733CE"/>
    <w:rsid w:val="39C701B3"/>
    <w:rsid w:val="39CD70E9"/>
    <w:rsid w:val="39D15F64"/>
    <w:rsid w:val="39D624C5"/>
    <w:rsid w:val="39D81B8C"/>
    <w:rsid w:val="39D83FE9"/>
    <w:rsid w:val="39E44E74"/>
    <w:rsid w:val="39E63E87"/>
    <w:rsid w:val="39EE26D0"/>
    <w:rsid w:val="39EF0B23"/>
    <w:rsid w:val="3A087A97"/>
    <w:rsid w:val="3A087B27"/>
    <w:rsid w:val="3A0D1CCD"/>
    <w:rsid w:val="3A217303"/>
    <w:rsid w:val="3A2637A5"/>
    <w:rsid w:val="3A30175F"/>
    <w:rsid w:val="3A370C19"/>
    <w:rsid w:val="3A446526"/>
    <w:rsid w:val="3A4B7515"/>
    <w:rsid w:val="3A50376D"/>
    <w:rsid w:val="3A5B2F33"/>
    <w:rsid w:val="3A5C783F"/>
    <w:rsid w:val="3A5D6DD9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84C04"/>
    <w:rsid w:val="3AA87613"/>
    <w:rsid w:val="3AB26F67"/>
    <w:rsid w:val="3AB31226"/>
    <w:rsid w:val="3AB42951"/>
    <w:rsid w:val="3ABD272B"/>
    <w:rsid w:val="3ABD32EC"/>
    <w:rsid w:val="3ABF64E1"/>
    <w:rsid w:val="3ACC5336"/>
    <w:rsid w:val="3AD233BC"/>
    <w:rsid w:val="3AD50E55"/>
    <w:rsid w:val="3ADD1627"/>
    <w:rsid w:val="3ADD4CEE"/>
    <w:rsid w:val="3ADF74BC"/>
    <w:rsid w:val="3AEA1D54"/>
    <w:rsid w:val="3AF93D6C"/>
    <w:rsid w:val="3AFF09E5"/>
    <w:rsid w:val="3B0D75CD"/>
    <w:rsid w:val="3B0F7B60"/>
    <w:rsid w:val="3B174F16"/>
    <w:rsid w:val="3B281FBD"/>
    <w:rsid w:val="3B32098C"/>
    <w:rsid w:val="3B410D79"/>
    <w:rsid w:val="3B414683"/>
    <w:rsid w:val="3B4F7DCF"/>
    <w:rsid w:val="3B5C6AAE"/>
    <w:rsid w:val="3B6202AB"/>
    <w:rsid w:val="3B624BDD"/>
    <w:rsid w:val="3B6B77B7"/>
    <w:rsid w:val="3B723908"/>
    <w:rsid w:val="3B742F26"/>
    <w:rsid w:val="3B743FCA"/>
    <w:rsid w:val="3B785AAE"/>
    <w:rsid w:val="3B7D3F7F"/>
    <w:rsid w:val="3B8051FA"/>
    <w:rsid w:val="3B877DC0"/>
    <w:rsid w:val="3B920B69"/>
    <w:rsid w:val="3B9645CA"/>
    <w:rsid w:val="3B977678"/>
    <w:rsid w:val="3BA43022"/>
    <w:rsid w:val="3BAB0926"/>
    <w:rsid w:val="3BB1699F"/>
    <w:rsid w:val="3BB55400"/>
    <w:rsid w:val="3BB8190C"/>
    <w:rsid w:val="3BBD5865"/>
    <w:rsid w:val="3BC22F21"/>
    <w:rsid w:val="3BC903EA"/>
    <w:rsid w:val="3BCE43AD"/>
    <w:rsid w:val="3BD52C18"/>
    <w:rsid w:val="3BD870BB"/>
    <w:rsid w:val="3BDB0FB3"/>
    <w:rsid w:val="3BEB4242"/>
    <w:rsid w:val="3BFA35D8"/>
    <w:rsid w:val="3C026FB5"/>
    <w:rsid w:val="3C0321FD"/>
    <w:rsid w:val="3C035C8C"/>
    <w:rsid w:val="3C0B19F1"/>
    <w:rsid w:val="3C0E0A17"/>
    <w:rsid w:val="3C141340"/>
    <w:rsid w:val="3C19696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F7B7A"/>
    <w:rsid w:val="3C40563D"/>
    <w:rsid w:val="3C420BEB"/>
    <w:rsid w:val="3C441EDA"/>
    <w:rsid w:val="3C4444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F66C0A"/>
    <w:rsid w:val="3D0A5011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524E42"/>
    <w:rsid w:val="3D5A3103"/>
    <w:rsid w:val="3D694B9F"/>
    <w:rsid w:val="3D6A37EA"/>
    <w:rsid w:val="3D70401E"/>
    <w:rsid w:val="3D7125F1"/>
    <w:rsid w:val="3D741F86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828FE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43E3A"/>
    <w:rsid w:val="3DCB3DB0"/>
    <w:rsid w:val="3DD36124"/>
    <w:rsid w:val="3DD701C8"/>
    <w:rsid w:val="3DD86BAA"/>
    <w:rsid w:val="3DD9656D"/>
    <w:rsid w:val="3DDB0DCD"/>
    <w:rsid w:val="3DE428B8"/>
    <w:rsid w:val="3DE66E9A"/>
    <w:rsid w:val="3DE9096C"/>
    <w:rsid w:val="3DE97C00"/>
    <w:rsid w:val="3DEA5E70"/>
    <w:rsid w:val="3DEC78AB"/>
    <w:rsid w:val="3DED4FEE"/>
    <w:rsid w:val="3DF03804"/>
    <w:rsid w:val="3DF46971"/>
    <w:rsid w:val="3DF6341C"/>
    <w:rsid w:val="3DF84CBD"/>
    <w:rsid w:val="3E0420ED"/>
    <w:rsid w:val="3E0B505A"/>
    <w:rsid w:val="3E115A6B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807C72"/>
    <w:rsid w:val="3E8F3929"/>
    <w:rsid w:val="3E942603"/>
    <w:rsid w:val="3E9550D6"/>
    <w:rsid w:val="3E9C4822"/>
    <w:rsid w:val="3EA145B7"/>
    <w:rsid w:val="3EA20804"/>
    <w:rsid w:val="3EAF6207"/>
    <w:rsid w:val="3EBC7DAA"/>
    <w:rsid w:val="3ECE1E84"/>
    <w:rsid w:val="3ED26C57"/>
    <w:rsid w:val="3ED56BF7"/>
    <w:rsid w:val="3ED96546"/>
    <w:rsid w:val="3EDA1724"/>
    <w:rsid w:val="3EDA56FB"/>
    <w:rsid w:val="3EDA7CA9"/>
    <w:rsid w:val="3EE72994"/>
    <w:rsid w:val="3EF404FC"/>
    <w:rsid w:val="3EF70741"/>
    <w:rsid w:val="3F04431E"/>
    <w:rsid w:val="3F07249A"/>
    <w:rsid w:val="3F074C8B"/>
    <w:rsid w:val="3F077A2A"/>
    <w:rsid w:val="3F151A75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633BC2"/>
    <w:rsid w:val="3F6F6C47"/>
    <w:rsid w:val="3F712390"/>
    <w:rsid w:val="3F784486"/>
    <w:rsid w:val="3F7F7B1C"/>
    <w:rsid w:val="3F85693A"/>
    <w:rsid w:val="3F8D3722"/>
    <w:rsid w:val="3F91340A"/>
    <w:rsid w:val="3F932241"/>
    <w:rsid w:val="3FA96407"/>
    <w:rsid w:val="3FAB2C43"/>
    <w:rsid w:val="3FAB3612"/>
    <w:rsid w:val="3FAB647D"/>
    <w:rsid w:val="3FAD101D"/>
    <w:rsid w:val="3FB1517E"/>
    <w:rsid w:val="3FB71360"/>
    <w:rsid w:val="3FC05C11"/>
    <w:rsid w:val="3FC436E8"/>
    <w:rsid w:val="3FCC47F7"/>
    <w:rsid w:val="3FD5641B"/>
    <w:rsid w:val="3FDF5E33"/>
    <w:rsid w:val="3FE2019B"/>
    <w:rsid w:val="3FE57DC9"/>
    <w:rsid w:val="3FF27B1B"/>
    <w:rsid w:val="3FF84816"/>
    <w:rsid w:val="3FFC636A"/>
    <w:rsid w:val="3FFE3910"/>
    <w:rsid w:val="40000E92"/>
    <w:rsid w:val="40054FBD"/>
    <w:rsid w:val="401152F5"/>
    <w:rsid w:val="40116B78"/>
    <w:rsid w:val="40125D15"/>
    <w:rsid w:val="4014777C"/>
    <w:rsid w:val="402031E1"/>
    <w:rsid w:val="402A12A4"/>
    <w:rsid w:val="40313A45"/>
    <w:rsid w:val="40373B38"/>
    <w:rsid w:val="404653FF"/>
    <w:rsid w:val="40467B57"/>
    <w:rsid w:val="404B5213"/>
    <w:rsid w:val="404C31C7"/>
    <w:rsid w:val="40502132"/>
    <w:rsid w:val="40511FBC"/>
    <w:rsid w:val="40552C30"/>
    <w:rsid w:val="40560217"/>
    <w:rsid w:val="405B195B"/>
    <w:rsid w:val="405D6F02"/>
    <w:rsid w:val="40613573"/>
    <w:rsid w:val="40624701"/>
    <w:rsid w:val="40636C5D"/>
    <w:rsid w:val="406A1BBA"/>
    <w:rsid w:val="40790A53"/>
    <w:rsid w:val="407D612D"/>
    <w:rsid w:val="407E12AC"/>
    <w:rsid w:val="40806B5C"/>
    <w:rsid w:val="409B69D6"/>
    <w:rsid w:val="40B135EF"/>
    <w:rsid w:val="40B22D2E"/>
    <w:rsid w:val="40B439EE"/>
    <w:rsid w:val="40B52DA7"/>
    <w:rsid w:val="40BD15E3"/>
    <w:rsid w:val="40BE2CC7"/>
    <w:rsid w:val="40BF520A"/>
    <w:rsid w:val="40C352F7"/>
    <w:rsid w:val="40DE1664"/>
    <w:rsid w:val="40DF3194"/>
    <w:rsid w:val="40E64D44"/>
    <w:rsid w:val="40E73883"/>
    <w:rsid w:val="40E82EDC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A0966"/>
    <w:rsid w:val="414240A8"/>
    <w:rsid w:val="4144322E"/>
    <w:rsid w:val="41490933"/>
    <w:rsid w:val="414A3A74"/>
    <w:rsid w:val="414A40EF"/>
    <w:rsid w:val="414D1F22"/>
    <w:rsid w:val="41585D86"/>
    <w:rsid w:val="415C3FE4"/>
    <w:rsid w:val="415D5458"/>
    <w:rsid w:val="417534E0"/>
    <w:rsid w:val="417C45DB"/>
    <w:rsid w:val="417F34DD"/>
    <w:rsid w:val="41866303"/>
    <w:rsid w:val="41885E41"/>
    <w:rsid w:val="41931BA0"/>
    <w:rsid w:val="41971DC1"/>
    <w:rsid w:val="419956FA"/>
    <w:rsid w:val="419F3FE1"/>
    <w:rsid w:val="41A10A98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A3FB8"/>
    <w:rsid w:val="41DA506E"/>
    <w:rsid w:val="41E748AD"/>
    <w:rsid w:val="41E81433"/>
    <w:rsid w:val="41E8625C"/>
    <w:rsid w:val="41F419C0"/>
    <w:rsid w:val="420D30F0"/>
    <w:rsid w:val="420E0011"/>
    <w:rsid w:val="421B758B"/>
    <w:rsid w:val="421E702D"/>
    <w:rsid w:val="42261875"/>
    <w:rsid w:val="423538E9"/>
    <w:rsid w:val="42355B77"/>
    <w:rsid w:val="423605E6"/>
    <w:rsid w:val="42365C18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6810C2"/>
    <w:rsid w:val="42684C80"/>
    <w:rsid w:val="426A2031"/>
    <w:rsid w:val="426D66E1"/>
    <w:rsid w:val="42746848"/>
    <w:rsid w:val="428C691E"/>
    <w:rsid w:val="42901A31"/>
    <w:rsid w:val="42916F69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145C0"/>
    <w:rsid w:val="42CE132C"/>
    <w:rsid w:val="42D30B47"/>
    <w:rsid w:val="42D500A9"/>
    <w:rsid w:val="42E17EF5"/>
    <w:rsid w:val="42EA4F30"/>
    <w:rsid w:val="42EB5009"/>
    <w:rsid w:val="42FB72BB"/>
    <w:rsid w:val="430004F7"/>
    <w:rsid w:val="430D0946"/>
    <w:rsid w:val="43133C6A"/>
    <w:rsid w:val="43176C09"/>
    <w:rsid w:val="431C1B73"/>
    <w:rsid w:val="4321079F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C3708"/>
    <w:rsid w:val="43906D36"/>
    <w:rsid w:val="43917215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E2045A"/>
    <w:rsid w:val="43EA5F5A"/>
    <w:rsid w:val="43F601F2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610641"/>
    <w:rsid w:val="4462154B"/>
    <w:rsid w:val="44627714"/>
    <w:rsid w:val="4469658F"/>
    <w:rsid w:val="446E0735"/>
    <w:rsid w:val="44723282"/>
    <w:rsid w:val="448376C0"/>
    <w:rsid w:val="448E4447"/>
    <w:rsid w:val="44922BA8"/>
    <w:rsid w:val="44A44004"/>
    <w:rsid w:val="44A533B7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551EA"/>
    <w:rsid w:val="44EF4F4A"/>
    <w:rsid w:val="44F473AA"/>
    <w:rsid w:val="44F70A86"/>
    <w:rsid w:val="44FF4802"/>
    <w:rsid w:val="4503656F"/>
    <w:rsid w:val="4509607B"/>
    <w:rsid w:val="450D7DA5"/>
    <w:rsid w:val="45151B82"/>
    <w:rsid w:val="451A5933"/>
    <w:rsid w:val="451C4F8C"/>
    <w:rsid w:val="451D4277"/>
    <w:rsid w:val="451E0480"/>
    <w:rsid w:val="45230280"/>
    <w:rsid w:val="45263757"/>
    <w:rsid w:val="452C16A3"/>
    <w:rsid w:val="452C4845"/>
    <w:rsid w:val="453148BF"/>
    <w:rsid w:val="45383663"/>
    <w:rsid w:val="45406229"/>
    <w:rsid w:val="4546321C"/>
    <w:rsid w:val="454D5A68"/>
    <w:rsid w:val="454F55B6"/>
    <w:rsid w:val="45572A7F"/>
    <w:rsid w:val="45594887"/>
    <w:rsid w:val="455B66A9"/>
    <w:rsid w:val="455E5320"/>
    <w:rsid w:val="455E6EE9"/>
    <w:rsid w:val="456000A3"/>
    <w:rsid w:val="4560744D"/>
    <w:rsid w:val="45622D7E"/>
    <w:rsid w:val="456740C6"/>
    <w:rsid w:val="457B3A87"/>
    <w:rsid w:val="458531BD"/>
    <w:rsid w:val="458D3212"/>
    <w:rsid w:val="45AA0FE0"/>
    <w:rsid w:val="45B656E9"/>
    <w:rsid w:val="45B664E2"/>
    <w:rsid w:val="45CA7211"/>
    <w:rsid w:val="45CD5860"/>
    <w:rsid w:val="45D46EF6"/>
    <w:rsid w:val="45DB3B6F"/>
    <w:rsid w:val="45E30407"/>
    <w:rsid w:val="45E73D55"/>
    <w:rsid w:val="45E833AE"/>
    <w:rsid w:val="45EA0954"/>
    <w:rsid w:val="45F94BE4"/>
    <w:rsid w:val="45FF4FB2"/>
    <w:rsid w:val="460427FF"/>
    <w:rsid w:val="46046775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385034"/>
    <w:rsid w:val="463B50A6"/>
    <w:rsid w:val="464372CD"/>
    <w:rsid w:val="46437ED3"/>
    <w:rsid w:val="4649053A"/>
    <w:rsid w:val="464F5033"/>
    <w:rsid w:val="46524241"/>
    <w:rsid w:val="465D56C0"/>
    <w:rsid w:val="46622D7D"/>
    <w:rsid w:val="46671231"/>
    <w:rsid w:val="46742653"/>
    <w:rsid w:val="467712DF"/>
    <w:rsid w:val="467E4A9B"/>
    <w:rsid w:val="46817071"/>
    <w:rsid w:val="468B1B41"/>
    <w:rsid w:val="46923006"/>
    <w:rsid w:val="46925B5D"/>
    <w:rsid w:val="46935AD9"/>
    <w:rsid w:val="46992A4E"/>
    <w:rsid w:val="469A2752"/>
    <w:rsid w:val="469A6CC1"/>
    <w:rsid w:val="469D27CB"/>
    <w:rsid w:val="46A7086A"/>
    <w:rsid w:val="46AA200A"/>
    <w:rsid w:val="46AF762A"/>
    <w:rsid w:val="46BF2B2B"/>
    <w:rsid w:val="46C44E88"/>
    <w:rsid w:val="46C75B4D"/>
    <w:rsid w:val="46CC117B"/>
    <w:rsid w:val="46D37819"/>
    <w:rsid w:val="46DD1C9F"/>
    <w:rsid w:val="46E17684"/>
    <w:rsid w:val="46E261BF"/>
    <w:rsid w:val="46E9625D"/>
    <w:rsid w:val="46FC682E"/>
    <w:rsid w:val="46FF5E36"/>
    <w:rsid w:val="47003D83"/>
    <w:rsid w:val="4705380E"/>
    <w:rsid w:val="470907F8"/>
    <w:rsid w:val="470B601B"/>
    <w:rsid w:val="47152D0E"/>
    <w:rsid w:val="47154DC1"/>
    <w:rsid w:val="471C79F5"/>
    <w:rsid w:val="47206EEE"/>
    <w:rsid w:val="472D2D5A"/>
    <w:rsid w:val="47327030"/>
    <w:rsid w:val="4732757F"/>
    <w:rsid w:val="47406BF9"/>
    <w:rsid w:val="4746326B"/>
    <w:rsid w:val="474D7908"/>
    <w:rsid w:val="474E0A39"/>
    <w:rsid w:val="474F3E6A"/>
    <w:rsid w:val="475047F2"/>
    <w:rsid w:val="475353AC"/>
    <w:rsid w:val="475F33B7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B157F3"/>
    <w:rsid w:val="47B87DA0"/>
    <w:rsid w:val="47B95C4D"/>
    <w:rsid w:val="47BB1826"/>
    <w:rsid w:val="47BF00B7"/>
    <w:rsid w:val="47C164B4"/>
    <w:rsid w:val="47C47F85"/>
    <w:rsid w:val="47D2434A"/>
    <w:rsid w:val="47D55B97"/>
    <w:rsid w:val="47D84F33"/>
    <w:rsid w:val="47D94F35"/>
    <w:rsid w:val="47DC103D"/>
    <w:rsid w:val="47DD3B10"/>
    <w:rsid w:val="47E522D4"/>
    <w:rsid w:val="47ED5085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F0A2A"/>
    <w:rsid w:val="48270176"/>
    <w:rsid w:val="482A5B09"/>
    <w:rsid w:val="482D66CC"/>
    <w:rsid w:val="482E2D3C"/>
    <w:rsid w:val="48325930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55D0A"/>
    <w:rsid w:val="488E4435"/>
    <w:rsid w:val="489905C6"/>
    <w:rsid w:val="48994BC0"/>
    <w:rsid w:val="489A017E"/>
    <w:rsid w:val="489A3099"/>
    <w:rsid w:val="48A52D41"/>
    <w:rsid w:val="48AE7551"/>
    <w:rsid w:val="48AF426B"/>
    <w:rsid w:val="48B24151"/>
    <w:rsid w:val="48B66C9D"/>
    <w:rsid w:val="48B74B74"/>
    <w:rsid w:val="48BA4980"/>
    <w:rsid w:val="48BC0E43"/>
    <w:rsid w:val="48BE2F6F"/>
    <w:rsid w:val="48C35D49"/>
    <w:rsid w:val="48C710F6"/>
    <w:rsid w:val="48C90682"/>
    <w:rsid w:val="48C92735"/>
    <w:rsid w:val="48CD2B36"/>
    <w:rsid w:val="48CE4062"/>
    <w:rsid w:val="48D13E6E"/>
    <w:rsid w:val="48D149F2"/>
    <w:rsid w:val="48E33745"/>
    <w:rsid w:val="48E45A73"/>
    <w:rsid w:val="48E45CA0"/>
    <w:rsid w:val="48E842FF"/>
    <w:rsid w:val="48EB3950"/>
    <w:rsid w:val="48EF79F9"/>
    <w:rsid w:val="48F20FF1"/>
    <w:rsid w:val="49035430"/>
    <w:rsid w:val="490A2987"/>
    <w:rsid w:val="491000E9"/>
    <w:rsid w:val="491561CA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863FB4"/>
    <w:rsid w:val="498A2923"/>
    <w:rsid w:val="498A5978"/>
    <w:rsid w:val="49916688"/>
    <w:rsid w:val="49927DEC"/>
    <w:rsid w:val="49962F4C"/>
    <w:rsid w:val="49993B51"/>
    <w:rsid w:val="499B6176"/>
    <w:rsid w:val="499C01AE"/>
    <w:rsid w:val="49A2436D"/>
    <w:rsid w:val="49A258C2"/>
    <w:rsid w:val="49A50DB5"/>
    <w:rsid w:val="49A75D68"/>
    <w:rsid w:val="49B13645"/>
    <w:rsid w:val="49D03851"/>
    <w:rsid w:val="49D85C06"/>
    <w:rsid w:val="49DB7769"/>
    <w:rsid w:val="49DC3A37"/>
    <w:rsid w:val="49E23419"/>
    <w:rsid w:val="49E47F57"/>
    <w:rsid w:val="49E527DC"/>
    <w:rsid w:val="49E907DF"/>
    <w:rsid w:val="49EE3A42"/>
    <w:rsid w:val="49EE3C79"/>
    <w:rsid w:val="49FD3C5B"/>
    <w:rsid w:val="4A01340D"/>
    <w:rsid w:val="4A050F2D"/>
    <w:rsid w:val="4A0A654D"/>
    <w:rsid w:val="4A0C5E9D"/>
    <w:rsid w:val="4A114CFE"/>
    <w:rsid w:val="4A1D3E89"/>
    <w:rsid w:val="4A275F90"/>
    <w:rsid w:val="4A2806DA"/>
    <w:rsid w:val="4A2E64A3"/>
    <w:rsid w:val="4A301A24"/>
    <w:rsid w:val="4A310CEA"/>
    <w:rsid w:val="4A326EBC"/>
    <w:rsid w:val="4A3A67DB"/>
    <w:rsid w:val="4A4066FB"/>
    <w:rsid w:val="4A41528B"/>
    <w:rsid w:val="4A4511E4"/>
    <w:rsid w:val="4A4B1534"/>
    <w:rsid w:val="4A4D2E3A"/>
    <w:rsid w:val="4A57221E"/>
    <w:rsid w:val="4A572C2C"/>
    <w:rsid w:val="4A5C6177"/>
    <w:rsid w:val="4A5D2D1F"/>
    <w:rsid w:val="4A6D468A"/>
    <w:rsid w:val="4A741303"/>
    <w:rsid w:val="4A7C699C"/>
    <w:rsid w:val="4A804DCA"/>
    <w:rsid w:val="4A8E3A73"/>
    <w:rsid w:val="4A986521"/>
    <w:rsid w:val="4AA23E19"/>
    <w:rsid w:val="4AA435FD"/>
    <w:rsid w:val="4AA4730C"/>
    <w:rsid w:val="4AA563AA"/>
    <w:rsid w:val="4AA648B2"/>
    <w:rsid w:val="4AA70EF4"/>
    <w:rsid w:val="4AA969DF"/>
    <w:rsid w:val="4AAA5CD3"/>
    <w:rsid w:val="4AAF3792"/>
    <w:rsid w:val="4AAF6E73"/>
    <w:rsid w:val="4AB117D2"/>
    <w:rsid w:val="4AB469DD"/>
    <w:rsid w:val="4AB61212"/>
    <w:rsid w:val="4ABC6FDA"/>
    <w:rsid w:val="4AC650B6"/>
    <w:rsid w:val="4AC811F1"/>
    <w:rsid w:val="4AD50B20"/>
    <w:rsid w:val="4ADE16F1"/>
    <w:rsid w:val="4ADE40BA"/>
    <w:rsid w:val="4AE12A63"/>
    <w:rsid w:val="4AE222F6"/>
    <w:rsid w:val="4AE44310"/>
    <w:rsid w:val="4AE607D1"/>
    <w:rsid w:val="4B012244"/>
    <w:rsid w:val="4B052C06"/>
    <w:rsid w:val="4B0B204A"/>
    <w:rsid w:val="4B1318D7"/>
    <w:rsid w:val="4B1542AF"/>
    <w:rsid w:val="4B1C3322"/>
    <w:rsid w:val="4B1C74B0"/>
    <w:rsid w:val="4B1D6488"/>
    <w:rsid w:val="4B223B4C"/>
    <w:rsid w:val="4B242DE5"/>
    <w:rsid w:val="4B2632FE"/>
    <w:rsid w:val="4B271E82"/>
    <w:rsid w:val="4B32628E"/>
    <w:rsid w:val="4B35609A"/>
    <w:rsid w:val="4B3F04A8"/>
    <w:rsid w:val="4B5C1B0B"/>
    <w:rsid w:val="4B5D03A4"/>
    <w:rsid w:val="4B5D2903"/>
    <w:rsid w:val="4B5F681C"/>
    <w:rsid w:val="4B615355"/>
    <w:rsid w:val="4B63005D"/>
    <w:rsid w:val="4B652D44"/>
    <w:rsid w:val="4B653564"/>
    <w:rsid w:val="4B693463"/>
    <w:rsid w:val="4B71154B"/>
    <w:rsid w:val="4B8F345E"/>
    <w:rsid w:val="4B9A0B70"/>
    <w:rsid w:val="4B9F6467"/>
    <w:rsid w:val="4BA64EBC"/>
    <w:rsid w:val="4BA72D5B"/>
    <w:rsid w:val="4BAB0429"/>
    <w:rsid w:val="4BAC0FEC"/>
    <w:rsid w:val="4BAE2555"/>
    <w:rsid w:val="4BB23B7A"/>
    <w:rsid w:val="4BB513ED"/>
    <w:rsid w:val="4BB65955"/>
    <w:rsid w:val="4BBF6994"/>
    <w:rsid w:val="4BC86B00"/>
    <w:rsid w:val="4BD755DD"/>
    <w:rsid w:val="4BE3271D"/>
    <w:rsid w:val="4BE77303"/>
    <w:rsid w:val="4BEC729F"/>
    <w:rsid w:val="4BEE70AB"/>
    <w:rsid w:val="4C041AE2"/>
    <w:rsid w:val="4C067392"/>
    <w:rsid w:val="4C092FFA"/>
    <w:rsid w:val="4C0B2A8D"/>
    <w:rsid w:val="4C1F7ED2"/>
    <w:rsid w:val="4C2720F1"/>
    <w:rsid w:val="4C2B6CF1"/>
    <w:rsid w:val="4C2D4297"/>
    <w:rsid w:val="4C33438A"/>
    <w:rsid w:val="4C3C1AD4"/>
    <w:rsid w:val="4C3C312F"/>
    <w:rsid w:val="4C3F4608"/>
    <w:rsid w:val="4C415DC1"/>
    <w:rsid w:val="4C495DE8"/>
    <w:rsid w:val="4C4B338E"/>
    <w:rsid w:val="4C530FC3"/>
    <w:rsid w:val="4C5D4353"/>
    <w:rsid w:val="4C5D7E37"/>
    <w:rsid w:val="4C665351"/>
    <w:rsid w:val="4C675F73"/>
    <w:rsid w:val="4C69515D"/>
    <w:rsid w:val="4C6C45B2"/>
    <w:rsid w:val="4C7B344A"/>
    <w:rsid w:val="4C7E5576"/>
    <w:rsid w:val="4C911167"/>
    <w:rsid w:val="4CA40940"/>
    <w:rsid w:val="4CA8348C"/>
    <w:rsid w:val="4CAC738B"/>
    <w:rsid w:val="4CBC779E"/>
    <w:rsid w:val="4CBF4EEA"/>
    <w:rsid w:val="4CC30FA7"/>
    <w:rsid w:val="4CCC3377"/>
    <w:rsid w:val="4CCC7294"/>
    <w:rsid w:val="4CD45308"/>
    <w:rsid w:val="4CD545C9"/>
    <w:rsid w:val="4CD91495"/>
    <w:rsid w:val="4CDB43FA"/>
    <w:rsid w:val="4CDB482D"/>
    <w:rsid w:val="4CDC224B"/>
    <w:rsid w:val="4CDF1588"/>
    <w:rsid w:val="4CE13403"/>
    <w:rsid w:val="4CE2595E"/>
    <w:rsid w:val="4CEC22C8"/>
    <w:rsid w:val="4CF62D51"/>
    <w:rsid w:val="4CF7759D"/>
    <w:rsid w:val="4CFA26B9"/>
    <w:rsid w:val="4CFA68DE"/>
    <w:rsid w:val="4CFA723F"/>
    <w:rsid w:val="4CFC2730"/>
    <w:rsid w:val="4CFC34F6"/>
    <w:rsid w:val="4CFE3302"/>
    <w:rsid w:val="4D007331"/>
    <w:rsid w:val="4D025F3A"/>
    <w:rsid w:val="4D0E7EDC"/>
    <w:rsid w:val="4D0F760B"/>
    <w:rsid w:val="4D121E52"/>
    <w:rsid w:val="4D1825FC"/>
    <w:rsid w:val="4D1A319C"/>
    <w:rsid w:val="4D1E300D"/>
    <w:rsid w:val="4D1E35BD"/>
    <w:rsid w:val="4D261EAC"/>
    <w:rsid w:val="4D2A4F5E"/>
    <w:rsid w:val="4D33346E"/>
    <w:rsid w:val="4D337467"/>
    <w:rsid w:val="4D397559"/>
    <w:rsid w:val="4D3B4D8B"/>
    <w:rsid w:val="4D40606D"/>
    <w:rsid w:val="4D406E65"/>
    <w:rsid w:val="4D514B4B"/>
    <w:rsid w:val="4D5565D7"/>
    <w:rsid w:val="4D604615"/>
    <w:rsid w:val="4D642CE9"/>
    <w:rsid w:val="4D754D28"/>
    <w:rsid w:val="4D7607AF"/>
    <w:rsid w:val="4D7E1A1A"/>
    <w:rsid w:val="4D7E3E1A"/>
    <w:rsid w:val="4D7E726E"/>
    <w:rsid w:val="4D7F13A5"/>
    <w:rsid w:val="4D8D1922"/>
    <w:rsid w:val="4D8D5E65"/>
    <w:rsid w:val="4D9755A4"/>
    <w:rsid w:val="4D99374A"/>
    <w:rsid w:val="4D9B696F"/>
    <w:rsid w:val="4D9C0791"/>
    <w:rsid w:val="4DA05711"/>
    <w:rsid w:val="4DA25F0B"/>
    <w:rsid w:val="4DA77D91"/>
    <w:rsid w:val="4DAC3CEA"/>
    <w:rsid w:val="4DB43C7C"/>
    <w:rsid w:val="4DB779E3"/>
    <w:rsid w:val="4DC02EA9"/>
    <w:rsid w:val="4DC75540"/>
    <w:rsid w:val="4DC80133"/>
    <w:rsid w:val="4DC82DEA"/>
    <w:rsid w:val="4DDF7ADF"/>
    <w:rsid w:val="4DE3038A"/>
    <w:rsid w:val="4DE75275"/>
    <w:rsid w:val="4DE91357"/>
    <w:rsid w:val="4DEA5591"/>
    <w:rsid w:val="4E011092"/>
    <w:rsid w:val="4E07170C"/>
    <w:rsid w:val="4E0C2A47"/>
    <w:rsid w:val="4E0C6330"/>
    <w:rsid w:val="4E0F5AE2"/>
    <w:rsid w:val="4E1218C0"/>
    <w:rsid w:val="4E16587F"/>
    <w:rsid w:val="4E172B07"/>
    <w:rsid w:val="4E183066"/>
    <w:rsid w:val="4E1D71A4"/>
    <w:rsid w:val="4E203FD9"/>
    <w:rsid w:val="4E2B0866"/>
    <w:rsid w:val="4E3629AC"/>
    <w:rsid w:val="4E3A39FD"/>
    <w:rsid w:val="4E4306F0"/>
    <w:rsid w:val="4E487DC2"/>
    <w:rsid w:val="4E49127D"/>
    <w:rsid w:val="4E58778C"/>
    <w:rsid w:val="4E5D33FD"/>
    <w:rsid w:val="4E5E019D"/>
    <w:rsid w:val="4E5F368B"/>
    <w:rsid w:val="4E6279F7"/>
    <w:rsid w:val="4E775D34"/>
    <w:rsid w:val="4E780290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D06DA6"/>
    <w:rsid w:val="4ED14454"/>
    <w:rsid w:val="4EDC41D6"/>
    <w:rsid w:val="4EE218CA"/>
    <w:rsid w:val="4EE27864"/>
    <w:rsid w:val="4EE401DB"/>
    <w:rsid w:val="4EE927D0"/>
    <w:rsid w:val="4EEB3135"/>
    <w:rsid w:val="4EEE4ECD"/>
    <w:rsid w:val="4EF06536"/>
    <w:rsid w:val="4EF4682C"/>
    <w:rsid w:val="4EFA12AE"/>
    <w:rsid w:val="4EFB1BD9"/>
    <w:rsid w:val="4EFE7E24"/>
    <w:rsid w:val="4F0276A5"/>
    <w:rsid w:val="4F0D6A98"/>
    <w:rsid w:val="4F100BC4"/>
    <w:rsid w:val="4F111595"/>
    <w:rsid w:val="4F2D4797"/>
    <w:rsid w:val="4F311A25"/>
    <w:rsid w:val="4F3B0357"/>
    <w:rsid w:val="4F534CB9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95545"/>
    <w:rsid w:val="4F9B2AEC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5183F"/>
    <w:rsid w:val="50067E95"/>
    <w:rsid w:val="500821B1"/>
    <w:rsid w:val="50163D94"/>
    <w:rsid w:val="50301985"/>
    <w:rsid w:val="503037B8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94647C"/>
    <w:rsid w:val="50950F4F"/>
    <w:rsid w:val="509870E0"/>
    <w:rsid w:val="509B1042"/>
    <w:rsid w:val="509E28B1"/>
    <w:rsid w:val="50AC5BC5"/>
    <w:rsid w:val="50B17DEA"/>
    <w:rsid w:val="50BE4EF9"/>
    <w:rsid w:val="50C765B1"/>
    <w:rsid w:val="50CC3BD1"/>
    <w:rsid w:val="50DA34A8"/>
    <w:rsid w:val="50DC0BB6"/>
    <w:rsid w:val="50E321B5"/>
    <w:rsid w:val="50E33CC5"/>
    <w:rsid w:val="50E44E2E"/>
    <w:rsid w:val="50F019F4"/>
    <w:rsid w:val="50F8793D"/>
    <w:rsid w:val="50F93C13"/>
    <w:rsid w:val="50FD46AD"/>
    <w:rsid w:val="50FD767C"/>
    <w:rsid w:val="50FF6925"/>
    <w:rsid w:val="510732E0"/>
    <w:rsid w:val="510A1139"/>
    <w:rsid w:val="510C4FE6"/>
    <w:rsid w:val="511B3176"/>
    <w:rsid w:val="511E591D"/>
    <w:rsid w:val="512632A1"/>
    <w:rsid w:val="5127683C"/>
    <w:rsid w:val="513060E7"/>
    <w:rsid w:val="51422B90"/>
    <w:rsid w:val="514257A7"/>
    <w:rsid w:val="51586515"/>
    <w:rsid w:val="515A1F6B"/>
    <w:rsid w:val="515E42D3"/>
    <w:rsid w:val="516352F9"/>
    <w:rsid w:val="51674AF0"/>
    <w:rsid w:val="51861EC4"/>
    <w:rsid w:val="518A7022"/>
    <w:rsid w:val="519474A6"/>
    <w:rsid w:val="519F7CEC"/>
    <w:rsid w:val="51A449CF"/>
    <w:rsid w:val="51A702DD"/>
    <w:rsid w:val="51A80E8B"/>
    <w:rsid w:val="51AA4273"/>
    <w:rsid w:val="51AB6E51"/>
    <w:rsid w:val="51AE26BF"/>
    <w:rsid w:val="51B21C69"/>
    <w:rsid w:val="51BE0836"/>
    <w:rsid w:val="51BF4266"/>
    <w:rsid w:val="51CE4B6D"/>
    <w:rsid w:val="51D04C74"/>
    <w:rsid w:val="51D44CC8"/>
    <w:rsid w:val="51D477C1"/>
    <w:rsid w:val="51D65FB1"/>
    <w:rsid w:val="51DB7C35"/>
    <w:rsid w:val="51E76883"/>
    <w:rsid w:val="51F3512D"/>
    <w:rsid w:val="51F409E5"/>
    <w:rsid w:val="51FA2CD5"/>
    <w:rsid w:val="51FD43EE"/>
    <w:rsid w:val="520228AD"/>
    <w:rsid w:val="5207672B"/>
    <w:rsid w:val="520F3BC8"/>
    <w:rsid w:val="52124F95"/>
    <w:rsid w:val="521B363B"/>
    <w:rsid w:val="521E0250"/>
    <w:rsid w:val="521E6A0B"/>
    <w:rsid w:val="522035A5"/>
    <w:rsid w:val="522056E8"/>
    <w:rsid w:val="52206BA5"/>
    <w:rsid w:val="52210A27"/>
    <w:rsid w:val="52216FE0"/>
    <w:rsid w:val="52276511"/>
    <w:rsid w:val="52290173"/>
    <w:rsid w:val="522B53C7"/>
    <w:rsid w:val="5231485B"/>
    <w:rsid w:val="523178BF"/>
    <w:rsid w:val="52332DB2"/>
    <w:rsid w:val="523A7A2B"/>
    <w:rsid w:val="524C1E70"/>
    <w:rsid w:val="524E0310"/>
    <w:rsid w:val="524E0664"/>
    <w:rsid w:val="5250353C"/>
    <w:rsid w:val="525175E5"/>
    <w:rsid w:val="525C0C53"/>
    <w:rsid w:val="526824BB"/>
    <w:rsid w:val="526C5809"/>
    <w:rsid w:val="52710336"/>
    <w:rsid w:val="527347D9"/>
    <w:rsid w:val="528A6237"/>
    <w:rsid w:val="528C172B"/>
    <w:rsid w:val="52910041"/>
    <w:rsid w:val="529D4B31"/>
    <w:rsid w:val="52A57F6E"/>
    <w:rsid w:val="52AA12FC"/>
    <w:rsid w:val="52AC4A01"/>
    <w:rsid w:val="52BA4240"/>
    <w:rsid w:val="52BB0DC6"/>
    <w:rsid w:val="52C12CF2"/>
    <w:rsid w:val="52C72783"/>
    <w:rsid w:val="52C75B32"/>
    <w:rsid w:val="52CF5620"/>
    <w:rsid w:val="52D72C54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D5CDC"/>
    <w:rsid w:val="531F2481"/>
    <w:rsid w:val="5323799E"/>
    <w:rsid w:val="53246FF7"/>
    <w:rsid w:val="53277070"/>
    <w:rsid w:val="53294617"/>
    <w:rsid w:val="532A119D"/>
    <w:rsid w:val="53327607"/>
    <w:rsid w:val="534352ED"/>
    <w:rsid w:val="534360E5"/>
    <w:rsid w:val="53493DBC"/>
    <w:rsid w:val="534A6AF6"/>
    <w:rsid w:val="534B030D"/>
    <w:rsid w:val="535079E0"/>
    <w:rsid w:val="535A3E84"/>
    <w:rsid w:val="537108B7"/>
    <w:rsid w:val="537D25AD"/>
    <w:rsid w:val="537D3988"/>
    <w:rsid w:val="5383014F"/>
    <w:rsid w:val="53834398"/>
    <w:rsid w:val="53837B15"/>
    <w:rsid w:val="53877C13"/>
    <w:rsid w:val="538B16BF"/>
    <w:rsid w:val="53910603"/>
    <w:rsid w:val="5394091A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D642E8"/>
    <w:rsid w:val="53DA5D06"/>
    <w:rsid w:val="53E00FDA"/>
    <w:rsid w:val="53E62163"/>
    <w:rsid w:val="53E67C07"/>
    <w:rsid w:val="53E727D9"/>
    <w:rsid w:val="53EE32EC"/>
    <w:rsid w:val="53F96ED4"/>
    <w:rsid w:val="53FA0A4D"/>
    <w:rsid w:val="53FC3DA2"/>
    <w:rsid w:val="53FC4BDE"/>
    <w:rsid w:val="540505F8"/>
    <w:rsid w:val="54062852"/>
    <w:rsid w:val="540A6EF0"/>
    <w:rsid w:val="541231C2"/>
    <w:rsid w:val="541668D6"/>
    <w:rsid w:val="54203B0B"/>
    <w:rsid w:val="543122B9"/>
    <w:rsid w:val="543A2426"/>
    <w:rsid w:val="543A6FAC"/>
    <w:rsid w:val="543D2333"/>
    <w:rsid w:val="544F5F37"/>
    <w:rsid w:val="54526FE8"/>
    <w:rsid w:val="54562FA3"/>
    <w:rsid w:val="54636575"/>
    <w:rsid w:val="54655976"/>
    <w:rsid w:val="547025D4"/>
    <w:rsid w:val="54787704"/>
    <w:rsid w:val="54853612"/>
    <w:rsid w:val="548655DD"/>
    <w:rsid w:val="5491037E"/>
    <w:rsid w:val="54922E51"/>
    <w:rsid w:val="549403F7"/>
    <w:rsid w:val="54945DAC"/>
    <w:rsid w:val="54A164C8"/>
    <w:rsid w:val="54A32F80"/>
    <w:rsid w:val="54A50830"/>
    <w:rsid w:val="54AD1ECF"/>
    <w:rsid w:val="54AD6566"/>
    <w:rsid w:val="54AD6AF1"/>
    <w:rsid w:val="54B402FB"/>
    <w:rsid w:val="54B46B48"/>
    <w:rsid w:val="54BE3E6C"/>
    <w:rsid w:val="54BE6DE6"/>
    <w:rsid w:val="54C05967"/>
    <w:rsid w:val="54C10C99"/>
    <w:rsid w:val="54C20AE9"/>
    <w:rsid w:val="54CE71CD"/>
    <w:rsid w:val="54D71E98"/>
    <w:rsid w:val="54D77E12"/>
    <w:rsid w:val="54D928B8"/>
    <w:rsid w:val="54DD0823"/>
    <w:rsid w:val="54E20F64"/>
    <w:rsid w:val="54E25EDF"/>
    <w:rsid w:val="54E3202C"/>
    <w:rsid w:val="54E5011D"/>
    <w:rsid w:val="54E962D6"/>
    <w:rsid w:val="54EA5A50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C7073"/>
    <w:rsid w:val="553B5F23"/>
    <w:rsid w:val="554076A8"/>
    <w:rsid w:val="5541273A"/>
    <w:rsid w:val="55424A04"/>
    <w:rsid w:val="554A0B9A"/>
    <w:rsid w:val="554E19BA"/>
    <w:rsid w:val="555636A4"/>
    <w:rsid w:val="55573BDA"/>
    <w:rsid w:val="55574379"/>
    <w:rsid w:val="555970CD"/>
    <w:rsid w:val="55722296"/>
    <w:rsid w:val="557611AD"/>
    <w:rsid w:val="55790ADF"/>
    <w:rsid w:val="557E6F59"/>
    <w:rsid w:val="55814A74"/>
    <w:rsid w:val="558F68C7"/>
    <w:rsid w:val="55901EB7"/>
    <w:rsid w:val="5597262C"/>
    <w:rsid w:val="55A30E39"/>
    <w:rsid w:val="55AB0726"/>
    <w:rsid w:val="55B25A45"/>
    <w:rsid w:val="55BB7C64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60848DA"/>
    <w:rsid w:val="560C41D3"/>
    <w:rsid w:val="560F5B43"/>
    <w:rsid w:val="56125BBD"/>
    <w:rsid w:val="56164FA2"/>
    <w:rsid w:val="56165D9A"/>
    <w:rsid w:val="561B5D29"/>
    <w:rsid w:val="562B4BC1"/>
    <w:rsid w:val="56314CB4"/>
    <w:rsid w:val="5633048A"/>
    <w:rsid w:val="563418B3"/>
    <w:rsid w:val="563F4088"/>
    <w:rsid w:val="564006D2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D0050E"/>
    <w:rsid w:val="56D44467"/>
    <w:rsid w:val="56DC210B"/>
    <w:rsid w:val="56EC2E0B"/>
    <w:rsid w:val="56F54173"/>
    <w:rsid w:val="56F72FE3"/>
    <w:rsid w:val="57031E01"/>
    <w:rsid w:val="57077C7F"/>
    <w:rsid w:val="570E4A41"/>
    <w:rsid w:val="571322BC"/>
    <w:rsid w:val="5715418D"/>
    <w:rsid w:val="571F6DCC"/>
    <w:rsid w:val="57220695"/>
    <w:rsid w:val="572703BA"/>
    <w:rsid w:val="57276518"/>
    <w:rsid w:val="57276D2E"/>
    <w:rsid w:val="572A3118"/>
    <w:rsid w:val="572F0078"/>
    <w:rsid w:val="572F0738"/>
    <w:rsid w:val="573A1FB0"/>
    <w:rsid w:val="573C78EE"/>
    <w:rsid w:val="57427649"/>
    <w:rsid w:val="57447D59"/>
    <w:rsid w:val="57454249"/>
    <w:rsid w:val="574C3BF8"/>
    <w:rsid w:val="57563B01"/>
    <w:rsid w:val="575A664D"/>
    <w:rsid w:val="5766546C"/>
    <w:rsid w:val="576E4BB8"/>
    <w:rsid w:val="577039A1"/>
    <w:rsid w:val="577506D9"/>
    <w:rsid w:val="578060C1"/>
    <w:rsid w:val="57861B0A"/>
    <w:rsid w:val="57873C6F"/>
    <w:rsid w:val="578B4873"/>
    <w:rsid w:val="578E4544"/>
    <w:rsid w:val="57955ECF"/>
    <w:rsid w:val="57A4356D"/>
    <w:rsid w:val="57A51CF7"/>
    <w:rsid w:val="57A5783A"/>
    <w:rsid w:val="57A87E83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C5E37"/>
    <w:rsid w:val="582F0D41"/>
    <w:rsid w:val="58350E34"/>
    <w:rsid w:val="5835385E"/>
    <w:rsid w:val="58354657"/>
    <w:rsid w:val="584030CD"/>
    <w:rsid w:val="58493D39"/>
    <w:rsid w:val="58521FFA"/>
    <w:rsid w:val="585B28F8"/>
    <w:rsid w:val="585B6F4C"/>
    <w:rsid w:val="58613227"/>
    <w:rsid w:val="58621116"/>
    <w:rsid w:val="58681E8A"/>
    <w:rsid w:val="58682A23"/>
    <w:rsid w:val="58691CEA"/>
    <w:rsid w:val="586D55BC"/>
    <w:rsid w:val="58723BA9"/>
    <w:rsid w:val="587711C8"/>
    <w:rsid w:val="58776E74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92E65"/>
    <w:rsid w:val="58AA371B"/>
    <w:rsid w:val="58B12AFC"/>
    <w:rsid w:val="58B63596"/>
    <w:rsid w:val="58BB4331"/>
    <w:rsid w:val="58BD4D95"/>
    <w:rsid w:val="58C444E1"/>
    <w:rsid w:val="58C84F4B"/>
    <w:rsid w:val="58C87B8B"/>
    <w:rsid w:val="58D06629"/>
    <w:rsid w:val="58D53D99"/>
    <w:rsid w:val="58D57AD0"/>
    <w:rsid w:val="58DB780C"/>
    <w:rsid w:val="58DF443A"/>
    <w:rsid w:val="58E0107D"/>
    <w:rsid w:val="58E41AF6"/>
    <w:rsid w:val="58EB57F8"/>
    <w:rsid w:val="58EB7AAF"/>
    <w:rsid w:val="58ED6218"/>
    <w:rsid w:val="58EF231A"/>
    <w:rsid w:val="58F32D24"/>
    <w:rsid w:val="58FA4690"/>
    <w:rsid w:val="58FE2656"/>
    <w:rsid w:val="590066A1"/>
    <w:rsid w:val="59064B56"/>
    <w:rsid w:val="59185B8F"/>
    <w:rsid w:val="59191CDC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33008"/>
    <w:rsid w:val="59540CE2"/>
    <w:rsid w:val="595513FA"/>
    <w:rsid w:val="596146BC"/>
    <w:rsid w:val="5968540D"/>
    <w:rsid w:val="596A0D00"/>
    <w:rsid w:val="596F2086"/>
    <w:rsid w:val="5971647E"/>
    <w:rsid w:val="5979184B"/>
    <w:rsid w:val="59796EA2"/>
    <w:rsid w:val="597A7C9B"/>
    <w:rsid w:val="59802C08"/>
    <w:rsid w:val="59846EE9"/>
    <w:rsid w:val="5986578C"/>
    <w:rsid w:val="598F602C"/>
    <w:rsid w:val="59923C41"/>
    <w:rsid w:val="599408C9"/>
    <w:rsid w:val="59966548"/>
    <w:rsid w:val="599E1210"/>
    <w:rsid w:val="599F32C7"/>
    <w:rsid w:val="59A2321B"/>
    <w:rsid w:val="59A34C8E"/>
    <w:rsid w:val="59A514D2"/>
    <w:rsid w:val="59A67BCB"/>
    <w:rsid w:val="59BD1239"/>
    <w:rsid w:val="59C908DF"/>
    <w:rsid w:val="59D01E6B"/>
    <w:rsid w:val="59D522F0"/>
    <w:rsid w:val="59DD7177"/>
    <w:rsid w:val="59EA5EEF"/>
    <w:rsid w:val="59F2049D"/>
    <w:rsid w:val="59F276A4"/>
    <w:rsid w:val="59F86A07"/>
    <w:rsid w:val="5A030F2C"/>
    <w:rsid w:val="5A032D53"/>
    <w:rsid w:val="5A156FA8"/>
    <w:rsid w:val="5A176EB7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586B7E"/>
    <w:rsid w:val="5A5A6F19"/>
    <w:rsid w:val="5A604218"/>
    <w:rsid w:val="5A6527E9"/>
    <w:rsid w:val="5A6825F5"/>
    <w:rsid w:val="5A790CD0"/>
    <w:rsid w:val="5A79677C"/>
    <w:rsid w:val="5A833222"/>
    <w:rsid w:val="5A8B7BB1"/>
    <w:rsid w:val="5A9105C2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D3420"/>
    <w:rsid w:val="5AED4621"/>
    <w:rsid w:val="5AEE026B"/>
    <w:rsid w:val="5AEF37C8"/>
    <w:rsid w:val="5AF12398"/>
    <w:rsid w:val="5AF7248B"/>
    <w:rsid w:val="5AF94841"/>
    <w:rsid w:val="5AF97A31"/>
    <w:rsid w:val="5AFD4256"/>
    <w:rsid w:val="5AFF3175"/>
    <w:rsid w:val="5B1323D9"/>
    <w:rsid w:val="5B132C15"/>
    <w:rsid w:val="5B137B31"/>
    <w:rsid w:val="5B1454B4"/>
    <w:rsid w:val="5B1A613E"/>
    <w:rsid w:val="5B1B3728"/>
    <w:rsid w:val="5B1F3E81"/>
    <w:rsid w:val="5B223606"/>
    <w:rsid w:val="5B235B62"/>
    <w:rsid w:val="5B2B3302"/>
    <w:rsid w:val="5B2E5096"/>
    <w:rsid w:val="5B31474E"/>
    <w:rsid w:val="5B3663E0"/>
    <w:rsid w:val="5B3C665E"/>
    <w:rsid w:val="5B4060D1"/>
    <w:rsid w:val="5B411F71"/>
    <w:rsid w:val="5B414E09"/>
    <w:rsid w:val="5B421B08"/>
    <w:rsid w:val="5B497D43"/>
    <w:rsid w:val="5B522DBD"/>
    <w:rsid w:val="5B585D48"/>
    <w:rsid w:val="5B5E51C8"/>
    <w:rsid w:val="5B611DC8"/>
    <w:rsid w:val="5B640147"/>
    <w:rsid w:val="5B67466E"/>
    <w:rsid w:val="5B6A2BDF"/>
    <w:rsid w:val="5B6A3FE7"/>
    <w:rsid w:val="5B6F1606"/>
    <w:rsid w:val="5B7842A1"/>
    <w:rsid w:val="5B816270"/>
    <w:rsid w:val="5B8223B2"/>
    <w:rsid w:val="5B822FEB"/>
    <w:rsid w:val="5B8703A0"/>
    <w:rsid w:val="5B8B1DE2"/>
    <w:rsid w:val="5B930C61"/>
    <w:rsid w:val="5B962255"/>
    <w:rsid w:val="5B9728FA"/>
    <w:rsid w:val="5B99056B"/>
    <w:rsid w:val="5B9D49D3"/>
    <w:rsid w:val="5BA721D5"/>
    <w:rsid w:val="5BB6092D"/>
    <w:rsid w:val="5BB72F0E"/>
    <w:rsid w:val="5BBD6B3E"/>
    <w:rsid w:val="5BBF7A6C"/>
    <w:rsid w:val="5BCA0173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92B0E"/>
    <w:rsid w:val="5BFB3F1E"/>
    <w:rsid w:val="5BFE0E08"/>
    <w:rsid w:val="5BFE29CB"/>
    <w:rsid w:val="5C020F43"/>
    <w:rsid w:val="5C025B2B"/>
    <w:rsid w:val="5C03574D"/>
    <w:rsid w:val="5C056982"/>
    <w:rsid w:val="5C10703F"/>
    <w:rsid w:val="5C187FB3"/>
    <w:rsid w:val="5C1D1CF8"/>
    <w:rsid w:val="5C1F5E4E"/>
    <w:rsid w:val="5C2769EA"/>
    <w:rsid w:val="5C2B35EA"/>
    <w:rsid w:val="5C2B6054"/>
    <w:rsid w:val="5C3603ED"/>
    <w:rsid w:val="5C377475"/>
    <w:rsid w:val="5C3B2EA2"/>
    <w:rsid w:val="5C497267"/>
    <w:rsid w:val="5C4E4408"/>
    <w:rsid w:val="5C514900"/>
    <w:rsid w:val="5C531AC4"/>
    <w:rsid w:val="5C5C0354"/>
    <w:rsid w:val="5C5F2EE5"/>
    <w:rsid w:val="5C652E6B"/>
    <w:rsid w:val="5C68635E"/>
    <w:rsid w:val="5C6C5A31"/>
    <w:rsid w:val="5C793511"/>
    <w:rsid w:val="5C7D7A35"/>
    <w:rsid w:val="5C807415"/>
    <w:rsid w:val="5C82129A"/>
    <w:rsid w:val="5C870EB2"/>
    <w:rsid w:val="5C9507CC"/>
    <w:rsid w:val="5C9700B0"/>
    <w:rsid w:val="5CA1310C"/>
    <w:rsid w:val="5CA46855"/>
    <w:rsid w:val="5CAD6B66"/>
    <w:rsid w:val="5CAD75CF"/>
    <w:rsid w:val="5CB816F0"/>
    <w:rsid w:val="5CB82516"/>
    <w:rsid w:val="5CBB176A"/>
    <w:rsid w:val="5CBD6B27"/>
    <w:rsid w:val="5CC77165"/>
    <w:rsid w:val="5CCB22C6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C3AEF"/>
    <w:rsid w:val="5D3F75B7"/>
    <w:rsid w:val="5D4E3F2F"/>
    <w:rsid w:val="5D581816"/>
    <w:rsid w:val="5D5821AA"/>
    <w:rsid w:val="5D5A5076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D03C6"/>
    <w:rsid w:val="5D857B12"/>
    <w:rsid w:val="5D8D1597"/>
    <w:rsid w:val="5D9038FF"/>
    <w:rsid w:val="5DA87FAC"/>
    <w:rsid w:val="5DAC47EB"/>
    <w:rsid w:val="5DAF70E2"/>
    <w:rsid w:val="5DB00DEF"/>
    <w:rsid w:val="5DB27757"/>
    <w:rsid w:val="5DBA5090"/>
    <w:rsid w:val="5DBD5825"/>
    <w:rsid w:val="5DD60067"/>
    <w:rsid w:val="5DE51AE3"/>
    <w:rsid w:val="5DE5232D"/>
    <w:rsid w:val="5DE705F7"/>
    <w:rsid w:val="5DE750DA"/>
    <w:rsid w:val="5DEC4FFA"/>
    <w:rsid w:val="5DED5C02"/>
    <w:rsid w:val="5DF27113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6851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370C5"/>
    <w:rsid w:val="5E4A0CE0"/>
    <w:rsid w:val="5E5B23E8"/>
    <w:rsid w:val="5E5C6B4A"/>
    <w:rsid w:val="5E657918"/>
    <w:rsid w:val="5E666633"/>
    <w:rsid w:val="5E6912E3"/>
    <w:rsid w:val="5E761CA4"/>
    <w:rsid w:val="5E77762E"/>
    <w:rsid w:val="5E7E733D"/>
    <w:rsid w:val="5E7F1E10"/>
    <w:rsid w:val="5E86085B"/>
    <w:rsid w:val="5E932C1E"/>
    <w:rsid w:val="5E950D9B"/>
    <w:rsid w:val="5E961773"/>
    <w:rsid w:val="5E9A7145"/>
    <w:rsid w:val="5E9B7F3E"/>
    <w:rsid w:val="5EA15B07"/>
    <w:rsid w:val="5EA22EAA"/>
    <w:rsid w:val="5EB36ACB"/>
    <w:rsid w:val="5EC53856"/>
    <w:rsid w:val="5EC835C6"/>
    <w:rsid w:val="5ED33D5A"/>
    <w:rsid w:val="5EDF5401"/>
    <w:rsid w:val="5EDF74B4"/>
    <w:rsid w:val="5EE11E27"/>
    <w:rsid w:val="5EE44AD7"/>
    <w:rsid w:val="5EE63A79"/>
    <w:rsid w:val="5EEE4299"/>
    <w:rsid w:val="5EEE761A"/>
    <w:rsid w:val="5EEF6D6D"/>
    <w:rsid w:val="5EF446F3"/>
    <w:rsid w:val="5EFB1A64"/>
    <w:rsid w:val="5EFE5C05"/>
    <w:rsid w:val="5EFF0264"/>
    <w:rsid w:val="5F015B15"/>
    <w:rsid w:val="5F015C7E"/>
    <w:rsid w:val="5F1245F2"/>
    <w:rsid w:val="5F170E7E"/>
    <w:rsid w:val="5F1F0D68"/>
    <w:rsid w:val="5F227629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F7B69"/>
    <w:rsid w:val="5F720C17"/>
    <w:rsid w:val="5F72765A"/>
    <w:rsid w:val="5F7531B6"/>
    <w:rsid w:val="5F763FAE"/>
    <w:rsid w:val="5F7C219E"/>
    <w:rsid w:val="5F83683B"/>
    <w:rsid w:val="5F8371C4"/>
    <w:rsid w:val="5F8D7BA6"/>
    <w:rsid w:val="5F952EC1"/>
    <w:rsid w:val="5F971FDC"/>
    <w:rsid w:val="5F9A2218"/>
    <w:rsid w:val="5F9A615E"/>
    <w:rsid w:val="5FA90048"/>
    <w:rsid w:val="5FA95EAA"/>
    <w:rsid w:val="5FAC7A30"/>
    <w:rsid w:val="5FBF4E5A"/>
    <w:rsid w:val="5FCB0B5C"/>
    <w:rsid w:val="5FCE7211"/>
    <w:rsid w:val="5FD14119"/>
    <w:rsid w:val="5FD30F2A"/>
    <w:rsid w:val="5FD50D19"/>
    <w:rsid w:val="5FE433E1"/>
    <w:rsid w:val="5FE505D1"/>
    <w:rsid w:val="5FE85502"/>
    <w:rsid w:val="5FEF0B5C"/>
    <w:rsid w:val="5FF273F0"/>
    <w:rsid w:val="5FF741D4"/>
    <w:rsid w:val="5FFA18BA"/>
    <w:rsid w:val="5FFE7141"/>
    <w:rsid w:val="6003481E"/>
    <w:rsid w:val="60055A6E"/>
    <w:rsid w:val="600A6DFF"/>
    <w:rsid w:val="600B21CC"/>
    <w:rsid w:val="600E6E8E"/>
    <w:rsid w:val="60157428"/>
    <w:rsid w:val="601629BB"/>
    <w:rsid w:val="60210872"/>
    <w:rsid w:val="60237ECC"/>
    <w:rsid w:val="60261376"/>
    <w:rsid w:val="60375FC5"/>
    <w:rsid w:val="603E61ED"/>
    <w:rsid w:val="60471169"/>
    <w:rsid w:val="60504D72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921F91"/>
    <w:rsid w:val="60934A46"/>
    <w:rsid w:val="60947C92"/>
    <w:rsid w:val="609758C2"/>
    <w:rsid w:val="6098379A"/>
    <w:rsid w:val="609A2993"/>
    <w:rsid w:val="609F1B94"/>
    <w:rsid w:val="60A43DC3"/>
    <w:rsid w:val="60A847E3"/>
    <w:rsid w:val="60A968B8"/>
    <w:rsid w:val="60AA2305"/>
    <w:rsid w:val="60AE3EA6"/>
    <w:rsid w:val="60B1732A"/>
    <w:rsid w:val="60B17741"/>
    <w:rsid w:val="60D263F8"/>
    <w:rsid w:val="60D551BC"/>
    <w:rsid w:val="60E474CE"/>
    <w:rsid w:val="60E93727"/>
    <w:rsid w:val="60EE397D"/>
    <w:rsid w:val="60EE4A2C"/>
    <w:rsid w:val="60EF0F3C"/>
    <w:rsid w:val="60F06C07"/>
    <w:rsid w:val="60F06EFE"/>
    <w:rsid w:val="60F358F1"/>
    <w:rsid w:val="60FC3AC1"/>
    <w:rsid w:val="60FF573F"/>
    <w:rsid w:val="61022D6E"/>
    <w:rsid w:val="61037CD2"/>
    <w:rsid w:val="61066A88"/>
    <w:rsid w:val="610C7E3E"/>
    <w:rsid w:val="61117511"/>
    <w:rsid w:val="61134AB7"/>
    <w:rsid w:val="6115291A"/>
    <w:rsid w:val="611C722E"/>
    <w:rsid w:val="61272EDD"/>
    <w:rsid w:val="612E3E9B"/>
    <w:rsid w:val="61326203"/>
    <w:rsid w:val="61335CDB"/>
    <w:rsid w:val="61387EE8"/>
    <w:rsid w:val="61397E80"/>
    <w:rsid w:val="613B0BBB"/>
    <w:rsid w:val="61455554"/>
    <w:rsid w:val="61594380"/>
    <w:rsid w:val="615B1AC4"/>
    <w:rsid w:val="615D111D"/>
    <w:rsid w:val="615D2A65"/>
    <w:rsid w:val="61606FC6"/>
    <w:rsid w:val="61655970"/>
    <w:rsid w:val="61697F3C"/>
    <w:rsid w:val="616C19B4"/>
    <w:rsid w:val="616F002F"/>
    <w:rsid w:val="617046F5"/>
    <w:rsid w:val="61705F7C"/>
    <w:rsid w:val="617530F8"/>
    <w:rsid w:val="617756C8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E059AC"/>
    <w:rsid w:val="61E22F52"/>
    <w:rsid w:val="61E442A7"/>
    <w:rsid w:val="61E44D40"/>
    <w:rsid w:val="61E72625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7F74"/>
    <w:rsid w:val="621833C4"/>
    <w:rsid w:val="621A69E9"/>
    <w:rsid w:val="621C429A"/>
    <w:rsid w:val="622073FA"/>
    <w:rsid w:val="62272367"/>
    <w:rsid w:val="62275413"/>
    <w:rsid w:val="6228315F"/>
    <w:rsid w:val="622B5EF8"/>
    <w:rsid w:val="623C3FA5"/>
    <w:rsid w:val="62440670"/>
    <w:rsid w:val="624944C5"/>
    <w:rsid w:val="62496212"/>
    <w:rsid w:val="624A0763"/>
    <w:rsid w:val="624C5D09"/>
    <w:rsid w:val="624C5FCB"/>
    <w:rsid w:val="624E4600"/>
    <w:rsid w:val="625163ED"/>
    <w:rsid w:val="625269DC"/>
    <w:rsid w:val="62540C9D"/>
    <w:rsid w:val="62564AAE"/>
    <w:rsid w:val="62615FEA"/>
    <w:rsid w:val="6263717B"/>
    <w:rsid w:val="62665B03"/>
    <w:rsid w:val="626A6EB3"/>
    <w:rsid w:val="626C101E"/>
    <w:rsid w:val="62743BA5"/>
    <w:rsid w:val="627631FF"/>
    <w:rsid w:val="627B676B"/>
    <w:rsid w:val="628D1259"/>
    <w:rsid w:val="62903F09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E4CB3"/>
    <w:rsid w:val="634F27EE"/>
    <w:rsid w:val="635158B8"/>
    <w:rsid w:val="63574035"/>
    <w:rsid w:val="63590597"/>
    <w:rsid w:val="635A3A6F"/>
    <w:rsid w:val="636F57B7"/>
    <w:rsid w:val="63712083"/>
    <w:rsid w:val="63735576"/>
    <w:rsid w:val="63776CFC"/>
    <w:rsid w:val="6378346C"/>
    <w:rsid w:val="637D028E"/>
    <w:rsid w:val="6386335A"/>
    <w:rsid w:val="63884501"/>
    <w:rsid w:val="63941B9B"/>
    <w:rsid w:val="639A5E34"/>
    <w:rsid w:val="639C56E7"/>
    <w:rsid w:val="639F040A"/>
    <w:rsid w:val="63A200ED"/>
    <w:rsid w:val="63A40105"/>
    <w:rsid w:val="63AF4450"/>
    <w:rsid w:val="63B2466F"/>
    <w:rsid w:val="63B30920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F00200"/>
    <w:rsid w:val="63F71742"/>
    <w:rsid w:val="63FA7DEB"/>
    <w:rsid w:val="640E2EBC"/>
    <w:rsid w:val="641B352D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551E51"/>
    <w:rsid w:val="64586B1A"/>
    <w:rsid w:val="645E4B42"/>
    <w:rsid w:val="64646966"/>
    <w:rsid w:val="64691DA1"/>
    <w:rsid w:val="64706798"/>
    <w:rsid w:val="64716526"/>
    <w:rsid w:val="64792761"/>
    <w:rsid w:val="648654B1"/>
    <w:rsid w:val="64881A5F"/>
    <w:rsid w:val="648B4B84"/>
    <w:rsid w:val="648C68FA"/>
    <w:rsid w:val="649021A4"/>
    <w:rsid w:val="649C296D"/>
    <w:rsid w:val="649E6569"/>
    <w:rsid w:val="649F6F89"/>
    <w:rsid w:val="64AB1A2E"/>
    <w:rsid w:val="64C001AC"/>
    <w:rsid w:val="64C03981"/>
    <w:rsid w:val="64CB6B5F"/>
    <w:rsid w:val="64D2404F"/>
    <w:rsid w:val="64D44664"/>
    <w:rsid w:val="64DF5EDD"/>
    <w:rsid w:val="64E773F1"/>
    <w:rsid w:val="64EB2C49"/>
    <w:rsid w:val="64EB2D5B"/>
    <w:rsid w:val="64EB60C2"/>
    <w:rsid w:val="64EF11D0"/>
    <w:rsid w:val="64F471A3"/>
    <w:rsid w:val="64F778CB"/>
    <w:rsid w:val="65190BD8"/>
    <w:rsid w:val="65191766"/>
    <w:rsid w:val="652555E7"/>
    <w:rsid w:val="653071BC"/>
    <w:rsid w:val="65311216"/>
    <w:rsid w:val="65317BDC"/>
    <w:rsid w:val="65335183"/>
    <w:rsid w:val="653B52BE"/>
    <w:rsid w:val="65474351"/>
    <w:rsid w:val="65521F1F"/>
    <w:rsid w:val="65526482"/>
    <w:rsid w:val="65537339"/>
    <w:rsid w:val="655D514B"/>
    <w:rsid w:val="656206B8"/>
    <w:rsid w:val="6564778B"/>
    <w:rsid w:val="656C1E0D"/>
    <w:rsid w:val="657935AB"/>
    <w:rsid w:val="657E2E46"/>
    <w:rsid w:val="658A342A"/>
    <w:rsid w:val="6590271D"/>
    <w:rsid w:val="659538A5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C06703"/>
    <w:rsid w:val="65C77B87"/>
    <w:rsid w:val="65CB5EC9"/>
    <w:rsid w:val="65D72AF6"/>
    <w:rsid w:val="65DC2307"/>
    <w:rsid w:val="65EC4782"/>
    <w:rsid w:val="65ED0A93"/>
    <w:rsid w:val="65F25F8B"/>
    <w:rsid w:val="65F74CC7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806CE"/>
    <w:rsid w:val="66283F14"/>
    <w:rsid w:val="662F7C48"/>
    <w:rsid w:val="663461AC"/>
    <w:rsid w:val="66372DAC"/>
    <w:rsid w:val="66376226"/>
    <w:rsid w:val="66381AEC"/>
    <w:rsid w:val="6644408C"/>
    <w:rsid w:val="66445A65"/>
    <w:rsid w:val="6650425C"/>
    <w:rsid w:val="6652574E"/>
    <w:rsid w:val="66563A04"/>
    <w:rsid w:val="66590C8D"/>
    <w:rsid w:val="665C6725"/>
    <w:rsid w:val="66683E35"/>
    <w:rsid w:val="666A4F56"/>
    <w:rsid w:val="666E6E0F"/>
    <w:rsid w:val="66713D98"/>
    <w:rsid w:val="667361B1"/>
    <w:rsid w:val="6676517A"/>
    <w:rsid w:val="66782720"/>
    <w:rsid w:val="667D7D40"/>
    <w:rsid w:val="66806CFC"/>
    <w:rsid w:val="6681493F"/>
    <w:rsid w:val="66993944"/>
    <w:rsid w:val="66A51383"/>
    <w:rsid w:val="66AD22F1"/>
    <w:rsid w:val="66AE092F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254D7"/>
    <w:rsid w:val="66E55550"/>
    <w:rsid w:val="66E60E06"/>
    <w:rsid w:val="66EA04EF"/>
    <w:rsid w:val="66F95174"/>
    <w:rsid w:val="66FB2428"/>
    <w:rsid w:val="670F0993"/>
    <w:rsid w:val="6713431F"/>
    <w:rsid w:val="67155778"/>
    <w:rsid w:val="67185584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3F42"/>
    <w:rsid w:val="67426A15"/>
    <w:rsid w:val="6742769D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3F53"/>
    <w:rsid w:val="6781623E"/>
    <w:rsid w:val="678504B6"/>
    <w:rsid w:val="67862F89"/>
    <w:rsid w:val="67942BA0"/>
    <w:rsid w:val="67985314"/>
    <w:rsid w:val="67A015E6"/>
    <w:rsid w:val="67A06370"/>
    <w:rsid w:val="67A475AD"/>
    <w:rsid w:val="67A71EF4"/>
    <w:rsid w:val="67A77626"/>
    <w:rsid w:val="67A91753"/>
    <w:rsid w:val="67AE0E25"/>
    <w:rsid w:val="67AE756E"/>
    <w:rsid w:val="67B16DEC"/>
    <w:rsid w:val="67B96538"/>
    <w:rsid w:val="67BD3E80"/>
    <w:rsid w:val="67C10D6B"/>
    <w:rsid w:val="67C323BE"/>
    <w:rsid w:val="67C93CD5"/>
    <w:rsid w:val="67D34B95"/>
    <w:rsid w:val="67DC58DB"/>
    <w:rsid w:val="67EA7D28"/>
    <w:rsid w:val="67EF0799"/>
    <w:rsid w:val="67F11071"/>
    <w:rsid w:val="67F31CD2"/>
    <w:rsid w:val="67F4418A"/>
    <w:rsid w:val="67F57C9D"/>
    <w:rsid w:val="68075D1A"/>
    <w:rsid w:val="681405DF"/>
    <w:rsid w:val="68173290"/>
    <w:rsid w:val="681C6729"/>
    <w:rsid w:val="6826350F"/>
    <w:rsid w:val="68294B2F"/>
    <w:rsid w:val="682B5919"/>
    <w:rsid w:val="682E5D87"/>
    <w:rsid w:val="68325191"/>
    <w:rsid w:val="68334EC0"/>
    <w:rsid w:val="68340326"/>
    <w:rsid w:val="683604AC"/>
    <w:rsid w:val="683E61B9"/>
    <w:rsid w:val="683F1A79"/>
    <w:rsid w:val="68561424"/>
    <w:rsid w:val="685A4111"/>
    <w:rsid w:val="685F3A76"/>
    <w:rsid w:val="68610BE9"/>
    <w:rsid w:val="686B03AF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926A83"/>
    <w:rsid w:val="68951B9C"/>
    <w:rsid w:val="68955672"/>
    <w:rsid w:val="689843E3"/>
    <w:rsid w:val="68991280"/>
    <w:rsid w:val="68993F7A"/>
    <w:rsid w:val="689D5A11"/>
    <w:rsid w:val="68AB14BA"/>
    <w:rsid w:val="68AC34E2"/>
    <w:rsid w:val="68C0778C"/>
    <w:rsid w:val="68C40DDA"/>
    <w:rsid w:val="68C5021B"/>
    <w:rsid w:val="68D859C7"/>
    <w:rsid w:val="68DB0152"/>
    <w:rsid w:val="68DC5610"/>
    <w:rsid w:val="68E014A5"/>
    <w:rsid w:val="68E754F1"/>
    <w:rsid w:val="68E86BE3"/>
    <w:rsid w:val="68F15433"/>
    <w:rsid w:val="68F64389"/>
    <w:rsid w:val="68F75B61"/>
    <w:rsid w:val="68FE018F"/>
    <w:rsid w:val="69067E33"/>
    <w:rsid w:val="69084046"/>
    <w:rsid w:val="690B6C2B"/>
    <w:rsid w:val="69123407"/>
    <w:rsid w:val="69131F8C"/>
    <w:rsid w:val="69132A60"/>
    <w:rsid w:val="69135EDA"/>
    <w:rsid w:val="69140D9E"/>
    <w:rsid w:val="691A5626"/>
    <w:rsid w:val="691D569F"/>
    <w:rsid w:val="691F06D0"/>
    <w:rsid w:val="69264445"/>
    <w:rsid w:val="69301137"/>
    <w:rsid w:val="69373CFD"/>
    <w:rsid w:val="69374C39"/>
    <w:rsid w:val="693C27F9"/>
    <w:rsid w:val="69492517"/>
    <w:rsid w:val="694B3740"/>
    <w:rsid w:val="694C6877"/>
    <w:rsid w:val="695102A8"/>
    <w:rsid w:val="69564500"/>
    <w:rsid w:val="69573C68"/>
    <w:rsid w:val="69590A91"/>
    <w:rsid w:val="695C7A6D"/>
    <w:rsid w:val="69677233"/>
    <w:rsid w:val="69696776"/>
    <w:rsid w:val="697172F5"/>
    <w:rsid w:val="697C2A5E"/>
    <w:rsid w:val="697E02EA"/>
    <w:rsid w:val="698B7CF9"/>
    <w:rsid w:val="69947275"/>
    <w:rsid w:val="69992553"/>
    <w:rsid w:val="699D1C0D"/>
    <w:rsid w:val="69A74935"/>
    <w:rsid w:val="69A91A58"/>
    <w:rsid w:val="69AB7968"/>
    <w:rsid w:val="69AF4642"/>
    <w:rsid w:val="69B220C6"/>
    <w:rsid w:val="69C14110"/>
    <w:rsid w:val="69C30672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B186B"/>
    <w:rsid w:val="6A124431"/>
    <w:rsid w:val="6A15655D"/>
    <w:rsid w:val="6A1C31D6"/>
    <w:rsid w:val="6A1E20CB"/>
    <w:rsid w:val="6A2C612E"/>
    <w:rsid w:val="6A2F0DDE"/>
    <w:rsid w:val="6A314041"/>
    <w:rsid w:val="6A376E69"/>
    <w:rsid w:val="6A3A22CD"/>
    <w:rsid w:val="6A3B2F7B"/>
    <w:rsid w:val="6A3C162F"/>
    <w:rsid w:val="6A3D2EBF"/>
    <w:rsid w:val="6A4604FF"/>
    <w:rsid w:val="6A4B6F24"/>
    <w:rsid w:val="6A4D18A0"/>
    <w:rsid w:val="6A581943"/>
    <w:rsid w:val="6A647F96"/>
    <w:rsid w:val="6A6B2DA9"/>
    <w:rsid w:val="6A6D6133"/>
    <w:rsid w:val="6A756A74"/>
    <w:rsid w:val="6A7929CD"/>
    <w:rsid w:val="6A8C6080"/>
    <w:rsid w:val="6A8E2AE8"/>
    <w:rsid w:val="6A8F60F9"/>
    <w:rsid w:val="6A931CC8"/>
    <w:rsid w:val="6A99745A"/>
    <w:rsid w:val="6A9A1EF4"/>
    <w:rsid w:val="6A9B6A3C"/>
    <w:rsid w:val="6A9C7F89"/>
    <w:rsid w:val="6A9D24BE"/>
    <w:rsid w:val="6AA1500B"/>
    <w:rsid w:val="6AA45C12"/>
    <w:rsid w:val="6AA93906"/>
    <w:rsid w:val="6AAC205F"/>
    <w:rsid w:val="6AB20EFC"/>
    <w:rsid w:val="6AD075B9"/>
    <w:rsid w:val="6AD3266D"/>
    <w:rsid w:val="6AD34744"/>
    <w:rsid w:val="6AD35A1F"/>
    <w:rsid w:val="6AD751B9"/>
    <w:rsid w:val="6ADF2852"/>
    <w:rsid w:val="6AE74A30"/>
    <w:rsid w:val="6AEB1671"/>
    <w:rsid w:val="6AEC4144"/>
    <w:rsid w:val="6AEE006E"/>
    <w:rsid w:val="6AF11764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1103"/>
    <w:rsid w:val="6B496A63"/>
    <w:rsid w:val="6B4E4CDC"/>
    <w:rsid w:val="6B502282"/>
    <w:rsid w:val="6B5143F8"/>
    <w:rsid w:val="6B574D49"/>
    <w:rsid w:val="6B5D34D5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B348A"/>
    <w:rsid w:val="6B93719C"/>
    <w:rsid w:val="6B9701FF"/>
    <w:rsid w:val="6BA10321"/>
    <w:rsid w:val="6BA249D7"/>
    <w:rsid w:val="6BA35F1E"/>
    <w:rsid w:val="6BB16916"/>
    <w:rsid w:val="6BB24BF0"/>
    <w:rsid w:val="6BB331E1"/>
    <w:rsid w:val="6BB36776"/>
    <w:rsid w:val="6BBD114E"/>
    <w:rsid w:val="6BBD50B2"/>
    <w:rsid w:val="6BBE6011"/>
    <w:rsid w:val="6BC51EB8"/>
    <w:rsid w:val="6BD67ADC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5438"/>
    <w:rsid w:val="6BFC4006"/>
    <w:rsid w:val="6C052699"/>
    <w:rsid w:val="6C066DD8"/>
    <w:rsid w:val="6C0A1D90"/>
    <w:rsid w:val="6C0D39E2"/>
    <w:rsid w:val="6C104448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E1180"/>
    <w:rsid w:val="6C5608CC"/>
    <w:rsid w:val="6C590945"/>
    <w:rsid w:val="6C5B1F9F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F56C1"/>
    <w:rsid w:val="6CC12CDC"/>
    <w:rsid w:val="6CC87955"/>
    <w:rsid w:val="6CCC5323"/>
    <w:rsid w:val="6CDF6ED6"/>
    <w:rsid w:val="6CE37BA0"/>
    <w:rsid w:val="6CE52A20"/>
    <w:rsid w:val="6CE84C10"/>
    <w:rsid w:val="6CEB406B"/>
    <w:rsid w:val="6CF20CE4"/>
    <w:rsid w:val="6CF82AE3"/>
    <w:rsid w:val="6D08629C"/>
    <w:rsid w:val="6D0F5309"/>
    <w:rsid w:val="6D1F031E"/>
    <w:rsid w:val="6D234FEA"/>
    <w:rsid w:val="6D263E13"/>
    <w:rsid w:val="6D2D3039"/>
    <w:rsid w:val="6D2E214A"/>
    <w:rsid w:val="6D2F539A"/>
    <w:rsid w:val="6D347CB2"/>
    <w:rsid w:val="6D3E293F"/>
    <w:rsid w:val="6D3F5F0C"/>
    <w:rsid w:val="6D4667F7"/>
    <w:rsid w:val="6D48416A"/>
    <w:rsid w:val="6D5D4122"/>
    <w:rsid w:val="6D623B8E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A61393"/>
    <w:rsid w:val="6DA856A8"/>
    <w:rsid w:val="6DB8248D"/>
    <w:rsid w:val="6DB850B3"/>
    <w:rsid w:val="6DBD1B60"/>
    <w:rsid w:val="6DC11232"/>
    <w:rsid w:val="6DC545E7"/>
    <w:rsid w:val="6DCA2A9C"/>
    <w:rsid w:val="6DCB7773"/>
    <w:rsid w:val="6DCD28A8"/>
    <w:rsid w:val="6DDD2D83"/>
    <w:rsid w:val="6DEC5095"/>
    <w:rsid w:val="6DEE263C"/>
    <w:rsid w:val="6DEF510F"/>
    <w:rsid w:val="6DFC4664"/>
    <w:rsid w:val="6E0748A2"/>
    <w:rsid w:val="6E13144D"/>
    <w:rsid w:val="6E1563C2"/>
    <w:rsid w:val="6E1B05CB"/>
    <w:rsid w:val="6E1E0B98"/>
    <w:rsid w:val="6E212771"/>
    <w:rsid w:val="6E233592"/>
    <w:rsid w:val="6E24489D"/>
    <w:rsid w:val="6E356C29"/>
    <w:rsid w:val="6E4B273A"/>
    <w:rsid w:val="6E4F459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A35E1"/>
    <w:rsid w:val="6E8A4D33"/>
    <w:rsid w:val="6E9053B6"/>
    <w:rsid w:val="6E9C2DAC"/>
    <w:rsid w:val="6E9D78B3"/>
    <w:rsid w:val="6E9F19DF"/>
    <w:rsid w:val="6EA13D16"/>
    <w:rsid w:val="6EA3247C"/>
    <w:rsid w:val="6EA410B2"/>
    <w:rsid w:val="6EA7112B"/>
    <w:rsid w:val="6EB648B0"/>
    <w:rsid w:val="6EB655EA"/>
    <w:rsid w:val="6EB72A97"/>
    <w:rsid w:val="6EC06318"/>
    <w:rsid w:val="6EC8234F"/>
    <w:rsid w:val="6EC86624"/>
    <w:rsid w:val="6ED47A45"/>
    <w:rsid w:val="6ED74AC2"/>
    <w:rsid w:val="6EDA6CF2"/>
    <w:rsid w:val="6EDB46BB"/>
    <w:rsid w:val="6EDD4754"/>
    <w:rsid w:val="6EE274C4"/>
    <w:rsid w:val="6EEA2303"/>
    <w:rsid w:val="6EED35F0"/>
    <w:rsid w:val="6EF4580B"/>
    <w:rsid w:val="6EFF485D"/>
    <w:rsid w:val="6F004EB3"/>
    <w:rsid w:val="6F0115BC"/>
    <w:rsid w:val="6F032660"/>
    <w:rsid w:val="6F0425F0"/>
    <w:rsid w:val="6F042FE9"/>
    <w:rsid w:val="6F091CC3"/>
    <w:rsid w:val="6F0A249D"/>
    <w:rsid w:val="6F0B46E3"/>
    <w:rsid w:val="6F0C55B6"/>
    <w:rsid w:val="6F0D3EAF"/>
    <w:rsid w:val="6F1B7856"/>
    <w:rsid w:val="6F210CC7"/>
    <w:rsid w:val="6F213533"/>
    <w:rsid w:val="6F233332"/>
    <w:rsid w:val="6F28388D"/>
    <w:rsid w:val="6F2C22DC"/>
    <w:rsid w:val="6F2F7FFB"/>
    <w:rsid w:val="6F450822"/>
    <w:rsid w:val="6F597C8C"/>
    <w:rsid w:val="6F615B68"/>
    <w:rsid w:val="6F637C95"/>
    <w:rsid w:val="6F6758BF"/>
    <w:rsid w:val="6F680780"/>
    <w:rsid w:val="6F6D709D"/>
    <w:rsid w:val="6F716E46"/>
    <w:rsid w:val="6F77414D"/>
    <w:rsid w:val="6F796E17"/>
    <w:rsid w:val="6F827634"/>
    <w:rsid w:val="6F86645F"/>
    <w:rsid w:val="6F876E7F"/>
    <w:rsid w:val="6F8D30D8"/>
    <w:rsid w:val="6F915C24"/>
    <w:rsid w:val="6F943BEB"/>
    <w:rsid w:val="6FA50029"/>
    <w:rsid w:val="6FA92D7B"/>
    <w:rsid w:val="6FB334A2"/>
    <w:rsid w:val="6FB346BA"/>
    <w:rsid w:val="6FB83AC1"/>
    <w:rsid w:val="6FBB1451"/>
    <w:rsid w:val="6FBB297B"/>
    <w:rsid w:val="6FBE1B00"/>
    <w:rsid w:val="6FC2174F"/>
    <w:rsid w:val="6FC33423"/>
    <w:rsid w:val="6FC73D9C"/>
    <w:rsid w:val="6FCA3D99"/>
    <w:rsid w:val="6FD21E6A"/>
    <w:rsid w:val="6FD7031E"/>
    <w:rsid w:val="6FDC4D5E"/>
    <w:rsid w:val="6FE547DD"/>
    <w:rsid w:val="6FE561F8"/>
    <w:rsid w:val="6FE677C0"/>
    <w:rsid w:val="6FE74523"/>
    <w:rsid w:val="6FF64CD5"/>
    <w:rsid w:val="6FF9337E"/>
    <w:rsid w:val="6FFA36B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21CF1"/>
    <w:rsid w:val="70232A3C"/>
    <w:rsid w:val="70247298"/>
    <w:rsid w:val="702E48C9"/>
    <w:rsid w:val="70334913"/>
    <w:rsid w:val="703E124A"/>
    <w:rsid w:val="7044256E"/>
    <w:rsid w:val="704A010F"/>
    <w:rsid w:val="704B293D"/>
    <w:rsid w:val="70500B20"/>
    <w:rsid w:val="70632726"/>
    <w:rsid w:val="706340B5"/>
    <w:rsid w:val="70640202"/>
    <w:rsid w:val="7068380B"/>
    <w:rsid w:val="706A2EB9"/>
    <w:rsid w:val="706C19A5"/>
    <w:rsid w:val="70712D87"/>
    <w:rsid w:val="707171F9"/>
    <w:rsid w:val="70742B93"/>
    <w:rsid w:val="70753AD0"/>
    <w:rsid w:val="707564C4"/>
    <w:rsid w:val="70775B1D"/>
    <w:rsid w:val="707A11F3"/>
    <w:rsid w:val="707F2040"/>
    <w:rsid w:val="708A544F"/>
    <w:rsid w:val="708F0EB6"/>
    <w:rsid w:val="708F3A7F"/>
    <w:rsid w:val="70920AC0"/>
    <w:rsid w:val="709D33D4"/>
    <w:rsid w:val="70A158B1"/>
    <w:rsid w:val="70A27E0D"/>
    <w:rsid w:val="70A73B26"/>
    <w:rsid w:val="70A910CC"/>
    <w:rsid w:val="70B271F3"/>
    <w:rsid w:val="70B57985"/>
    <w:rsid w:val="70BD7637"/>
    <w:rsid w:val="70BE6C1B"/>
    <w:rsid w:val="70C01DA2"/>
    <w:rsid w:val="70C27B18"/>
    <w:rsid w:val="70D43B68"/>
    <w:rsid w:val="70E07407"/>
    <w:rsid w:val="70E8732C"/>
    <w:rsid w:val="70ED418D"/>
    <w:rsid w:val="70F35357"/>
    <w:rsid w:val="70F955AF"/>
    <w:rsid w:val="70FE6E81"/>
    <w:rsid w:val="710A7AB5"/>
    <w:rsid w:val="7117383A"/>
    <w:rsid w:val="711E3649"/>
    <w:rsid w:val="712140DF"/>
    <w:rsid w:val="712D0709"/>
    <w:rsid w:val="712E6EF8"/>
    <w:rsid w:val="712E7231"/>
    <w:rsid w:val="713115FD"/>
    <w:rsid w:val="7133463B"/>
    <w:rsid w:val="713A7934"/>
    <w:rsid w:val="713C1379"/>
    <w:rsid w:val="71520601"/>
    <w:rsid w:val="715450B9"/>
    <w:rsid w:val="715F3F7E"/>
    <w:rsid w:val="716150E9"/>
    <w:rsid w:val="71690B59"/>
    <w:rsid w:val="71724AB3"/>
    <w:rsid w:val="7172543C"/>
    <w:rsid w:val="717E0935"/>
    <w:rsid w:val="717E259C"/>
    <w:rsid w:val="717E56EC"/>
    <w:rsid w:val="71804DBB"/>
    <w:rsid w:val="71846DEA"/>
    <w:rsid w:val="718C50AB"/>
    <w:rsid w:val="71905B4B"/>
    <w:rsid w:val="71A074B7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33C4E"/>
    <w:rsid w:val="71C92026"/>
    <w:rsid w:val="71C928FA"/>
    <w:rsid w:val="71CA4930"/>
    <w:rsid w:val="71CC335E"/>
    <w:rsid w:val="71CE3393"/>
    <w:rsid w:val="71DC7DA0"/>
    <w:rsid w:val="71DD44F4"/>
    <w:rsid w:val="71F013CE"/>
    <w:rsid w:val="71F314E0"/>
    <w:rsid w:val="7200557B"/>
    <w:rsid w:val="72043542"/>
    <w:rsid w:val="720E2D07"/>
    <w:rsid w:val="720F141E"/>
    <w:rsid w:val="72254EA7"/>
    <w:rsid w:val="722F1129"/>
    <w:rsid w:val="72310434"/>
    <w:rsid w:val="72313584"/>
    <w:rsid w:val="72373677"/>
    <w:rsid w:val="723957A3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B627F"/>
    <w:rsid w:val="72766BE8"/>
    <w:rsid w:val="72775DD5"/>
    <w:rsid w:val="727C67C8"/>
    <w:rsid w:val="727F2B66"/>
    <w:rsid w:val="728072BD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C54251"/>
    <w:rsid w:val="72C859A8"/>
    <w:rsid w:val="72CA7CE9"/>
    <w:rsid w:val="72CC0432"/>
    <w:rsid w:val="72CE43BD"/>
    <w:rsid w:val="72CE6470"/>
    <w:rsid w:val="72D33945"/>
    <w:rsid w:val="72D37D1F"/>
    <w:rsid w:val="72E51535"/>
    <w:rsid w:val="72E94696"/>
    <w:rsid w:val="72EB1F46"/>
    <w:rsid w:val="72EB2A94"/>
    <w:rsid w:val="72EB5572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376754"/>
    <w:rsid w:val="73424E8E"/>
    <w:rsid w:val="73471B6A"/>
    <w:rsid w:val="734750B6"/>
    <w:rsid w:val="73490ADF"/>
    <w:rsid w:val="73533C6A"/>
    <w:rsid w:val="73581326"/>
    <w:rsid w:val="735E1B1D"/>
    <w:rsid w:val="735F45F0"/>
    <w:rsid w:val="7361293B"/>
    <w:rsid w:val="73617AE3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44BA3"/>
    <w:rsid w:val="73971D45"/>
    <w:rsid w:val="739F3F64"/>
    <w:rsid w:val="73A42B1F"/>
    <w:rsid w:val="73A813FF"/>
    <w:rsid w:val="73AE42E0"/>
    <w:rsid w:val="73B33FEE"/>
    <w:rsid w:val="73B659C2"/>
    <w:rsid w:val="73BF5A15"/>
    <w:rsid w:val="73BF767A"/>
    <w:rsid w:val="73CA178C"/>
    <w:rsid w:val="73CE4277"/>
    <w:rsid w:val="73D62135"/>
    <w:rsid w:val="73DD54A5"/>
    <w:rsid w:val="73E20E7E"/>
    <w:rsid w:val="73ED74CB"/>
    <w:rsid w:val="73EE5800"/>
    <w:rsid w:val="73FB53A4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74A79"/>
    <w:rsid w:val="74484563"/>
    <w:rsid w:val="74495A9A"/>
    <w:rsid w:val="744D1B82"/>
    <w:rsid w:val="744E59F8"/>
    <w:rsid w:val="74523D28"/>
    <w:rsid w:val="7457715C"/>
    <w:rsid w:val="745909A1"/>
    <w:rsid w:val="745B5F47"/>
    <w:rsid w:val="74630167"/>
    <w:rsid w:val="746A2E2D"/>
    <w:rsid w:val="746B78E5"/>
    <w:rsid w:val="746F12E2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211C5"/>
    <w:rsid w:val="74980CBC"/>
    <w:rsid w:val="749D62DC"/>
    <w:rsid w:val="74AA7BCD"/>
    <w:rsid w:val="74B76FB9"/>
    <w:rsid w:val="74BD2904"/>
    <w:rsid w:val="74D06411"/>
    <w:rsid w:val="74D26389"/>
    <w:rsid w:val="74D32401"/>
    <w:rsid w:val="74DE76D6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322E1"/>
    <w:rsid w:val="75656BA9"/>
    <w:rsid w:val="75832D5B"/>
    <w:rsid w:val="7588712A"/>
    <w:rsid w:val="758A79D4"/>
    <w:rsid w:val="758B5B61"/>
    <w:rsid w:val="758F321E"/>
    <w:rsid w:val="75A0040B"/>
    <w:rsid w:val="75A13F05"/>
    <w:rsid w:val="75A42900"/>
    <w:rsid w:val="75AC2325"/>
    <w:rsid w:val="75AD311D"/>
    <w:rsid w:val="75B36290"/>
    <w:rsid w:val="75B75963"/>
    <w:rsid w:val="75BF4157"/>
    <w:rsid w:val="75C43AB6"/>
    <w:rsid w:val="75C44782"/>
    <w:rsid w:val="75C458B4"/>
    <w:rsid w:val="75CE617D"/>
    <w:rsid w:val="75D014ED"/>
    <w:rsid w:val="75D04967"/>
    <w:rsid w:val="75D317E2"/>
    <w:rsid w:val="75D474B4"/>
    <w:rsid w:val="75D9370D"/>
    <w:rsid w:val="75E07014"/>
    <w:rsid w:val="75E1250B"/>
    <w:rsid w:val="75EB41BC"/>
    <w:rsid w:val="75F07C3E"/>
    <w:rsid w:val="75F147B4"/>
    <w:rsid w:val="75F6598A"/>
    <w:rsid w:val="75FD49AA"/>
    <w:rsid w:val="76004A23"/>
    <w:rsid w:val="760D7B92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4C5480"/>
    <w:rsid w:val="76517A40"/>
    <w:rsid w:val="765A29F5"/>
    <w:rsid w:val="765B5DF4"/>
    <w:rsid w:val="765D2B18"/>
    <w:rsid w:val="765F348E"/>
    <w:rsid w:val="7662008E"/>
    <w:rsid w:val="76621169"/>
    <w:rsid w:val="766F6EAD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B29FB"/>
    <w:rsid w:val="76DC7833"/>
    <w:rsid w:val="76E46956"/>
    <w:rsid w:val="76E949D9"/>
    <w:rsid w:val="76E97419"/>
    <w:rsid w:val="76EA3ED8"/>
    <w:rsid w:val="76EF36C2"/>
    <w:rsid w:val="76F421F1"/>
    <w:rsid w:val="76F475D6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F0BBD"/>
    <w:rsid w:val="77154B71"/>
    <w:rsid w:val="771C1C44"/>
    <w:rsid w:val="771E576F"/>
    <w:rsid w:val="772B6DE9"/>
    <w:rsid w:val="773205DC"/>
    <w:rsid w:val="773B52CE"/>
    <w:rsid w:val="773E5D66"/>
    <w:rsid w:val="77513928"/>
    <w:rsid w:val="775818F2"/>
    <w:rsid w:val="77584D6C"/>
    <w:rsid w:val="7760103E"/>
    <w:rsid w:val="776262EB"/>
    <w:rsid w:val="77643CE2"/>
    <w:rsid w:val="77725224"/>
    <w:rsid w:val="77736619"/>
    <w:rsid w:val="77737780"/>
    <w:rsid w:val="777C7256"/>
    <w:rsid w:val="77837808"/>
    <w:rsid w:val="778515B2"/>
    <w:rsid w:val="778C1A27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70B61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D25D5"/>
    <w:rsid w:val="780E124A"/>
    <w:rsid w:val="78186166"/>
    <w:rsid w:val="78205B6E"/>
    <w:rsid w:val="78235069"/>
    <w:rsid w:val="78257D14"/>
    <w:rsid w:val="782E61AF"/>
    <w:rsid w:val="7837209F"/>
    <w:rsid w:val="78376C25"/>
    <w:rsid w:val="783B2834"/>
    <w:rsid w:val="783F463F"/>
    <w:rsid w:val="784210CC"/>
    <w:rsid w:val="78422E8B"/>
    <w:rsid w:val="7842689E"/>
    <w:rsid w:val="784864DE"/>
    <w:rsid w:val="784E65D1"/>
    <w:rsid w:val="78553C0D"/>
    <w:rsid w:val="7863555C"/>
    <w:rsid w:val="7868065A"/>
    <w:rsid w:val="78680A80"/>
    <w:rsid w:val="786810A3"/>
    <w:rsid w:val="786B03B2"/>
    <w:rsid w:val="786D01A7"/>
    <w:rsid w:val="78756520"/>
    <w:rsid w:val="78773AC6"/>
    <w:rsid w:val="787C2502"/>
    <w:rsid w:val="787D447A"/>
    <w:rsid w:val="788C2A51"/>
    <w:rsid w:val="78954A28"/>
    <w:rsid w:val="78962C14"/>
    <w:rsid w:val="7896460A"/>
    <w:rsid w:val="7899570A"/>
    <w:rsid w:val="789B5421"/>
    <w:rsid w:val="789D43BD"/>
    <w:rsid w:val="78AC1450"/>
    <w:rsid w:val="78AF4B03"/>
    <w:rsid w:val="78B25343"/>
    <w:rsid w:val="78B5718D"/>
    <w:rsid w:val="78B9787C"/>
    <w:rsid w:val="78C170E1"/>
    <w:rsid w:val="78C46742"/>
    <w:rsid w:val="78C63FF2"/>
    <w:rsid w:val="78C81AC1"/>
    <w:rsid w:val="78D03CBC"/>
    <w:rsid w:val="78D41267"/>
    <w:rsid w:val="78E76970"/>
    <w:rsid w:val="78E8339A"/>
    <w:rsid w:val="78E87052"/>
    <w:rsid w:val="78FE4105"/>
    <w:rsid w:val="78FF14DA"/>
    <w:rsid w:val="78FF7A27"/>
    <w:rsid w:val="790546D7"/>
    <w:rsid w:val="79055FFA"/>
    <w:rsid w:val="7912140C"/>
    <w:rsid w:val="7912667A"/>
    <w:rsid w:val="79151485"/>
    <w:rsid w:val="791A31EA"/>
    <w:rsid w:val="791E3CF0"/>
    <w:rsid w:val="79230CC4"/>
    <w:rsid w:val="792D4F1D"/>
    <w:rsid w:val="793333D2"/>
    <w:rsid w:val="79345103"/>
    <w:rsid w:val="793E7D42"/>
    <w:rsid w:val="794120A4"/>
    <w:rsid w:val="794121CF"/>
    <w:rsid w:val="79465E0A"/>
    <w:rsid w:val="79490365"/>
    <w:rsid w:val="794A6B61"/>
    <w:rsid w:val="79531C8B"/>
    <w:rsid w:val="79554273"/>
    <w:rsid w:val="795A3946"/>
    <w:rsid w:val="795B28A6"/>
    <w:rsid w:val="795C4426"/>
    <w:rsid w:val="795D6C4F"/>
    <w:rsid w:val="79623092"/>
    <w:rsid w:val="79640638"/>
    <w:rsid w:val="796706B2"/>
    <w:rsid w:val="79694F03"/>
    <w:rsid w:val="79766818"/>
    <w:rsid w:val="7977201D"/>
    <w:rsid w:val="7978479E"/>
    <w:rsid w:val="798A22D7"/>
    <w:rsid w:val="798C6424"/>
    <w:rsid w:val="79911A42"/>
    <w:rsid w:val="79942320"/>
    <w:rsid w:val="79946760"/>
    <w:rsid w:val="799B69BD"/>
    <w:rsid w:val="799C3989"/>
    <w:rsid w:val="799F172E"/>
    <w:rsid w:val="79A13EB7"/>
    <w:rsid w:val="79A14320"/>
    <w:rsid w:val="79A22A06"/>
    <w:rsid w:val="79A354D9"/>
    <w:rsid w:val="79AB2B72"/>
    <w:rsid w:val="79B81991"/>
    <w:rsid w:val="79BE5AC5"/>
    <w:rsid w:val="79C76223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60672F"/>
    <w:rsid w:val="7A780F94"/>
    <w:rsid w:val="7A783047"/>
    <w:rsid w:val="7A7B0D7E"/>
    <w:rsid w:val="7A7C0DD5"/>
    <w:rsid w:val="7A7C5B93"/>
    <w:rsid w:val="7A822A45"/>
    <w:rsid w:val="7A917DF4"/>
    <w:rsid w:val="7A955AA2"/>
    <w:rsid w:val="7A9711A9"/>
    <w:rsid w:val="7A9B00BB"/>
    <w:rsid w:val="7A9F3A0B"/>
    <w:rsid w:val="7A9F3BEA"/>
    <w:rsid w:val="7AA33A30"/>
    <w:rsid w:val="7AB066E9"/>
    <w:rsid w:val="7AB432E8"/>
    <w:rsid w:val="7ABC4567"/>
    <w:rsid w:val="7AC44C54"/>
    <w:rsid w:val="7AC54306"/>
    <w:rsid w:val="7ACB27BB"/>
    <w:rsid w:val="7ACC6C5F"/>
    <w:rsid w:val="7AD17722"/>
    <w:rsid w:val="7AD43DD1"/>
    <w:rsid w:val="7AD513B2"/>
    <w:rsid w:val="7AE21CAA"/>
    <w:rsid w:val="7AE71275"/>
    <w:rsid w:val="7AFB5822"/>
    <w:rsid w:val="7B071B6E"/>
    <w:rsid w:val="7B097114"/>
    <w:rsid w:val="7B0B3C74"/>
    <w:rsid w:val="7B10612B"/>
    <w:rsid w:val="7B1843EC"/>
    <w:rsid w:val="7B216118"/>
    <w:rsid w:val="7B230245"/>
    <w:rsid w:val="7B2B7991"/>
    <w:rsid w:val="7B2D2E84"/>
    <w:rsid w:val="7B2E5C2F"/>
    <w:rsid w:val="7B3236E6"/>
    <w:rsid w:val="7B3B4CFC"/>
    <w:rsid w:val="7B415327"/>
    <w:rsid w:val="7B4C127E"/>
    <w:rsid w:val="7B536746"/>
    <w:rsid w:val="7B570EB5"/>
    <w:rsid w:val="7B594BFB"/>
    <w:rsid w:val="7B5A7F4F"/>
    <w:rsid w:val="7B613CB5"/>
    <w:rsid w:val="7B6D55CB"/>
    <w:rsid w:val="7B6E5BC1"/>
    <w:rsid w:val="7B75259E"/>
    <w:rsid w:val="7B850DDC"/>
    <w:rsid w:val="7B8B6739"/>
    <w:rsid w:val="7B925FDE"/>
    <w:rsid w:val="7B9D600F"/>
    <w:rsid w:val="7BA875A6"/>
    <w:rsid w:val="7BA97FC7"/>
    <w:rsid w:val="7BAF6CF2"/>
    <w:rsid w:val="7BB939E5"/>
    <w:rsid w:val="7BBB4405"/>
    <w:rsid w:val="7BC23B51"/>
    <w:rsid w:val="7BD42A63"/>
    <w:rsid w:val="7BDC7AE0"/>
    <w:rsid w:val="7BE40CB3"/>
    <w:rsid w:val="7BF545EB"/>
    <w:rsid w:val="7BF77601"/>
    <w:rsid w:val="7BFB65B9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72EFB"/>
    <w:rsid w:val="7C4B015A"/>
    <w:rsid w:val="7C4B491D"/>
    <w:rsid w:val="7C596E2C"/>
    <w:rsid w:val="7C5C77FF"/>
    <w:rsid w:val="7C752273"/>
    <w:rsid w:val="7C780AAD"/>
    <w:rsid w:val="7C801A9F"/>
    <w:rsid w:val="7C892290"/>
    <w:rsid w:val="7C8C0A8D"/>
    <w:rsid w:val="7C9937EB"/>
    <w:rsid w:val="7CA53DF0"/>
    <w:rsid w:val="7CAC1084"/>
    <w:rsid w:val="7CAF7B16"/>
    <w:rsid w:val="7CB65EE7"/>
    <w:rsid w:val="7CC31701"/>
    <w:rsid w:val="7CCC4CE7"/>
    <w:rsid w:val="7CD50232"/>
    <w:rsid w:val="7CDB455B"/>
    <w:rsid w:val="7CE442C4"/>
    <w:rsid w:val="7CE7308D"/>
    <w:rsid w:val="7CEC7FBE"/>
    <w:rsid w:val="7CF01DAD"/>
    <w:rsid w:val="7CF20131"/>
    <w:rsid w:val="7CF30BD7"/>
    <w:rsid w:val="7CF71B4F"/>
    <w:rsid w:val="7CF77783"/>
    <w:rsid w:val="7D077814"/>
    <w:rsid w:val="7D08480E"/>
    <w:rsid w:val="7D0B40D7"/>
    <w:rsid w:val="7D0D54BA"/>
    <w:rsid w:val="7D206BAF"/>
    <w:rsid w:val="7D281A7B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C4F1A"/>
    <w:rsid w:val="7D620487"/>
    <w:rsid w:val="7D661C0D"/>
    <w:rsid w:val="7D6F68FF"/>
    <w:rsid w:val="7D725AC4"/>
    <w:rsid w:val="7D73596F"/>
    <w:rsid w:val="7D7B40BC"/>
    <w:rsid w:val="7D7B4F6A"/>
    <w:rsid w:val="7D823D47"/>
    <w:rsid w:val="7D8C2B9A"/>
    <w:rsid w:val="7D975B62"/>
    <w:rsid w:val="7D9B3161"/>
    <w:rsid w:val="7D9C1DBB"/>
    <w:rsid w:val="7DA35FEC"/>
    <w:rsid w:val="7DA372BD"/>
    <w:rsid w:val="7DA8053D"/>
    <w:rsid w:val="7DAD5BFA"/>
    <w:rsid w:val="7DAD75C1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510B0"/>
    <w:rsid w:val="7DD87FAA"/>
    <w:rsid w:val="7DE02FC0"/>
    <w:rsid w:val="7DE66422"/>
    <w:rsid w:val="7DEE4A49"/>
    <w:rsid w:val="7DF63F6F"/>
    <w:rsid w:val="7DFB0623"/>
    <w:rsid w:val="7DFB53AD"/>
    <w:rsid w:val="7DFF2C2F"/>
    <w:rsid w:val="7E01549F"/>
    <w:rsid w:val="7E094BEB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65FF5"/>
    <w:rsid w:val="7E372D57"/>
    <w:rsid w:val="7E381BB5"/>
    <w:rsid w:val="7E3D06B7"/>
    <w:rsid w:val="7E3D77F4"/>
    <w:rsid w:val="7E424E13"/>
    <w:rsid w:val="7E4F2903"/>
    <w:rsid w:val="7E530320"/>
    <w:rsid w:val="7E5E34B4"/>
    <w:rsid w:val="7E5E6964"/>
    <w:rsid w:val="7E652153"/>
    <w:rsid w:val="7E670B84"/>
    <w:rsid w:val="7E6C61A3"/>
    <w:rsid w:val="7E711705"/>
    <w:rsid w:val="7E733129"/>
    <w:rsid w:val="7E741236"/>
    <w:rsid w:val="7E762E96"/>
    <w:rsid w:val="7E8451A8"/>
    <w:rsid w:val="7E8802F1"/>
    <w:rsid w:val="7E8B09B5"/>
    <w:rsid w:val="7E8B1E21"/>
    <w:rsid w:val="7E96406C"/>
    <w:rsid w:val="7E971734"/>
    <w:rsid w:val="7E9F038B"/>
    <w:rsid w:val="7EA32B56"/>
    <w:rsid w:val="7EA459AB"/>
    <w:rsid w:val="7EA47405"/>
    <w:rsid w:val="7EA67681"/>
    <w:rsid w:val="7EA84643"/>
    <w:rsid w:val="7EA86554"/>
    <w:rsid w:val="7EAB0E2B"/>
    <w:rsid w:val="7EB05101"/>
    <w:rsid w:val="7EB10A2F"/>
    <w:rsid w:val="7EB27CBD"/>
    <w:rsid w:val="7EB43ECF"/>
    <w:rsid w:val="7EB47316"/>
    <w:rsid w:val="7EB87DB0"/>
    <w:rsid w:val="7EB91C16"/>
    <w:rsid w:val="7EB94936"/>
    <w:rsid w:val="7EC16B55"/>
    <w:rsid w:val="7ECD2539"/>
    <w:rsid w:val="7ECD55DA"/>
    <w:rsid w:val="7ECD6D3B"/>
    <w:rsid w:val="7EDE5C60"/>
    <w:rsid w:val="7EEA5AAC"/>
    <w:rsid w:val="7EF2200D"/>
    <w:rsid w:val="7EF44905"/>
    <w:rsid w:val="7EF676AA"/>
    <w:rsid w:val="7EF81C4F"/>
    <w:rsid w:val="7F007D74"/>
    <w:rsid w:val="7F067B28"/>
    <w:rsid w:val="7F0C1E16"/>
    <w:rsid w:val="7F121D42"/>
    <w:rsid w:val="7F1702F0"/>
    <w:rsid w:val="7F175454"/>
    <w:rsid w:val="7F23500C"/>
    <w:rsid w:val="7F346FA5"/>
    <w:rsid w:val="7F4212B7"/>
    <w:rsid w:val="7F422C7B"/>
    <w:rsid w:val="7F532551"/>
    <w:rsid w:val="7F592169"/>
    <w:rsid w:val="7F5957E8"/>
    <w:rsid w:val="7F5C456D"/>
    <w:rsid w:val="7F694681"/>
    <w:rsid w:val="7F6D71CD"/>
    <w:rsid w:val="7F73434A"/>
    <w:rsid w:val="7F745D27"/>
    <w:rsid w:val="7F7B051D"/>
    <w:rsid w:val="7F7E6BC6"/>
    <w:rsid w:val="7F81678B"/>
    <w:rsid w:val="7F88080E"/>
    <w:rsid w:val="7F8A0016"/>
    <w:rsid w:val="7F8B0377"/>
    <w:rsid w:val="7F91046A"/>
    <w:rsid w:val="7F912F54"/>
    <w:rsid w:val="7F9B7C30"/>
    <w:rsid w:val="7F9D4376"/>
    <w:rsid w:val="7FA05778"/>
    <w:rsid w:val="7FAD6B41"/>
    <w:rsid w:val="7FAE21BC"/>
    <w:rsid w:val="7FB32945"/>
    <w:rsid w:val="7FB42B4D"/>
    <w:rsid w:val="7FBF0B39"/>
    <w:rsid w:val="7FC150AC"/>
    <w:rsid w:val="7FC32652"/>
    <w:rsid w:val="7FCF2838"/>
    <w:rsid w:val="7FDA1A24"/>
    <w:rsid w:val="7FE026C1"/>
    <w:rsid w:val="7FE66D69"/>
    <w:rsid w:val="7FE738EF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365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2022-02-08T10:18:49Z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6BBEB428AFF147119B1E3204345B9E67</vt:lpwstr>
  </property>
</Properties>
</file>