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十四五规划-全球及中国储能钠离子电池电解液行业研究及十四五规划分析报告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十四五规划-全球及中国储能钠离子电池电解液行业研究及十四五规划分析报告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受新冠肺炎疫情等影响，2022年全球储能钠离子电池电解液市场规模大约为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是全球最大的储能钠离子电池电解液生产地区，占有大约 %的市场份额，之后是 ，占有大约 %的市场份额。目前全球市场，基本由 和 地区厂商主导，全球储能钠离子电池电解液头部厂商主要包括中科海钠科技、浙江钠创新能源、新宙邦、宁德时代和天赐材料等，前三大厂商占有全球大约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本报告研究“十三五”期间全球及中国市场储能钠离子电池电解液的供给和需求情况，以及“十四五”期间行业发展预测。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重点分析全球主要地区储能钠离子电池电解液的产能、销量、收入和增长潜力，历史数据2018-2022年，预测数据2023-2029年。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储能钠离子电池电解液行业竞争格局，包括全球市场主要厂商竞争格局和中国本土市场主要厂商竞争格局，重点分析全球主要厂商储能钠离子电池电解液产能、销量、收入、价格和市场份额，全球储能钠离子电池电解液产地分布情况、中国储能钠离子电池电解液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此外针对储能钠离子电池电解液行业产品分类、应用、行业政策、产业链、生产模式、销售模式、行业发展有利因素、不利因素和进入壁垒也做了详细分析。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中科海钠科技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浙江钠创新能源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新宙邦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宁德时代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天赐材料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国泰华荣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湖南立方新能源科技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有机电解液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无机电解液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软包电池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方形电池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第2章：全球市场供需情况、中国地区供需情况，包括主要地区储能钠离子电池电解液产量、销量、收入、价格及市场份额等；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第3章：全球主要地区和国家，储能钠离子电池电解液销量和销售收入，2018-2022，及预测2023到2029；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第4章：行业竞争格局分析，包括全球市场企业排名及市场份额、中国市场企业排名和份额、主要厂商储能钠离子电池电解液销量、收入、价格和市场份额等；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第5章：全球市场不同类型储能钠离子电池电解液销量、收入、价格及份额等；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第6章：全球市场不同应用储能钠离子电池电解液销量、收入、价格及份额等；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第9章：全球市场储能钠离子电池电解液主要厂商基本情况介绍，包括公司简介、储能钠离子电池电解液产品规格型号、销量、价格、收入及公司最新动态等；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第10章：中国市场储能钠离子电池电解液进出口情况分析；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第11章：中国市场储能钠离子电池电解液主要生产和消费地区分布；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储能钠离子电池电解液市场概述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储能钠离子电池电解液行业概述及统计范围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按照不同产品类型，储能钠离子电池电解液主要可以分为如下几个类别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不同产品类型储能钠离子电池电解液规模增长趋势2018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有机电解液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无机电解液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从不同应用，储能钠离子电池电解液主要包括如下几个方面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不同应用储能钠离子电池电解液规模增长趋势2018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软包电池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方形电池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储能钠离子电池电解液行业发展总体概况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储能钠离子电池电解液行业发展主要特点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储能钠离子电池电解液行业发展影响因素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全球储能钠离子电池电解液供需现状及预测（2018-2029）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全球储能钠离子电池电解液产能、产量、产能利用率及发展趋势（2018-2029）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全球储能钠离子电池电解液产量、需求量及发展趋势（2018-2029）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全球主要地区储能钠离子电池电解液产量及发展趋势（2018-2029）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中国储能钠离子电池电解液供需现状及预测（2018-2029）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中国储能钠离子电池电解液产能、产量、产能利用率及发展趋势（2018-2029）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中国储能钠离子电池电解液产量、市场需求量及发展趋势（2018-2029）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中国储能钠离子电池电解液产能和产量占全球的比重（2018-2029）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全球储能钠离子电池电解液销量及收入（2018-2029）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全球市场储能钠离子电池电解液收入（2018-2029）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全球市场储能钠离子电池电解液销量（2018-2029）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全球市场储能钠离子电池电解液价格趋势（2018-2029）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中国储能钠离子电池电解液销量及收入（2018-2029）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中国市场储能钠离子电池电解液收入（2018-2029）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中国市场储能钠离子电池电解液销量（2018-2029）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中国市场储能钠离子电池电解液销量和收入占全球的比重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全球储能钠离子电池电解液主要地区分析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全球主要地区储能钠离子电池电解液市场规模分析：2018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全球主要地区储能钠离子电池电解液销售收入及市场份额（2018-2023年）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全球主要地区储能钠离子电池电解液销售收入预测（2024-2029）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全球主要地区储能钠离子电池电解液销量分析：2018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全球主要地区储能钠离子电池电解液销量及市场份额（2018-2023年）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全球主要地区储能钠离子电池电解液销量及市场份额预测（2024-2029）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北美（美国和加拿大）储能钠离子电池电解液销量（2018-2029）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北美（美国和加拿大）储能钠离子电池电解液收入（2018-2029）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欧洲（德国、英国、法国和意大利等国家）储能钠离子电池电解液销量（2018-2029）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欧洲（德国、英国、法国和意大利等国家）储能钠离子电池电解液收入（2018-2029）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亚太（中国、日本、韩国、中国台湾、印度和东南亚等）储能钠离子电池电解液销量（2018-2029）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亚太（中国、日本、韩国、中国台湾、印度和东南亚等）储能钠离子电池电解液收入（2018-2029）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拉美地区（墨西哥、巴西等国家）储能钠离子电池电解液销量（2018-2029）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拉美地区（墨西哥、巴西等国家）储能钠离子电池电解液收入（2018-2029）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中东及非洲（土耳其、沙特等国家）储能钠离子电池电解液销量（2018-2029）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中东及非洲（土耳其、沙特等国家）储能钠离子电池电解液收入（2018-2029）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全球市场主要厂商储能钠离子电池电解液产能市场份额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全球市场主要厂商储能钠离子电池电解液销量（2018-2023）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全球市场主要厂商储能钠离子电池电解液销售收入（2018-2023）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全球市场主要厂商储能钠离子电池电解液销售价格（2018-2023）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2022年全球主要生产商储能钠离子电池电解液收入排名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中国市场主要厂商储能钠离子电池电解液销量（2018-2023）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中国市场主要厂商储能钠离子电池电解液销售收入（2018-2023）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中国市场主要厂商储能钠离子电池电解液销售价格（2018-2023）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2022年中国主要生产商储能钠离子电池电解液收入排名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全球主要厂商储能钠离子电池电解液总部及产地分布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全球主要厂商储能钠离子电池电解液商业化日期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全球主要厂商储能钠离子电池电解液产品类型及应用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储能钠离子电池电解液行业集中度、竞争程度分析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储能钠离子电池电解液行业集中度分析：全球头部厂商份额（Top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全球储能钠离子电池电解液第一梯队、第二梯队和第三梯队生产商（品牌）及市场份额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不同产品类型储能钠离子电池电解液分析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全球市场不同产品类型储能钠离子电池电解液销量（2018-2029）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全球市场不同产品类型储能钠离子电池电解液销量及市场份额（2018-2023）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全球市场不同产品类型储能钠离子电池电解液销量预测（2024-2029）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全球市场不同产品类型储能钠离子电池电解液收入（2018-2029）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全球市场不同产品类型储能钠离子电池电解液收入及市场份额（2018-2023）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全球市场不同产品类型储能钠离子电池电解液收入预测（2024-2029）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全球市场不同产品类型储能钠离子电池电解液价格走势（2018-2029）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中国市场不同产品类型储能钠离子电池电解液销量（2018-2029）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中国市场不同产品类型储能钠离子电池电解液销量及市场份额（2018-2023）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中国市场不同产品类型储能钠离子电池电解液销量预测（2024-2029）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中国市场不同产品类型储能钠离子电池电解液收入（2018-2029）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中国市场不同产品类型储能钠离子电池电解液收入及市场份额（2018-2023）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中国市场不同产品类型储能钠离子电池电解液收入预测（2024-2029）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不同应用储能钠离子电池电解液分析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全球市场不同应用储能钠离子电池电解液销量（2018-2029）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全球市场不同应用储能钠离子电池电解液销量及市场份额（2018-2023）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全球市场不同应用储能钠离子电池电解液销量预测（2024-2029）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全球市场不同应用储能钠离子电池电解液收入（2018-2029）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全球市场不同应用储能钠离子电池电解液收入及市场份额（2018-2023）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全球市场不同应用储能钠离子电池电解液收入预测（2024-2029）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全球市场不同应用储能钠离子电池电解液价格走势（2018-2029）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中国市场不同应用储能钠离子电池电解液销量（2018-2029）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中国市场不同应用储能钠离子电池电解液销量及市场份额（2018-2023）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中国市场不同应用储能钠离子电池电解液销量预测（2024-2029）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中国市场不同应用储能钠离子电池电解液收入（2018-2029）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中国市场不同应用储能钠离子电池电解液收入及市场份额（2018-2023）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中国市场不同应用储能钠离子电池电解液收入预测（2024-2029）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储能钠离子电池电解液行业发展趋势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储能钠离子电池电解液行业主要驱动因素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储能钠离子电池电解液中国企业SWOT分析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中国储能钠离子电池电解液行业政策环境分析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储能钠离子电池电解液行业产业链简介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储能钠离子电池电解液行业供应链分析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储能钠离子电池电解液主要原料及供应情况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储能钠离子电池电解液行业主要下游客户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储能钠离子电池电解液行业采购模式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储能钠离子电池电解液行业生产模式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储能钠离子电池电解液行业销售模式及销售渠道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全球市场主要储能钠离子电池电解液厂商简介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中科海钠科技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中科海钠科技基本信息、储能钠离子电池电解液生产基地、销售区域、竞争对手及市场地位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中科海钠科技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中科海钠科技 储能钠离子电池电解液销量、收入、价格及毛利率（2018-2023）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中科海钠科技公司简介及主要业务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中科海钠科技企业最新动态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浙江钠创新能源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浙江钠创新能源基本信息、储能钠离子电池电解液生产基地、销售区域、竞争对手及市场地位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浙江钠创新能源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浙江钠创新能源 储能钠离子电池电解液销量、收入、价格及毛利率（2018-2023）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浙江钠创新能源公司简介及主要业务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浙江钠创新能源企业最新动态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新宙邦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新宙邦基本信息、储能钠离子电池电解液生产基地、销售区域、竞争对手及市场地位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新宙邦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新宙邦 储能钠离子电池电解液销量、收入、价格及毛利率（2018-2023）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新宙邦公司简介及主要业务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新宙邦企业最新动态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宁德时代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宁德时代基本信息、储能钠离子电池电解液生产基地、销售区域、竞争对手及市场地位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宁德时代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宁德时代 储能钠离子电池电解液销量、收入、价格及毛利率（2018-2023）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宁德时代公司简介及主要业务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宁德时代企业最新动态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天赐材料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天赐材料基本信息、储能钠离子电池电解液生产基地、销售区域、竞争对手及市场地位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天赐材料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天赐材料 储能钠离子电池电解液销量、收入、价格及毛利率（2018-2023）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天赐材料公司简介及主要业务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天赐材料企业最新动态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国泰华荣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国泰华荣基本信息、储能钠离子电池电解液生产基地、销售区域、竞争对手及市场地位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国泰华荣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国泰华荣 储能钠离子电池电解液销量、收入、价格及毛利率（2018-2023）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国泰华荣公司简介及主要业务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国泰华荣企业最新动态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湖南立方新能源科技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湖南立方新能源科技基本信息、储能钠离子电池电解液生产基地、销售区域、竞争对手及市场地位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湖南立方新能源科技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湖南立方新能源科技 储能钠离子电池电解液销量、收入、价格及毛利率（2018-2023）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湖南立方新能源科技公司简介及主要业务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湖南立方新能源科技企业最新动态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中国市场储能钠离子电池电解液产量、销量、进出口分析及未来趋势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中国市场储能钠离子电池电解液产量、销量、进出口分析及未来趋势（2018-2029）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中国市场储能钠离子电池电解液进出口贸易趋势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中国市场储能钠离子电池电解液主要进口来源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中国市场储能钠离子电池电解液主要出口目的地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中国市场储能钠离子电池电解液主要地区分布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中国储能钠离子电池电解液生产地区分布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中国储能钠离子电池电解液消费地区分布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全球不同产品类型储能钠离子电池电解液增长趋势2018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不同应用储能钠离子电池电解液增长趋势2018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储能钠离子电池电解液行业发展主要特点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储能钠离子电池电解液行业发展有利因素分析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储能钠离子电池电解液行业发展不利因素分析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进入储能钠离子电池电解液行业壁垒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全球主要地区储能钠离子电池电解液产量（吨）：2018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全球主要地区储能钠离子电池电解液产量（2018-2023）&amp;（吨）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全球主要地区储能钠离子电池电解液产量市场份额（2018-2023）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全球主要地区储能钠离子电池电解液产量（2024-2029）&amp;（吨）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全球主要地区储能钠离子电池电解液销售收入（百万美元）：2018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全球主要地区储能钠离子电池电解液销售收入（2018-2023）&amp;（百万美元）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全球主要地区储能钠离子电池电解液销售收入市场份额（2018-2023）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全球主要地区储能钠离子电池电解液收入（2024-2029）&amp;（百万美元）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全球主要地区储能钠离子电池电解液收入市场份额（2024-2029）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全球主要地区储能钠离子电池电解液销量（吨）：2018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全球主要地区储能钠离子电池电解液销量（2018-2023）&amp;（吨）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全球主要地区储能钠离子电池电解液销量市场份额（2018-2023）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全球主要地区储能钠离子电池电解液销量（2024-2029）&amp;（吨）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全球主要地区储能钠离子电池电解液销量份额（2024-2029）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北美储能钠离子电池电解液基本情况分析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欧洲储能钠离子电池电解液基本情况分析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亚太地区储能钠离子电池电解液基本情况分析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拉美地区储能钠离子电池电解液基本情况分析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中东及非洲储能钠离子电池电解液基本情况分析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全球市场主要厂商储能钠离子电池电解液产能（2022-2023）&amp;（吨）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全球市场主要厂商储能钠离子电池电解液销量（2018-2023）&amp;（吨）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全球市场主要厂商储能钠离子电池电解液销量市场份额（2018-2023）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全球市场主要厂商储能钠离子电池电解液销售收入（2018-2023）&amp;（百万美元）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全球市场主要厂商储能钠离子电池电解液销售收入市场份额（2018-2023）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全球市场主要厂商储能钠离子电池电解液销售价格（2018-2023）&amp;（美元/吨）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2022年全球主要生产商储能钠离子电池电解液收入排名（百万美元）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中国市场主要厂商储能钠离子电池电解液销量（2018-2023）&amp;（吨）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中国市场主要厂商储能钠离子电池电解液销量市场份额（2018-2023）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中国市场主要厂商储能钠离子电池电解液销售收入（2018-2023）&amp;（百万美元）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中国市场主要厂商储能钠离子电池电解液销售收入市场份额（2018-2023）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中国市场主要厂商储能钠离子电池电解液销售价格（2018-2023）&amp;（美元/吨）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2022年中国主要生产商储能钠离子电池电解液收入排名（百万美元）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全球主要厂商储能钠离子电池电解液总部及产地分布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全球主要厂商储能钠离子电池电解液商业化日期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全球主要厂商储能钠离子电池电解液产品类型及应用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2022年全球储能钠离子电池电解液主要厂商市场地位（第一梯队、第二梯队和第三梯队）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全球不同产品类型储能钠离子电池电解液销量（2018-2023年）&amp;（吨）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全球不同产品类型储能钠离子电池电解液销量市场份额（2018-2023）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全球不同产品类型储能钠离子电池电解液销量预测（2024-2029）&amp;（吨）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全球市场不同产品类型储能钠离子电池电解液销量市场份额预测（2024-2029）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全球不同产品类型储能钠离子电池电解液收入（2018-2023年）&amp;（百万美元）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全球不同产品类型储能钠离子电池电解液收入市场份额（2018-2023）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全球不同产品类型储能钠离子电池电解液收入预测（2024-2029）&amp;（百万美元）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全球不同产品类型储能钠离子电池电解液收入市场份额预测（2024-2029）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中国不同产品类型储能钠离子电池电解液销量（2018-2023年）&amp;（吨）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中国不同产品类型储能钠离子电池电解液销量市场份额（2018-2023）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中国不同产品类型储能钠离子电池电解液销量预测（2024-2029）&amp;（吨）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中国不同产品类型储能钠离子电池电解液销量市场份额预测（2024-2029）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中国不同产品类型储能钠离子电池电解液收入（2018-2023年）&amp;（百万美元）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中国不同产品类型储能钠离子电池电解液收入市场份额（2018-2023）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中国不同产品类型储能钠离子电池电解液收入预测（2024-2029）&amp;（百万美元）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中国不同产品类型储能钠离子电池电解液收入市场份额预测（2024-2029）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全球不同应用储能钠离子电池电解液销量（2018-2023年）&amp;（吨）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全球不同应用储能钠离子电池电解液销量市场份额（2018-2023）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全球不同应用储能钠离子电池电解液销量预测（2024-2029）&amp;（吨）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全球市场不同应用储能钠离子电池电解液销量市场份额预测（2024-2029）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全球不同应用储能钠离子电池电解液收入（2018-2023年）&amp;（百万美元）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全球不同应用储能钠离子电池电解液收入市场份额（2018-2023）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全球不同应用储能钠离子电池电解液收入预测（2024-2029）&amp;（百万美元）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全球不同应用储能钠离子电池电解液收入市场份额预测（2024-2029）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中国不同应用储能钠离子电池电解液销量（2018-2023年）&amp;（吨）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中国不同应用储能钠离子电池电解液销量市场份额（2018-2023）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中国不同应用储能钠离子电池电解液销量预测（2024-2029）&amp;（吨）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中国不同应用储能钠离子电池电解液销量市场份额预测（2024-2029）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中国不同应用储能钠离子电池电解液收入（2018-2023年）&amp;（百万美元）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中国不同应用储能钠离子电池电解液收入市场份额（2018-2023）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中国不同应用储能钠离子电池电解液收入预测（2024-2029）&amp;（百万美元）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中国不同应用储能钠离子电池电解液收入市场份额预测（2024-2029）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储能钠离子电池电解液行业技术发展趋势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储能钠离子电池电解液行业主要驱动因素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储能钠离子电池电解液行业供应链分析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储能钠离子电池电解液上游原料供应商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储能钠离子电池电解液行业主要下游客户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储能钠离子电池电解液行业典型经销商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中科海钠科技 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中科海钠科技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中科海钠科技 储能钠离子电池电解液销量（吨）、收入（百万美元）、价格（美元/吨）及毛利率（2018-2023）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中科海钠科技公司简介及主要业务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中科海钠科技企业最新动态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浙江钠创新能源 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浙江钠创新能源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浙江钠创新能源 储能钠离子电池电解液销量（吨）、收入（百万美元）、价格（美元/吨）及毛利率（2018-2023）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浙江钠创新能源公司简介及主要业务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浙江钠创新能源企业最新动态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新宙邦 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新宙邦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新宙邦 储能钠离子电池电解液销量（吨）、收入（百万美元）、价格（美元/吨）及毛利率（2018-2023）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新宙邦公司简介及主要业务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新宙邦企业最新动态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宁德时代 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宁德时代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宁德时代 储能钠离子电池电解液销量（吨）、收入（百万美元）、价格（美元/吨）及毛利率（2018-2023）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宁德时代公司简介及主要业务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宁德时代企业最新动态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天赐材料 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天赐材料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天赐材料 储能钠离子电池电解液销量（吨）、收入（百万美元）、价格（美元/吨）及毛利率（2018-2023）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天赐材料公司简介及主要业务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天赐材料企业最新动态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国泰华荣 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国泰华荣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国泰华荣 储能钠离子电池电解液销量（吨）、收入（百万美元）、价格（美元/吨）及毛利率（2018-2023）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国泰华荣公司简介及主要业务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国泰华荣企业最新动态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湖南立方新能源科技 储能钠离子电池电解液生产基地、销售区域、竞争对手及市场地位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湖南立方新能源科技 储能钠离子电池电解液产品规格、参数及市场应用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湖南立方新能源科技 储能钠离子电池电解液销量（吨）、收入（百万美元）、价格（美元/吨）及毛利率（2018-2023）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湖南立方新能源科技公司简介及主要业务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湖南立方新能源科技企业最新动态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中国市场储能钠离子电池电解液产量、销量、进出口（2018-2023年）&amp;（吨）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中国市场储能钠离子电池电解液产量、销量、进出口预测（2024-2029）&amp;（吨）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中国市场储能钠离子电池电解液进出口贸易趋势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中国市场储能钠离子电池电解液主要进口来源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中国市场储能钠离子电池电解液主要出口目的地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中国储能钠离子电池电解液生产地区分布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中国储能钠离子电池电解液消费地区分布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储能钠离子电池电解液产品图片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全球不同产品类型储能钠离子电池电解液规模2018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全球不同产品类型储能钠离子电池电解液市场份额2022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有机电解液产品图片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无机电解液产品图片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全球不同应用储能钠离子电池电解液规模2018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全球不同应用储能钠离子电池电解液市场份额2022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软包电池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方形电池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全球储能钠离子电池电解液产能、产量、产能利用率及发展趋势（2018-2029）&amp;（吨）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全球储能钠离子电池电解液产量、需求量及发展趋势（2018-2029）&amp;（吨）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全球主要地区储能钠离子电池电解液产量规模：2018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全球主要地区储能钠离子电池电解液产量市场份额（2018-2029）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中国储能钠离子电池电解液产能、产量、产能利用率及发展趋势（2018-2029）&amp;（吨）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中国储能钠离子电池电解液产量、市场需求量及发展趋势（2018-2029）&amp;（吨）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中国储能钠离子电池电解液总产能占全球比重（2018-2029）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中国储能钠离子电池电解液总产量占全球比重（2018-2029）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全球储能钠离子电池电解液市场收入及增长率:（2018-2029）&amp;（百万美元）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全球市场储能钠离子电池电解液市场规模：2018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全球市场储能钠离子电池电解液销量及增长率（2018-2029）&amp;（吨）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全球市场储能钠离子电池电解液价格趋势（2018-2029）&amp;（美元/吨）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中国储能钠离子电池电解液市场收入及增长率:（2018-2029）&amp;（百万美元）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中国市场储能钠离子电池电解液市场规模：2018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中国市场储能钠离子电池电解液销量及增长率（2018-2029）&amp;（吨）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中国市场储能钠离子电池电解液销量占全球比重（2018-2029）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中国储能钠离子电池电解液收入占全球比重（2018-2029）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全球主要地区储能钠离子电池电解液销售收入规模：2018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全球主要地区储能钠离子电池电解液销售收入市场份额（2018-2023）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全球主要地区储能钠离子电池电解液销售收入市场份额（2018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全球主要地区储能钠离子电池电解液收入市场份额（2024-2029）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北美（美国和加拿大）储能钠离子电池电解液销量（2018-2029）&amp;（吨）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北美（美国和加拿大）储能钠离子电池电解液销量份额（2018-2029）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北美（美国和加拿大）储能钠离子电池电解液收入（2018-2029）&amp;（百万美元）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北美（美国和加拿大）储能钠离子电池电解液收入份额（2018-2029）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欧洲（德国、英国、法国和意大利等国家）储能钠离子电池电解液销量（2018-2029）&amp;（吨）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欧洲（德国、英国、法国和意大利等国家）储能钠离子电池电解液销量份额（2018-2029）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欧洲（德国、英国、法国和意大利等国家）储能钠离子电池电解液收入（2018-2029）&amp;（百万美元）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欧洲（德国、英国、法国和意大利等国家）储能钠离子电池电解液收入份额（2018-2029）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亚太（中国、日本、韩国、中国台湾、印度和东南亚等）储能钠离子电池电解液销量（2018-2029）&amp;（吨）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亚太（中国、日本、韩国、中国台湾、印度和东南亚等）储能钠离子电池电解液销量份额（2018-2029）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亚太（中国、日本、韩国、中国台湾、印度和东南亚等）储能钠离子电池电解液收入（2018-2029）&amp;（百万美元）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亚太（中国、日本、韩国、中国台湾、印度和东南亚等）储能钠离子电池电解液收入份额（2018-2029）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拉美地区（墨西哥、巴西等国家）储能钠离子电池电解液销量（2018-2029）&amp;（吨）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拉美地区（墨西哥、巴西等国家）储能钠离子电池电解液销量份额（2018-2029）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拉美地区（墨西哥、巴西等国家）储能钠离子电池电解液收入（2018-2029）&amp;（百万美元）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拉美地区（墨西哥、巴西等国家）储能钠离子电池电解液收入份额（2018-2029）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中东及非洲（土耳其、沙特等国家）储能钠离子电池电解液销量（2018-2029）&amp;（吨）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中东及非洲（土耳其、沙特等国家）储能钠离子电池电解液销量份额（2018-2029）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中东及非洲（土耳其、沙特等国家）储能钠离子电池电解液收入（2018-2029）&amp;（百万美元）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中东及非洲（土耳其、沙特等国家）储能钠离子电池电解液收入份额（2018-2029）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2022年全球市场主要厂商储能钠离子电池电解液销量市场份额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2022年全球市场主要厂商储能钠离子电池电解液收入市场份额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2022年中国市场主要厂商储能钠离子电池电解液销量市场份额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2022年中国市场主要厂商储能钠离子电池电解液收入市场份额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2022年全球前五大生产商储能钠离子电池电解液市场份额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全球储能钠离子电池电解液第一梯队、第二梯队和第三梯队生产商（品牌）及市场份额（2022）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全球不同产品类型储能钠离子电池电解液价格走势（2018-2029）&amp;（美元/吨）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全球不同应用储能钠离子电池电解液价格走势（2018-2029）&amp;（美元/吨）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储能钠离子电池电解液中国企业SWOT分析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储能钠离子电池电解液产业链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储能钠离子电池电解液行业采购模式分析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储能钠离子电池电解液行业生产模式分析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储能钠离子电池电解液行业销售模式分析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ExNiwiaGRpZCI6IjY3YTEzMDQ2M2ViMDk1NDQ0ZWIyMzZiOTVkNTMwZWIwIiwidXNlckNvdW50Ijo0MTE2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910AC"/>
    <w:rsid w:val="055C30DB"/>
    <w:rsid w:val="056B7658"/>
    <w:rsid w:val="056C3122"/>
    <w:rsid w:val="056D52E8"/>
    <w:rsid w:val="057228FE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A026946"/>
    <w:rsid w:val="0A0D52EB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B00275A"/>
    <w:rsid w:val="0B022976"/>
    <w:rsid w:val="0B116715"/>
    <w:rsid w:val="0B1D330C"/>
    <w:rsid w:val="0B2B3C7B"/>
    <w:rsid w:val="0B2C17A1"/>
    <w:rsid w:val="0B2E5519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C2C83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46E76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50FB0"/>
    <w:rsid w:val="132E255A"/>
    <w:rsid w:val="132F62D2"/>
    <w:rsid w:val="133053DB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210154"/>
    <w:rsid w:val="16252663"/>
    <w:rsid w:val="16257519"/>
    <w:rsid w:val="1629525B"/>
    <w:rsid w:val="162C6AF9"/>
    <w:rsid w:val="162E6537"/>
    <w:rsid w:val="163363D2"/>
    <w:rsid w:val="16351E52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9260F"/>
    <w:rsid w:val="17CC40F0"/>
    <w:rsid w:val="17D15BAA"/>
    <w:rsid w:val="17E232C3"/>
    <w:rsid w:val="17E340BC"/>
    <w:rsid w:val="17F062FD"/>
    <w:rsid w:val="17F42B99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745A4"/>
    <w:rsid w:val="1A6B1153"/>
    <w:rsid w:val="1A7226F6"/>
    <w:rsid w:val="1A7A42D7"/>
    <w:rsid w:val="1A85044E"/>
    <w:rsid w:val="1A876D8A"/>
    <w:rsid w:val="1A8920EF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F0262F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910E7"/>
    <w:rsid w:val="238C6E29"/>
    <w:rsid w:val="23953F30"/>
    <w:rsid w:val="23955CDE"/>
    <w:rsid w:val="23A20F03"/>
    <w:rsid w:val="23A81EB5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415E66"/>
    <w:rsid w:val="244A37D3"/>
    <w:rsid w:val="244B45EE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7125A"/>
    <w:rsid w:val="25493224"/>
    <w:rsid w:val="254F010E"/>
    <w:rsid w:val="255273C3"/>
    <w:rsid w:val="255E0351"/>
    <w:rsid w:val="256242E5"/>
    <w:rsid w:val="256E2C8A"/>
    <w:rsid w:val="2570394C"/>
    <w:rsid w:val="25710085"/>
    <w:rsid w:val="257858B7"/>
    <w:rsid w:val="257D111F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1379F0"/>
    <w:rsid w:val="271867FC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807273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11436F"/>
    <w:rsid w:val="2C1520B2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689E"/>
    <w:rsid w:val="2E9F5C62"/>
    <w:rsid w:val="2EA35F69"/>
    <w:rsid w:val="2EA4771D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470360"/>
    <w:rsid w:val="305137EA"/>
    <w:rsid w:val="30515682"/>
    <w:rsid w:val="30662444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57A34"/>
    <w:rsid w:val="31AC0DC2"/>
    <w:rsid w:val="31B22151"/>
    <w:rsid w:val="31BF0C8F"/>
    <w:rsid w:val="31CF685F"/>
    <w:rsid w:val="31D04385"/>
    <w:rsid w:val="31D43E75"/>
    <w:rsid w:val="31D7396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6B3311"/>
    <w:rsid w:val="39785A2E"/>
    <w:rsid w:val="397F0B6A"/>
    <w:rsid w:val="398B437E"/>
    <w:rsid w:val="39902D77"/>
    <w:rsid w:val="39974106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41DC9"/>
    <w:rsid w:val="400C0C7E"/>
    <w:rsid w:val="401144E6"/>
    <w:rsid w:val="401A339B"/>
    <w:rsid w:val="401B4533"/>
    <w:rsid w:val="401D2E8B"/>
    <w:rsid w:val="401E7FAE"/>
    <w:rsid w:val="40291830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7086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BB0BAE"/>
    <w:rsid w:val="41C061C4"/>
    <w:rsid w:val="41D67795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5C26A8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4E7DCE"/>
    <w:rsid w:val="47541C62"/>
    <w:rsid w:val="4766659B"/>
    <w:rsid w:val="47685334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C5CBF"/>
    <w:rsid w:val="480D7C89"/>
    <w:rsid w:val="480F3A01"/>
    <w:rsid w:val="48102B8B"/>
    <w:rsid w:val="481C1C7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5368F"/>
    <w:rsid w:val="4A881286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B037E2A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409C9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F38BD"/>
    <w:rsid w:val="4FA03191"/>
    <w:rsid w:val="4FA2515B"/>
    <w:rsid w:val="4FA26F09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7047"/>
    <w:rsid w:val="54135C95"/>
    <w:rsid w:val="541859EC"/>
    <w:rsid w:val="541A5C08"/>
    <w:rsid w:val="5435198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66200"/>
    <w:rsid w:val="55F674E6"/>
    <w:rsid w:val="55FA7A9F"/>
    <w:rsid w:val="55FB55C5"/>
    <w:rsid w:val="55FC6F38"/>
    <w:rsid w:val="56170651"/>
    <w:rsid w:val="561B17C3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27CD7"/>
    <w:rsid w:val="569F7B35"/>
    <w:rsid w:val="56A47A0A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E322E1"/>
    <w:rsid w:val="56F269C8"/>
    <w:rsid w:val="56F91B04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24D0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54CD9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F172B"/>
    <w:rsid w:val="611F2AAF"/>
    <w:rsid w:val="612877BC"/>
    <w:rsid w:val="6136215C"/>
    <w:rsid w:val="613E7553"/>
    <w:rsid w:val="61406582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FA10DE"/>
    <w:rsid w:val="62FB09B2"/>
    <w:rsid w:val="62FC7B06"/>
    <w:rsid w:val="63057A83"/>
    <w:rsid w:val="630C6C6F"/>
    <w:rsid w:val="63141A74"/>
    <w:rsid w:val="631657EC"/>
    <w:rsid w:val="631E5BA5"/>
    <w:rsid w:val="63260E96"/>
    <w:rsid w:val="632B573B"/>
    <w:rsid w:val="632F02FD"/>
    <w:rsid w:val="633151E2"/>
    <w:rsid w:val="633955D1"/>
    <w:rsid w:val="633D53C7"/>
    <w:rsid w:val="63414F5F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950DF7"/>
    <w:rsid w:val="669929BC"/>
    <w:rsid w:val="66A03D4A"/>
    <w:rsid w:val="66A63182"/>
    <w:rsid w:val="66AA4BC9"/>
    <w:rsid w:val="66B21CD0"/>
    <w:rsid w:val="66BC0A58"/>
    <w:rsid w:val="66BE423A"/>
    <w:rsid w:val="66CB4B3F"/>
    <w:rsid w:val="66CC0FE3"/>
    <w:rsid w:val="66D85D11"/>
    <w:rsid w:val="66D93700"/>
    <w:rsid w:val="66DB1226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D26C4D"/>
    <w:rsid w:val="68D979E8"/>
    <w:rsid w:val="68D97D65"/>
    <w:rsid w:val="68DD28B2"/>
    <w:rsid w:val="68DD2925"/>
    <w:rsid w:val="68DD74D8"/>
    <w:rsid w:val="68E048D2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3379DD"/>
    <w:rsid w:val="703419A7"/>
    <w:rsid w:val="7037459C"/>
    <w:rsid w:val="704316FC"/>
    <w:rsid w:val="70433998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A7E36"/>
    <w:rsid w:val="719B5CA9"/>
    <w:rsid w:val="71A5490B"/>
    <w:rsid w:val="71AA20F6"/>
    <w:rsid w:val="71B0505E"/>
    <w:rsid w:val="71B66B18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C58D8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C84BF7"/>
    <w:rsid w:val="76CA2073"/>
    <w:rsid w:val="76CA6BC2"/>
    <w:rsid w:val="76CB0372"/>
    <w:rsid w:val="76CC46E8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124B07"/>
    <w:rsid w:val="7A2D1941"/>
    <w:rsid w:val="7A301431"/>
    <w:rsid w:val="7A360C00"/>
    <w:rsid w:val="7A48677B"/>
    <w:rsid w:val="7A523156"/>
    <w:rsid w:val="7A552C4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006E99"/>
    <w:rsid w:val="7D10125B"/>
    <w:rsid w:val="7D124E1E"/>
    <w:rsid w:val="7D157C49"/>
    <w:rsid w:val="7D180687"/>
    <w:rsid w:val="7D1961AD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61695"/>
    <w:rsid w:val="7F7B314F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10262</Words>
  <Characters>14077</Characters>
  <Lines>0</Lines>
  <Paragraphs>0</Paragraphs>
  <TotalTime>14</TotalTime>
  <ScaleCrop>false</ScaleCrop>
  <LinksUpToDate>false</LinksUpToDate>
  <CharactersWithSpaces>16977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2023-08-11T07:06:57Z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0FF1FF4C91AF4506874E679F3294F351_13</vt:lpwstr>
  </property>
  <property fmtid="{D5CDD505-2E9C-101B-9397-08002B2CF9AE}" pid="5" name="commondata">
    <vt:lpwstr>eyJjb3VudCI6NDAzLCJoZGlkIjoiNjdhMTMwNDYzZWIwOTU0NDRlYjIzNmI5NWQ1MzBlYjAiLCJ1c2VyQ291bnQiOjQwM30=</vt:lpwstr>
  </property>
</Properties>
</file>