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-1143000</wp:posOffset>
            </wp:positionH>
            <wp:positionV relativeFrom="paragraph">
              <wp:posOffset>-943610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-389255</wp:posOffset>
                </wp:positionH>
                <wp:positionV relativeFrom="paragraph">
                  <wp:posOffset>956945</wp:posOffset>
                </wp:positionV>
                <wp:extent cx="6466205" cy="91440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2022-2028全球及中国丝网印刷玻璃行业研究及十四五规划分析报告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0.65pt;margin-top:75.35pt;height:72pt;width:509.15pt;z-index:251661312;mso-width-relative:page;mso-height-relative:page;" filled="f" stroked="f" coordsize="21600,21600" o:gfxdata="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BBkGJl1wAAAAsBAAAPAAAAAAAAAAEAIAAA&#10;ACIAAABkcnMvZG93bnJldi54bWxQSwECFAAUAAAACACHTuJA9MzVnUYCAAB0BAAADgAAAAAAAAAB&#10;ACAAAAAmAQAAZHJzL2Uyb0RvYy54bWxQSwUGAAAAAAYABgBZAQAA3gUAAAAA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2022-2028全球及中国丝网印刷玻璃行业研究及十四五规划分析报告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【报告篇幅】：101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【报告图表数】：145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受新冠肺炎疫情等影响，QYResearch调研显示，2021年全球丝网印刷玻璃市场规模大约为 亿元（人民币），预计2028年将达到 亿元，2022-2028期间年复合增长率（CAGR）为 %。未来几年，本行业具有很大不确定性，本文的2022-2028年的预测数据是基于过去几年的历史发展、行业专家观点、以及本文分析师观点，综合给出的预测。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2021年中国占全球市场份额为 %，美国为%，预计未来六年中国市场复合增长率为 %，并在2028年规模达到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%。未来几年，亚太地区的重要市场地位将更加凸显，除中国外，日本、韩国、印度和东南亚地区，也将扮演重要角色。此外，未来六年，预计德国将继续维持其在欧洲的领先地位，2022-2028年CAGR将大约为 %。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生产层面，目前 是全球最大的丝网印刷玻璃生产地区，占有大约 %的市场份额，之后是 ，占有大约 %的市场份额。目前全球市场，基本由 和 地区厂商主导，全球丝网印刷玻璃头部厂商主要包括Scohott AG、Corning、Saint-Gobain、AGC和NSG等，前三大厂商占有全球大约 %的市场份额。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本报告研究“十三五”期间全球及中国市场丝网印刷玻璃的供给和需求情况，以及“十四五”期间行业发展预测。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重点分析全球主要地区丝网印刷玻璃的产能、销量、收入和增长潜力，历史数据2017-2021年，预测数据2022-2028年。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同时着重分析丝网印刷玻璃行业竞争格局，包括全球市场主要厂商竞争格局和中国本土市场主要厂商竞争格局，重点分析全球主要厂商丝网印刷玻璃产能、销量、收入、价格和市场份额，全球丝网印刷玻璃产地分布情况、中国丝网印刷玻璃进出口情况以及行业并购情况等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此外针对丝网印刷玻璃行业产品分类、应用、行业政策、产业链、生产模式、销售模式、行业发展有利因素、不利因素和进入壁垒也做了详细分析。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全球及中国主要厂商包括：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Scohott AG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Corning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Saint-Gobain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AGC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NSG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Guardian Industries Corp.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Abrisa Technologies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DSM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EuropeTec Groupe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Vitrum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按照不同产品类型，包括如下几个类别：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透明玻璃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超白玻璃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有色玻璃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其他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按照不同应用，主要包括如下几个方面：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汽车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家具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建筑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其他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本文包含的主要地区和国家：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北美（美国和加拿大）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欧洲（德国、英国、法国、意大利和其他欧洲国家）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亚太（中国、日本、韩国、中国台湾地区、东南亚、印度等）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拉美（墨西哥和巴西等）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中东及非洲地区（土耳其和沙特等）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本文正文共12章，各章节主要内容如下：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第1章：报告统计范围、产品细分、下游应用领域，以及行业发展总体概况、有利和不利因素、进入壁垒等；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第2章：全球市场供需情况、中国地区供需情况，包括主要地区丝网印刷玻璃产量、销量、收入、价格及市场份额等；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第3章：全球主要地区和国家，丝网印刷玻璃销量和销售收入，2017-2021，及预测2022到2028；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第4章：行业竞争格局分析，包括全球市场企业排名及市场份额、中国市场企业排名和份额、主要厂商丝网印刷玻璃销量、收入、价格和市场份额等；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第5章：全球市场不同类型丝网印刷玻璃销量、收入、价格及份额等；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第6章：全球市场不同应用丝网印刷玻璃销量、收入、价格及份额等；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第7章：行业发展环境分析，包括政策、增长驱动因素、技术趋势、营销等；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第8章：行业供应链分析，包括产业链、主要原料供应情况、下游应用情况、行业采购模式、生产模式、销售模式及销售渠道等；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第9章：全球市场丝网印刷玻璃主要厂商基本情况介绍，包括公司简介、丝网印刷玻璃产品规格型号、销量、价格、收入及公司最新动态等；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第10章：中国市场丝网印刷玻璃进出口情况分析；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第11章：中国市场丝网印刷玻璃主要生产和消费地区分布；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第12章：报告结论。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正文目录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 丝网印刷玻璃市场概述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1.1 丝网印刷玻璃行业概述及统计范围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1.2 按照不同产品类型，丝网印刷玻璃主要可以分为如下几个类别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1.2.1 不同产品类型丝网印刷玻璃增长趋势2017 VS 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1.2.2 透明玻璃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1.2.3 超白玻璃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1.2.4 有色玻璃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1.2.5 其他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1.3 从不同应用，丝网印刷玻璃主要包括如下几个方面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1.3.1 不同应用丝网印刷玻璃增长趋势2017 VS 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1.3.2 汽车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1.3.3 家具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1.3.4 建筑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1.3.5 其他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1.4 行业发展现状分析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1.4.1 丝网印刷玻璃行业发展总体概况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1.4.2 丝网印刷玻璃行业发展主要特点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1.4.3 丝网印刷玻璃行业发展影响因素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1.4.4 进入行业壁垒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2 行业发展现状及“十四五”前景预测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2.1 全球丝网印刷玻璃供需现状及预测（2017-2028）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2.1.1 全球丝网印刷玻璃产能、产量、产能利用率及发展趋势（2017-2028）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2.1.2 全球丝网印刷玻璃产量、需求量及发展趋势（2017-2028）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2.1.3 全球主要地区丝网印刷玻璃产量及发展趋势（2017-2028）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2.2 中国丝网印刷玻璃供需现状及预测（2017-2028）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2.2.1 中国丝网印刷玻璃产能、产量、产能利用率及发展趋势（2017-2028）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2.2.2 中国丝网印刷玻璃产量、市场需求量及发展趋势（2017-2028）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2.2.3 中国丝网印刷玻璃产能和产量占全球的比重（2017-2028）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2.3 全球丝网印刷玻璃销量及收入（2017-2028）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2.3.1 全球市场丝网印刷玻璃收入（2017-2028）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2.3.2 全球市场丝网印刷玻璃销量（2017-2028）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2.3.3 全球市场丝网印刷玻璃价格趋势（2017-2028）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2.4 中国丝网印刷玻璃销量及收入（2017-2028）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2.4.1 中国市场丝网印刷玻璃收入（2017-2028）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2.4.2 中国市场丝网印刷玻璃销量（2017-2028）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2.4.3 中国市场丝网印刷玻璃销量和收入占全球的比重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3 全球丝网印刷玻璃主要地区分析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3.1 全球主要地区丝网印刷玻璃市场规模分析：2017 VS 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3.1.1 全球主要地区丝网印刷玻璃销售收入及市场份额（2017-2022年）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3.1.2 全球主要地区丝网印刷玻璃销售收入预测（2023-2028年）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3.2 全球主要地区丝网印刷玻璃销量分析：2017 VS 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3.2.1 全球主要地区丝网印刷玻璃销量及市场份额（2017-2022年）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3.2.2 全球主要地区丝网印刷玻璃销量及市场份额预测（2023-2028）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3.3 北美（美国和加拿大）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3.3.1 北美（美国和加拿大）丝网印刷玻璃销量（2017-2028）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3.3.2 北美（美国和加拿大）丝网印刷玻璃收入（2017-2028）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3.4 欧洲（德国、英国、法国和意大利等国家）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3.4.1 欧洲（德国、英国、法国和意大利等国家）丝网印刷玻璃销量（2017-2028）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3.4.2 欧洲（德国、英国、法国和意大利等国家）丝网印刷玻璃收入（2017-2028）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3.5 亚太地区（中国、日本、韩国、中国台湾、印度和东南亚等）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3.5.1 亚太（中国、日本、韩国、中国台湾、印度和东南亚等）丝网印刷玻璃销量（2017-2028）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3.5.2 亚太（中国、日本、韩国、中国台湾、印度和东南亚等）丝网印刷玻璃收入（2017-2028）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3.6 拉美地区（墨西哥、巴西等国家）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3.6.1 拉美地区（墨西哥、巴西等国家）丝网印刷玻璃销量（2017-2028）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3.6.2 拉美地区（墨西哥、巴西等国家）丝网印刷玻璃收入（2017-2028）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3.7 中东及非洲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3.7.1 中东及非洲（土耳其、沙特等国家）丝网印刷玻璃销量（2017-2028）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3.7.2 中东及非洲（土耳其、沙特等国家）丝网印刷玻璃收入（2017-2028）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4 行业竞争格局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4.1 全球市场竞争格局分析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4.1.1 全球市场主要厂商丝网印刷玻璃产能市场份额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4.1.2 全球市场主要厂商丝网印刷玻璃销量（2017-2022）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4.1.3 全球市场主要厂商丝网印刷玻璃销售收入（2017-2022）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4.1.4 全球市场主要厂商丝网印刷玻璃销售价格（2017-2022）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4.1.5 2021年全球主要生产商丝网印刷玻璃收入排名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4.2 中国市场竞争格局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4.2.1 中国市场主要厂商丝网印刷玻璃销量（2017-2022）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4.2.2 中国市场主要厂商丝网印刷玻璃销售收入（2017-2022）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4.2.3 中国市场主要厂商丝网印刷玻璃销售价格（2017-2022）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4.2.4 2021年中国主要生产商丝网印刷玻璃收入排名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4.3 全球主要厂商丝网印刷玻璃产地分布及商业化日期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4.4 全球主要厂商丝网印刷玻璃产品类型列表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4.5 丝网印刷玻璃行业集中度、竞争程度分析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4.5.1 丝网印刷玻璃行业集中度分析：全球头部厂商份额（Top 5）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4.5.2 全球丝网印刷玻璃第一梯队、第二梯队和第三梯队生产商（品牌）及市场份额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5 不同产品类型丝网印刷玻璃分析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5.1 全球市场不同产品类型丝网印刷玻璃销量（2017-2028）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5.1.1 全球市场不同产品类型丝网印刷玻璃销量及市场份额（2017-2022）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5.1.2 全球市场不同产品类型丝网印刷玻璃销量预测（2023-2028）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5.2 全球市场不同产品类型丝网印刷玻璃收入（2017-2028）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5.2.1 全球市场不同产品类型丝网印刷玻璃收入及市场份额（2017-2022）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5.2.2 全球市场不同产品类型丝网印刷玻璃收入预测（2023-2028）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5.3 全球市场不同产品类型丝网印刷玻璃价格走势（2017-2028）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5.4 中国市场不同产品类型丝网印刷玻璃销量（2017-2028）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5.4.1 中国市场不同产品类型丝网印刷玻璃销量及市场份额（2017-2022）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5.4.2 中国市场不同产品类型丝网印刷玻璃销量预测（2023-2028）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5.5 中国市场不同产品类型丝网印刷玻璃收入（2017-2028）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5.5.1 中国市场不同产品类型丝网印刷玻璃收入及市场份额（2017-2022）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5.5.2 中国市场不同产品类型丝网印刷玻璃收入预测（2023-2028）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6 不同应用丝网印刷玻璃分析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6.1 全球市场不同应用丝网印刷玻璃销量（2017-2028）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6.1.1 全球市场不同应用丝网印刷玻璃销量及市场份额（2017-2022）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6.1.2 全球市场不同应用丝网印刷玻璃销量预测（2023-2028）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6.2 全球市场不同应用丝网印刷玻璃收入（2017-2028）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6.2.1 全球市场不同应用丝网印刷玻璃收入及市场份额（2017-2022）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6.2.2 全球市场不同应用丝网印刷玻璃收入预测（2023-2028）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6.3 全球市场不同应用丝网印刷玻璃价格走势（2017-2028）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6.4 中国市场不同应用丝网印刷玻璃销量（2017-2028）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6.4.1 中国市场不同应用丝网印刷玻璃销量及市场份额（2017-2022）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6.4.2 中国市场不同应用丝网印刷玻璃销量预测（2023-2028）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6.5 中国市场不同应用丝网印刷玻璃收入（2017-2028）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6.5.1 中国市场不同应用丝网印刷玻璃收入及市场份额（2017-2022）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6.5.2 中国市场不同应用丝网印刷玻璃收入预测（2023-2028）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7 行业发展环境分析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7.1 丝网印刷玻璃行业发展趋势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7.2 丝网印刷玻璃行业主要驱动因素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7.3 丝网印刷玻璃中国企业SWOT分析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7.4 中国丝网印刷玻璃行业政策环境分析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7.4.1 行业主管部门及监管体制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7.4.2 行业相关政策动向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7.4.3 行业相关规划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8 行业供应链分析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8.1 全球产业链趋势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8.2 丝网印刷玻璃行业产业链简介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8.2.1 丝网印刷玻璃行业供应链分析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8.2.2 丝网印刷玻璃主要原料及供应情况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8.2.3 丝网印刷玻璃行业主要下游客户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8.3 丝网印刷玻璃行业采购模式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8.4 丝网印刷玻璃行业生产模式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8.5 丝网印刷玻璃行业销售模式及销售渠道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9 全球市场主要丝网印刷玻璃厂商简介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9.1 Scohott AG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9.1.1 Scohott AG基本信息、丝网印刷玻璃生产基地、销售区域、竞争对手及市场地位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9.1.2 Scohott AG丝网印刷玻璃产品规格、参数及市场应用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9.1.3 Scohott AG丝网印刷玻璃销量、收入、价格及毛利率（2017-2022）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9.1.4 Scohott AG公司简介及主要业务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9.1.5 Scohott AG企业最新动态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9.2 Corning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9.2.1 Corning基本信息、丝网印刷玻璃生产基地、销售区域、竞争对手及市场地位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9.2.2 Corning丝网印刷玻璃产品规格、参数及市场应用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9.2.3 Corning丝网印刷玻璃销量、收入、价格及毛利率（2017-2022）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9.2.4 Corning公司简介及主要业务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9.2.5 Corning企业最新动态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9.3 Saint-Gobain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9.3.1 Saint-Gobain基本信息、丝网印刷玻璃生产基地、销售区域、竞争对手及市场地位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9.3.2 Saint-Gobain丝网印刷玻璃产品规格、参数及市场应用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9.3.3 Saint-Gobain丝网印刷玻璃销量、收入、价格及毛利率（2017-2022）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9.3.4 Saint-Gobain公司简介及主要业务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9.3.5 Saint-Gobain企业最新动态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9.4 AGC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9.4.1 AGC基本信息、丝网印刷玻璃生产基地、销售区域、竞争对手及市场地位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9.4.2 AGC丝网印刷玻璃产品规格、参数及市场应用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9.4.3 AGC丝网印刷玻璃销量、收入、价格及毛利率（2017-2022）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9.4.4 AGC公司简介及主要业务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9.4.5 AGC企业最新动态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9.5 NSG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9.5.1 NSG基本信息、丝网印刷玻璃生产基地、销售区域、竞争对手及市场地位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9.5.2 NSG丝网印刷玻璃产品规格、参数及市场应用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9.5.3 NSG丝网印刷玻璃销量、收入、价格及毛利率（2017-2022）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9.5.4 NSG公司简介及主要业务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9.5.5 NSG企业最新动态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9.6 Guardian Industries Corp.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9.6.1 Guardian Industries Corp.基本信息、丝网印刷玻璃生产基地、销售区域、竞争对手及市场地位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9.6.2 Guardian Industries Corp.丝网印刷玻璃产品规格、参数及市场应用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9.6.3 Guardian Industries Corp.丝网印刷玻璃销量、收入、价格及毛利率（2017-2022）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9.6.4 Guardian Industries Corp.公司简介及主要业务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9.6.5 Guardian Industries Corp.企业最新动态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9.7 Abrisa Technologies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9.7.1 Abrisa Technologies基本信息、丝网印刷玻璃生产基地、销售区域、竞争对手及市场地位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9.7.2 Abrisa Technologies丝网印刷玻璃产品规格、参数及市场应用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9.7.3 Abrisa Technologies丝网印刷玻璃销量、收入、价格及毛利率（2017-2022）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9.7.4 Abrisa Technologies公司简介及主要业务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9.7.5 Abrisa Technologies企业最新动态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9.8 DSM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9.8.1 DSM基本信息、丝网印刷玻璃生产基地、销售区域、竞争对手及市场地位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9.8.2 DSM丝网印刷玻璃产品规格、参数及市场应用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9.8.3 DSM丝网印刷玻璃销量、收入、价格及毛利率（2017-2022）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9.8.4 DSM公司简介及主要业务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9.8.5 DSM企业最新动态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9.9 EuropeTec Groupe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9.9.1 EuropeTec Groupe基本信息、丝网印刷玻璃生产基地、销售区域、竞争对手及市场地位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9.9.2 EuropeTec Groupe丝网印刷玻璃产品规格、参数及市场应用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9.9.3 EuropeTec Groupe丝网印刷玻璃销量、收入、价格及毛利率（2017-2022）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9.9.4 EuropeTec Groupe公司简介及主要业务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9.9.5 EuropeTec Groupe企业最新动态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9.10 Vitrum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9.10.1 Vitrum基本信息、丝网印刷玻璃生产基地、销售区域、竞争对手及市场地位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9.10.2 Vitrum丝网印刷玻璃产品规格、参数及市场应用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9.10.3 Vitrum丝网印刷玻璃销量、收入、价格及毛利率（2017-2022）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9.10.4 Vitrum公司简介及主要业务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9.10.5 Vitrum企业最新动态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10 中国市场丝网印刷玻璃产量、销量、进出口分析及未来趋势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10.1 中国市场丝网印刷玻璃产量、销量、进出口分析及未来趋势（2017-2028）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10.2 中国市场丝网印刷玻璃进出口贸易趋势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10.3 中国市场丝网印刷玻璃主要进口来源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10.4 中国市场丝网印刷玻璃主要出口目的地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11 中国市场丝网印刷玻璃主要地区分布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11.1 中国丝网印刷玻璃生产地区分布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11.2 中国丝网印刷玻璃消费地区分布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12 研究成果及结论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13 附录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13.1 研究方法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13.2 数据来源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13.2.1 二手信息来源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13.2.2 一手信息来源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13.3 数据交互验证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13.4 免责声明</w:t>
      </w: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2574" o:spid="_x0000_s2052" o:spt="136" type="#_x0000_t136" style="position:absolute;left:0pt;height:108.95pt;width:478.3pt;mso-position-horizontal:center;mso-position-horizontal-relative:margin;mso-position-vertical:center;mso-position-vertical-relative:margin;rotation:-2949120f;z-index:-251657216;mso-width-relative:page;mso-height-relative:page;" fillcolor="#C0C0C0" filled="t" stroked="f" coordsize="21600,21600" adj="10800">
          <v:path/>
          <v:fill on="t" opacity="52428f" focussize="0,0"/>
          <v:stroke on="f"/>
          <v:imagedata o:title=""/>
          <o:lock v:ext="edit" aspectratio="t"/>
          <v:textpath on="t" fitshape="t" fitpath="t" trim="t" xscale="f" string="QYResearch" style="font-family:宋体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8C3708"/>
    <w:rsid w:val="00041D5A"/>
    <w:rsid w:val="000F336E"/>
    <w:rsid w:val="001464CE"/>
    <w:rsid w:val="002B507D"/>
    <w:rsid w:val="002C697C"/>
    <w:rsid w:val="00322690"/>
    <w:rsid w:val="006739B1"/>
    <w:rsid w:val="00922EEC"/>
    <w:rsid w:val="00A57939"/>
    <w:rsid w:val="00B43C3F"/>
    <w:rsid w:val="00B5230D"/>
    <w:rsid w:val="00B54C9C"/>
    <w:rsid w:val="00DC74AD"/>
    <w:rsid w:val="00E2363D"/>
    <w:rsid w:val="00EC2733"/>
    <w:rsid w:val="00ED6ABF"/>
    <w:rsid w:val="00F14565"/>
    <w:rsid w:val="0104646A"/>
    <w:rsid w:val="010527E5"/>
    <w:rsid w:val="010874BF"/>
    <w:rsid w:val="010F3043"/>
    <w:rsid w:val="01433A3C"/>
    <w:rsid w:val="014C2581"/>
    <w:rsid w:val="0151030A"/>
    <w:rsid w:val="015105A0"/>
    <w:rsid w:val="0155601F"/>
    <w:rsid w:val="017042EF"/>
    <w:rsid w:val="0191458D"/>
    <w:rsid w:val="019614D5"/>
    <w:rsid w:val="01A60697"/>
    <w:rsid w:val="01F61A0E"/>
    <w:rsid w:val="022775A6"/>
    <w:rsid w:val="0239209C"/>
    <w:rsid w:val="023E4FA2"/>
    <w:rsid w:val="024117E8"/>
    <w:rsid w:val="024407B2"/>
    <w:rsid w:val="02496E81"/>
    <w:rsid w:val="02523B74"/>
    <w:rsid w:val="02583C7F"/>
    <w:rsid w:val="026022C7"/>
    <w:rsid w:val="02883D22"/>
    <w:rsid w:val="028A48D7"/>
    <w:rsid w:val="028E1D4C"/>
    <w:rsid w:val="029334E8"/>
    <w:rsid w:val="02BD4DB8"/>
    <w:rsid w:val="02C72C76"/>
    <w:rsid w:val="02D0783D"/>
    <w:rsid w:val="02FD00F3"/>
    <w:rsid w:val="030A300A"/>
    <w:rsid w:val="031602E5"/>
    <w:rsid w:val="03421B07"/>
    <w:rsid w:val="03457412"/>
    <w:rsid w:val="03575F49"/>
    <w:rsid w:val="035E2BB9"/>
    <w:rsid w:val="03794159"/>
    <w:rsid w:val="037A4AED"/>
    <w:rsid w:val="037D2AB3"/>
    <w:rsid w:val="038064E8"/>
    <w:rsid w:val="0396392C"/>
    <w:rsid w:val="039B556C"/>
    <w:rsid w:val="03A63423"/>
    <w:rsid w:val="03AA4469"/>
    <w:rsid w:val="03B60759"/>
    <w:rsid w:val="03D36044"/>
    <w:rsid w:val="03FB11FA"/>
    <w:rsid w:val="03FD47F5"/>
    <w:rsid w:val="04113619"/>
    <w:rsid w:val="04260351"/>
    <w:rsid w:val="0437593A"/>
    <w:rsid w:val="04386C8B"/>
    <w:rsid w:val="04511EE4"/>
    <w:rsid w:val="0452188F"/>
    <w:rsid w:val="045E04EB"/>
    <w:rsid w:val="04776C93"/>
    <w:rsid w:val="04A234B2"/>
    <w:rsid w:val="04AD74AB"/>
    <w:rsid w:val="04B643BB"/>
    <w:rsid w:val="04C7403D"/>
    <w:rsid w:val="04CD5763"/>
    <w:rsid w:val="04D04859"/>
    <w:rsid w:val="04D54EAF"/>
    <w:rsid w:val="04F129B0"/>
    <w:rsid w:val="05054F6B"/>
    <w:rsid w:val="052B7E5F"/>
    <w:rsid w:val="05313611"/>
    <w:rsid w:val="053725CD"/>
    <w:rsid w:val="0567614A"/>
    <w:rsid w:val="056A1997"/>
    <w:rsid w:val="0589693E"/>
    <w:rsid w:val="05945B45"/>
    <w:rsid w:val="05A57EB9"/>
    <w:rsid w:val="05A629A4"/>
    <w:rsid w:val="05C22EAD"/>
    <w:rsid w:val="05C509BD"/>
    <w:rsid w:val="05DF6554"/>
    <w:rsid w:val="05E10A73"/>
    <w:rsid w:val="05F73041"/>
    <w:rsid w:val="05F966C2"/>
    <w:rsid w:val="05FC12A3"/>
    <w:rsid w:val="06035F1C"/>
    <w:rsid w:val="06167900"/>
    <w:rsid w:val="061D24C6"/>
    <w:rsid w:val="064A5982"/>
    <w:rsid w:val="06621ACF"/>
    <w:rsid w:val="067350F1"/>
    <w:rsid w:val="069B5247"/>
    <w:rsid w:val="06D4768D"/>
    <w:rsid w:val="06D77F68"/>
    <w:rsid w:val="06E30481"/>
    <w:rsid w:val="06EF741D"/>
    <w:rsid w:val="07056945"/>
    <w:rsid w:val="070C1165"/>
    <w:rsid w:val="072560B6"/>
    <w:rsid w:val="07262C3C"/>
    <w:rsid w:val="072B7BD7"/>
    <w:rsid w:val="072C2D2F"/>
    <w:rsid w:val="07400386"/>
    <w:rsid w:val="07453E00"/>
    <w:rsid w:val="07550815"/>
    <w:rsid w:val="07605937"/>
    <w:rsid w:val="077B153B"/>
    <w:rsid w:val="078D597A"/>
    <w:rsid w:val="07C41DFD"/>
    <w:rsid w:val="07CB4258"/>
    <w:rsid w:val="07CC7E40"/>
    <w:rsid w:val="07CF563B"/>
    <w:rsid w:val="07D370EE"/>
    <w:rsid w:val="08372DEA"/>
    <w:rsid w:val="083E7D79"/>
    <w:rsid w:val="08413826"/>
    <w:rsid w:val="08444E10"/>
    <w:rsid w:val="08484CDB"/>
    <w:rsid w:val="0855200A"/>
    <w:rsid w:val="085B6E61"/>
    <w:rsid w:val="089470F4"/>
    <w:rsid w:val="08986169"/>
    <w:rsid w:val="08A3387B"/>
    <w:rsid w:val="08BC7406"/>
    <w:rsid w:val="08C94172"/>
    <w:rsid w:val="08E17142"/>
    <w:rsid w:val="08EC0889"/>
    <w:rsid w:val="08F90B8D"/>
    <w:rsid w:val="09141A78"/>
    <w:rsid w:val="091C792E"/>
    <w:rsid w:val="09212793"/>
    <w:rsid w:val="09213793"/>
    <w:rsid w:val="095F23E5"/>
    <w:rsid w:val="0975119A"/>
    <w:rsid w:val="09846504"/>
    <w:rsid w:val="098620DD"/>
    <w:rsid w:val="098C58A1"/>
    <w:rsid w:val="09D153F7"/>
    <w:rsid w:val="09D869C9"/>
    <w:rsid w:val="09DB0A2A"/>
    <w:rsid w:val="0A2D054E"/>
    <w:rsid w:val="0A4B20AA"/>
    <w:rsid w:val="0A4C4EA4"/>
    <w:rsid w:val="0A7A79B9"/>
    <w:rsid w:val="0A7B248C"/>
    <w:rsid w:val="0A7C7130"/>
    <w:rsid w:val="0A927FAF"/>
    <w:rsid w:val="0A9D6183"/>
    <w:rsid w:val="0AAD7AEE"/>
    <w:rsid w:val="0ABB52E5"/>
    <w:rsid w:val="0ABC45EB"/>
    <w:rsid w:val="0ACE66DD"/>
    <w:rsid w:val="0AD158A9"/>
    <w:rsid w:val="0B0340A7"/>
    <w:rsid w:val="0B0639B5"/>
    <w:rsid w:val="0B1134F5"/>
    <w:rsid w:val="0B150779"/>
    <w:rsid w:val="0B2B4F49"/>
    <w:rsid w:val="0B506A5C"/>
    <w:rsid w:val="0B54368F"/>
    <w:rsid w:val="0B574C09"/>
    <w:rsid w:val="0B877131"/>
    <w:rsid w:val="0BAD1470"/>
    <w:rsid w:val="0BB83BDA"/>
    <w:rsid w:val="0BE0715B"/>
    <w:rsid w:val="0BF84018"/>
    <w:rsid w:val="0BFC713A"/>
    <w:rsid w:val="0C005441"/>
    <w:rsid w:val="0C071439"/>
    <w:rsid w:val="0C221EB1"/>
    <w:rsid w:val="0C3A54D2"/>
    <w:rsid w:val="0C403987"/>
    <w:rsid w:val="0C4442B8"/>
    <w:rsid w:val="0C567B21"/>
    <w:rsid w:val="0C7F08F1"/>
    <w:rsid w:val="0C863DAE"/>
    <w:rsid w:val="0C98512E"/>
    <w:rsid w:val="0CC149A5"/>
    <w:rsid w:val="0CE14053"/>
    <w:rsid w:val="0CED738A"/>
    <w:rsid w:val="0D016037"/>
    <w:rsid w:val="0D0E65D6"/>
    <w:rsid w:val="0D274138"/>
    <w:rsid w:val="0D2E678B"/>
    <w:rsid w:val="0D377E2B"/>
    <w:rsid w:val="0D3B24CE"/>
    <w:rsid w:val="0D6E6672"/>
    <w:rsid w:val="0D9A3BE1"/>
    <w:rsid w:val="0D9F2BDA"/>
    <w:rsid w:val="0D9F467B"/>
    <w:rsid w:val="0DB456B8"/>
    <w:rsid w:val="0DBD6F80"/>
    <w:rsid w:val="0DD602D5"/>
    <w:rsid w:val="0DD93BDF"/>
    <w:rsid w:val="0DE74F5C"/>
    <w:rsid w:val="0E1F1DAC"/>
    <w:rsid w:val="0E4B301C"/>
    <w:rsid w:val="0E655D57"/>
    <w:rsid w:val="0E7321E8"/>
    <w:rsid w:val="0E7A0E5A"/>
    <w:rsid w:val="0E803ADA"/>
    <w:rsid w:val="0E821080"/>
    <w:rsid w:val="0E965DBC"/>
    <w:rsid w:val="0EAD5C94"/>
    <w:rsid w:val="0EAF2794"/>
    <w:rsid w:val="0EC97171"/>
    <w:rsid w:val="0EDF525B"/>
    <w:rsid w:val="0F080892"/>
    <w:rsid w:val="0F1A1DC7"/>
    <w:rsid w:val="0F311A88"/>
    <w:rsid w:val="0F3F0B7A"/>
    <w:rsid w:val="0F580B65"/>
    <w:rsid w:val="0F6C5737"/>
    <w:rsid w:val="0F7352C5"/>
    <w:rsid w:val="0F7953B8"/>
    <w:rsid w:val="0F7B295E"/>
    <w:rsid w:val="0F954436"/>
    <w:rsid w:val="0FA10E8C"/>
    <w:rsid w:val="0FCB06E2"/>
    <w:rsid w:val="0FF72425"/>
    <w:rsid w:val="10124A74"/>
    <w:rsid w:val="101C21D7"/>
    <w:rsid w:val="1035778F"/>
    <w:rsid w:val="10505052"/>
    <w:rsid w:val="10536B31"/>
    <w:rsid w:val="10550090"/>
    <w:rsid w:val="1081305B"/>
    <w:rsid w:val="10824F16"/>
    <w:rsid w:val="10842309"/>
    <w:rsid w:val="10897D5B"/>
    <w:rsid w:val="10D02315"/>
    <w:rsid w:val="10DB000D"/>
    <w:rsid w:val="10F26F99"/>
    <w:rsid w:val="10F400FA"/>
    <w:rsid w:val="10F5437A"/>
    <w:rsid w:val="10F91BED"/>
    <w:rsid w:val="11056FE7"/>
    <w:rsid w:val="112B39E1"/>
    <w:rsid w:val="113561DC"/>
    <w:rsid w:val="113B256B"/>
    <w:rsid w:val="114A03FF"/>
    <w:rsid w:val="114A5E00"/>
    <w:rsid w:val="114B6DBC"/>
    <w:rsid w:val="11814DDF"/>
    <w:rsid w:val="11884177"/>
    <w:rsid w:val="11A252A8"/>
    <w:rsid w:val="11D32C22"/>
    <w:rsid w:val="11D612CB"/>
    <w:rsid w:val="11E476EF"/>
    <w:rsid w:val="11E84860"/>
    <w:rsid w:val="11ED64F9"/>
    <w:rsid w:val="11F817A7"/>
    <w:rsid w:val="11FD4D3B"/>
    <w:rsid w:val="12061333"/>
    <w:rsid w:val="120625AE"/>
    <w:rsid w:val="12322DD1"/>
    <w:rsid w:val="123C3595"/>
    <w:rsid w:val="124144FB"/>
    <w:rsid w:val="125B0518"/>
    <w:rsid w:val="126F222F"/>
    <w:rsid w:val="12705F04"/>
    <w:rsid w:val="12733E3A"/>
    <w:rsid w:val="12837B81"/>
    <w:rsid w:val="128D34EA"/>
    <w:rsid w:val="12B12D75"/>
    <w:rsid w:val="12D2223E"/>
    <w:rsid w:val="132D4C2B"/>
    <w:rsid w:val="13382063"/>
    <w:rsid w:val="13431746"/>
    <w:rsid w:val="1349132A"/>
    <w:rsid w:val="13492494"/>
    <w:rsid w:val="135000C4"/>
    <w:rsid w:val="13527D5C"/>
    <w:rsid w:val="135879BD"/>
    <w:rsid w:val="135D6FE9"/>
    <w:rsid w:val="136724D4"/>
    <w:rsid w:val="136D186E"/>
    <w:rsid w:val="136F7127"/>
    <w:rsid w:val="137004C0"/>
    <w:rsid w:val="137E137C"/>
    <w:rsid w:val="138A1041"/>
    <w:rsid w:val="139833EB"/>
    <w:rsid w:val="13987994"/>
    <w:rsid w:val="13BA34BF"/>
    <w:rsid w:val="13C85226"/>
    <w:rsid w:val="13D855BA"/>
    <w:rsid w:val="13DE4296"/>
    <w:rsid w:val="13E24F5C"/>
    <w:rsid w:val="13E72163"/>
    <w:rsid w:val="13E95403"/>
    <w:rsid w:val="13ED0220"/>
    <w:rsid w:val="13F955F1"/>
    <w:rsid w:val="141534F2"/>
    <w:rsid w:val="143B7102"/>
    <w:rsid w:val="14406463"/>
    <w:rsid w:val="144C0A7C"/>
    <w:rsid w:val="145D3D39"/>
    <w:rsid w:val="14847102"/>
    <w:rsid w:val="149A5911"/>
    <w:rsid w:val="149E36AD"/>
    <w:rsid w:val="14BB2E71"/>
    <w:rsid w:val="14D95222"/>
    <w:rsid w:val="14E87D13"/>
    <w:rsid w:val="1516024C"/>
    <w:rsid w:val="15183DB5"/>
    <w:rsid w:val="151B65FC"/>
    <w:rsid w:val="15227F36"/>
    <w:rsid w:val="15247046"/>
    <w:rsid w:val="152B2276"/>
    <w:rsid w:val="154929C8"/>
    <w:rsid w:val="15492F97"/>
    <w:rsid w:val="155D6032"/>
    <w:rsid w:val="15657929"/>
    <w:rsid w:val="15A004B8"/>
    <w:rsid w:val="15BE6552"/>
    <w:rsid w:val="15C6060D"/>
    <w:rsid w:val="15DD1F1E"/>
    <w:rsid w:val="15E14906"/>
    <w:rsid w:val="15F76AF0"/>
    <w:rsid w:val="16067414"/>
    <w:rsid w:val="163363D2"/>
    <w:rsid w:val="166B5D11"/>
    <w:rsid w:val="16815249"/>
    <w:rsid w:val="16847A90"/>
    <w:rsid w:val="169F6585"/>
    <w:rsid w:val="16BC3DD7"/>
    <w:rsid w:val="16DA08C7"/>
    <w:rsid w:val="16E440C5"/>
    <w:rsid w:val="16F55420"/>
    <w:rsid w:val="16FD6BC5"/>
    <w:rsid w:val="171005AA"/>
    <w:rsid w:val="1714146D"/>
    <w:rsid w:val="17280D79"/>
    <w:rsid w:val="17460E83"/>
    <w:rsid w:val="174E3BBE"/>
    <w:rsid w:val="174E7412"/>
    <w:rsid w:val="175B21BB"/>
    <w:rsid w:val="175D7144"/>
    <w:rsid w:val="176B1F3E"/>
    <w:rsid w:val="17734F26"/>
    <w:rsid w:val="178365FC"/>
    <w:rsid w:val="17944321"/>
    <w:rsid w:val="17B63602"/>
    <w:rsid w:val="17BD5EFB"/>
    <w:rsid w:val="17C643AF"/>
    <w:rsid w:val="17C831D0"/>
    <w:rsid w:val="17CC6330"/>
    <w:rsid w:val="17DF26BE"/>
    <w:rsid w:val="17E9288A"/>
    <w:rsid w:val="17F109E4"/>
    <w:rsid w:val="18003D6A"/>
    <w:rsid w:val="18166BF4"/>
    <w:rsid w:val="181D7016"/>
    <w:rsid w:val="182C0B0F"/>
    <w:rsid w:val="18447656"/>
    <w:rsid w:val="18674EE6"/>
    <w:rsid w:val="186D4AFE"/>
    <w:rsid w:val="18730662"/>
    <w:rsid w:val="18740FEA"/>
    <w:rsid w:val="187622AE"/>
    <w:rsid w:val="187D1080"/>
    <w:rsid w:val="18901263"/>
    <w:rsid w:val="189D0082"/>
    <w:rsid w:val="18A75316"/>
    <w:rsid w:val="18C2329B"/>
    <w:rsid w:val="18D521C8"/>
    <w:rsid w:val="190B3D92"/>
    <w:rsid w:val="19107621"/>
    <w:rsid w:val="19361DD7"/>
    <w:rsid w:val="19411670"/>
    <w:rsid w:val="19433944"/>
    <w:rsid w:val="197C23FD"/>
    <w:rsid w:val="19907563"/>
    <w:rsid w:val="19972E44"/>
    <w:rsid w:val="19A02719"/>
    <w:rsid w:val="19B63E36"/>
    <w:rsid w:val="19BC4D29"/>
    <w:rsid w:val="19D50A53"/>
    <w:rsid w:val="19D67B22"/>
    <w:rsid w:val="19DB09A6"/>
    <w:rsid w:val="19DC0111"/>
    <w:rsid w:val="19E251C9"/>
    <w:rsid w:val="19E40B12"/>
    <w:rsid w:val="19E72C3F"/>
    <w:rsid w:val="19F643E0"/>
    <w:rsid w:val="19FE1D73"/>
    <w:rsid w:val="1A0568BC"/>
    <w:rsid w:val="1A060034"/>
    <w:rsid w:val="1A064809"/>
    <w:rsid w:val="1A2725B3"/>
    <w:rsid w:val="1A2F164F"/>
    <w:rsid w:val="1A387616"/>
    <w:rsid w:val="1A4144DB"/>
    <w:rsid w:val="1A5439BC"/>
    <w:rsid w:val="1A6E1D58"/>
    <w:rsid w:val="1A711B64"/>
    <w:rsid w:val="1A876D8A"/>
    <w:rsid w:val="1A9A4AA1"/>
    <w:rsid w:val="1AA926E6"/>
    <w:rsid w:val="1AB46EBD"/>
    <w:rsid w:val="1AF87BE6"/>
    <w:rsid w:val="1AFF6500"/>
    <w:rsid w:val="1B102A82"/>
    <w:rsid w:val="1B501024"/>
    <w:rsid w:val="1B63636A"/>
    <w:rsid w:val="1B6759AA"/>
    <w:rsid w:val="1B6C417D"/>
    <w:rsid w:val="1B8D5618"/>
    <w:rsid w:val="1BAC7E6B"/>
    <w:rsid w:val="1BAE0D3A"/>
    <w:rsid w:val="1BC64416"/>
    <w:rsid w:val="1C192C9B"/>
    <w:rsid w:val="1C211A35"/>
    <w:rsid w:val="1C303D52"/>
    <w:rsid w:val="1C3812D7"/>
    <w:rsid w:val="1C3F4488"/>
    <w:rsid w:val="1C445F0E"/>
    <w:rsid w:val="1C482002"/>
    <w:rsid w:val="1C6221B7"/>
    <w:rsid w:val="1C820ECC"/>
    <w:rsid w:val="1C8C5BBE"/>
    <w:rsid w:val="1C900421"/>
    <w:rsid w:val="1CB506CF"/>
    <w:rsid w:val="1CB61B34"/>
    <w:rsid w:val="1CCF3CD5"/>
    <w:rsid w:val="1CD642D8"/>
    <w:rsid w:val="1CDA2245"/>
    <w:rsid w:val="1CDF683B"/>
    <w:rsid w:val="1CF831EB"/>
    <w:rsid w:val="1CFF2E93"/>
    <w:rsid w:val="1D130F6D"/>
    <w:rsid w:val="1D13165A"/>
    <w:rsid w:val="1D176B3F"/>
    <w:rsid w:val="1D312D4D"/>
    <w:rsid w:val="1D394EAF"/>
    <w:rsid w:val="1D4A1CCE"/>
    <w:rsid w:val="1D533EED"/>
    <w:rsid w:val="1DAA7D92"/>
    <w:rsid w:val="1DBB16FD"/>
    <w:rsid w:val="1DBE4EE8"/>
    <w:rsid w:val="1DD6516E"/>
    <w:rsid w:val="1DDE4A4D"/>
    <w:rsid w:val="1DEA4C33"/>
    <w:rsid w:val="1DF4200D"/>
    <w:rsid w:val="1E02498A"/>
    <w:rsid w:val="1E1366EF"/>
    <w:rsid w:val="1E5C7136"/>
    <w:rsid w:val="1E7E6A2A"/>
    <w:rsid w:val="1E8030AC"/>
    <w:rsid w:val="1E854259"/>
    <w:rsid w:val="1E904516"/>
    <w:rsid w:val="1EA837EF"/>
    <w:rsid w:val="1EB85B28"/>
    <w:rsid w:val="1EBA6F32"/>
    <w:rsid w:val="1EC17134"/>
    <w:rsid w:val="1ECF1942"/>
    <w:rsid w:val="1ECF731F"/>
    <w:rsid w:val="1EDE398D"/>
    <w:rsid w:val="1EE40FE4"/>
    <w:rsid w:val="1EE42A0F"/>
    <w:rsid w:val="1EEE7D89"/>
    <w:rsid w:val="1F136699"/>
    <w:rsid w:val="1F24658B"/>
    <w:rsid w:val="1F366FA9"/>
    <w:rsid w:val="1F3D795C"/>
    <w:rsid w:val="1F435636"/>
    <w:rsid w:val="1F447EFD"/>
    <w:rsid w:val="1F453C2F"/>
    <w:rsid w:val="1F49134A"/>
    <w:rsid w:val="1F513E14"/>
    <w:rsid w:val="1F66030A"/>
    <w:rsid w:val="1F6D1ACB"/>
    <w:rsid w:val="1F7F2DBE"/>
    <w:rsid w:val="1F803278"/>
    <w:rsid w:val="1F9C3735"/>
    <w:rsid w:val="1FA912F6"/>
    <w:rsid w:val="1FED52E1"/>
    <w:rsid w:val="1FF96899"/>
    <w:rsid w:val="1FFC05F2"/>
    <w:rsid w:val="200A7FE2"/>
    <w:rsid w:val="200B122C"/>
    <w:rsid w:val="201B21BC"/>
    <w:rsid w:val="201E5DE0"/>
    <w:rsid w:val="20261982"/>
    <w:rsid w:val="202D14FA"/>
    <w:rsid w:val="202E7CC4"/>
    <w:rsid w:val="20452AC4"/>
    <w:rsid w:val="20627DAA"/>
    <w:rsid w:val="209347B2"/>
    <w:rsid w:val="209A7B94"/>
    <w:rsid w:val="20B24D6C"/>
    <w:rsid w:val="20B515F3"/>
    <w:rsid w:val="20B60D8D"/>
    <w:rsid w:val="20B91C2E"/>
    <w:rsid w:val="20C31443"/>
    <w:rsid w:val="20C3661F"/>
    <w:rsid w:val="20C6696E"/>
    <w:rsid w:val="20E00E92"/>
    <w:rsid w:val="20EE3FCE"/>
    <w:rsid w:val="20F9712E"/>
    <w:rsid w:val="21161E4F"/>
    <w:rsid w:val="21234185"/>
    <w:rsid w:val="2133567F"/>
    <w:rsid w:val="21456328"/>
    <w:rsid w:val="214B6D4C"/>
    <w:rsid w:val="214E7B39"/>
    <w:rsid w:val="215650C7"/>
    <w:rsid w:val="215B7B78"/>
    <w:rsid w:val="2160459C"/>
    <w:rsid w:val="21632F11"/>
    <w:rsid w:val="21686EA6"/>
    <w:rsid w:val="21B00C7A"/>
    <w:rsid w:val="21C67CBD"/>
    <w:rsid w:val="21C8311F"/>
    <w:rsid w:val="21E2498F"/>
    <w:rsid w:val="21ED553C"/>
    <w:rsid w:val="21F42280"/>
    <w:rsid w:val="21F7307A"/>
    <w:rsid w:val="22106FD4"/>
    <w:rsid w:val="2215007F"/>
    <w:rsid w:val="221950B9"/>
    <w:rsid w:val="222F6313"/>
    <w:rsid w:val="22317902"/>
    <w:rsid w:val="22347A73"/>
    <w:rsid w:val="223632DF"/>
    <w:rsid w:val="22545C17"/>
    <w:rsid w:val="225A2ECA"/>
    <w:rsid w:val="225C4D23"/>
    <w:rsid w:val="22823F9C"/>
    <w:rsid w:val="2291083F"/>
    <w:rsid w:val="229C04FD"/>
    <w:rsid w:val="229F0AC2"/>
    <w:rsid w:val="22B840FD"/>
    <w:rsid w:val="22BD07D0"/>
    <w:rsid w:val="22CD4F43"/>
    <w:rsid w:val="22D861F3"/>
    <w:rsid w:val="22E87B5F"/>
    <w:rsid w:val="22EE1D04"/>
    <w:rsid w:val="22F11D7E"/>
    <w:rsid w:val="230F0AD1"/>
    <w:rsid w:val="23183B96"/>
    <w:rsid w:val="23282789"/>
    <w:rsid w:val="232B2E8E"/>
    <w:rsid w:val="233A5AB7"/>
    <w:rsid w:val="234F6D5A"/>
    <w:rsid w:val="235C6CD8"/>
    <w:rsid w:val="236E0E49"/>
    <w:rsid w:val="23700938"/>
    <w:rsid w:val="2374660C"/>
    <w:rsid w:val="23795CDF"/>
    <w:rsid w:val="238511FD"/>
    <w:rsid w:val="23867471"/>
    <w:rsid w:val="23871C3D"/>
    <w:rsid w:val="239D0F2C"/>
    <w:rsid w:val="23A2459C"/>
    <w:rsid w:val="23A56D9E"/>
    <w:rsid w:val="23AA67BB"/>
    <w:rsid w:val="23AB06D1"/>
    <w:rsid w:val="23B62B06"/>
    <w:rsid w:val="23BD2BF2"/>
    <w:rsid w:val="23BD7606"/>
    <w:rsid w:val="23BF6D3F"/>
    <w:rsid w:val="23CA393A"/>
    <w:rsid w:val="23D235D0"/>
    <w:rsid w:val="23D311DD"/>
    <w:rsid w:val="23FA717D"/>
    <w:rsid w:val="2400727E"/>
    <w:rsid w:val="240C2364"/>
    <w:rsid w:val="24107F86"/>
    <w:rsid w:val="24246DC7"/>
    <w:rsid w:val="24413262"/>
    <w:rsid w:val="245C1D7E"/>
    <w:rsid w:val="245F666B"/>
    <w:rsid w:val="24655CCB"/>
    <w:rsid w:val="246B10D9"/>
    <w:rsid w:val="247A6D09"/>
    <w:rsid w:val="24864647"/>
    <w:rsid w:val="249348BF"/>
    <w:rsid w:val="249F23A7"/>
    <w:rsid w:val="24B320AA"/>
    <w:rsid w:val="24B87611"/>
    <w:rsid w:val="24BF5D4F"/>
    <w:rsid w:val="24C26921"/>
    <w:rsid w:val="24C530E3"/>
    <w:rsid w:val="24DE332A"/>
    <w:rsid w:val="24E37EE5"/>
    <w:rsid w:val="24EB4685"/>
    <w:rsid w:val="2512599C"/>
    <w:rsid w:val="25180099"/>
    <w:rsid w:val="25186C25"/>
    <w:rsid w:val="251C6329"/>
    <w:rsid w:val="255E1E8D"/>
    <w:rsid w:val="25754D98"/>
    <w:rsid w:val="258C7D46"/>
    <w:rsid w:val="258E3BBE"/>
    <w:rsid w:val="2590146F"/>
    <w:rsid w:val="25B0335B"/>
    <w:rsid w:val="25B72AE2"/>
    <w:rsid w:val="25DB1309"/>
    <w:rsid w:val="25F37239"/>
    <w:rsid w:val="26094FD2"/>
    <w:rsid w:val="260E634D"/>
    <w:rsid w:val="26141B5F"/>
    <w:rsid w:val="26425453"/>
    <w:rsid w:val="265907B1"/>
    <w:rsid w:val="266C4F0F"/>
    <w:rsid w:val="267C6CA9"/>
    <w:rsid w:val="26842F7C"/>
    <w:rsid w:val="26A06719"/>
    <w:rsid w:val="26A1316E"/>
    <w:rsid w:val="26C75DE3"/>
    <w:rsid w:val="26C90149"/>
    <w:rsid w:val="26D96DA7"/>
    <w:rsid w:val="26F96E30"/>
    <w:rsid w:val="271219D5"/>
    <w:rsid w:val="27160153"/>
    <w:rsid w:val="27261E58"/>
    <w:rsid w:val="273B3264"/>
    <w:rsid w:val="2751139D"/>
    <w:rsid w:val="27541417"/>
    <w:rsid w:val="27752488"/>
    <w:rsid w:val="278906C9"/>
    <w:rsid w:val="278D4CCB"/>
    <w:rsid w:val="27A75BE9"/>
    <w:rsid w:val="27B33013"/>
    <w:rsid w:val="27B9723F"/>
    <w:rsid w:val="27C076C1"/>
    <w:rsid w:val="27C26615"/>
    <w:rsid w:val="27C56D93"/>
    <w:rsid w:val="27CD2F7F"/>
    <w:rsid w:val="27D80778"/>
    <w:rsid w:val="27D9324B"/>
    <w:rsid w:val="27DC41AC"/>
    <w:rsid w:val="27E1627D"/>
    <w:rsid w:val="27E2546A"/>
    <w:rsid w:val="27FA0FF5"/>
    <w:rsid w:val="28047C1D"/>
    <w:rsid w:val="2805177B"/>
    <w:rsid w:val="28067986"/>
    <w:rsid w:val="28104750"/>
    <w:rsid w:val="282723FE"/>
    <w:rsid w:val="28613ADE"/>
    <w:rsid w:val="289D5604"/>
    <w:rsid w:val="28AB3813"/>
    <w:rsid w:val="28B56DF2"/>
    <w:rsid w:val="28C16C02"/>
    <w:rsid w:val="28D72149"/>
    <w:rsid w:val="28F276E4"/>
    <w:rsid w:val="28F6317C"/>
    <w:rsid w:val="29477F0D"/>
    <w:rsid w:val="295568E4"/>
    <w:rsid w:val="295F0C7A"/>
    <w:rsid w:val="295F3E54"/>
    <w:rsid w:val="29771C3E"/>
    <w:rsid w:val="297D005D"/>
    <w:rsid w:val="298A3FC0"/>
    <w:rsid w:val="29900C2F"/>
    <w:rsid w:val="29973EA5"/>
    <w:rsid w:val="29AB3C09"/>
    <w:rsid w:val="29C60C37"/>
    <w:rsid w:val="29C664FC"/>
    <w:rsid w:val="29CF0F53"/>
    <w:rsid w:val="29EC032D"/>
    <w:rsid w:val="29F31EE1"/>
    <w:rsid w:val="29FF58CC"/>
    <w:rsid w:val="2A2F78FA"/>
    <w:rsid w:val="2A315DF7"/>
    <w:rsid w:val="2A423771"/>
    <w:rsid w:val="2A466DE9"/>
    <w:rsid w:val="2A4A6D87"/>
    <w:rsid w:val="2A527895"/>
    <w:rsid w:val="2A7E39B8"/>
    <w:rsid w:val="2A937481"/>
    <w:rsid w:val="2A972756"/>
    <w:rsid w:val="2A9B4195"/>
    <w:rsid w:val="2ABA7700"/>
    <w:rsid w:val="2AC91900"/>
    <w:rsid w:val="2ACF155D"/>
    <w:rsid w:val="2AF245A1"/>
    <w:rsid w:val="2AF97473"/>
    <w:rsid w:val="2B0551C9"/>
    <w:rsid w:val="2B1362D1"/>
    <w:rsid w:val="2B165B4A"/>
    <w:rsid w:val="2B1E01E1"/>
    <w:rsid w:val="2B201CEE"/>
    <w:rsid w:val="2B20283C"/>
    <w:rsid w:val="2B22031C"/>
    <w:rsid w:val="2B3517C7"/>
    <w:rsid w:val="2B381841"/>
    <w:rsid w:val="2B3D7E4F"/>
    <w:rsid w:val="2B69638A"/>
    <w:rsid w:val="2B6D38D3"/>
    <w:rsid w:val="2B7419AF"/>
    <w:rsid w:val="2B7924BA"/>
    <w:rsid w:val="2B830E2D"/>
    <w:rsid w:val="2B8C2B99"/>
    <w:rsid w:val="2B986A10"/>
    <w:rsid w:val="2BA8232D"/>
    <w:rsid w:val="2BBD6AEF"/>
    <w:rsid w:val="2BBF2386"/>
    <w:rsid w:val="2BC07ACD"/>
    <w:rsid w:val="2BCB1E44"/>
    <w:rsid w:val="2BD567AE"/>
    <w:rsid w:val="2BDE1CE8"/>
    <w:rsid w:val="2BE47155"/>
    <w:rsid w:val="2BF82EF7"/>
    <w:rsid w:val="2BF865DC"/>
    <w:rsid w:val="2BFA049D"/>
    <w:rsid w:val="2BFB2F70"/>
    <w:rsid w:val="2C034392"/>
    <w:rsid w:val="2C180DE7"/>
    <w:rsid w:val="2C2C3157"/>
    <w:rsid w:val="2C4E0713"/>
    <w:rsid w:val="2C4E6FAF"/>
    <w:rsid w:val="2C5C3B08"/>
    <w:rsid w:val="2C6022FA"/>
    <w:rsid w:val="2C615E6B"/>
    <w:rsid w:val="2C6A588B"/>
    <w:rsid w:val="2C713CCA"/>
    <w:rsid w:val="2C780367"/>
    <w:rsid w:val="2C944E7B"/>
    <w:rsid w:val="2C9A687C"/>
    <w:rsid w:val="2CC011CB"/>
    <w:rsid w:val="2CD82CFD"/>
    <w:rsid w:val="2CF22721"/>
    <w:rsid w:val="2D006AE6"/>
    <w:rsid w:val="2D017E77"/>
    <w:rsid w:val="2D0C6FCC"/>
    <w:rsid w:val="2D1C41B4"/>
    <w:rsid w:val="2D215E65"/>
    <w:rsid w:val="2D3C47AB"/>
    <w:rsid w:val="2D3C78E5"/>
    <w:rsid w:val="2D5C54D8"/>
    <w:rsid w:val="2D735831"/>
    <w:rsid w:val="2D7D19C3"/>
    <w:rsid w:val="2D7D5399"/>
    <w:rsid w:val="2D857954"/>
    <w:rsid w:val="2D944C91"/>
    <w:rsid w:val="2D9D19D2"/>
    <w:rsid w:val="2DAD17FB"/>
    <w:rsid w:val="2DB57BAA"/>
    <w:rsid w:val="2DBD6070"/>
    <w:rsid w:val="2DC930E8"/>
    <w:rsid w:val="2DCB2D42"/>
    <w:rsid w:val="2DDD47C0"/>
    <w:rsid w:val="2E026A07"/>
    <w:rsid w:val="2E193595"/>
    <w:rsid w:val="2E2963A1"/>
    <w:rsid w:val="2E35466B"/>
    <w:rsid w:val="2E4240A5"/>
    <w:rsid w:val="2E4603AE"/>
    <w:rsid w:val="2E532652"/>
    <w:rsid w:val="2E557294"/>
    <w:rsid w:val="2E5716D2"/>
    <w:rsid w:val="2E6631F4"/>
    <w:rsid w:val="2E6B3C8B"/>
    <w:rsid w:val="2E7A15B5"/>
    <w:rsid w:val="2E7F6BDC"/>
    <w:rsid w:val="2E845134"/>
    <w:rsid w:val="2E90617C"/>
    <w:rsid w:val="2E9408A4"/>
    <w:rsid w:val="2E9507DD"/>
    <w:rsid w:val="2EB42A0B"/>
    <w:rsid w:val="2EE1377C"/>
    <w:rsid w:val="2EE7087B"/>
    <w:rsid w:val="2EEE69F0"/>
    <w:rsid w:val="2F084421"/>
    <w:rsid w:val="2F0F30FD"/>
    <w:rsid w:val="2F181F64"/>
    <w:rsid w:val="2F1B2017"/>
    <w:rsid w:val="2F1E4CB6"/>
    <w:rsid w:val="2F3841FA"/>
    <w:rsid w:val="2F386C36"/>
    <w:rsid w:val="2F3B5F5F"/>
    <w:rsid w:val="2F5F6B85"/>
    <w:rsid w:val="2F670DA4"/>
    <w:rsid w:val="2F746DEB"/>
    <w:rsid w:val="2F7F0AD6"/>
    <w:rsid w:val="2F80540C"/>
    <w:rsid w:val="2F834189"/>
    <w:rsid w:val="2F851E44"/>
    <w:rsid w:val="2F95783D"/>
    <w:rsid w:val="2F9B3125"/>
    <w:rsid w:val="2FA16F19"/>
    <w:rsid w:val="2FB05937"/>
    <w:rsid w:val="2FC558E7"/>
    <w:rsid w:val="2FD5762D"/>
    <w:rsid w:val="2FDF4539"/>
    <w:rsid w:val="2FF940E3"/>
    <w:rsid w:val="30020F1C"/>
    <w:rsid w:val="300F2386"/>
    <w:rsid w:val="300F5657"/>
    <w:rsid w:val="30215916"/>
    <w:rsid w:val="30256996"/>
    <w:rsid w:val="302A08B9"/>
    <w:rsid w:val="302D7A7A"/>
    <w:rsid w:val="303C57F4"/>
    <w:rsid w:val="303C757C"/>
    <w:rsid w:val="30680860"/>
    <w:rsid w:val="30681DCE"/>
    <w:rsid w:val="30776129"/>
    <w:rsid w:val="307C0EF6"/>
    <w:rsid w:val="309721F5"/>
    <w:rsid w:val="30985304"/>
    <w:rsid w:val="309E69BD"/>
    <w:rsid w:val="30A27F43"/>
    <w:rsid w:val="30AE541B"/>
    <w:rsid w:val="30B77CF9"/>
    <w:rsid w:val="30D82D15"/>
    <w:rsid w:val="30D965D3"/>
    <w:rsid w:val="30EA2C31"/>
    <w:rsid w:val="30EA562F"/>
    <w:rsid w:val="30F57BAA"/>
    <w:rsid w:val="30FA4128"/>
    <w:rsid w:val="30FB2BEA"/>
    <w:rsid w:val="30FD4A99"/>
    <w:rsid w:val="310701CB"/>
    <w:rsid w:val="31212A1B"/>
    <w:rsid w:val="3130125C"/>
    <w:rsid w:val="314427E3"/>
    <w:rsid w:val="3147160D"/>
    <w:rsid w:val="3147257B"/>
    <w:rsid w:val="31532761"/>
    <w:rsid w:val="315B6A33"/>
    <w:rsid w:val="317D0677"/>
    <w:rsid w:val="31C32E27"/>
    <w:rsid w:val="31C95924"/>
    <w:rsid w:val="31DA6D11"/>
    <w:rsid w:val="31E813D9"/>
    <w:rsid w:val="31F8786C"/>
    <w:rsid w:val="32111BAB"/>
    <w:rsid w:val="321E0162"/>
    <w:rsid w:val="322051BC"/>
    <w:rsid w:val="32254273"/>
    <w:rsid w:val="32254C09"/>
    <w:rsid w:val="322A246F"/>
    <w:rsid w:val="324B2D33"/>
    <w:rsid w:val="324B2D68"/>
    <w:rsid w:val="325C50AE"/>
    <w:rsid w:val="326256AF"/>
    <w:rsid w:val="32667222"/>
    <w:rsid w:val="32687C43"/>
    <w:rsid w:val="32711042"/>
    <w:rsid w:val="328272AA"/>
    <w:rsid w:val="32854ED0"/>
    <w:rsid w:val="329B48FE"/>
    <w:rsid w:val="32A3404A"/>
    <w:rsid w:val="32A44700"/>
    <w:rsid w:val="32BA5E0B"/>
    <w:rsid w:val="32E72793"/>
    <w:rsid w:val="32F91961"/>
    <w:rsid w:val="331523E7"/>
    <w:rsid w:val="331E5F2D"/>
    <w:rsid w:val="33263D52"/>
    <w:rsid w:val="332C4E7F"/>
    <w:rsid w:val="33315FEB"/>
    <w:rsid w:val="3342275D"/>
    <w:rsid w:val="33456366"/>
    <w:rsid w:val="33565B88"/>
    <w:rsid w:val="335768E1"/>
    <w:rsid w:val="335B40EE"/>
    <w:rsid w:val="335E566A"/>
    <w:rsid w:val="33742A92"/>
    <w:rsid w:val="338549A5"/>
    <w:rsid w:val="33884A25"/>
    <w:rsid w:val="338E79EF"/>
    <w:rsid w:val="33954129"/>
    <w:rsid w:val="339937FB"/>
    <w:rsid w:val="33A243F8"/>
    <w:rsid w:val="33AB34B2"/>
    <w:rsid w:val="33B5464E"/>
    <w:rsid w:val="33D00CCC"/>
    <w:rsid w:val="33D06343"/>
    <w:rsid w:val="34055C0B"/>
    <w:rsid w:val="340634A0"/>
    <w:rsid w:val="340679AA"/>
    <w:rsid w:val="340A66A5"/>
    <w:rsid w:val="341309EE"/>
    <w:rsid w:val="341868E0"/>
    <w:rsid w:val="342B117C"/>
    <w:rsid w:val="343240E9"/>
    <w:rsid w:val="343D1687"/>
    <w:rsid w:val="343E2262"/>
    <w:rsid w:val="344E3181"/>
    <w:rsid w:val="34534BEC"/>
    <w:rsid w:val="346A681C"/>
    <w:rsid w:val="3480106E"/>
    <w:rsid w:val="349826F9"/>
    <w:rsid w:val="34A36629"/>
    <w:rsid w:val="34A97C1F"/>
    <w:rsid w:val="34AB0B31"/>
    <w:rsid w:val="34AE4157"/>
    <w:rsid w:val="34AF37B0"/>
    <w:rsid w:val="34D56EDB"/>
    <w:rsid w:val="34D96BF3"/>
    <w:rsid w:val="34F95AA8"/>
    <w:rsid w:val="35005A96"/>
    <w:rsid w:val="35054F32"/>
    <w:rsid w:val="35163A7C"/>
    <w:rsid w:val="353E22D7"/>
    <w:rsid w:val="3542033F"/>
    <w:rsid w:val="359D0F6C"/>
    <w:rsid w:val="35AD3168"/>
    <w:rsid w:val="35AD4761"/>
    <w:rsid w:val="35B73EA0"/>
    <w:rsid w:val="35DE2769"/>
    <w:rsid w:val="36024B54"/>
    <w:rsid w:val="360F0E0E"/>
    <w:rsid w:val="36271B1E"/>
    <w:rsid w:val="3636114E"/>
    <w:rsid w:val="3639364F"/>
    <w:rsid w:val="36396688"/>
    <w:rsid w:val="36665F76"/>
    <w:rsid w:val="367B10BF"/>
    <w:rsid w:val="36914D4B"/>
    <w:rsid w:val="369646D3"/>
    <w:rsid w:val="36983BC5"/>
    <w:rsid w:val="36B15179"/>
    <w:rsid w:val="36C83C8C"/>
    <w:rsid w:val="36D07CFA"/>
    <w:rsid w:val="36DE3681"/>
    <w:rsid w:val="36F000AB"/>
    <w:rsid w:val="36F22C5B"/>
    <w:rsid w:val="36FB2788"/>
    <w:rsid w:val="371D5B61"/>
    <w:rsid w:val="37210930"/>
    <w:rsid w:val="372404E4"/>
    <w:rsid w:val="37293CE7"/>
    <w:rsid w:val="3736124B"/>
    <w:rsid w:val="373D42B1"/>
    <w:rsid w:val="37446E77"/>
    <w:rsid w:val="37483A77"/>
    <w:rsid w:val="3763357C"/>
    <w:rsid w:val="37865E45"/>
    <w:rsid w:val="37877318"/>
    <w:rsid w:val="379C1A5A"/>
    <w:rsid w:val="379F0B85"/>
    <w:rsid w:val="37A45156"/>
    <w:rsid w:val="37AD54D8"/>
    <w:rsid w:val="37B73A2D"/>
    <w:rsid w:val="37D81BF7"/>
    <w:rsid w:val="37DB50EA"/>
    <w:rsid w:val="37E434BE"/>
    <w:rsid w:val="37F54350"/>
    <w:rsid w:val="37FB630E"/>
    <w:rsid w:val="37FE7D1B"/>
    <w:rsid w:val="380957AD"/>
    <w:rsid w:val="380B69DF"/>
    <w:rsid w:val="38293124"/>
    <w:rsid w:val="382F2FC9"/>
    <w:rsid w:val="38372715"/>
    <w:rsid w:val="383942B0"/>
    <w:rsid w:val="38492314"/>
    <w:rsid w:val="38570293"/>
    <w:rsid w:val="38727EE4"/>
    <w:rsid w:val="387F04EF"/>
    <w:rsid w:val="389D3187"/>
    <w:rsid w:val="38A013D7"/>
    <w:rsid w:val="38AE5310"/>
    <w:rsid w:val="38B30119"/>
    <w:rsid w:val="38B574BB"/>
    <w:rsid w:val="39001D4A"/>
    <w:rsid w:val="39267B75"/>
    <w:rsid w:val="39296967"/>
    <w:rsid w:val="39333887"/>
    <w:rsid w:val="39375A7D"/>
    <w:rsid w:val="39394298"/>
    <w:rsid w:val="3940505B"/>
    <w:rsid w:val="395853F6"/>
    <w:rsid w:val="396F2205"/>
    <w:rsid w:val="397A4AA7"/>
    <w:rsid w:val="39A018A6"/>
    <w:rsid w:val="39C701B3"/>
    <w:rsid w:val="39EE26D0"/>
    <w:rsid w:val="3A027A34"/>
    <w:rsid w:val="3A0B6765"/>
    <w:rsid w:val="3A0D1CCD"/>
    <w:rsid w:val="3A1D75D9"/>
    <w:rsid w:val="3A217303"/>
    <w:rsid w:val="3A446526"/>
    <w:rsid w:val="3A5C783F"/>
    <w:rsid w:val="3A655B72"/>
    <w:rsid w:val="3A662F94"/>
    <w:rsid w:val="3A6A29D2"/>
    <w:rsid w:val="3A6F73EB"/>
    <w:rsid w:val="3A75210C"/>
    <w:rsid w:val="3A8E0CAA"/>
    <w:rsid w:val="3A951934"/>
    <w:rsid w:val="3AB31226"/>
    <w:rsid w:val="3AB74387"/>
    <w:rsid w:val="3ABD272B"/>
    <w:rsid w:val="3ACC5336"/>
    <w:rsid w:val="3AD50E55"/>
    <w:rsid w:val="3ADD1627"/>
    <w:rsid w:val="3B293570"/>
    <w:rsid w:val="3B3619E2"/>
    <w:rsid w:val="3B3C5FAA"/>
    <w:rsid w:val="3B414683"/>
    <w:rsid w:val="3B4F7DCF"/>
    <w:rsid w:val="3B624BDD"/>
    <w:rsid w:val="3B6B77B7"/>
    <w:rsid w:val="3B723908"/>
    <w:rsid w:val="3B742F26"/>
    <w:rsid w:val="3B750EAE"/>
    <w:rsid w:val="3B8051FA"/>
    <w:rsid w:val="3B920B69"/>
    <w:rsid w:val="3BD52C18"/>
    <w:rsid w:val="3BE22C2C"/>
    <w:rsid w:val="3BFA35D8"/>
    <w:rsid w:val="3C317B1C"/>
    <w:rsid w:val="3C3A0CE2"/>
    <w:rsid w:val="3C3F7B7A"/>
    <w:rsid w:val="3C4D1568"/>
    <w:rsid w:val="3C4F3695"/>
    <w:rsid w:val="3C5361E1"/>
    <w:rsid w:val="3C631FC1"/>
    <w:rsid w:val="3C6A1900"/>
    <w:rsid w:val="3C6A5454"/>
    <w:rsid w:val="3C8523BD"/>
    <w:rsid w:val="3C855D19"/>
    <w:rsid w:val="3C912E79"/>
    <w:rsid w:val="3CA2464E"/>
    <w:rsid w:val="3CB668BF"/>
    <w:rsid w:val="3CC323A5"/>
    <w:rsid w:val="3CDB1EF1"/>
    <w:rsid w:val="3CDE1550"/>
    <w:rsid w:val="3CF66C0A"/>
    <w:rsid w:val="3D263123"/>
    <w:rsid w:val="3D28669D"/>
    <w:rsid w:val="3D427E5A"/>
    <w:rsid w:val="3D6A37EA"/>
    <w:rsid w:val="3D784558"/>
    <w:rsid w:val="3D7E0E7E"/>
    <w:rsid w:val="3D814A15"/>
    <w:rsid w:val="3D891AE0"/>
    <w:rsid w:val="3D905845"/>
    <w:rsid w:val="3D9828FE"/>
    <w:rsid w:val="3DA97422"/>
    <w:rsid w:val="3DD36124"/>
    <w:rsid w:val="3DE428B8"/>
    <w:rsid w:val="3DE66E9A"/>
    <w:rsid w:val="3DEA5E70"/>
    <w:rsid w:val="3DF84CBD"/>
    <w:rsid w:val="3DFA19FB"/>
    <w:rsid w:val="3E0420ED"/>
    <w:rsid w:val="3E145877"/>
    <w:rsid w:val="3E1A4B24"/>
    <w:rsid w:val="3E226130"/>
    <w:rsid w:val="3E2A280A"/>
    <w:rsid w:val="3E3D717E"/>
    <w:rsid w:val="3E3F47BC"/>
    <w:rsid w:val="3E3F67D7"/>
    <w:rsid w:val="3E47207E"/>
    <w:rsid w:val="3E5802AE"/>
    <w:rsid w:val="3E8F3929"/>
    <w:rsid w:val="3E942603"/>
    <w:rsid w:val="3EA145B7"/>
    <w:rsid w:val="3EA56A41"/>
    <w:rsid w:val="3ECE1E84"/>
    <w:rsid w:val="3ED26C57"/>
    <w:rsid w:val="3ED56BF7"/>
    <w:rsid w:val="3EE72994"/>
    <w:rsid w:val="3EF96368"/>
    <w:rsid w:val="3F042033"/>
    <w:rsid w:val="3F07249A"/>
    <w:rsid w:val="3F087FF9"/>
    <w:rsid w:val="3F151A75"/>
    <w:rsid w:val="3F1D0F74"/>
    <w:rsid w:val="3F55678C"/>
    <w:rsid w:val="3F85693A"/>
    <w:rsid w:val="3F91340A"/>
    <w:rsid w:val="3FA96407"/>
    <w:rsid w:val="3FAB2C43"/>
    <w:rsid w:val="3FAB3612"/>
    <w:rsid w:val="3FC05C11"/>
    <w:rsid w:val="3FFC636A"/>
    <w:rsid w:val="402A12A4"/>
    <w:rsid w:val="403B320B"/>
    <w:rsid w:val="40560217"/>
    <w:rsid w:val="405746EA"/>
    <w:rsid w:val="406B6741"/>
    <w:rsid w:val="40806B5C"/>
    <w:rsid w:val="40B52DA7"/>
    <w:rsid w:val="40BE2CC7"/>
    <w:rsid w:val="410B3DE1"/>
    <w:rsid w:val="4111384C"/>
    <w:rsid w:val="411621CA"/>
    <w:rsid w:val="411D3D7E"/>
    <w:rsid w:val="412258F3"/>
    <w:rsid w:val="414A40EF"/>
    <w:rsid w:val="414D1F22"/>
    <w:rsid w:val="41585D86"/>
    <w:rsid w:val="417B1175"/>
    <w:rsid w:val="41866303"/>
    <w:rsid w:val="41971DC1"/>
    <w:rsid w:val="41A87A0C"/>
    <w:rsid w:val="41CB4AB7"/>
    <w:rsid w:val="41D60C7F"/>
    <w:rsid w:val="41DA3FB8"/>
    <w:rsid w:val="42280D64"/>
    <w:rsid w:val="423D6442"/>
    <w:rsid w:val="426132B2"/>
    <w:rsid w:val="426D66E1"/>
    <w:rsid w:val="42746848"/>
    <w:rsid w:val="42784962"/>
    <w:rsid w:val="428A414B"/>
    <w:rsid w:val="428C691E"/>
    <w:rsid w:val="42916F69"/>
    <w:rsid w:val="42A71302"/>
    <w:rsid w:val="42A80A36"/>
    <w:rsid w:val="42AB2B62"/>
    <w:rsid w:val="42AC3237"/>
    <w:rsid w:val="42B56FDB"/>
    <w:rsid w:val="42B60275"/>
    <w:rsid w:val="42EB5009"/>
    <w:rsid w:val="43133C6A"/>
    <w:rsid w:val="43526E1E"/>
    <w:rsid w:val="435C023E"/>
    <w:rsid w:val="4376192A"/>
    <w:rsid w:val="437A45BD"/>
    <w:rsid w:val="437C6D34"/>
    <w:rsid w:val="438C3708"/>
    <w:rsid w:val="439648D1"/>
    <w:rsid w:val="43A0784E"/>
    <w:rsid w:val="43BC68BE"/>
    <w:rsid w:val="43D34EA2"/>
    <w:rsid w:val="43D64F1C"/>
    <w:rsid w:val="43EA5F5A"/>
    <w:rsid w:val="44077AAB"/>
    <w:rsid w:val="441472E9"/>
    <w:rsid w:val="44183EE9"/>
    <w:rsid w:val="44301062"/>
    <w:rsid w:val="444079E8"/>
    <w:rsid w:val="444C4A3E"/>
    <w:rsid w:val="44537C4A"/>
    <w:rsid w:val="44610641"/>
    <w:rsid w:val="4469658F"/>
    <w:rsid w:val="44AF150D"/>
    <w:rsid w:val="44B96619"/>
    <w:rsid w:val="44C56C92"/>
    <w:rsid w:val="44DF6C65"/>
    <w:rsid w:val="44EE57C0"/>
    <w:rsid w:val="44FF4802"/>
    <w:rsid w:val="45092283"/>
    <w:rsid w:val="45151B82"/>
    <w:rsid w:val="45230280"/>
    <w:rsid w:val="452C16A3"/>
    <w:rsid w:val="45370B90"/>
    <w:rsid w:val="4546321C"/>
    <w:rsid w:val="457B3A87"/>
    <w:rsid w:val="458852E9"/>
    <w:rsid w:val="45A46C0B"/>
    <w:rsid w:val="45CD5860"/>
    <w:rsid w:val="45E30407"/>
    <w:rsid w:val="45F04B27"/>
    <w:rsid w:val="45F94BE4"/>
    <w:rsid w:val="460427FF"/>
    <w:rsid w:val="46046775"/>
    <w:rsid w:val="461913B7"/>
    <w:rsid w:val="46437ED3"/>
    <w:rsid w:val="465059BC"/>
    <w:rsid w:val="46524241"/>
    <w:rsid w:val="4667056A"/>
    <w:rsid w:val="467712DF"/>
    <w:rsid w:val="468B1807"/>
    <w:rsid w:val="46925B5D"/>
    <w:rsid w:val="469A6CC1"/>
    <w:rsid w:val="46C44E88"/>
    <w:rsid w:val="46CC117B"/>
    <w:rsid w:val="46CE32A7"/>
    <w:rsid w:val="46E261BF"/>
    <w:rsid w:val="46FA2C55"/>
    <w:rsid w:val="46FC682E"/>
    <w:rsid w:val="4705380E"/>
    <w:rsid w:val="47206EEE"/>
    <w:rsid w:val="472D2D5A"/>
    <w:rsid w:val="47406BF9"/>
    <w:rsid w:val="474D7908"/>
    <w:rsid w:val="474E0A39"/>
    <w:rsid w:val="475353AC"/>
    <w:rsid w:val="47567208"/>
    <w:rsid w:val="47754718"/>
    <w:rsid w:val="47A11C34"/>
    <w:rsid w:val="47A23261"/>
    <w:rsid w:val="47A36FA7"/>
    <w:rsid w:val="47B157F3"/>
    <w:rsid w:val="47BB1826"/>
    <w:rsid w:val="47CF42D1"/>
    <w:rsid w:val="47D01A10"/>
    <w:rsid w:val="47D55B97"/>
    <w:rsid w:val="47D94F35"/>
    <w:rsid w:val="47EC29A8"/>
    <w:rsid w:val="47FB54BA"/>
    <w:rsid w:val="47FD5F4E"/>
    <w:rsid w:val="480B5077"/>
    <w:rsid w:val="480E642E"/>
    <w:rsid w:val="48163B07"/>
    <w:rsid w:val="482A5B09"/>
    <w:rsid w:val="482D66CC"/>
    <w:rsid w:val="48325930"/>
    <w:rsid w:val="483A1212"/>
    <w:rsid w:val="484239F0"/>
    <w:rsid w:val="485401B8"/>
    <w:rsid w:val="48675017"/>
    <w:rsid w:val="486F13F8"/>
    <w:rsid w:val="48724537"/>
    <w:rsid w:val="487546E4"/>
    <w:rsid w:val="48855D0A"/>
    <w:rsid w:val="489A017E"/>
    <w:rsid w:val="48C710F6"/>
    <w:rsid w:val="48C90682"/>
    <w:rsid w:val="48C92735"/>
    <w:rsid w:val="48D149F2"/>
    <w:rsid w:val="48E01718"/>
    <w:rsid w:val="48E33745"/>
    <w:rsid w:val="48E45A73"/>
    <w:rsid w:val="48EB3950"/>
    <w:rsid w:val="492A6746"/>
    <w:rsid w:val="493A264A"/>
    <w:rsid w:val="493D02DA"/>
    <w:rsid w:val="49525C2E"/>
    <w:rsid w:val="49863FB4"/>
    <w:rsid w:val="499C01AE"/>
    <w:rsid w:val="49A75D68"/>
    <w:rsid w:val="49D03851"/>
    <w:rsid w:val="49E47F57"/>
    <w:rsid w:val="49E907DF"/>
    <w:rsid w:val="49EE3C79"/>
    <w:rsid w:val="4A01340D"/>
    <w:rsid w:val="4A1D3E89"/>
    <w:rsid w:val="4A2C364D"/>
    <w:rsid w:val="4A2E64A3"/>
    <w:rsid w:val="4A4B1534"/>
    <w:rsid w:val="4A4D2E3A"/>
    <w:rsid w:val="4A5C6177"/>
    <w:rsid w:val="4A5F32E1"/>
    <w:rsid w:val="4A6D468A"/>
    <w:rsid w:val="4AA563AA"/>
    <w:rsid w:val="4AB117D2"/>
    <w:rsid w:val="4AD50B20"/>
    <w:rsid w:val="4AD949E8"/>
    <w:rsid w:val="4AE44310"/>
    <w:rsid w:val="4B271E82"/>
    <w:rsid w:val="4B32628E"/>
    <w:rsid w:val="4B5C1B0B"/>
    <w:rsid w:val="4B5D03A4"/>
    <w:rsid w:val="4B5D2903"/>
    <w:rsid w:val="4B615355"/>
    <w:rsid w:val="4B9F6467"/>
    <w:rsid w:val="4BB23B7A"/>
    <w:rsid w:val="4BB513ED"/>
    <w:rsid w:val="4BD37D4A"/>
    <w:rsid w:val="4BEC729F"/>
    <w:rsid w:val="4C0504AD"/>
    <w:rsid w:val="4C2B6CF1"/>
    <w:rsid w:val="4C4B338E"/>
    <w:rsid w:val="4C51463C"/>
    <w:rsid w:val="4C5D4353"/>
    <w:rsid w:val="4C665351"/>
    <w:rsid w:val="4CAC738B"/>
    <w:rsid w:val="4CC30FA7"/>
    <w:rsid w:val="4CC37A37"/>
    <w:rsid w:val="4CD073CE"/>
    <w:rsid w:val="4CD52DDA"/>
    <w:rsid w:val="4CDB43FA"/>
    <w:rsid w:val="4CDB482D"/>
    <w:rsid w:val="4CDC224B"/>
    <w:rsid w:val="4CEF2EF3"/>
    <w:rsid w:val="4D007331"/>
    <w:rsid w:val="4D1825FC"/>
    <w:rsid w:val="4D1E300D"/>
    <w:rsid w:val="4D261EAC"/>
    <w:rsid w:val="4D2A4F5E"/>
    <w:rsid w:val="4D33346E"/>
    <w:rsid w:val="4D591A50"/>
    <w:rsid w:val="4D604615"/>
    <w:rsid w:val="4D6D0FC3"/>
    <w:rsid w:val="4D6F4C35"/>
    <w:rsid w:val="4D754D28"/>
    <w:rsid w:val="4D7F13A5"/>
    <w:rsid w:val="4D9755A4"/>
    <w:rsid w:val="4D99374A"/>
    <w:rsid w:val="4D9B696F"/>
    <w:rsid w:val="4D9C0791"/>
    <w:rsid w:val="4DA05711"/>
    <w:rsid w:val="4DA25F0B"/>
    <w:rsid w:val="4DA77D91"/>
    <w:rsid w:val="4DB43C7C"/>
    <w:rsid w:val="4DC75540"/>
    <w:rsid w:val="4DE75275"/>
    <w:rsid w:val="4E011092"/>
    <w:rsid w:val="4E07170C"/>
    <w:rsid w:val="4E0C2A47"/>
    <w:rsid w:val="4E1116BB"/>
    <w:rsid w:val="4E134C15"/>
    <w:rsid w:val="4E183066"/>
    <w:rsid w:val="4E197069"/>
    <w:rsid w:val="4E203FD9"/>
    <w:rsid w:val="4E255C4E"/>
    <w:rsid w:val="4E2B0866"/>
    <w:rsid w:val="4E487DC2"/>
    <w:rsid w:val="4E656CF6"/>
    <w:rsid w:val="4E8D4BEE"/>
    <w:rsid w:val="4E9022FC"/>
    <w:rsid w:val="4E9E66C1"/>
    <w:rsid w:val="4EA65645"/>
    <w:rsid w:val="4EAB027C"/>
    <w:rsid w:val="4EC80569"/>
    <w:rsid w:val="4ED06DA6"/>
    <w:rsid w:val="4EEB3135"/>
    <w:rsid w:val="4EF06536"/>
    <w:rsid w:val="4EFA12AE"/>
    <w:rsid w:val="4EFB1BD9"/>
    <w:rsid w:val="4F0276A5"/>
    <w:rsid w:val="4F0513FF"/>
    <w:rsid w:val="4F0D6A98"/>
    <w:rsid w:val="4F144A53"/>
    <w:rsid w:val="4F2D4797"/>
    <w:rsid w:val="4F311A25"/>
    <w:rsid w:val="4F516A50"/>
    <w:rsid w:val="4F7459D0"/>
    <w:rsid w:val="4F885C21"/>
    <w:rsid w:val="4F8E2F2B"/>
    <w:rsid w:val="4F911872"/>
    <w:rsid w:val="4FAC303A"/>
    <w:rsid w:val="4FC3345B"/>
    <w:rsid w:val="4FCD65FF"/>
    <w:rsid w:val="4FDB53F9"/>
    <w:rsid w:val="4FEF09CA"/>
    <w:rsid w:val="4FF42ACE"/>
    <w:rsid w:val="4FF6168F"/>
    <w:rsid w:val="50163D94"/>
    <w:rsid w:val="503C1A3B"/>
    <w:rsid w:val="50431CDF"/>
    <w:rsid w:val="507652D2"/>
    <w:rsid w:val="5094647C"/>
    <w:rsid w:val="50AC5BC5"/>
    <w:rsid w:val="50BE4EF9"/>
    <w:rsid w:val="50C952FB"/>
    <w:rsid w:val="50FD767C"/>
    <w:rsid w:val="50FF6925"/>
    <w:rsid w:val="51586515"/>
    <w:rsid w:val="519F7CEC"/>
    <w:rsid w:val="51A702DD"/>
    <w:rsid w:val="51B80743"/>
    <w:rsid w:val="51CE4254"/>
    <w:rsid w:val="51CE4B6D"/>
    <w:rsid w:val="51D477C1"/>
    <w:rsid w:val="51E76883"/>
    <w:rsid w:val="51FD43EE"/>
    <w:rsid w:val="520F3BC8"/>
    <w:rsid w:val="52124F95"/>
    <w:rsid w:val="522056E8"/>
    <w:rsid w:val="52206BA5"/>
    <w:rsid w:val="52276511"/>
    <w:rsid w:val="5231485B"/>
    <w:rsid w:val="52394F58"/>
    <w:rsid w:val="526824BB"/>
    <w:rsid w:val="529D4B31"/>
    <w:rsid w:val="52A57F6E"/>
    <w:rsid w:val="52AA12FC"/>
    <w:rsid w:val="52C04333"/>
    <w:rsid w:val="52C12CF2"/>
    <w:rsid w:val="53023300"/>
    <w:rsid w:val="530A5E24"/>
    <w:rsid w:val="53185BA1"/>
    <w:rsid w:val="531F2481"/>
    <w:rsid w:val="533D6C5C"/>
    <w:rsid w:val="535A3E84"/>
    <w:rsid w:val="536834AD"/>
    <w:rsid w:val="536914B8"/>
    <w:rsid w:val="537108B7"/>
    <w:rsid w:val="53877C13"/>
    <w:rsid w:val="53B8298E"/>
    <w:rsid w:val="53DA5D06"/>
    <w:rsid w:val="540505F8"/>
    <w:rsid w:val="54062852"/>
    <w:rsid w:val="540B5BDD"/>
    <w:rsid w:val="541F7F2E"/>
    <w:rsid w:val="54203B0B"/>
    <w:rsid w:val="543D2333"/>
    <w:rsid w:val="54473D18"/>
    <w:rsid w:val="54636575"/>
    <w:rsid w:val="54693F7A"/>
    <w:rsid w:val="54AD6566"/>
    <w:rsid w:val="54B505AF"/>
    <w:rsid w:val="54BE3E6C"/>
    <w:rsid w:val="54C10C99"/>
    <w:rsid w:val="54CE71CD"/>
    <w:rsid w:val="54D77E12"/>
    <w:rsid w:val="54E16B8A"/>
    <w:rsid w:val="551672AC"/>
    <w:rsid w:val="551C7529"/>
    <w:rsid w:val="551E4C5A"/>
    <w:rsid w:val="5541273A"/>
    <w:rsid w:val="55464B3E"/>
    <w:rsid w:val="55573BDA"/>
    <w:rsid w:val="55574379"/>
    <w:rsid w:val="55790ADF"/>
    <w:rsid w:val="55814A74"/>
    <w:rsid w:val="558D4CDC"/>
    <w:rsid w:val="55D82EC2"/>
    <w:rsid w:val="55DE621D"/>
    <w:rsid w:val="55EB6857"/>
    <w:rsid w:val="560C41D3"/>
    <w:rsid w:val="561B5D29"/>
    <w:rsid w:val="563A66AA"/>
    <w:rsid w:val="563F4088"/>
    <w:rsid w:val="565D29E5"/>
    <w:rsid w:val="5660229D"/>
    <w:rsid w:val="56624676"/>
    <w:rsid w:val="566A4E27"/>
    <w:rsid w:val="56715E7C"/>
    <w:rsid w:val="568F192C"/>
    <w:rsid w:val="56972187"/>
    <w:rsid w:val="56985D12"/>
    <w:rsid w:val="56A04E43"/>
    <w:rsid w:val="56BF0F4F"/>
    <w:rsid w:val="56D74CB4"/>
    <w:rsid w:val="56D908BA"/>
    <w:rsid w:val="56DC210B"/>
    <w:rsid w:val="56F54173"/>
    <w:rsid w:val="56FE1948"/>
    <w:rsid w:val="570B0F73"/>
    <w:rsid w:val="572703BA"/>
    <w:rsid w:val="57427649"/>
    <w:rsid w:val="574C3BF8"/>
    <w:rsid w:val="578060C1"/>
    <w:rsid w:val="578E4544"/>
    <w:rsid w:val="57A4356D"/>
    <w:rsid w:val="57AB2E1B"/>
    <w:rsid w:val="57B5791A"/>
    <w:rsid w:val="57BD63B1"/>
    <w:rsid w:val="57C47138"/>
    <w:rsid w:val="57D72DE9"/>
    <w:rsid w:val="57E877CF"/>
    <w:rsid w:val="57EC5B86"/>
    <w:rsid w:val="57F34B8F"/>
    <w:rsid w:val="57FE5BA7"/>
    <w:rsid w:val="58055B5F"/>
    <w:rsid w:val="5808311F"/>
    <w:rsid w:val="580B6BF0"/>
    <w:rsid w:val="581A1CA6"/>
    <w:rsid w:val="585B28F8"/>
    <w:rsid w:val="585B6F4C"/>
    <w:rsid w:val="58681E8A"/>
    <w:rsid w:val="587D7EF4"/>
    <w:rsid w:val="58805B2F"/>
    <w:rsid w:val="58891FEC"/>
    <w:rsid w:val="58BB4331"/>
    <w:rsid w:val="58D57AD0"/>
    <w:rsid w:val="58EB7AAF"/>
    <w:rsid w:val="58ED6218"/>
    <w:rsid w:val="58FE2656"/>
    <w:rsid w:val="59051DA2"/>
    <w:rsid w:val="5928056C"/>
    <w:rsid w:val="59294CF3"/>
    <w:rsid w:val="593917EF"/>
    <w:rsid w:val="59796EA2"/>
    <w:rsid w:val="597A7C9B"/>
    <w:rsid w:val="59802C08"/>
    <w:rsid w:val="599408C9"/>
    <w:rsid w:val="59966548"/>
    <w:rsid w:val="59A2321B"/>
    <w:rsid w:val="59A34C8E"/>
    <w:rsid w:val="59A514D2"/>
    <w:rsid w:val="59A67BCB"/>
    <w:rsid w:val="59B1193F"/>
    <w:rsid w:val="59B410CD"/>
    <w:rsid w:val="59D01E6B"/>
    <w:rsid w:val="59D62D10"/>
    <w:rsid w:val="59EA5EEF"/>
    <w:rsid w:val="59F76AFF"/>
    <w:rsid w:val="59F86A07"/>
    <w:rsid w:val="5A030F2C"/>
    <w:rsid w:val="5A156FA8"/>
    <w:rsid w:val="5A2A1BF2"/>
    <w:rsid w:val="5A2B6B3C"/>
    <w:rsid w:val="5A5A6F19"/>
    <w:rsid w:val="5A7F1B07"/>
    <w:rsid w:val="5A9715DC"/>
    <w:rsid w:val="5AA017EF"/>
    <w:rsid w:val="5AA10712"/>
    <w:rsid w:val="5AA37AE0"/>
    <w:rsid w:val="5AA832D8"/>
    <w:rsid w:val="5AB31D0A"/>
    <w:rsid w:val="5AB97386"/>
    <w:rsid w:val="5AB97AD3"/>
    <w:rsid w:val="5ACB7855"/>
    <w:rsid w:val="5AD808C0"/>
    <w:rsid w:val="5ADB23E6"/>
    <w:rsid w:val="5AED3420"/>
    <w:rsid w:val="5AEE026B"/>
    <w:rsid w:val="5AFC63F9"/>
    <w:rsid w:val="5AFD4256"/>
    <w:rsid w:val="5AFF3175"/>
    <w:rsid w:val="5B0B6942"/>
    <w:rsid w:val="5B137B31"/>
    <w:rsid w:val="5B1F3E81"/>
    <w:rsid w:val="5B522DBD"/>
    <w:rsid w:val="5B5850D5"/>
    <w:rsid w:val="5B611DC8"/>
    <w:rsid w:val="5B640147"/>
    <w:rsid w:val="5B67466E"/>
    <w:rsid w:val="5B8223B2"/>
    <w:rsid w:val="5B8B1DE2"/>
    <w:rsid w:val="5B962255"/>
    <w:rsid w:val="5B9728FA"/>
    <w:rsid w:val="5B99056B"/>
    <w:rsid w:val="5BB6092D"/>
    <w:rsid w:val="5BCA0173"/>
    <w:rsid w:val="5BD4728A"/>
    <w:rsid w:val="5BDE0811"/>
    <w:rsid w:val="5BDE493E"/>
    <w:rsid w:val="5BDF521B"/>
    <w:rsid w:val="5BE13B09"/>
    <w:rsid w:val="5BE15028"/>
    <w:rsid w:val="5BEC02A0"/>
    <w:rsid w:val="5BF92B0E"/>
    <w:rsid w:val="5BFE29CB"/>
    <w:rsid w:val="5C007787"/>
    <w:rsid w:val="5C020F43"/>
    <w:rsid w:val="5C10703F"/>
    <w:rsid w:val="5C2769EA"/>
    <w:rsid w:val="5C2B35EA"/>
    <w:rsid w:val="5C377475"/>
    <w:rsid w:val="5C4E4408"/>
    <w:rsid w:val="5C652E6B"/>
    <w:rsid w:val="5C732614"/>
    <w:rsid w:val="5CA46855"/>
    <w:rsid w:val="5CAD6B66"/>
    <w:rsid w:val="5CAD75CF"/>
    <w:rsid w:val="5CD852C1"/>
    <w:rsid w:val="5CDE40F8"/>
    <w:rsid w:val="5CEB3CAF"/>
    <w:rsid w:val="5CF161A1"/>
    <w:rsid w:val="5D0166FE"/>
    <w:rsid w:val="5D2148D5"/>
    <w:rsid w:val="5D2B30D7"/>
    <w:rsid w:val="5D337AA3"/>
    <w:rsid w:val="5D3F75B7"/>
    <w:rsid w:val="5D581816"/>
    <w:rsid w:val="5D5821AA"/>
    <w:rsid w:val="5D6D6A5B"/>
    <w:rsid w:val="5D7B76C3"/>
    <w:rsid w:val="5D8C26D8"/>
    <w:rsid w:val="5DA87FAC"/>
    <w:rsid w:val="5DAC47EB"/>
    <w:rsid w:val="5DE23CF2"/>
    <w:rsid w:val="5DE51AE3"/>
    <w:rsid w:val="5DE5232D"/>
    <w:rsid w:val="5DF37F67"/>
    <w:rsid w:val="5E143D57"/>
    <w:rsid w:val="5E1B47BB"/>
    <w:rsid w:val="5E20681F"/>
    <w:rsid w:val="5E2651A3"/>
    <w:rsid w:val="5E362330"/>
    <w:rsid w:val="5E3A1468"/>
    <w:rsid w:val="5E5B23E8"/>
    <w:rsid w:val="5E6A4DBB"/>
    <w:rsid w:val="5E6D3BE4"/>
    <w:rsid w:val="5E932C1E"/>
    <w:rsid w:val="5E961773"/>
    <w:rsid w:val="5EA84833"/>
    <w:rsid w:val="5EB866E3"/>
    <w:rsid w:val="5EE63A79"/>
    <w:rsid w:val="5EEE761A"/>
    <w:rsid w:val="5EFB1A64"/>
    <w:rsid w:val="5F1F0D68"/>
    <w:rsid w:val="5F2C6B34"/>
    <w:rsid w:val="5F3C1F39"/>
    <w:rsid w:val="5F6909BC"/>
    <w:rsid w:val="5F720C17"/>
    <w:rsid w:val="5F72765A"/>
    <w:rsid w:val="5F7C40DD"/>
    <w:rsid w:val="5F83683B"/>
    <w:rsid w:val="5F971FDC"/>
    <w:rsid w:val="5F9A2218"/>
    <w:rsid w:val="5F9A615E"/>
    <w:rsid w:val="5FCA6EB5"/>
    <w:rsid w:val="5FCE7211"/>
    <w:rsid w:val="5FE505D1"/>
    <w:rsid w:val="5FF273F0"/>
    <w:rsid w:val="5FFA4D07"/>
    <w:rsid w:val="60055A6E"/>
    <w:rsid w:val="600A6DFF"/>
    <w:rsid w:val="60157428"/>
    <w:rsid w:val="603649D8"/>
    <w:rsid w:val="60375FC5"/>
    <w:rsid w:val="60504D72"/>
    <w:rsid w:val="605C00F4"/>
    <w:rsid w:val="6069586A"/>
    <w:rsid w:val="60736512"/>
    <w:rsid w:val="607B5939"/>
    <w:rsid w:val="60921F91"/>
    <w:rsid w:val="609F1B94"/>
    <w:rsid w:val="60A847E3"/>
    <w:rsid w:val="60A968B8"/>
    <w:rsid w:val="60C24F4E"/>
    <w:rsid w:val="60D5726F"/>
    <w:rsid w:val="60E41AA7"/>
    <w:rsid w:val="60E93727"/>
    <w:rsid w:val="60FC3AC1"/>
    <w:rsid w:val="61037CD2"/>
    <w:rsid w:val="6115291A"/>
    <w:rsid w:val="611C722E"/>
    <w:rsid w:val="61272EDD"/>
    <w:rsid w:val="612D290B"/>
    <w:rsid w:val="613B0BBB"/>
    <w:rsid w:val="61594380"/>
    <w:rsid w:val="61697F3C"/>
    <w:rsid w:val="617530F8"/>
    <w:rsid w:val="61942A54"/>
    <w:rsid w:val="619458D5"/>
    <w:rsid w:val="6198099F"/>
    <w:rsid w:val="619F68A3"/>
    <w:rsid w:val="61A15691"/>
    <w:rsid w:val="61B658CA"/>
    <w:rsid w:val="61BC54E3"/>
    <w:rsid w:val="61D059BD"/>
    <w:rsid w:val="61D27D8F"/>
    <w:rsid w:val="61E059AC"/>
    <w:rsid w:val="61E22F52"/>
    <w:rsid w:val="61E44D40"/>
    <w:rsid w:val="61ED2717"/>
    <w:rsid w:val="62002CD9"/>
    <w:rsid w:val="62034176"/>
    <w:rsid w:val="620360CA"/>
    <w:rsid w:val="621A69E9"/>
    <w:rsid w:val="621C429A"/>
    <w:rsid w:val="623C3FA5"/>
    <w:rsid w:val="625163ED"/>
    <w:rsid w:val="62615FEA"/>
    <w:rsid w:val="6263717B"/>
    <w:rsid w:val="626F6586"/>
    <w:rsid w:val="62743BA5"/>
    <w:rsid w:val="628D1259"/>
    <w:rsid w:val="629A23E9"/>
    <w:rsid w:val="62A05B74"/>
    <w:rsid w:val="62C725D4"/>
    <w:rsid w:val="62C74C63"/>
    <w:rsid w:val="62DB3B73"/>
    <w:rsid w:val="62ED0AEF"/>
    <w:rsid w:val="62FC078D"/>
    <w:rsid w:val="630C4753"/>
    <w:rsid w:val="63146B0B"/>
    <w:rsid w:val="631550DE"/>
    <w:rsid w:val="631A0CB1"/>
    <w:rsid w:val="631C56D2"/>
    <w:rsid w:val="63272E04"/>
    <w:rsid w:val="633151E2"/>
    <w:rsid w:val="63393E6E"/>
    <w:rsid w:val="633D54AB"/>
    <w:rsid w:val="63456450"/>
    <w:rsid w:val="63560DE5"/>
    <w:rsid w:val="63574035"/>
    <w:rsid w:val="63735576"/>
    <w:rsid w:val="6378346C"/>
    <w:rsid w:val="637A21EF"/>
    <w:rsid w:val="639A5E34"/>
    <w:rsid w:val="639F040A"/>
    <w:rsid w:val="63AF4450"/>
    <w:rsid w:val="63B30920"/>
    <w:rsid w:val="63DA263C"/>
    <w:rsid w:val="63E8130D"/>
    <w:rsid w:val="63EF118B"/>
    <w:rsid w:val="63F00200"/>
    <w:rsid w:val="641B352D"/>
    <w:rsid w:val="64370E0A"/>
    <w:rsid w:val="643D2660"/>
    <w:rsid w:val="644A5210"/>
    <w:rsid w:val="644E0DAF"/>
    <w:rsid w:val="645B2861"/>
    <w:rsid w:val="64646966"/>
    <w:rsid w:val="647E5238"/>
    <w:rsid w:val="64881A5F"/>
    <w:rsid w:val="64AB1A2E"/>
    <w:rsid w:val="64AD03EB"/>
    <w:rsid w:val="64D900D7"/>
    <w:rsid w:val="64EF11D0"/>
    <w:rsid w:val="64F471A3"/>
    <w:rsid w:val="65191766"/>
    <w:rsid w:val="6524333C"/>
    <w:rsid w:val="65244C5E"/>
    <w:rsid w:val="65311216"/>
    <w:rsid w:val="65335183"/>
    <w:rsid w:val="653B52BE"/>
    <w:rsid w:val="654C6C5A"/>
    <w:rsid w:val="655424F0"/>
    <w:rsid w:val="655B2536"/>
    <w:rsid w:val="658A342A"/>
    <w:rsid w:val="6590271D"/>
    <w:rsid w:val="659F2C7D"/>
    <w:rsid w:val="65A91C84"/>
    <w:rsid w:val="65AD0F78"/>
    <w:rsid w:val="65C77B87"/>
    <w:rsid w:val="65ED0A93"/>
    <w:rsid w:val="65F25F8B"/>
    <w:rsid w:val="65FF1909"/>
    <w:rsid w:val="660544A9"/>
    <w:rsid w:val="660C0310"/>
    <w:rsid w:val="660E497E"/>
    <w:rsid w:val="66206B73"/>
    <w:rsid w:val="662806CE"/>
    <w:rsid w:val="662F7C48"/>
    <w:rsid w:val="66381AEC"/>
    <w:rsid w:val="66563A04"/>
    <w:rsid w:val="665C6725"/>
    <w:rsid w:val="666E6E0F"/>
    <w:rsid w:val="667361B1"/>
    <w:rsid w:val="66770747"/>
    <w:rsid w:val="667F60F5"/>
    <w:rsid w:val="66993944"/>
    <w:rsid w:val="66A20636"/>
    <w:rsid w:val="66A51383"/>
    <w:rsid w:val="66BF2187"/>
    <w:rsid w:val="66DA5E8F"/>
    <w:rsid w:val="66E01BA2"/>
    <w:rsid w:val="66E254D7"/>
    <w:rsid w:val="672333F6"/>
    <w:rsid w:val="672724D7"/>
    <w:rsid w:val="67407658"/>
    <w:rsid w:val="67427D99"/>
    <w:rsid w:val="675F655A"/>
    <w:rsid w:val="67601C72"/>
    <w:rsid w:val="676B1CEC"/>
    <w:rsid w:val="677C66A3"/>
    <w:rsid w:val="677D3130"/>
    <w:rsid w:val="67862F89"/>
    <w:rsid w:val="678B208C"/>
    <w:rsid w:val="67942BA0"/>
    <w:rsid w:val="67A71EF4"/>
    <w:rsid w:val="67AE0E25"/>
    <w:rsid w:val="67B96538"/>
    <w:rsid w:val="67C323BE"/>
    <w:rsid w:val="67C93CD5"/>
    <w:rsid w:val="67D34B95"/>
    <w:rsid w:val="67F31CD2"/>
    <w:rsid w:val="68075D1A"/>
    <w:rsid w:val="6810626B"/>
    <w:rsid w:val="6826350F"/>
    <w:rsid w:val="68294B2F"/>
    <w:rsid w:val="682B5919"/>
    <w:rsid w:val="68340326"/>
    <w:rsid w:val="683E61B9"/>
    <w:rsid w:val="685F3A76"/>
    <w:rsid w:val="68610BE9"/>
    <w:rsid w:val="68717878"/>
    <w:rsid w:val="6875758B"/>
    <w:rsid w:val="68762E99"/>
    <w:rsid w:val="6882548B"/>
    <w:rsid w:val="68851377"/>
    <w:rsid w:val="68926A83"/>
    <w:rsid w:val="68991280"/>
    <w:rsid w:val="68AC34E2"/>
    <w:rsid w:val="68C44A8C"/>
    <w:rsid w:val="68F31995"/>
    <w:rsid w:val="68FE018F"/>
    <w:rsid w:val="69067E33"/>
    <w:rsid w:val="69264445"/>
    <w:rsid w:val="69492517"/>
    <w:rsid w:val="694B3740"/>
    <w:rsid w:val="69590A91"/>
    <w:rsid w:val="695B4F9A"/>
    <w:rsid w:val="697172F5"/>
    <w:rsid w:val="698B7CF9"/>
    <w:rsid w:val="69947275"/>
    <w:rsid w:val="69A2363A"/>
    <w:rsid w:val="69A74935"/>
    <w:rsid w:val="69CB4E42"/>
    <w:rsid w:val="69DC6567"/>
    <w:rsid w:val="69E65AFB"/>
    <w:rsid w:val="69EB0556"/>
    <w:rsid w:val="69F13AB5"/>
    <w:rsid w:val="69F9436F"/>
    <w:rsid w:val="6A016E94"/>
    <w:rsid w:val="6A0676C5"/>
    <w:rsid w:val="6A1C31D6"/>
    <w:rsid w:val="6A1E20CB"/>
    <w:rsid w:val="6A3D2EBF"/>
    <w:rsid w:val="6A4B6F24"/>
    <w:rsid w:val="6A6B2DA9"/>
    <w:rsid w:val="6A6D6133"/>
    <w:rsid w:val="6A7929CD"/>
    <w:rsid w:val="6A943719"/>
    <w:rsid w:val="6A9A0392"/>
    <w:rsid w:val="6A9A1EF4"/>
    <w:rsid w:val="6A9B6A3C"/>
    <w:rsid w:val="6AA45C12"/>
    <w:rsid w:val="6AAC205F"/>
    <w:rsid w:val="6AD075B9"/>
    <w:rsid w:val="6AD751B9"/>
    <w:rsid w:val="6AE74A30"/>
    <w:rsid w:val="6AEC4144"/>
    <w:rsid w:val="6AFA13D7"/>
    <w:rsid w:val="6AFC0F29"/>
    <w:rsid w:val="6AFD0583"/>
    <w:rsid w:val="6B29190F"/>
    <w:rsid w:val="6B3046D3"/>
    <w:rsid w:val="6B427A2B"/>
    <w:rsid w:val="6B431103"/>
    <w:rsid w:val="6B496A63"/>
    <w:rsid w:val="6B5F298E"/>
    <w:rsid w:val="6B610B98"/>
    <w:rsid w:val="6B747783"/>
    <w:rsid w:val="6B760CC0"/>
    <w:rsid w:val="6BA10321"/>
    <w:rsid w:val="6BA868F4"/>
    <w:rsid w:val="6BB16916"/>
    <w:rsid w:val="6BB331E1"/>
    <w:rsid w:val="6BBD50B2"/>
    <w:rsid w:val="6BD73710"/>
    <w:rsid w:val="6BDE62D6"/>
    <w:rsid w:val="6BE259A9"/>
    <w:rsid w:val="6BE66E18"/>
    <w:rsid w:val="6BEB5C78"/>
    <w:rsid w:val="6BF45438"/>
    <w:rsid w:val="6BFC4006"/>
    <w:rsid w:val="6C066DD8"/>
    <w:rsid w:val="6C0A1D90"/>
    <w:rsid w:val="6C104448"/>
    <w:rsid w:val="6C304F0E"/>
    <w:rsid w:val="6C351C6F"/>
    <w:rsid w:val="6C35731D"/>
    <w:rsid w:val="6C590945"/>
    <w:rsid w:val="6C5B1F9F"/>
    <w:rsid w:val="6C650EB6"/>
    <w:rsid w:val="6C8E5CD2"/>
    <w:rsid w:val="6CA11AA6"/>
    <w:rsid w:val="6CCC5323"/>
    <w:rsid w:val="6CD92E74"/>
    <w:rsid w:val="6CDF6ED6"/>
    <w:rsid w:val="6CE37BA0"/>
    <w:rsid w:val="6CE52A20"/>
    <w:rsid w:val="6CEB406B"/>
    <w:rsid w:val="6CF20CE4"/>
    <w:rsid w:val="6D08629C"/>
    <w:rsid w:val="6D0C528F"/>
    <w:rsid w:val="6D0F5309"/>
    <w:rsid w:val="6D1C6BFA"/>
    <w:rsid w:val="6D1F031E"/>
    <w:rsid w:val="6D201747"/>
    <w:rsid w:val="6D263E13"/>
    <w:rsid w:val="6D347CB2"/>
    <w:rsid w:val="6D670AB7"/>
    <w:rsid w:val="6D717A4A"/>
    <w:rsid w:val="6D83187C"/>
    <w:rsid w:val="6DA856A8"/>
    <w:rsid w:val="6DB850B3"/>
    <w:rsid w:val="6DC11232"/>
    <w:rsid w:val="6DCB7773"/>
    <w:rsid w:val="6DCC034C"/>
    <w:rsid w:val="6DD27F64"/>
    <w:rsid w:val="6DEE263C"/>
    <w:rsid w:val="6DFC4664"/>
    <w:rsid w:val="6E1563C2"/>
    <w:rsid w:val="6E1E0B98"/>
    <w:rsid w:val="6E52536A"/>
    <w:rsid w:val="6E571B87"/>
    <w:rsid w:val="6E5D5B9B"/>
    <w:rsid w:val="6E6D6CEF"/>
    <w:rsid w:val="6E796616"/>
    <w:rsid w:val="6E8A4D33"/>
    <w:rsid w:val="6E9C2DAC"/>
    <w:rsid w:val="6EA3247C"/>
    <w:rsid w:val="6EAC07FE"/>
    <w:rsid w:val="6EB648B0"/>
    <w:rsid w:val="6EB655EA"/>
    <w:rsid w:val="6ED74AC2"/>
    <w:rsid w:val="6ED85891"/>
    <w:rsid w:val="6EE274C4"/>
    <w:rsid w:val="6F0425F0"/>
    <w:rsid w:val="6F1B7856"/>
    <w:rsid w:val="6F213533"/>
    <w:rsid w:val="6F233332"/>
    <w:rsid w:val="6F2C22DC"/>
    <w:rsid w:val="6F5A0EEF"/>
    <w:rsid w:val="6FA92D7B"/>
    <w:rsid w:val="6FC9267D"/>
    <w:rsid w:val="6FE547DD"/>
    <w:rsid w:val="6FF64CD5"/>
    <w:rsid w:val="70124F0C"/>
    <w:rsid w:val="70221CF1"/>
    <w:rsid w:val="70232A3C"/>
    <w:rsid w:val="702E48C9"/>
    <w:rsid w:val="704B293D"/>
    <w:rsid w:val="706340B5"/>
    <w:rsid w:val="706A2EB9"/>
    <w:rsid w:val="706C19A5"/>
    <w:rsid w:val="70753AD0"/>
    <w:rsid w:val="707564C4"/>
    <w:rsid w:val="707F2040"/>
    <w:rsid w:val="70971F87"/>
    <w:rsid w:val="70A910CC"/>
    <w:rsid w:val="70B271F3"/>
    <w:rsid w:val="70B57985"/>
    <w:rsid w:val="70C01DA2"/>
    <w:rsid w:val="70C27B18"/>
    <w:rsid w:val="70D43B68"/>
    <w:rsid w:val="70F955AF"/>
    <w:rsid w:val="70FE6E81"/>
    <w:rsid w:val="712D0709"/>
    <w:rsid w:val="713D72C6"/>
    <w:rsid w:val="713E1D99"/>
    <w:rsid w:val="71520601"/>
    <w:rsid w:val="715A5AC9"/>
    <w:rsid w:val="716150E9"/>
    <w:rsid w:val="71690B59"/>
    <w:rsid w:val="71724AB3"/>
    <w:rsid w:val="717E0935"/>
    <w:rsid w:val="717E56EC"/>
    <w:rsid w:val="71804DBB"/>
    <w:rsid w:val="71AB1AA6"/>
    <w:rsid w:val="71B263C8"/>
    <w:rsid w:val="71BF79E1"/>
    <w:rsid w:val="71CA4930"/>
    <w:rsid w:val="71D655B2"/>
    <w:rsid w:val="71DC7DA0"/>
    <w:rsid w:val="72043542"/>
    <w:rsid w:val="72254EA7"/>
    <w:rsid w:val="72552CBE"/>
    <w:rsid w:val="725961F2"/>
    <w:rsid w:val="725E3D16"/>
    <w:rsid w:val="72600BC9"/>
    <w:rsid w:val="72766BE8"/>
    <w:rsid w:val="727C67C8"/>
    <w:rsid w:val="727F2B66"/>
    <w:rsid w:val="72880092"/>
    <w:rsid w:val="72961754"/>
    <w:rsid w:val="729A6845"/>
    <w:rsid w:val="729E07F8"/>
    <w:rsid w:val="72A2117C"/>
    <w:rsid w:val="72A705D3"/>
    <w:rsid w:val="72CE43BD"/>
    <w:rsid w:val="72DB56CD"/>
    <w:rsid w:val="72E61EA5"/>
    <w:rsid w:val="72ED6541"/>
    <w:rsid w:val="731E35AB"/>
    <w:rsid w:val="73274106"/>
    <w:rsid w:val="73512CFE"/>
    <w:rsid w:val="73646797"/>
    <w:rsid w:val="7375061D"/>
    <w:rsid w:val="737860C8"/>
    <w:rsid w:val="73830360"/>
    <w:rsid w:val="738B3C5C"/>
    <w:rsid w:val="739050CC"/>
    <w:rsid w:val="73944BA3"/>
    <w:rsid w:val="73B659C2"/>
    <w:rsid w:val="73BF5A15"/>
    <w:rsid w:val="73BF767A"/>
    <w:rsid w:val="73E92976"/>
    <w:rsid w:val="73EE5800"/>
    <w:rsid w:val="74055595"/>
    <w:rsid w:val="740C1D96"/>
    <w:rsid w:val="74171626"/>
    <w:rsid w:val="743B23AB"/>
    <w:rsid w:val="744E59F8"/>
    <w:rsid w:val="7457715C"/>
    <w:rsid w:val="745B5F47"/>
    <w:rsid w:val="746270C8"/>
    <w:rsid w:val="746A2E2D"/>
    <w:rsid w:val="74753B7A"/>
    <w:rsid w:val="74770FFA"/>
    <w:rsid w:val="74FC01B7"/>
    <w:rsid w:val="752B1A97"/>
    <w:rsid w:val="754216A4"/>
    <w:rsid w:val="755322E1"/>
    <w:rsid w:val="759B20E3"/>
    <w:rsid w:val="75A0040B"/>
    <w:rsid w:val="75A42900"/>
    <w:rsid w:val="75C12655"/>
    <w:rsid w:val="75C43AB6"/>
    <w:rsid w:val="75D04967"/>
    <w:rsid w:val="75D317E2"/>
    <w:rsid w:val="75D474B4"/>
    <w:rsid w:val="75E07014"/>
    <w:rsid w:val="75EB41BC"/>
    <w:rsid w:val="7602300F"/>
    <w:rsid w:val="760D7B92"/>
    <w:rsid w:val="761905AE"/>
    <w:rsid w:val="76296A7F"/>
    <w:rsid w:val="762E5486"/>
    <w:rsid w:val="76350270"/>
    <w:rsid w:val="76517A40"/>
    <w:rsid w:val="765A29F5"/>
    <w:rsid w:val="765B5DF4"/>
    <w:rsid w:val="76870CC1"/>
    <w:rsid w:val="768C1987"/>
    <w:rsid w:val="768E2BB8"/>
    <w:rsid w:val="76911C12"/>
    <w:rsid w:val="76913BE2"/>
    <w:rsid w:val="76A527C3"/>
    <w:rsid w:val="76B46D14"/>
    <w:rsid w:val="76B9676F"/>
    <w:rsid w:val="76BE3E2C"/>
    <w:rsid w:val="76C930E0"/>
    <w:rsid w:val="76DC7833"/>
    <w:rsid w:val="76FC1F1B"/>
    <w:rsid w:val="76FF04A7"/>
    <w:rsid w:val="77002AEC"/>
    <w:rsid w:val="77020520"/>
    <w:rsid w:val="773E5D66"/>
    <w:rsid w:val="77642071"/>
    <w:rsid w:val="77736619"/>
    <w:rsid w:val="778C768E"/>
    <w:rsid w:val="77A50085"/>
    <w:rsid w:val="77AD35FB"/>
    <w:rsid w:val="77B87E36"/>
    <w:rsid w:val="77BB38B3"/>
    <w:rsid w:val="77E82EEC"/>
    <w:rsid w:val="77FE1E77"/>
    <w:rsid w:val="78016A77"/>
    <w:rsid w:val="78066149"/>
    <w:rsid w:val="78186166"/>
    <w:rsid w:val="78257D14"/>
    <w:rsid w:val="7842689E"/>
    <w:rsid w:val="78954A28"/>
    <w:rsid w:val="78962C14"/>
    <w:rsid w:val="78A91123"/>
    <w:rsid w:val="78B5718D"/>
    <w:rsid w:val="78B9787C"/>
    <w:rsid w:val="78C833A6"/>
    <w:rsid w:val="78FF14DA"/>
    <w:rsid w:val="79043BFC"/>
    <w:rsid w:val="790546D7"/>
    <w:rsid w:val="7912667A"/>
    <w:rsid w:val="791A31EA"/>
    <w:rsid w:val="791A6AA5"/>
    <w:rsid w:val="793333D2"/>
    <w:rsid w:val="794120A4"/>
    <w:rsid w:val="794121CF"/>
    <w:rsid w:val="79465E0A"/>
    <w:rsid w:val="79490365"/>
    <w:rsid w:val="79531C8B"/>
    <w:rsid w:val="795C4426"/>
    <w:rsid w:val="795D6C4F"/>
    <w:rsid w:val="79694F03"/>
    <w:rsid w:val="79743BE1"/>
    <w:rsid w:val="79766818"/>
    <w:rsid w:val="7978479E"/>
    <w:rsid w:val="798C6424"/>
    <w:rsid w:val="79C76223"/>
    <w:rsid w:val="79D82BB5"/>
    <w:rsid w:val="79D87B6C"/>
    <w:rsid w:val="79EE40DD"/>
    <w:rsid w:val="79F80BEA"/>
    <w:rsid w:val="79FF2F27"/>
    <w:rsid w:val="7A05197C"/>
    <w:rsid w:val="7A18239E"/>
    <w:rsid w:val="7A221C5D"/>
    <w:rsid w:val="7A3626DF"/>
    <w:rsid w:val="7A4A4AF1"/>
    <w:rsid w:val="7A5D1F16"/>
    <w:rsid w:val="7A60672F"/>
    <w:rsid w:val="7A780F94"/>
    <w:rsid w:val="7A822A45"/>
    <w:rsid w:val="7A9B00BB"/>
    <w:rsid w:val="7ABC4567"/>
    <w:rsid w:val="7AC44C54"/>
    <w:rsid w:val="7AC74CCD"/>
    <w:rsid w:val="7ACC6C5F"/>
    <w:rsid w:val="7B0B3C74"/>
    <w:rsid w:val="7B75259E"/>
    <w:rsid w:val="7B925FDE"/>
    <w:rsid w:val="7B9D600F"/>
    <w:rsid w:val="7BB939E5"/>
    <w:rsid w:val="7BE40CB3"/>
    <w:rsid w:val="7C13343B"/>
    <w:rsid w:val="7C143518"/>
    <w:rsid w:val="7C145851"/>
    <w:rsid w:val="7C283DBB"/>
    <w:rsid w:val="7C3133BB"/>
    <w:rsid w:val="7C472EFB"/>
    <w:rsid w:val="7C8427AD"/>
    <w:rsid w:val="7C892290"/>
    <w:rsid w:val="7CDB455B"/>
    <w:rsid w:val="7CF20131"/>
    <w:rsid w:val="7CF30BD7"/>
    <w:rsid w:val="7CFA3335"/>
    <w:rsid w:val="7D053B48"/>
    <w:rsid w:val="7D324F51"/>
    <w:rsid w:val="7D402B12"/>
    <w:rsid w:val="7D516B7C"/>
    <w:rsid w:val="7D725AC4"/>
    <w:rsid w:val="7D883850"/>
    <w:rsid w:val="7DAD5BFA"/>
    <w:rsid w:val="7DB70A60"/>
    <w:rsid w:val="7DD87FAA"/>
    <w:rsid w:val="7DDA4189"/>
    <w:rsid w:val="7DE66422"/>
    <w:rsid w:val="7DEA21F8"/>
    <w:rsid w:val="7DF63F6F"/>
    <w:rsid w:val="7E1C1A4A"/>
    <w:rsid w:val="7E274C7E"/>
    <w:rsid w:val="7E372D57"/>
    <w:rsid w:val="7E3D77F4"/>
    <w:rsid w:val="7E530320"/>
    <w:rsid w:val="7E5E34B4"/>
    <w:rsid w:val="7E8802F1"/>
    <w:rsid w:val="7E8D73C7"/>
    <w:rsid w:val="7EA47405"/>
    <w:rsid w:val="7EA67681"/>
    <w:rsid w:val="7EA84643"/>
    <w:rsid w:val="7EAB0E2B"/>
    <w:rsid w:val="7EB05101"/>
    <w:rsid w:val="7EBC1535"/>
    <w:rsid w:val="7EC522C3"/>
    <w:rsid w:val="7ECD55DA"/>
    <w:rsid w:val="7F007D74"/>
    <w:rsid w:val="7F23500C"/>
    <w:rsid w:val="7F3344D2"/>
    <w:rsid w:val="7F422C7B"/>
    <w:rsid w:val="7F532551"/>
    <w:rsid w:val="7F73434A"/>
    <w:rsid w:val="7F745D27"/>
    <w:rsid w:val="7F7A3D34"/>
    <w:rsid w:val="7F805BDA"/>
    <w:rsid w:val="7F834933"/>
    <w:rsid w:val="7F912F54"/>
    <w:rsid w:val="7F9A720F"/>
    <w:rsid w:val="7F9D4376"/>
    <w:rsid w:val="7FAD6B41"/>
    <w:rsid w:val="7FB30CE7"/>
    <w:rsid w:val="7FB32945"/>
    <w:rsid w:val="7FE66D69"/>
    <w:rsid w:val="7FFD5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2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2</Pages>
  <Words>0</Words>
  <Characters>0</Characters>
  <Lines>0</Lines>
  <Paragraphs>0</Paragraphs>
  <TotalTime>1260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2022-03-10T09:27:29Z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CF84CF5922F74775B3727C700C51E0F1</vt:lpwstr>
  </property>
</Properties>
</file>