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十四五规划-全球及中国风电叶片用环氧树脂行业研究及十四五规划分析报告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十四五规划-全球及中国风电叶片用环氧树脂行业研究及十四五规划分析报告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【报告篇幅】：100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【报告图表数】：146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风电叶片用环氧树脂市场规模大约为157亿元（人民币），预计2029年将达到226亿元，2023-2029期间年复合增长率（CAGR）为10.0%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环氧树脂（Special Epoxy Resin for Wind Turbine Blades）是指分子中含有两个或两个以上环氧基团的有机化合物。风电叶片专用环氧树脂是由基础环氧树脂深加工制成，具有优异的强度重量比、耐高温和耐腐蚀等特性，能满足风力发电机叶片的要求。风电叶片的生产多使用含有纤维增强材料(如玻璃纤维及碳纤维)、塑料聚合物(聚酯及环氧乙烯树脂)、夹心材料(PVC及PET等)和涂层(聚氨酯)等复合材料。全球风电叶片用环氧树脂核心厂商主要分布在北美、欧洲以及中国等地区。其中头部厂商有Westlake Chemical Corporation、欧林、道生天合、上纬和康达新材等。前五大厂商占有约60%的市场份额。就产品类型而言，灌注树脂是最大的细分，占有约51%的份额，同时就应用来说，2.0-3.0 MW是最大的下游领域，约占41%。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本报告研究“十三五”期间全球及中国市场风电叶片用环氧树脂的供给和需求情况，以及“十四五”期间行业发展预测。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重点分析全球主要地区风电叶片用环氧树脂的产能、销量、收入和增长潜力，历史数据2018-2022年，预测数据2023-2029年。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风电叶片用环氧树脂行业竞争格局，包括全球市场主要厂商竞争格局和中国本土市场主要厂商竞争格局，重点分析全球主要厂商风电叶片用环氧树脂产能、销量、收入、价格和市场份额，全球风电叶片用环氧树脂产地分布情况、中国风电叶片用环氧树脂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此外针对风电叶片用环氧树脂行业产品分类、应用、行业政策、产业链、生产模式、销售模式、行业发展有利因素、不利因素和进入壁垒也做了详细分析。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西湖化学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道生天合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上纬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康达新材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惠柏新材料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四川东树新材料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博汇新材料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亨斯迈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聚合科技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宏昌电子材料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巴斯夫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常熟佳发化学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手糊树脂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灌注树脂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拉挤树脂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小于2.0 MW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2.0-3.0 MW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3.0-5.0 MW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大于5.0 MW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第2章：全球市场供需情况、中国地区供需情况，包括主要地区风电叶片用环氧树脂产量、销量、收入、价格及市场份额等；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第3章：全球主要地区和国家，风电叶片用环氧树脂销量和销售收入，2018-2022，及预测2023到2029；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第4章：行业竞争格局分析，包括全球市场企业排名及市场份额、中国市场企业排名和份额、主要厂商风电叶片用环氧树脂销量、收入、价格和市场份额等；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第5章：全球市场不同类型风电叶片用环氧树脂销量、收入、价格及份额等；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第6章：全球市场不同应用风电叶片用环氧树脂销量、收入、价格及份额等；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第9章：全球市场风电叶片用环氧树脂主要厂商基本情况介绍，包括公司简介、风电叶片用环氧树脂产品规格型号、销量、价格、收入及公司最新动态等；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第10章：中国市场风电叶片用环氧树脂进出口情况分析；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第11章：中国市场风电叶片用环氧树脂主要生产和消费地区分布；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风电叶片用环氧树脂市场概述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风电叶片用环氧树脂行业概述及统计范围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按照不同产品类型，风电叶片用环氧树脂主要可以分为如下几个类别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不同产品类型风电叶片用环氧树脂规模增长趋势2018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手糊树脂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灌注树脂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拉挤树脂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从不同应用，风电叶片用环氧树脂主要包括如下几个方面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不同应用风电叶片用环氧树脂规模增长趋势2018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小于2.0 MW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2.0-3.0 MW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3.0-5.0 MW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大于5.0 MW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风电叶片用环氧树脂行业发展总体概况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风电叶片用环氧树脂行业发展主要特点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风电叶片用环氧树脂行业发展影响因素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全球风电叶片用环氧树脂供需现状及预测（2018-2029）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全球风电叶片用环氧树脂产能、产量、产能利用率及发展趋势（2018-2029）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全球风电叶片用环氧树脂产量、需求量及发展趋势（2018-2029）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全球主要地区风电叶片用环氧树脂产量及发展趋势（2018-2029）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中国风电叶片用环氧树脂供需现状及预测（2018-2029）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中国风电叶片用环氧树脂产能、产量、产能利用率及发展趋势（2018-2029）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中国风电叶片用环氧树脂产量、市场需求量及发展趋势（2018-2029）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中国风电叶片用环氧树脂产能和产量占全球的比重（2018-2029）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全球风电叶片用环氧树脂销量及收入（2018-2029）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全球市场风电叶片用环氧树脂收入（2018-2029）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全球市场风电叶片用环氧树脂销量（2018-2029）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全球市场风电叶片用环氧树脂价格趋势（2018-2029）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中国风电叶片用环氧树脂销量及收入（2018-2029）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中国市场风电叶片用环氧树脂收入（2018-2029）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中国市场风电叶片用环氧树脂销量（2018-2029）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中国市场风电叶片用环氧树脂销量和收入占全球的比重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全球风电叶片用环氧树脂主要地区分析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全球主要地区风电叶片用环氧树脂市场规模分析：2018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全球主要地区风电叶片用环氧树脂销售收入及市场份额（2018-2023年）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全球主要地区风电叶片用环氧树脂销售收入预测（2024-2029）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全球主要地区风电叶片用环氧树脂销量分析：2018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全球主要地区风电叶片用环氧树脂销量及市场份额（2018-2023年）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全球主要地区风电叶片用环氧树脂销量及市场份额预测（2024-2029）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北美（美国和加拿大）风电叶片用环氧树脂销量（2018-2029）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北美（美国和加拿大）风电叶片用环氧树脂收入（2018-2029）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欧洲（德国、英国、法国和意大利等国家）风电叶片用环氧树脂销量（2018-2029）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欧洲（德国、英国、法国和意大利等国家）风电叶片用环氧树脂收入（2018-2029）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亚太（中国、日本、韩国、中国台湾、印度和东南亚等）风电叶片用环氧树脂销量（2018-2029）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亚太（中国、日本、韩国、中国台湾、印度和东南亚等）风电叶片用环氧树脂收入（2018-2029）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拉美地区（墨西哥、巴西等国家）风电叶片用环氧树脂销量（2018-2029）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拉美地区（墨西哥、巴西等国家）风电叶片用环氧树脂收入（2018-2029）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中东及非洲（土耳其、沙特等国家）风电叶片用环氧树脂销量（2018-2029）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中东及非洲（土耳其、沙特等国家）风电叶片用环氧树脂收入（2018-2029）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全球市场主要厂商风电叶片用环氧树脂产能市场份额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全球市场主要厂商风电叶片用环氧树脂销量（2018-2023）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全球市场主要厂商风电叶片用环氧树脂销售收入（2018-2023）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全球市场主要厂商风电叶片用环氧树脂销售价格（2018-2023）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2022年全球主要生产商风电叶片用环氧树脂收入排名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中国市场主要厂商风电叶片用环氧树脂销量（2018-2023）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中国市场主要厂商风电叶片用环氧树脂销售收入（2018-2023）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中国市场主要厂商风电叶片用环氧树脂销售价格（2018-2023）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2022年中国主要生产商风电叶片用环氧树脂收入排名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全球主要厂商风电叶片用环氧树脂总部及产地分布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全球主要厂商风电叶片用环氧树脂商业化日期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全球主要厂商风电叶片用环氧树脂产品类型及应用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风电叶片用环氧树脂行业集中度、竞争程度分析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风电叶片用环氧树脂行业集中度分析：全球头部厂商份额（Top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全球风电叶片用环氧树脂第一梯队、第二梯队和第三梯队生产商（品牌）及市场份额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不同产品类型风电叶片用环氧树脂分析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全球市场不同产品类型风电叶片用环氧树脂销量（2018-2029）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全球市场不同产品类型风电叶片用环氧树脂销量及市场份额（2018-2023）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全球市场不同产品类型风电叶片用环氧树脂销量预测（2024-2029）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全球市场不同产品类型风电叶片用环氧树脂收入（2018-2029）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全球市场不同产品类型风电叶片用环氧树脂收入及市场份额（2018-2023）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全球市场不同产品类型风电叶片用环氧树脂收入预测（2024-2029）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全球市场不同产品类型风电叶片用环氧树脂价格走势（2018-2029）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中国市场不同产品类型风电叶片用环氧树脂销量（2018-2029）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中国市场不同产品类型风电叶片用环氧树脂销量及市场份额（2018-2023）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中国市场不同产品类型风电叶片用环氧树脂销量预测（2024-2029）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中国市场不同产品类型风电叶片用环氧树脂收入（2018-2029）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中国市场不同产品类型风电叶片用环氧树脂收入及市场份额（2018-2023）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中国市场不同产品类型风电叶片用环氧树脂收入预测（2024-2029）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不同应用风电叶片用环氧树脂分析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全球市场不同应用风电叶片用环氧树脂销量（2018-2029）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全球市场不同应用风电叶片用环氧树脂销量及市场份额（2018-2023）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全球市场不同应用风电叶片用环氧树脂销量预测（2024-2029）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全球市场不同应用风电叶片用环氧树脂收入（2018-2029）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全球市场不同应用风电叶片用环氧树脂收入及市场份额（2018-2023）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全球市场不同应用风电叶片用环氧树脂收入预测（2024-2029）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全球市场不同应用风电叶片用环氧树脂价格走势（2018-2029）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中国市场不同应用风电叶片用环氧树脂销量（2018-2029）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中国市场不同应用风电叶片用环氧树脂销量及市场份额（2018-2023）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中国市场不同应用风电叶片用环氧树脂销量预测（2024-2029）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中国市场不同应用风电叶片用环氧树脂收入（2018-2029）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中国市场不同应用风电叶片用环氧树脂收入及市场份额（2018-2023）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中国市场不同应用风电叶片用环氧树脂收入预测（2024-2029）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风电叶片用环氧树脂行业发展趋势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风电叶片用环氧树脂行业主要驱动因素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风电叶片用环氧树脂中国企业SWOT分析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中国风电叶片用环氧树脂行业政策环境分析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风电叶片用环氧树脂行业产业链简介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风电叶片用环氧树脂行业供应链分析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风电叶片用环氧树脂主要原料及供应情况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风电叶片用环氧树脂行业主要下游客户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风电叶片用环氧树脂行业采购模式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风电叶片用环氧树脂行业生产模式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风电叶片用环氧树脂行业销售模式及销售渠道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全球市场主要风电叶片用环氧树脂厂商简介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西湖化学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西湖化学基本信息、风电叶片用环氧树脂生产基地、销售区域、竞争对手及市场地位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西湖化学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西湖化学 风电叶片用环氧树脂销量、收入、价格及毛利率（2018-2023）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西湖化学公司简介及主要业务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西湖化学企业最新动态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欧林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欧林基本信息、风电叶片用环氧树脂生产基地、销售区域、竞争对手及市场地位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欧林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欧林 风电叶片用环氧树脂销量、收入、价格及毛利率（2018-2023）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欧林公司简介及主要业务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欧林企业最新动态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道生天合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道生天合基本信息、风电叶片用环氧树脂生产基地、销售区域、竞争对手及市场地位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道生天合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道生天合 风电叶片用环氧树脂销量、收入、价格及毛利率（2018-2023）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道生天合公司简介及主要业务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道生天合企业最新动态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上纬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上纬基本信息、风电叶片用环氧树脂生产基地、销售区域、竞争对手及市场地位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上纬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上纬 风电叶片用环氧树脂销量、收入、价格及毛利率（2018-2023）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上纬公司简介及主要业务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上纬企业最新动态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康达新材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康达新材基本信息、风电叶片用环氧树脂生产基地、销售区域、竞争对手及市场地位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康达新材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康达新材 风电叶片用环氧树脂销量、收入、价格及毛利率（2018-2023）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康达新材公司简介及主要业务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康达新材企业最新动态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惠柏新材料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惠柏新材料基本信息、风电叶片用环氧树脂生产基地、销售区域、竞争对手及市场地位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惠柏新材料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惠柏新材料 风电叶片用环氧树脂销量、收入、价格及毛利率（2018-2023）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惠柏新材料公司简介及主要业务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惠柏新材料企业最新动态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四川东树新材料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四川东树新材料基本信息、风电叶片用环氧树脂生产基地、销售区域、竞争对手及市场地位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四川东树新材料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四川东树新材料 风电叶片用环氧树脂销量、收入、价格及毛利率（2018-2023）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四川东树新材料公司简介及主要业务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四川东树新材料企业最新动态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博汇新材料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博汇新材料基本信息、风电叶片用环氧树脂生产基地、销售区域、竞争对手及市场地位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博汇新材料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博汇新材料 风电叶片用环氧树脂销量、收入、价格及毛利率（2018-2023）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博汇新材料公司简介及主要业务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博汇新材料企业最新动态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亨斯迈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亨斯迈基本信息、风电叶片用环氧树脂生产基地、销售区域、竞争对手及市场地位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亨斯迈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亨斯迈 风电叶片用环氧树脂销量、收入、价格及毛利率（2018-2023）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亨斯迈公司简介及主要业务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亨斯迈企业最新动态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聚合科技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聚合科技基本信息、风电叶片用环氧树脂生产基地、销售区域、竞争对手及市场地位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聚合科技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聚合科技 风电叶片用环氧树脂销量、收入、价格及毛利率（2018-2023）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聚合科技公司简介及主要业务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聚合科技企业最新动态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宏昌电子材料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宏昌电子材料基本信息、 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宏昌电子材料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宏昌电子材料 风电叶片用环氧树脂销量、收入、价格及毛利率（2018-2023）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宏昌电子材料公司简介及主要业务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宏昌电子材料企业最新动态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巴斯夫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巴斯夫基本信息、 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巴斯夫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巴斯夫 风电叶片用环氧树脂销量、收入、价格及毛利率（2018-2023）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巴斯夫公司简介及主要业务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巴斯夫企业最新动态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常熟佳发化学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常熟佳发化学基本信息、 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常熟佳发化学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常熟佳发化学 风电叶片用环氧树脂销量、收入、价格及毛利率（2018-2023）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常熟佳发化学公司简介及主要业务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常熟佳发化学企业最新动态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中国市场风电叶片用环氧树脂产量、销量、进出口分析及未来趋势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中国市场风电叶片用环氧树脂产量、销量、进出口分析及未来趋势（2018-2029）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中国市场风电叶片用环氧树脂进出口贸易趋势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中国市场风电叶片用环氧树脂主要进口来源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中国市场风电叶片用环氧树脂主要出口目的地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中国市场风电叶片用环氧树脂主要地区分布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中国风电叶片用环氧树脂生产地区分布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中国风电叶片用环氧树脂消费地区分布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全球不同产品类型风电叶片用环氧树脂增长趋势2018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不同应用风电叶片用环氧树脂增长趋势2018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风电叶片用环氧树脂行业发展主要特点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风电叶片用环氧树脂行业发展有利因素分析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风电叶片用环氧树脂行业发展不利因素分析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进入风电叶片用环氧树脂行业壁垒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全球主要地区风电叶片用环氧树脂产量（吨）：2018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全球主要地区风电叶片用环氧树脂产量（2018-2023）&amp;（吨）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全球主要地区风电叶片用环氧树脂产量市场份额（2018-2023）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全球主要地区风电叶片用环氧树脂产量（2024-2029）&amp;（吨）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全球主要地区风电叶片用环氧树脂销售收入（百万美元）：2018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全球主要地区风电叶片用环氧树脂销售收入（2018-2023）&amp;（百万美元）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全球主要地区风电叶片用环氧树脂销售收入市场份额（2018-2023）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全球主要地区风电叶片用环氧树脂收入（2024-2029）&amp;（百万美元）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全球主要地区风电叶片用环氧树脂收入市场份额（2024-2029）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全球主要地区风电叶片用环氧树脂销量（吨）：2018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全球主要地区风电叶片用环氧树脂销量（2018-2023）&amp;（吨）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全球主要地区风电叶片用环氧树脂销量市场份额（2018-2023）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全球主要地区风电叶片用环氧树脂销量（2024-2029）&amp;（吨）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全球主要地区风电叶片用环氧树脂销量份额（2024-2029）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北美风电叶片用环氧树脂基本情况分析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欧洲风电叶片用环氧树脂基本情况分析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亚太地区风电叶片用环氧树脂基本情况分析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拉美地区风电叶片用环氧树脂基本情况分析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中东及非洲风电叶片用环氧树脂基本情况分析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全球市场主要厂商风电叶片用环氧树脂产能（2022-2023）&amp;（吨）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全球市场主要厂商风电叶片用环氧树脂销量（2018-2023）&amp;（吨）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全球市场主要厂商风电叶片用环氧树脂销量市场份额（2018-2023）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全球市场主要厂商风电叶片用环氧树脂销售收入（2018-2023）&amp;（百万美元）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全球市场主要厂商风电叶片用环氧树脂销售收入市场份额（2018-2023）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全球市场主要厂商风电叶片用环氧树脂销售价格（2018-2023）&amp;（美元/吨）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2022年全球主要生产商风电叶片用环氧树脂收入排名（百万美元）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中国市场主要厂商风电叶片用环氧树脂销量（2018-2023）&amp;（吨）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中国市场主要厂商风电叶片用环氧树脂销量市场份额（2018-2023）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中国市场主要厂商风电叶片用环氧树脂销售收入（2018-2023）&amp;（百万美元）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中国市场主要厂商风电叶片用环氧树脂销售收入市场份额（2018-2023）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中国市场主要厂商风电叶片用环氧树脂销售价格（2018-2023）&amp;（美元/吨）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2022年中国主要生产商风电叶片用环氧树脂收入排名（百万美元）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全球主要厂商风电叶片用环氧树脂总部及产地分布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全球主要厂商风电叶片用环氧树脂商业化日期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全球主要厂商风电叶片用环氧树脂产品类型及应用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2022年全球风电叶片用环氧树脂主要厂商市场地位（第一梯队、第二梯队和第三梯队）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全球不同产品类型风电叶片用环氧树脂销量（2018-2023年）&amp;（吨）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全球不同产品类型风电叶片用环氧树脂销量市场份额（2018-2023）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全球不同产品类型风电叶片用环氧树脂销量预测（2024-2029）&amp;（吨）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全球市场不同产品类型风电叶片用环氧树脂销量市场份额预测（2024-2029）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全球不同产品类型风电叶片用环氧树脂收入（2018-2023年）&amp;（百万美元）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全球不同产品类型风电叶片用环氧树脂收入市场份额（2018-2023）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全球不同产品类型风电叶片用环氧树脂收入预测（2024-2029）&amp;（百万美元）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全球不同产品类型风电叶片用环氧树脂收入市场份额预测（2024-2029）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中国不同产品类型风电叶片用环氧树脂销量（2018-2023年）&amp;（吨）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中国不同产品类型风电叶片用环氧树脂销量市场份额（2018-2023）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中国不同产品类型风电叶片用环氧树脂销量预测（2024-2029）&amp;（吨）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中国不同产品类型风电叶片用环氧树脂销量市场份额预测（2024-2029）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中国不同产品类型风电叶片用环氧树脂收入（2018-2023年）&amp;（百万美元）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中国不同产品类型风电叶片用环氧树脂收入市场份额（2018-2023）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中国不同产品类型风电叶片用环氧树脂收入预测（2024-2029）&amp;（百万美元）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中国不同产品类型风电叶片用环氧树脂收入市场份额预测（2024-2029）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全球不同应用风电叶片用环氧树脂销量（2018-2023年）&amp;（吨）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全球不同应用风电叶片用环氧树脂销量市场份额（2018-2023）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全球不同应用风电叶片用环氧树脂销量预测（2024-2029）&amp;（吨）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全球市场不同应用风电叶片用环氧树脂销量市场份额预测（2024-2029）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全球不同应用风电叶片用环氧树脂收入（2018-2023年）&amp;（百万美元）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全球不同应用风电叶片用环氧树脂收入市场份额（2018-2023）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全球不同应用风电叶片用环氧树脂收入预测（2024-2029）&amp;（百万美元）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全球不同应用风电叶片用环氧树脂收入市场份额预测（2024-2029）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中国不同应用风电叶片用环氧树脂销量（2018-2023年）&amp;（吨）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中国不同应用风电叶片用环氧树脂销量市场份额（2018-2023）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中国不同应用风电叶片用环氧树脂销量预测（2024-2029）&amp;（吨）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中国不同应用风电叶片用环氧树脂销量市场份额预测（2024-2029）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中国不同应用风电叶片用环氧树脂收入（2018-2023年）&amp;（百万美元）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中国不同应用风电叶片用环氧树脂收入市场份额（2018-2023）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中国不同应用风电叶片用环氧树脂收入预测（2024-2029）&amp;（百万美元）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中国不同应用风电叶片用环氧树脂收入市场份额预测（2024-2029）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风电叶片用环氧树脂行业技术发展趋势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风电叶片用环氧树脂行业主要驱动因素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风电叶片用环氧树脂行业供应链分析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风电叶片用环氧树脂上游原料供应商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风电叶片用环氧树脂行业主要下游客户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风电叶片用环氧树脂行业典型经销商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西湖化学 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西湖化学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西湖化学 风电叶片用环氧树脂销量（吨）、收入（百万美元）、价格（美元/吨）及毛利率（2018-2023）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西湖化学公司简介及主要业务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西湖化学企业最新动态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欧林 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欧林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欧林 风电叶片用环氧树脂销量（吨）、收入（百万美元）、价格（美元/吨）及毛利率（2018-2023）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欧林公司简介及主要业务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欧林企业最新动态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道生天合 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道生天合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道生天合 风电叶片用环氧树脂销量（吨）、收入（百万美元）、价格（美元/吨）及毛利率（2018-2023）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道生天合公司简介及主要业务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道生天合企业最新动态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上纬 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上纬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上纬 风电叶片用环氧树脂销量（吨）、收入（百万美元）、价格（美元/吨）及毛利率（2018-2023）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上纬公司简介及主要业务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上纬企业最新动态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康达新材 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康达新材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康达新材 风电叶片用环氧树脂销量（吨）、收入（百万美元）、价格（美元/吨）及毛利率（2018-2023）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康达新材公司简介及主要业务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康达新材企业最新动态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惠柏新材料 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惠柏新材料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惠柏新材料 风电叶片用环氧树脂销量（吨）、收入（百万美元）、价格（美元/吨）及毛利率（2018-2023）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惠柏新材料公司简介及主要业务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惠柏新材料企业最新动态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四川东树新材料 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四川东树新材料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四川东树新材料 风电叶片用环氧树脂销量（吨）、收入（百万美元）、价格（美元/吨）及毛利率（2018-2023）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四川东树新材料公司简介及主要业务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四川东树新材料企业最新动态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博汇新材料 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博汇新材料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博汇新材料 风电叶片用环氧树脂销量（吨）、收入（百万美元）、价格（美元/吨）及毛利率（2018-2023）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博汇新材料公司简介及主要业务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博汇新材料企业最新动态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亨斯迈 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亨斯迈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亨斯迈 风电叶片用环氧树脂销量（吨）、收入（百万美元）、价格（美元/吨）及毛利率（2018-2023）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亨斯迈公司简介及主要业务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亨斯迈企业最新动态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聚合科技 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聚合科技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聚合科技 风电叶片用环氧树脂销量（吨）、收入（百万美元）、价格（美元/吨）及毛利率（2018-2023）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聚合科技公司简介及主要业务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聚合科技企业最新动态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宏昌电子材料 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宏昌电子材料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宏昌电子材料 风电叶片用环氧树脂销量（吨）、收入（百万美元）、价格（美元/吨）及毛利率（2018-2023）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宏昌电子材料公司简介及主要业务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宏昌电子材料企业最新动态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巴斯夫 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巴斯夫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巴斯夫 风电叶片用环氧树脂销量（吨）、收入（百万美元）、价格（美元/吨）及毛利率（2018-2023）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巴斯夫公司简介及主要业务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巴斯夫企业最新动态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常熟佳发化学 风电叶片用环氧树脂生产基地、销售区域、竞争对手及市场地位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常熟佳发化学 风电叶片用环氧树脂产品规格、参数及市场应用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常熟佳发化学 风电叶片用环氧树脂销量（吨）、收入（百万美元）、价格（美元/吨）及毛利率（2018-2023）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常熟佳发化学公司简介及主要业务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常熟佳发化学企业最新动态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中国市场风电叶片用环氧树脂产量、销量、进出口（2018-2023年）&amp;（吨）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中国市场风电叶片用环氧树脂产量、销量、进出口预测（2024-2029）&amp;（吨）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中国市场风电叶片用环氧树脂进出口贸易趋势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中国市场风电叶片用环氧树脂主要进口来源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中国市场风电叶片用环氧树脂主要出口目的地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中国风电叶片用环氧树脂生产地区分布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中国风电叶片用环氧树脂消费地区分布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风电叶片用环氧树脂产品图片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全球不同产品类型风电叶片用环氧树脂规模2018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全球不同产品类型风电叶片用环氧树脂市场份额2022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手糊树脂产品图片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灌注树脂产品图片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拉挤树脂产品图片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全球不同应用风电叶片用环氧树脂规模2018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全球不同应用风电叶片用环氧树脂市场份额2022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小于2.0 MW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2.0-3.0 MW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3.0-5.0 MW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大于5.0 MW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全球风电叶片用环氧树脂产能、产量、产能利用率及发展趋势（2018-2029）&amp;（吨）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全球风电叶片用环氧树脂产量、需求量及发展趋势（2018-2029）&amp;（吨）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全球主要地区风电叶片用环氧树脂产量规模：2018 VS 2022 VS 2029（吨）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全球主要地区风电叶片用环氧树脂产量市场份额（2018-2029）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中国风电叶片用环氧树脂产能、产量、产能利用率及发展趋势（2018-2029）&amp;（吨）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中国风电叶片用环氧树脂产量、市场需求量及发展趋势（2018-2029）&amp;（吨）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中国风电叶片用环氧树脂总产能占全球比重（2018-2029）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中国风电叶片用环氧树脂总产量占全球比重（2018-2029）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全球风电叶片用环氧树脂市场收入及增长率:（2018-2029）&amp;（百万美元）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全球市场风电叶片用环氧树脂市场规模：2018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全球市场风电叶片用环氧树脂销量及增长率（2018-2029）&amp;（吨）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全球市场风电叶片用环氧树脂价格趋势（2018-2029）&amp;（美元/吨）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中国风电叶片用环氧树脂市场收入及增长率:（2018-2029）&amp;（百万美元）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中国市场风电叶片用环氧树脂市场规模：2018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中国市场风电叶片用环氧树脂销量及增长率（2018-2029）&amp;（吨）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中国市场风电叶片用环氧树脂销量占全球比重（2018-2029）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中国风电叶片用环氧树脂收入占全球比重（2018-2029）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全球主要地区风电叶片用环氧树脂销售收入规模：2018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全球主要地区风电叶片用环氧树脂销售收入市场份额（2018-2023）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全球主要地区风电叶片用环氧树脂销售收入市场份额（2018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全球主要地区风电叶片用环氧树脂收入市场份额（2024-2029）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北美（美国和加拿大）风电叶片用环氧树脂销量（2018-2029）&amp;（吨）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北美（美国和加拿大）风电叶片用环氧树脂销量份额（2018-2029）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北美（美国和加拿大）风电叶片用环氧树脂收入（2018-2029）&amp;（百万美元）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北美（美国和加拿大）风电叶片用环氧树脂收入份额（2018-2029）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欧洲（德国、英国、法国和意大利等国家）风电叶片用环氧树脂销量（2018-2029）&amp;（吨）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欧洲（德国、英国、法国和意大利等国家）风电叶片用环氧树脂销量份额（2018-2029）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欧洲（德国、英国、法国和意大利等国家）风电叶片用环氧树脂收入（2018-2029）&amp;（百万美元）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欧洲（德国、英国、法国和意大利等国家）风电叶片用环氧树脂收入份额（2018-2029）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亚太（中国、日本、韩国、中国台湾、印度和东南亚等）风电叶片用环氧树脂销量（2018-2029）&amp;（吨）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亚太（中国、日本、韩国、中国台湾、印度和东南亚等）风电叶片用环氧树脂销量份额（2018-2029）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亚太（中国、日本、韩国、中国台湾、印度和东南亚等）风电叶片用环氧树脂收入（2018-2029）&amp;（百万美元）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亚太（中国、日本、韩国、中国台湾、印度和东南亚等）风电叶片用环氧树脂收入份额（2018-2029）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拉美地区（墨西哥、巴西等国家）风电叶片用环氧树脂销量（2018-2029）&amp;（吨）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拉美地区（墨西哥、巴西等国家）风电叶片用环氧树脂销量份额（2018-2029）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拉美地区（墨西哥、巴西等国家）风电叶片用环氧树脂收入（2018-2029）&amp;（百万美元）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拉美地区（墨西哥、巴西等国家）风电叶片用环氧树脂收入份额（2018-2029）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中东及非洲（土耳其、沙特等国家）风电叶片用环氧树脂销量（2018-2029）&amp;（吨）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中东及非洲（土耳其、沙特等国家）风电叶片用环氧树脂销量份额（2018-2029）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中东及非洲（土耳其、沙特等国家）风电叶片用环氧树脂收入（2018-2029）&amp;（百万美元）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中东及非洲（土耳其、沙特等国家）风电叶片用环氧树脂收入份额（2018-2029）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2022年全球市场主要厂商风电叶片用环氧树脂销量市场份额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2022年全球市场主要厂商风电叶片用环氧树脂收入市场份额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2022年中国市场主要厂商风电叶片用环氧树脂销量市场份额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2022年中国市场主要厂商风电叶片用环氧树脂收入市场份额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2022年全球前五大生产商风电叶片用环氧树脂市场份额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全球风电叶片用环氧树脂第一梯队、第二梯队和第三梯队生产商（品牌）及市场份额（2022）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全球不同产品类型风电叶片用环氧树脂价格走势（2018-2029）&amp;（美元/吨）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全球不同应用风电叶片用环氧树脂价格走势（2018-2029）&amp;（美元/吨）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风电叶片用环氧树脂中国企业SWOT分析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风电叶片用环氧树脂产业链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风电叶片用环氧树脂行业采购模式分析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风电叶片用环氧树脂行业生产模式分析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风电叶片用环氧树脂行业销售模式分析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M4OSwiaGRpZCI6IjY3YTEzMDQ2M2ViMDk1NDQ0ZWIyMzZiOTVkNTMwZWIwIiwidXNlckNvdW50Ijo0Mzg5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F0663"/>
    <w:rsid w:val="04812FB5"/>
    <w:rsid w:val="04842AA6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8645FB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2C00"/>
    <w:rsid w:val="098470A4"/>
    <w:rsid w:val="098B21E0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E27F12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C5DEB"/>
    <w:rsid w:val="361F1C60"/>
    <w:rsid w:val="362317B0"/>
    <w:rsid w:val="362A0508"/>
    <w:rsid w:val="36304469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55130"/>
    <w:rsid w:val="4AF869CF"/>
    <w:rsid w:val="4AF9521E"/>
    <w:rsid w:val="4AFA62A3"/>
    <w:rsid w:val="4B037E2A"/>
    <w:rsid w:val="4B044C48"/>
    <w:rsid w:val="4B0C247A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5494D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7F0572"/>
    <w:rsid w:val="5A8174EE"/>
    <w:rsid w:val="5A867B53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27239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749B0"/>
    <w:rsid w:val="647927F9"/>
    <w:rsid w:val="64813139"/>
    <w:rsid w:val="64847F0B"/>
    <w:rsid w:val="648C220A"/>
    <w:rsid w:val="648E1784"/>
    <w:rsid w:val="648F5856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673814"/>
    <w:rsid w:val="6D761CA9"/>
    <w:rsid w:val="6D793547"/>
    <w:rsid w:val="6D7D4DE5"/>
    <w:rsid w:val="6D8048D6"/>
    <w:rsid w:val="6D855A48"/>
    <w:rsid w:val="6D8A305E"/>
    <w:rsid w:val="6D8A7502"/>
    <w:rsid w:val="6D8C5028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A2E34"/>
    <w:rsid w:val="77DC6BAC"/>
    <w:rsid w:val="77E31BB3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17</Pages>
  <Words>12290</Words>
  <Characters>15160</Characters>
  <Lines>0</Lines>
  <Paragraphs>0</Paragraphs>
  <TotalTime>103</TotalTime>
  <ScaleCrop>false</ScaleCrop>
  <LinksUpToDate>false</LinksUpToDate>
  <CharactersWithSpaces>18127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2023-08-17T08:58:37Z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A781ED8703C8408382755634DEDC64B6_13</vt:lpwstr>
  </property>
  <property fmtid="{D5CDD505-2E9C-101B-9397-08002B2CF9AE}" pid="5" name="commondata">
    <vt:lpwstr>eyJjb3VudCI6NDAzLCJoZGlkIjoiNjdhMTMwNDYzZWIwOTU0NDRlYjIzNmI5NWQ1MzBlYjAiLCJ1c2VyQ291bnQiOjQwM30=</vt:lpwstr>
  </property>
</Properties>
</file>