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十四五规划-全球及中国非分散红外(NDIR)传感器行业研究及十四五规划分析报告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十四五规划-全球及中国非分散红外(NDIR)传感器行业研究及十四五规划分析报告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【报告篇幅】：123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【报告图表数】：164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非分散红外(NDIR)传感器市场规模大约为54亿元（人民币），预计2029年将达到90亿元，2023-2029期间年复合增长率（CAGR）为7.6%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全球非分散红外(NDIR)传感器（NDIR Sensors）核心厂商主要分布在北美、欧洲、中国、日本、韩国、印度以及东南亚等地区。全球主要参与者包括Amphenol Advanced Sensors、Senseair (Asahi Kasei Microdevices)、Murata、Senirion、MKS Instruments和ELT SENSOR。排名前五的头部企业占据了超过18%的份额。北美是最大的市场，占有率约为36%，其次是欧洲和亚太地区。就产品类型而言，NDIR二氧化碳气体传感器是最大的细分市场，份额超过57%。就应用而言，住宅和商业安全是最大的市场，占有率约为50%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本报告研究“十三五”期间全球及中国市场非分散红外(NDIR)传感器的供给和需求情况，以及“十四五”期间行业发展预测。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重点分析全球主要地区非分散红外(NDIR)传感器的产能、销量、收入和增长潜力，历史数据2018-2022年，预测数据2023-2029年。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非分散红外(NDIR)传感器行业竞争格局，包括全球市场主要厂商竞争格局和中国本土市场主要厂商竞争格局，重点分析全球主要厂商非分散红外(NDIR)传感器产能、销量、收入、价格和市场份额，全球非分散红外(NDIR)传感器产地分布情况、中国非分散红外(NDIR)传感器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此外针对非分散红外(NDIR)传感器行业产品分类、应用、行业政策、产业链、生产模式、销售模式、行业发展有利因素、不利因素和进入壁垒也做了详细分析。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Amphenol Advanced Sensors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Senseair (Asahi Kasei Microdevices)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Murata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Sensirion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MKS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Vaisala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Teledyne API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Honeywell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ELT SENSOR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E+E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Dwyer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Trane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Micro-Hybrid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Edinburgh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Alphasense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四方光电股份有限公司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Nano Environmental Technology S.r.l. (N.E.T.)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Super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众智光电科技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smartGAS Mikrosensorik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SST Sensing Ltd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郑州炜盛电子科技有限公司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苏州诺联芯电子科技有限公司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NDIR二氧化碳气体传感器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NDIR甲烷CH4气体传感器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NDIR一氧化碳气体传感器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NDIR丙烷气体传感器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NDIR制冷气体传感器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NDIR乙烯气体传感器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NDIRSF6气体传感器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其他NDIR气体传感器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工业安全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环保行业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医疗行业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住宅和商业安全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电力电网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科研机构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第2章：全球市场供需情况、中国地区供需情况，包括主要地区非分散红外(NDIR)传感器产量、销量、收入、价格及市场份额等；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第3章：全球主要地区和国家，非分散红外(NDIR)传感器销量和销售收入，2018-2022，及预测2023到2029；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第4章：行业竞争格局分析，包括全球市场企业排名及市场份额、中国市场企业排名和份额、主要厂商非分散红外(NDIR)传感器销量、收入、价格和市场份额等；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第5章：全球市场不同类型非分散红外(NDIR)传感器销量、收入、价格及份额等；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第6章：全球市场不同应用非分散红外(NDIR)传感器销量、收入、价格及份额等；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第9章：全球市场非分散红外(NDIR)传感器主要厂商基本情况介绍，包括公司简介、非分散红外(NDIR)传感器产品规格型号、销量、价格、收入及公司最新动态等；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第10章：中国市场非分散红外(NDIR)传感器进出口情况分析；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第11章：中国市场非分散红外(NDIR)传感器主要生产和消费地区分布；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非分散红外(NDIR)传感器市场概述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非分散红外(NDIR)传感器行业概述及统计范围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按照不同产品类型，非分散红外(NDIR)传感器主要可以分为如下几个类别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不同产品类型非分散红外(NDIR)传感器规模增长趋势2018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NDIR二氧化碳气体传感器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NDIR甲烷CH4气体传感器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NDIR一氧化碳气体传感器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NDIR丙烷气体传感器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NDIR制冷气体传感器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1.2.7 NDIR乙烯气体传感器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1.2.8 NDIRSF6气体传感器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1.2.9 其他NDIR气体传感器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从不同应用，非分散红外(NDIR)传感器主要包括如下几个方面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不同应用非分散红外(NDIR)传感器规模增长趋势2018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工业安全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环保行业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医疗行业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住宅和商业安全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电力电网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1.3.7 汽车行业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1.3.8 科研机构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1.3.9 其他行业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非分散红外(NDIR)传感器行业发展总体概况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非分散红外(NDIR)传感器行业发展主要特点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非分散红外(NDIR)传感器行业发展影响因素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全球非分散红外(NDIR)传感器供需现状及预测（2018-2029）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全球非分散红外(NDIR)传感器产能、产量、产能利用率及发展趋势（2018-2029）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全球非分散红外(NDIR)传感器产量、需求量及发展趋势（2018-2029）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全球主要地区非分散红外(NDIR)传感器产量及发展趋势（2018-2029）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中国非分散红外(NDIR)传感器供需现状及预测（2018-2029）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中国非分散红外(NDIR)传感器产能、产量、产能利用率及发展趋势（2018-2029）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中国非分散红外(NDIR)传感器产量、市场需求量及发展趋势（2018-2029）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中国非分散红外(NDIR)传感器产能和产量占全球的比重（2018-2029）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全球非分散红外(NDIR)传感器销量及收入（2018-2029）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全球市场非分散红外(NDIR)传感器价格趋势（2018-2029）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中国非分散红外(NDIR)传感器销量及收入（2018-2029）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中国市场非分散红外(NDIR)传感器销量和收入占全球的比重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全球非分散红外(NDIR)传感器主要地区分析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全球主要地区非分散红外(NDIR)传感器市场规模分析：2018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全球主要地区非分散红外(NDIR)传感器销售收入及市场份额（2018-2023年）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全球主要地区非分散红外(NDIR)传感器销售收入预测（2024-2029）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全球主要地区非分散红外(NDIR)传感器销量分析：2018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全球主要地区非分散红外(NDIR)传感器销量及市场份额（2018-2023年）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全球主要地区非分散红外(NDIR)传感器销量及市场份额预测（2024-2029）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全球市场主要厂商非分散红外(NDIR)传感器产能市场份额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全球市场主要厂商非分散红外(NDIR)传感器销量（2018-2023）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全球市场主要厂商非分散红外(NDIR)传感器销售收入（2018-2023）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全球市场主要厂商非分散红外(NDIR)传感器销售价格（2018-2023）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2022年全球主要生产商非分散红外(NDIR)传感器收入排名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中国市场主要厂商非分散红外(NDIR)传感器销量（2018-2023）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中国市场主要厂商非分散红外(NDIR)传感器销售收入（2018-2023）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中国市场主要厂商非分散红外(NDIR)传感器销售价格（2018-2023）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2022年中国主要生产商非分散红外(NDIR)传感器收入排名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全球主要厂商非分散红外(NDIR)传感器总部及产地分布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全球主要厂商非分散红外(NDIR)传感器商业化日期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全球主要厂商非分散红外(NDIR)传感器产品类型及应用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非分散红外(NDIR)传感器行业集中度、竞争程度分析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非分散红外(NDIR)传感器行业集中度分析：全球头部厂商份额（Top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全球非分散红外(NDIR)传感器第一梯队、第二梯队和第三梯队生产商（品牌）及市场份额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不同产品类型非分散红外(NDIR)传感器分析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全球市场不同产品类型非分散红外(NDIR)传感器销量及市场份额（2018-2023）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全球市场不同产品类型非分散红外(NDIR)传感器销量预测（2024-2029）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全球市场不同产品类型非分散红外(NDIR)传感器收入及市场份额（2018-2023）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全球市场不同产品类型非分散红外(NDIR)传感器收入预测（2024-2029）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全球市场不同产品类型非分散红外(NDIR)传感器价格走势（2018-2029）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中国市场不同产品类型非分散红外(NDIR)传感器销量及市场份额（2018-2023）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中国市场不同产品类型非分散红外(NDIR)传感器销量预测（2024-2029）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中国市场不同产品类型非分散红外(NDIR)传感器收入及市场份额（2018-2023）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中国市场不同产品类型非分散红外(NDIR)传感器收入预测（2024-2029）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不同应用非分散红外(NDIR)传感器分析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全球市场不同应用非分散红外(NDIR)传感器销量及市场份额（2018-2023）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全球市场不同应用非分散红外(NDIR)传感器销量预测（2024-2029）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全球市场不同应用非分散红外(NDIR)传感器收入及市场份额（2018-2023）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全球市场不同应用非分散红外(NDIR)传感器收入预测（2024-2029）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全球市场不同应用非分散红外(NDIR)传感器价格走势（2018-2029）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中国市场不同应用非分散红外(NDIR)传感器销量（2018-2029）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中国市场不同应用非分散红外(NDIR)传感器销量及市场份额（2018-2023）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中国市场不同应用非分散红外(NDIR)传感器销量预测（2024-2029）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中国市场不同应用非分散红外(NDIR)传感器收入（2018-2029）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中国市场不同应用非分散红外(NDIR)传感器收入及市场份额（2018-2023）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中国市场不同应用非分散红外(NDIR)传感器收入预测（2024-2029）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非分散红外(NDIR)传感器行业发展趋势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非分散红外(NDIR)传感器行业主要驱动因素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非分散红外(NDIR)传感器中国企业SWOT分析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中国非分散红外(NDIR)传感器行业政策环境分析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非分散红外(NDIR)传感器行业产业链简介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非分散红外(NDIR)传感器行业供应链分析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非分散红外(NDIR)传感器主要原料及供应情况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非分散红外(NDIR)传感器行业主要下游客户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非分散红外(NDIR)传感器行业采购模式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非分散红外(NDIR)传感器行业生产模式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非分散红外(NDIR)传感器行业销售模式及销售渠道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全球市场主要非分散红外(NDIR)传感器厂商简介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Amphenol Advanced Sensors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Amphenol Advanced Sensors基本信息、非分散红外(NDIR)传感器生产基地、销售区域、竞争对手及市场地位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Amphenol Advanced Sensors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Amphenol Advanced Sensors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Amphenol Advanced Sensors公司简介及主要业务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Amphenol Advanced Sensors企业最新动态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Senseair (Asahi Kasei Microdevices)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Senseair (Asahi Kasei Microdevices)基本信息、非分散红外(NDIR)传感器生产基地、销售区域、竞争对手及市场地位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Senseair (Asahi Kasei Microdevices)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Senseair (Asahi Kasei Microdevices)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Senseair (Asahi Kasei Microdevices)公司简介及主要业务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Senseair (Asahi Kasei Microdevices)企业最新动态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Murata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Murata基本信息、非分散红外(NDIR)传感器生产基地、销售区域、竞争对手及市场地位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Murata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Murata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Murata公司简介及主要业务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Murata企业最新动态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Sensirion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Sensirion基本信息、非分散红外(NDIR)传感器生产基地、销售区域、竞争对手及市场地位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Sensirion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Sensirion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Sensirion公司简介及主要业务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Sensirion企业最新动态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MKS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MKS Instruments基本信息、非分散红外(NDIR)传感器生产基地、销售区域、竞争对手及市场地位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MKS Instruments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MKS Instruments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MKS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MKS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Vaisala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Vaisala基本信息、非分散红外(NDIR)传感器生产基地、销售区域、竞争对手及市场地位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Vaisala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Vaisala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Vaisala公司简介及主要业务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Vaisala企业最新动态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Teledyne API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Teledyne API基本信息、非分散红外(NDIR)传感器生产基地、销售区域、竞争对手及市场地位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Teledyne API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Teledyne API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Teledyne API公司简介及主要业务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Teledyne API企业最新动态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Honeywell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Honeywell基本信息、非分散红外(NDIR)传感器生产基地、销售区域、竞争对手及市场地位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Honeywell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Honeywell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Honeywell公司简介及主要业务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Honeywell企业最新动态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ELT SENSOR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ELT SENSOR基本信息、非分散红外(NDIR)传感器生产基地、销售区域、竞争对手及市场地位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ELT SENSOR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ELT SENSOR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ELT SENSOR公司简介及主要业务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ELT SENSOR企业最新动态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E+E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E+E基本信息、非分散红外(NDIR)传感器生产基地、销售区域、竞争对手及市场地位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E+E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E+E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E+E公司简介及主要业务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E+E企业最新动态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Dwyer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Dwyer Instruments基本信息、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Dwyer Instruments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Dwyer Instruments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Dwyer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Dwyer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Trane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Trane基本信息、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Trane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Trane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Trane公司简介及主要业务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Trane企业最新动态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Micro-Hybrid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Micro-Hybrid基本信息、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Micro-Hybrid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Micro-Hybrid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Micro-Hybrid公司简介及主要业务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Micro-Hybrid企业最新动态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Edinburgh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Edinburgh Instruments基本信息、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Edinburgh Instruments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Edinburgh Instruments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Edinburgh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Edinburgh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Alphasense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Alphasense基本信息、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Alphasense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Alphasense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Alphasense公司简介及主要业务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Alphasense企业最新动态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四方光电股份有限公司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四方光电股份有限公司基本信息、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四方光电股份有限公司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四方光电股份有限公司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四方光电股份有限公司公司简介及主要业务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四方光电股份有限公司企业最新动态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Nano Environmental Technology S.r.l. (N.E.T.)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Nano Environmental Technology S.r.l. (N.E.T.)基本信息、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Nano Environmental Technology S.r.l. (N.E.T.)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Nano Environmental Technology S.r.l. (N.E.T.)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Nano Environmental Technology S.r.l. (N.E.T.)公司简介及主要业务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Nano Environmental Technology S.r.l. (N.E.T.)企业最新动态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Super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Super Systems基本信息、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Super Systems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Super Systems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Super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Super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众智光电科技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众智光电科技基本信息、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众智光电科技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众智光电科技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众智光电科技公司简介及主要业务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众智光电科技企业最新动态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smartGAS Mikrosensorik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smartGAS Mikrosensorik GmbH基本信息、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smartGAS Mikrosensorik GmbH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smartGAS Mikrosensorik GmbH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smartGAS Mikrosensorik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smartGAS Mikrosensorik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9.21 SST Sensing Ltd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9.21.1 SST Sensing Ltd基本信息、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9.21.2 SST Sensing Ltd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9.21.3 SST Sensing Ltd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9.21.4 SST Sensing Ltd公司简介及主要业务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9.21.5 SST Sensing Ltd企业最新动态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9.22 郑州炜盛电子科技有限公司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9.22.1 郑州炜盛电子科技有限公司基本信息、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9.22.2 郑州炜盛电子科技有限公司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9.22.3 郑州炜盛电子科技有限公司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9.22.4 郑州炜盛电子科技有限公司公司简介及主要业务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9.22.5 郑州炜盛电子科技有限公司企业最新动态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9.23 苏州诺联芯电子科技有限公司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9.23.1 苏州诺联芯电子科技有限公司基本信息、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9.23.2 苏州诺联芯电子科技有限公司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9.23.3 苏州诺联芯电子科技有限公司 非分散红外(NDIR)传感器销量、收入、价格及毛利率（2018-2023）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9.23.4 苏州诺联芯电子科技有限公司公司简介及主要业务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9.23.5 苏州诺联芯电子科技有限公司企业最新动态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中国市场非分散红外(NDIR)传感器产量、销量、进出口分析及未来趋势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中国市场非分散红外(NDIR)传感器产量、销量、进出口分析及未来趋势（2018-2029）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中国市场非分散红外(NDIR)传感器进出口贸易趋势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中国市场非分散红外(NDIR)传感器主要进口来源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中国市场非分散红外(NDIR)传感器主要出口目的地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中国市场非分散红外(NDIR)传感器主要地区分布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中国非分散红外(NDIR)传感器生产地区分布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中国非分散红外(NDIR)传感器消费地区分布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全球不同产品类型非分散红外(NDIR)传感器增长趋势2018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不同应用非分散红外(NDIR)传感器增长趋势2018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非分散红外(NDIR)传感器行业发展主要特点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非分散红外(NDIR)传感器行业发展有利因素分析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非分散红外(NDIR)传感器行业发展不利因素分析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进入非分散红外(NDIR)传感器行业壁垒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全球主要地区非分散红外(NDIR)传感器产量（千个）：2018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全球主要地区非分散红外(NDIR)传感器产量（2018-2023）&amp;（千个）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全球主要地区非分散红外(NDIR)传感器产量市场份额（2018-2023）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全球主要地区非分散红外(NDIR)传感器产量（2024-2029）&amp;（千个）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全球主要地区非分散红外(NDIR)传感器销售收入（百万美元）：2018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全球主要地区非分散红外(NDIR)传感器销售收入（2018-2023）&amp;（百万美元）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全球主要地区非分散红外(NDIR)传感器销售收入市场份额（2018-2023）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全球主要地区非分散红外(NDIR)传感器收入（2024-2029）&amp;（百万美元）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全球主要地区非分散红外(NDIR)传感器收入市场份额（2024-2029）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全球主要地区非分散红外(NDIR)传感器销量（千个）：2018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全球主要地区非分散红外(NDIR)传感器销量（2018-2023）&amp;（千个）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全球主要地区非分散红外(NDIR)传感器销量市场份额（2018-2023）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全球主要地区非分散红外(NDIR)传感器销量（2024-2029）&amp;（千个）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全球主要地区非分散红外(NDIR)传感器销量份额（2024-2029）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北美非分散红外(NDIR)传感器基本情况分析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欧洲非分散红外(NDIR)传感器基本情况分析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亚太地区非分散红外(NDIR)传感器基本情况分析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拉美地区非分散红外(NDIR)传感器基本情况分析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中东及非洲非分散红外(NDIR)传感器基本情况分析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全球市场主要厂商非分散红外(NDIR)传感器产能（2022-2023）&amp;（千个）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全球市场主要厂商非分散红外(NDIR)传感器销量（2018-2023）&amp;（千个）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全球市场主要厂商非分散红外(NDIR)传感器销量市场份额（2018-2023）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全球市场主要厂商非分散红外(NDIR)传感器销售收入（2018-2023）&amp;（百万美元）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全球市场主要厂商非分散红外(NDIR)传感器销售收入市场份额（2018-2023）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全球市场主要厂商非分散红外(NDIR)传感器销售价格（2018-2023）&amp;（美元/个）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2022年全球主要生产商非分散红外(NDIR)传感器收入排名（百万美元）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中国市场主要厂商非分散红外(NDIR)传感器销量（2018-2023）&amp;（千个）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中国市场主要厂商非分散红外(NDIR)传感器销量市场份额（2018-2023）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中国市场主要厂商非分散红外(NDIR)传感器销售收入（2018-2023）&amp;（百万美元）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中国市场主要厂商非分散红外(NDIR)传感器销售收入市场份额（2018-2023）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中国市场主要厂商非分散红外(NDIR)传感器销售价格（2018-2023）&amp;（美元/个）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2022年中国主要生产商非分散红外(NDIR)传感器收入排名（百万美元）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全球主要厂商非分散红外(NDIR)传感器总部及产地分布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全球主要厂商非分散红外(NDIR)传感器商业化日期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全球主要厂商非分散红外(NDIR)传感器产品类型及应用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2022年全球非分散红外(NDIR)传感器主要厂商市场地位（第一梯队、第二梯队和第三梯队）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全球不同产品类型非分散红外(NDIR)传感器销量（2018-2023年）&amp;（千个）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全球不同产品类型非分散红外(NDIR)传感器销量市场份额（2018-2023）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全球不同产品类型非分散红外(NDIR)传感器销量预测（2024-2029）&amp;（千个）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全球市场不同产品类型非分散红外(NDIR)传感器销量市场份额预测（2024-2029）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全球不同产品类型非分散红外(NDIR)传感器收入（2018-2023年）&amp;（百万美元）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全球不同产品类型非分散红外(NDIR)传感器收入市场份额（2018-2023）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全球不同产品类型非分散红外(NDIR)传感器收入预测（2024-2029）&amp;（百万美元）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全球不同产品类型非分散红外(NDIR)传感器收入市场份额预测（2024-2029）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中国不同产品类型非分散红外(NDIR)传感器销量（2018-2023年）&amp;（千个）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中国不同产品类型非分散红外(NDIR)传感器销量市场份额（2018-2023）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中国不同产品类型非分散红外(NDIR)传感器销量预测（2024-2029）&amp;（千个）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中国不同产品类型非分散红外(NDIR)传感器销量市场份额预测（2024-2029）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中国不同产品类型非分散红外(NDIR)传感器收入（2018-2023年）&amp;（百万美元）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中国不同产品类型非分散红外(NDIR)传感器收入市场份额（2018-2023）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中国不同产品类型非分散红外(NDIR)传感器收入预测（2024-2029）&amp;（百万美元）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中国不同产品类型非分散红外(NDIR)传感器收入市场份额预测（2024-2029）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全球不同应用非分散红外(NDIR)传感器销量（2018-2023年）&amp;（千个）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全球不同应用非分散红外(NDIR)传感器销量市场份额（2018-2023）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全球不同应用非分散红外(NDIR)传感器销量预测（2024-2029）&amp;（千个）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全球市场不同应用非分散红外(NDIR)传感器销量市场份额预测（2024-2029）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全球不同应用非分散红外(NDIR)传感器收入（2018-2023年）&amp;（百万美元）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全球不同应用非分散红外(NDIR)传感器收入市场份额（2018-2023）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全球不同应用非分散红外(NDIR)传感器收入预测（2024-2029）&amp;（百万美元）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全球不同应用非分散红外(NDIR)传感器收入市场份额预测（2024-2029）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中国不同应用非分散红外(NDIR)传感器销量（2018-2023年）&amp;（千个）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中国不同应用非分散红外(NDIR)传感器销量市场份额（2018-2023）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中国不同应用非分散红外(NDIR)传感器销量预测（2024-2029）&amp;（千个）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中国不同应用非分散红外(NDIR)传感器销量市场份额预测（2024-2029）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中国不同应用非分散红外(NDIR)传感器收入（2018-2023年）&amp;（百万美元）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中国不同应用非分散红外(NDIR)传感器收入市场份额（2018-2023）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中国不同应用非分散红外(NDIR)传感器收入预测（2024-2029）&amp;（百万美元）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中国不同应用非分散红外(NDIR)传感器收入市场份额预测（2024-2029）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非分散红外(NDIR)传感器行业技术发展趋势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非分散红外(NDIR)传感器行业主要驱动因素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非分散红外(NDIR)传感器行业供应链分析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非分散红外(NDIR)传感器上游原料供应商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非分散红外(NDIR)传感器行业主要下游客户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非分散红外(NDIR)传感器行业典型经销商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Amphenol Advanced Sensors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Amphenol Advanced Sensors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Amphenol Advanced Sensors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Amphenol Advanced Sensors公司简介及主要业务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Amphenol Advanced Sensors企业最新动态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Senseair (Asahi Kasei Microdevices)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Senseair (Asahi Kasei Microdevices)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Senseair (Asahi Kasei Microdevices)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Senseair (Asahi Kasei Microdevices)公司简介及主要业务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Senseair (Asahi Kasei Microdevices)企业最新动态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Murata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Murata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Murata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Murata公司简介及主要业务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Murata企业最新动态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Sensirion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Sensirion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Sensirion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Sensirion公司简介及主要业务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Sensirion企业最新动态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MKS Instruments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MKS Instruments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MKS Instruments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MKS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MKS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Vaisala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Vaisala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Vaisala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Vaisala公司简介及主要业务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Vaisala企业最新动态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Teledyne API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Teledyne API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Teledyne API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Teledyne API公司简介及主要业务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Teledyne API企业最新动态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Honeywell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Honeywell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Honeywell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Honeywell公司简介及主要业务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Honeywell企业最新动态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ELT SENSOR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ELT SENSOR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ELT SENSOR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ELT SENSOR公司简介及主要业务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ELT SENSOR企业最新动态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E+E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E+E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E+E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E+E公司简介及主要业务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E+E企业最新动态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Dwyer Instruments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Dwyer Instruments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Dwyer Instruments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Dwyer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Dwyer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Trane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Trane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Trane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Trane公司简介及主要业务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Trane企业最新动态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Micro-Hybrid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Micro-Hybrid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Micro-Hybrid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Micro-Hybrid公司简介及主要业务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Micro-Hybrid企业最新动态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Edinburgh Instruments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Edinburgh Instruments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Edinburgh Instruments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Edinburgh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Edinburgh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Alphasense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Alphasense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Alphasense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Alphasense公司简介及主要业务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Alphasense企业最新动态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四方光电股份有限公司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四方光电股份有限公司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四方光电股份有限公司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四方光电股份有限公司公司简介及主要业务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四方光电股份有限公司企业最新动态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Nano Environmental Technology S.r.l. (N.E.T.)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Nano Environmental Technology S.r.l. (N.E.T.)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Nano Environmental Technology S.r.l. (N.E.T.)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Nano Environmental Technology S.r.l. (N.E.T.)公司简介及主要业务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Nano Environmental Technology S.r.l. (N.E.T.)企业最新动态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Super Systems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Super Systems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Super Systems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Super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Super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众智光电科技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众智光电科技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众智光电科技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众智光电科技公司简介及主要业务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众智光电科技企业最新动态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smartGAS Mikrosensorik GmbH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smartGAS Mikrosensorik GmbH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smartGAS Mikrosensorik GmbH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smartGAS Mikrosensorik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smartGAS Mikrosensorik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SST Sensing Ltd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表182 SST Sensing Ltd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表183 SST Sensing Ltd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表184 SST Sensing Ltd公司简介及主要业务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表185 SST Sensing Ltd企业最新动态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表186 郑州炜盛电子科技有限公司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表187 郑州炜盛电子科技有限公司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表188 郑州炜盛电子科技有限公司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表189 郑州炜盛电子科技有限公司公司简介及主要业务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表190 郑州炜盛电子科技有限公司企业最新动态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表191 苏州诺联芯电子科技有限公司 非分散红外(NDIR)传感器生产基地、销售区域、竞争对手及市场地位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表192 苏州诺联芯电子科技有限公司 非分散红外(NDIR)传感器产品规格、参数及市场应用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表193 苏州诺联芯电子科技有限公司 非分散红外(NDIR)传感器销量（千个）、收入（百万美元）、价格（美元/个）及毛利率（2018-2023）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表194 苏州诺联芯电子科技有限公司公司简介及主要业务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表195 苏州诺联芯电子科技有限公司企业最新动态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表196 中国市场非分散红外(NDIR)传感器产量、销量、进出口（2018-2023年）&amp;（千个）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表197 中国市场非分散红外(NDIR)传感器产量、销量、进出口预测（2024-2029）&amp;（千个）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表198 中国市场非分散红外(NDIR)传感器进出口贸易趋势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表199 中国市场非分散红外(NDIR)传感器主要进口来源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表200 中国市场非分散红外(NDIR)传感器主要出口目的地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表201 中国非分散红外(NDIR)传感器生产地区分布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表202 中国非分散红外(NDIR)传感器消费地区分布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非分散红外(NDIR)传感器产品图片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全球不同产品类型非分散红外(NDIR)传感器规模2018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全球不同产品类型非分散红外(NDIR)传感器市场份额2022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NDIR二氧化碳气体传感器产品图片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NDIR甲烷CH4气体传感器产品图片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NDIR一氧化碳气体传感器产品图片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NDIR丙烷气体传感器产品图片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NDIR制冷气体传感器产品图片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NDIR乙烯气体传感器产品图片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NDIRSF6气体传感器产品图片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其他NDIR气体传感器产品图片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全球不同应用非分散红外(NDIR)传感器规模2018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全球不同应用非分散红外(NDIR)传感器市场份额2022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工业安全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环保行业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医疗行业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住宅和商业安全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电力电网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汽车行业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科研机构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其他行业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全球非分散红外(NDIR)传感器产能、产量、产能利用率及发展趋势（2018-2029）&amp;（千个）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全球非分散红外(NDIR)传感器产量、需求量及发展趋势（2018-2029）&amp;（千个）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全球主要地区非分散红外(NDIR)传感器产量规模：2018 VS 2022 VS 2029（千个）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全球主要地区非分散红外(NDIR)传感器产量市场份额（2018-2029）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中国非分散红外(NDIR)传感器产能、产量、产能利用率及发展趋势（2018-2029）&amp;（千个）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中国非分散红外(NDIR)传感器产量、市场需求量及发展趋势（2018-2029）&amp;（千个）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中国非分散红外(NDIR)传感器总产能占全球比重（2018-2029）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中国非分散红外(NDIR)传感器总产量占全球比重（2018-2029）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全球非分散红外(NDIR)传感器市场收入及增长率:（2018-2029）&amp;（百万美元）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全球市场非分散红外(NDIR)传感器市场规模：2018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全球市场非分散红外(NDIR)传感器销量及增长率（2018-2029）&amp;（千个）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全球市场非分散红外(NDIR)传感器价格趋势（2018-2029）&amp;（美元/个）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中国非分散红外(NDIR)传感器市场收入及增长率:（2018-2029）&amp;（百万美元）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中国市场非分散红外(NDIR)传感器市场规模：2018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中国市场非分散红外(NDIR)传感器销量及增长率（2018-2029）&amp;（千个）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中国市场非分散红外(NDIR)传感器销量占全球比重（2018-2029）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中国非分散红外(NDIR)传感器收入占全球比重（2018-2029）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全球主要地区非分散红外(NDIR)传感器销售收入规模：2018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全球主要地区非分散红外(NDIR)传感器销售收入市场份额（2018-2023）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全球主要地区非分散红外(NDIR)传感器销售收入市场份额（2018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全球主要地区非分散红外(NDIR)传感器收入市场份额（2024-2029）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北美（美国和加拿大）非分散红外(NDIR)传感器销量（2018-2029）&amp;（千个）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北美（美国和加拿大）非分散红外(NDIR)传感器销量份额（2018-2029）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北美（美国和加拿大）非分散红外(NDIR)传感器收入（2018-2029）&amp;（百万美元）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北美（美国和加拿大）非分散红外(NDIR)传感器收入份额（2018-2029）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欧洲（德国、英国、法国和意大利等国家）非分散红外(NDIR)传感器销量（2018-2029）&amp;（千个）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欧洲（德国、英国、法国和意大利等国家）非分散红外(NDIR)传感器销量份额（2018-2029）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欧洲（德国、英国、法国和意大利等国家）非分散红外(NDIR)传感器收入（2018-2029）&amp;（百万美元）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欧洲（德国、英国、法国和意大利等国家）非分散红外(NDIR)传感器收入份额（2018-2029）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亚太（中国、日本、韩国、中国台湾、印度和东南亚等）非分散红外(NDIR)传感器销量（2018-2029）&amp;（千个）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亚太（中国、日本、韩国、中国台湾、印度和东南亚等）非分散红外(NDIR)传感器销量份额（2018-2029）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亚太（中国、日本、韩国、中国台湾、印度和东南亚等）非分散红外(NDIR)传感器收入（2018-2029）&amp;（百万美元）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亚太（中国、日本、韩国、中国台湾、印度和东南亚等）非分散红外(NDIR)传感器收入份额（2018-2029）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拉美地区（墨西哥、巴西等国家）非分散红外(NDIR)传感器销量（2018-2029）&amp;（千个）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拉美地区（墨西哥、巴西等国家）非分散红外(NDIR)传感器销量份额（2018-2029）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拉美地区（墨西哥、巴西等国家）非分散红外(NDIR)传感器收入（2018-2029）&amp;（百万美元）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拉美地区（墨西哥、巴西等国家）非分散红外(NDIR)传感器收入份额（2018-2029）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中东及非洲（土耳其、沙特等国家）非分散红外(NDIR)传感器销量（2018-2029）&amp;（千个）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中东及非洲（土耳其、沙特等国家）非分散红外(NDIR)传感器销量份额（2018-2029）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中东及非洲（土耳其、沙特等国家）非分散红外(NDIR)传感器收入（2018-2029）&amp;（百万美元）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中东及非洲（土耳其、沙特等国家）非分散红外(NDIR)传感器收入份额（2018-2029）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2022年全球市场主要厂商非分散红外(NDIR)传感器销量市场份额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2022年全球市场主要厂商非分散红外(NDIR)传感器收入市场份额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2022年中国市场主要厂商非分散红外(NDIR)传感器销量市场份额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2022年中国市场主要厂商非分散红外(NDIR)传感器收入市场份额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2022年全球前五大生产商非分散红外(NDIR)传感器市场份额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全球非分散红外(NDIR)传感器第一梯队、第二梯队和第三梯队生产商（品牌）及市场份额（2022）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全球不同产品类型非分散红外(NDIR)传感器价格走势（2018-2029）&amp;（美元/个）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全球不同应用非分散红外(NDIR)传感器价格走势（2018-2029）&amp;（美元/个）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非分散红外(NDIR)传感器中国企业SWOT分析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非分散红外(NDIR)传感器产业链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非分散红外(NDIR)传感器行业采购模式分析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非分散红外(NDIR)传感器行业生产模式分析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图75 非分散红外(NDIR)传感器行业销售模式分析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MzNSwiaGRpZCI6IjY3YTEzMDQ2M2ViMDk1NDQ0ZWIyMzZiOTVkNTMwZWIwIiwidXNlckNvdW50Ijo0MzM1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44C48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9143</Words>
  <Characters>11786</Characters>
  <Lines>0</Lines>
  <Paragraphs>0</Paragraphs>
  <TotalTime>41</TotalTime>
  <ScaleCrop>false</ScaleCrop>
  <LinksUpToDate>false</LinksUpToDate>
  <CharactersWithSpaces>14139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2023-08-17T07:56:10Z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A3CB5B25D51B4978AD8896CA57755BF7_13</vt:lpwstr>
  </property>
  <property fmtid="{D5CDD505-2E9C-101B-9397-08002B2CF9AE}" pid="5" name="commondata">
    <vt:lpwstr>eyJjb3VudCI6NDAzLCJoZGlkIjoiNjdhMTMwNDYzZWIwOTU0NDRlYjIzNmI5NWQ1MzBlYjAiLCJ1c2VyQ291bnQiOjQwM30=</vt:lpwstr>
  </property>
</Properties>
</file>