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十四五规划-全球及中国飞机售后零件行业研究及十四五规划分析报告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十四五规划-全球及中国飞机售后零件行业研究及十四五规划分析报告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【报告篇幅】：127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【报告图表数】：164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受新冠肺炎疫情等影响，2022年全球飞机售后零件市场规模大约为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是全球最大的飞机售后零件生产地区，占有大约 %的市场份额，之后是 ，占有大约 %的市场份额。目前全球市场，基本由 和 地区厂商主导，全球飞机售后零件头部厂商主要包括Collins Aerospace、Honeywell、United Technologies Corporation、Safran和Meggitt等，前三大厂商占有全球大约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本报告研究“十三五”期间全球及中国市场飞机售后零件的供给和需求情况，以及“十四五”期间行业发展预测。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重点分析全球主要地区飞机售后零件的产能、销量、收入和增长潜力，历史数据2018-2022年，预测数据2023-2029年。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飞机售后零件行业竞争格局，包括全球市场主要厂商竞争格局和中国本土市场主要厂商竞争格局，重点分析全球主要厂商飞机售后零件产能、销量、收入、价格和市场份额，全球飞机售后零件产地分布情况、中国飞机售后零件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此外针对飞机售后零件行业产品分类、应用、行业政策、产业链、生产模式、销售模式、行业发展有利因素、不利因素和进入壁垒也做了详细分析。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Collins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United Technologies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Safran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Meggitt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Parker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Moog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Kaman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Piper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Lufthansa Technik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CAMAR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EFW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Woodward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AAR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Triumph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StandardAero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Satair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Dassault Aviation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Bombardier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AJw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Wag-Aero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引擎零件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机身零件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航空电子部件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内饰件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军用飞机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私人飞机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第2章：全球市场供需情况、中国地区供需情况，包括主要地区飞机售后零件产量、销量、收入、价格及市场份额等；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第3章：全球主要地区和国家，飞机售后零件销量和销售收入，2018-2022，及预测2023到2029；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第4章：行业竞争格局分析，包括全球市场企业排名及市场份额、中国市场企业排名和份额、主要厂商飞机售后零件销量、收入、价格和市场份额等；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第5章：全球市场不同类型飞机售后零件销量、收入、价格及份额等；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第6章：全球市场不同应用飞机售后零件销量、收入、价格及份额等；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第9章：全球市场飞机售后零件主要厂商基本情况介绍，包括公司简介、飞机售后零件产品规格型号、销量、价格、收入及公司最新动态等；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第10章：中国市场飞机售后零件进出口情况分析；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第11章：中国市场飞机售后零件主要生产和消费地区分布；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飞机售后零件市场概述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飞机售后零件行业概述及统计范围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按照不同产品类型，飞机售后零件主要可以分为如下几个类别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不同产品类型飞机售后零件规模增长趋势2018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引擎零件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机身零件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航空电子部件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内饰件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从不同应用，飞机售后零件主要包括如下几个方面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不同应用飞机售后零件规模增长趋势2018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商用飞机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军用飞机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私人飞机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飞机售后零件行业发展总体概况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飞机售后零件行业发展主要特点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飞机售后零件行业发展影响因素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全球飞机售后零件供需现状及预测（2018-2029）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全球飞机售后零件产能、产量、产能利用率及发展趋势（2018-2029）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全球飞机售后零件产量、需求量及发展趋势（2018-2029）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全球主要地区飞机售后零件产量及发展趋势（2018-2029）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中国飞机售后零件供需现状及预测（2018-2029）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中国飞机售后零件产能、产量、产能利用率及发展趋势（2018-2029）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中国飞机售后零件产量、市场需求量及发展趋势（2018-2029）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中国飞机售后零件产能和产量占全球的比重（2018-2029）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全球飞机售后零件销量及收入（2018-2029）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全球市场飞机售后零件价格趋势（2018-2029）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中国飞机售后零件销量及收入（2018-2029）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中国市场飞机售后零件销量和收入占全球的比重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全球飞机售后零件主要地区分析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全球主要地区飞机售后零件市场规模分析：2018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全球主要地区飞机售后零件销售收入及市场份额（2018-2023年）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全球主要地区飞机售后零件销售收入预测（2024-2029）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全球主要地区飞机售后零件销量分析：2018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全球主要地区飞机售后零件销量及市场份额（2018-2023年）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全球主要地区飞机售后零件销量及市场份额预测（2024-2029）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全球市场主要厂商飞机售后零件产能市场份额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全球市场主要厂商飞机售后零件销量（2018-2023）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全球市场主要厂商飞机售后零件销售收入（2018-2023）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全球市场主要厂商飞机售后零件销售价格（2018-2023）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2022年全球主要生产商飞机售后零件收入排名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中国市场主要厂商飞机售后零件销量（2018-2023）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中国市场主要厂商飞机售后零件销售收入（2018-2023）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中国市场主要厂商飞机售后零件销售价格（2018-2023）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2022年中国主要生产商飞机售后零件收入排名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全球主要厂商飞机售后零件总部及产地分布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全球主要厂商飞机售后零件商业化日期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全球主要厂商飞机售后零件产品类型及应用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飞机售后零件行业集中度、竞争程度分析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飞机售后零件行业集中度分析：全球头部厂商份额（Top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全球飞机售后零件第一梯队、第二梯队和第三梯队生产商（品牌）及市场份额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不同产品类型飞机售后零件分析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全球市场不同产品类型飞机售后零件销量及市场份额（2018-2023）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全球市场不同产品类型飞机售后零件销量预测（2024-2029）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全球市场不同产品类型飞机售后零件收入及市场份额（2018-2023）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全球市场不同产品类型飞机售后零件收入预测（2024-2029）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全球市场不同产品类型飞机售后零件价格走势（2018-2029）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中国市场不同产品类型飞机售后零件销量及市场份额（2018-2023）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中国市场不同产品类型飞机售后零件销量预测（2024-2029）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中国市场不同产品类型飞机售后零件收入及市场份额（2018-2023）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中国市场不同产品类型飞机售后零件收入预测（2024-2029）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不同应用飞机售后零件分析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全球市场不同应用飞机售后零件销量及市场份额（2018-2023）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全球市场不同应用飞机售后零件销量预测（2024-2029）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全球市场不同应用飞机售后零件收入及市场份额（2018-2023）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全球市场不同应用飞机售后零件收入预测（2024-2029）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全球市场不同应用飞机售后零件价格走势（2018-2029）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中国市场不同应用飞机售后零件销量（2018-2029）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中国市场不同应用飞机售后零件销量及市场份额（2018-2023）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中国市场不同应用飞机售后零件销量预测（2024-2029）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中国市场不同应用飞机售后零件收入（2018-2029）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中国市场不同应用飞机售后零件收入及市场份额（2018-2023）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中国市场不同应用飞机售后零件收入预测（2024-2029）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飞机售后零件行业发展趋势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飞机售后零件行业主要驱动因素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飞机售后零件中国企业SWOT分析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中国飞机售后零件行业政策环境分析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飞机售后零件行业产业链简介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飞机售后零件行业供应链分析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飞机售后零件主要原料及供应情况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飞机售后零件行业主要下游客户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飞机售后零件行业采购模式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飞机售后零件行业生产模式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飞机售后零件行业销售模式及销售渠道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全球市场主要飞机售后零件厂商简介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Collins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Collins Aerospace基本信息、飞机售后零件生产基地、销售区域、竞争对手及市场地位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Collins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Collins Aerospace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Collins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Collins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Honeywell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Honeywell基本信息、飞机售后零件生产基地、销售区域、竞争对手及市场地位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Honeywell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Honeywell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United Technologies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United Technologies Corporation基本信息、飞机售后零件生产基地、销售区域、竞争对手及市场地位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United Technologies Corporation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United Technologies Corporation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United Technologies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United Technologies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Safran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Safran基本信息、飞机售后零件生产基地、销售区域、竞争对手及市场地位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Safran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Safran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Safran公司简介及主要业务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Safran企业最新动态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Meggitt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Meggitt基本信息、飞机售后零件生产基地、销售区域、竞争对手及市场地位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Meggitt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Meggitt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Meggitt公司简介及主要业务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Meggitt企业最新动态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Parker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Parker基本信息、飞机售后零件生产基地、销售区域、竞争对手及市场地位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Parker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Parker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Parker公司简介及主要业务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Parker企业最新动态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Moog Inc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Moog Inc基本信息、飞机售后零件生产基地、销售区域、竞争对手及市场地位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Moog Inc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Moog Inc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Moog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Moog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Kaman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Kaman基本信息、飞机售后零件生产基地、销售区域、竞争对手及市场地位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Kaman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Kaman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Kaman公司简介及主要业务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Kaman企业最新动态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Eaton基本信息、飞机售后零件生产基地、销售区域、竞争对手及市场地位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Eaton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Eaton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Piper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Piper基本信息、飞机售后零件生产基地、销售区域、竞争对手及市场地位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Piper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Piper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Piper公司简介及主要业务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Piper企业最新动态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Lufthansa Technik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Lufthansa Technik基本信息、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Lufthansa Technik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Lufthansa Technik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Lufthansa Technik公司简介及主要业务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Lufthansa Technik企业最新动态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CAMAR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CAMAR基本信息、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CAMAR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CAMAR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CAMAR公司简介及主要业务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CAMAR企业最新动态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EFW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EFW基本信息、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EFW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EFW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EFW公司简介及主要业务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EFW企业最新动态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9.14 Woodward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9.14.1 Woodward基本信息、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9.14.2 Woodward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9.14.3 Woodward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9.14.4 Woodward公司简介及主要业务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9.14.5 Woodward企业最新动态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9.15 GE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9.15.1 GE Aerospace基本信息、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9.15.2 GE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9.15.3 GE Aerospace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9.15.4 GE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9.15.5 GE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9.16 AAR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9.16.1 AAR Corp基本信息、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9.16.2 AAR Corp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9.16.3 AAR Corp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9.16.4 AAR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9.16.5 AAR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9.17 HEICO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9.17.1 HEICO基本信息、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9.17.2 HEICO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9.17.3 HEICO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9.17.4 HEICO公司简介及主要业务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9.17.5 HEICO企业最新动态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9.18 Triumph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9.18.1 Triumph Group基本信息、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9.18.2 Triumph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9.18.3 Triumph Group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9.18.4 Triumph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9.18.5 Triumph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9.19 StandardAero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9.19.1 StandardAero基本信息、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9.19.2 StandardAero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9.19.3 StandardAero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9.19.4 StandardAero公司简介及主要业务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9.19.5 StandardAero企业最新动态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9.20 Satair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9.20.1 Satair Group基本信息、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9.20.2 Satair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9.20.3 Satair Group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9.20.4 Satair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9.20.5 Satair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9.21 Dassault Aviation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9.21.1 Dassault Aviation基本信息、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9.21.2 Dassault Aviation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9.21.3 Dassault Aviation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9.21.4 Dassault Aviation公司简介及主要业务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9.21.5 Dassault Aviation企业最新动态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9.22 Bombardier Aerospace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9.22.1 Bombardier Aerospace基本信息、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9.22.2 Bombardier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9.22.3 Bombardier Aerospace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9.22.4 Bombardier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9.22.5 Bombardier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9.23 AJw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9.23.1 AJw Group基本信息、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9.23.2 AJw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9.23.3 AJw Group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9.23.4 AJw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9.23.5 AJw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9.24 Wag-Aero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9.24.1 Wag-Aero基本信息、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9.24.2 Wag-Aero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9.24.3 Wag-Aero 飞机售后零件销量、收入、价格及毛利率（2018-2023）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9.24.4 Wag-Aero公司简介及主要业务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9.24.5 Wag-Aero企业最新动态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中国市场飞机售后零件产量、销量、进出口分析及未来趋势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中国市场飞机售后零件产量、销量、进出口分析及未来趋势（2018-2029）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中国市场飞机售后零件进出口贸易趋势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中国市场飞机售后零件主要进口来源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中国市场飞机售后零件主要出口目的地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中国市场飞机售后零件主要地区分布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中国飞机售后零件生产地区分布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中国飞机售后零件消费地区分布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全球不同产品类型飞机售后零件增长趋势2018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不同应用飞机售后零件增长趋势2018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飞机售后零件行业发展主要特点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飞机售后零件行业发展有利因素分析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飞机售后零件行业发展不利因素分析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进入飞机售后零件行业壁垒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全球主要地区飞机售后零件产量（千件）：2018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全球主要地区飞机售后零件产量（2018-2023）&amp;（千件）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全球主要地区飞机售后零件产量市场份额（2018-2023）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全球主要地区飞机售后零件产量（2024-2029）&amp;（千件）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全球主要地区飞机售后零件销售收入（百万美元）：2018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全球主要地区飞机售后零件销售收入（2018-2023）&amp;（百万美元）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全球主要地区飞机售后零件销售收入市场份额（2018-2023）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全球主要地区飞机售后零件收入（2024-2029）&amp;（百万美元）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全球主要地区飞机售后零件收入市场份额（2024-2029）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全球主要地区飞机售后零件销量（千件）：2018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全球主要地区飞机售后零件销量（2018-2023）&amp;（千件）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全球主要地区飞机售后零件销量（2024-2029）&amp;（千件）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全球主要地区飞机售后零件销量份额（2024-2029）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北美飞机售后零件基本情况分析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欧洲飞机售后零件基本情况分析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亚太地区飞机售后零件基本情况分析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拉美地区飞机售后零件基本情况分析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中东及非洲飞机售后零件基本情况分析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全球市场主要厂商飞机售后零件产能（2022-2023）&amp;（千件）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全球市场主要厂商飞机售后零件销量（2018-2023）&amp;（千件）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全球市场主要厂商飞机售后零件销售收入（2018-2023）&amp;（百万美元）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全球市场主要厂商飞机售后零件销售收入市场份额（2018-2023）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全球市场主要厂商飞机售后零件销售价格（2018-2023）&amp;（美元/件）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2022年全球主要生产商飞机售后零件收入排名（百万美元）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中国市场主要厂商飞机售后零件销量（2018-2023）&amp;（千件）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中国市场主要厂商飞机售后零件销售收入（2018-2023）&amp;（百万美元）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中国市场主要厂商飞机售后零件销售收入市场份额（2018-2023）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中国市场主要厂商飞机售后零件销售价格（2018-2023）&amp;（美元/件）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2022年中国主要生产商飞机售后零件收入排名（百万美元）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全球主要厂商飞机售后零件总部及产地分布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全球主要厂商飞机售后零件商业化日期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全球主要厂商飞机售后零件产品类型及应用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2022年全球飞机售后零件主要厂商市场地位（第一梯队、第二梯队和第三梯队）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全球不同产品类型飞机售后零件销量（2018-2023年）&amp;（千件）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全球不同产品类型飞机售后零件销量预测（2024-2029）&amp;（千件）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全球市场不同产品类型飞机售后零件销量市场份额预测（2024-2029）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全球不同产品类型飞机售后零件收入（2018-2023年）&amp;（百万美元）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全球不同产品类型飞机售后零件收入市场份额（2018-2023）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全球不同产品类型飞机售后零件收入预测（2024-2029）&amp;（百万美元）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全球不同产品类型飞机售后零件收入市场份额预测（2024-2029）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中国不同产品类型飞机售后零件销量（2018-2023年）&amp;（千件）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中国不同产品类型飞机售后零件销量预测（2024-2029）&amp;（千件）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中国不同产品类型飞机售后零件销量市场份额预测（2024-2029）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中国不同产品类型飞机售后零件收入（2018-2023年）&amp;（百万美元）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中国不同产品类型飞机售后零件收入市场份额（2018-2023）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中国不同产品类型飞机售后零件收入预测（2024-2029）&amp;（百万美元）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中国不同产品类型飞机售后零件收入市场份额预测（2024-2029）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全球不同应用飞机售后零件销量（2018-2023年）&amp;（千件）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全球不同应用飞机售后零件销量预测（2024-2029）&amp;（千件）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全球市场不同应用飞机售后零件销量市场份额预测（2024-2029）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全球不同应用飞机售后零件收入（2018-2023年）&amp;（百万美元）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全球不同应用飞机售后零件收入市场份额（2018-2023）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全球不同应用飞机售后零件收入预测（2024-2029）&amp;（百万美元）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全球不同应用飞机售后零件收入市场份额预测（2024-2029）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中国不同应用飞机售后零件销量（2018-2023年）&amp;（千件）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中国不同应用飞机售后零件销量市场份额（2018-2023）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中国不同应用飞机售后零件销量预测（2024-2029）&amp;（千件）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中国不同应用飞机售后零件销量市场份额预测（2024-2029）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中国不同应用飞机售后零件收入（2018-2023年）&amp;（百万美元）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中国不同应用飞机售后零件收入市场份额（2018-2023）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中国不同应用飞机售后零件收入预测（2024-2029）&amp;（百万美元）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中国不同应用飞机售后零件收入市场份额预测（2024-2029）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飞机售后零件行业技术发展趋势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飞机售后零件行业主要驱动因素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飞机售后零件行业供应链分析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飞机售后零件上游原料供应商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飞机售后零件行业主要下游客户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飞机售后零件行业典型经销商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Collins Aerospace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Collins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Collins Aerospace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Collins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Collins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Honeywell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Honeywell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Honeywell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Honeywell公司简介及主要业务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Honeywell企业最新动态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United Technologies Corporation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United Technologies Corporation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United Technologies Corporation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United Technologies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United Technologies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Safran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Safran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Safran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Safran公司简介及主要业务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Safran企业最新动态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Meggitt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Meggitt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Meggitt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Meggitt公司简介及主要业务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Meggitt企业最新动态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Parker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Parker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Parker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Parker公司简介及主要业务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Parker企业最新动态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Moog Inc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Moog Inc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Moog Inc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Moog Inc公司简介及主要业务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Moog Inc企业最新动态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Kaman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Kaman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Kaman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Kaman公司简介及主要业务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Kaman企业最新动态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Eaton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Eaton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Eaton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Piper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Piper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Piper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Piper公司简介及主要业务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Piper企业最新动态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Lufthansa Technik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Lufthansa Technik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Lufthansa Technik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Lufthansa Technik公司简介及主要业务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Lufthansa Technik企业最新动态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CAMAR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CAMAR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CAMAR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CAMAR公司简介及主要业务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CAMAR企业最新动态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EFW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EFW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EFW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EFW公司简介及主要业务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EFW企业最新动态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Woodward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Woodward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Woodward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Woodward公司简介及主要业务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Woodward企业最新动态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GE Aerospace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GE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GE Aerospace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GE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GE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AAR Corp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表157 AAR Corp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表158 AAR Corp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表159 AAR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表160 AAR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表161 HEICO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表162 HEICO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表163 HEICO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表164 HEICO公司简介及主要业务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表165 HEICO企业最新动态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表166 Triumph Group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表167 Triumph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表168 Triumph Group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表169 Triumph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表170 Triumph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表171 StandardAero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表172 StandardAero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表173 StandardAero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表174 StandardAero公司简介及主要业务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表175 StandardAero企业最新动态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表176 Satair Group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表177 Satair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表178 Satair Group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表179 Satair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表180 Satair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表181 Dassault Aviation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表182 Dassault Aviation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表183 Dassault Aviation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表184 Dassault Aviation公司简介及主要业务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表185 Dassault Aviation企业最新动态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表186 Bombardier Aerospace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表187 Bombardier Aerospace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表188 Bombardier Aerospace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表189 Bombardier Aerospace公司简介及主要业务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表190 Bombardier Aerospace企业最新动态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表191 AJw Group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表192 AJw Group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表193 AJw Group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表194 AJw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表195 AJw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表196 Wag-Aero 飞机售后零件生产基地、销售区域、竞争对手及市场地位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表197 Wag-Aero 飞机售后零件产品规格、参数及市场应用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表198 Wag-Aero 飞机售后零件销量（千件）、收入（百万美元）、价格（美元/件）及毛利率（2018-2023）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表199 Wag-Aero公司简介及主要业务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表200 Wag-Aero企业最新动态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表201 中国市场飞机售后零件产量、销量、进出口（2018-2023年）&amp;（千件）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表202 中国市场飞机售后零件产量、销量、进出口预测（2024-2029）&amp;（千件）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表203 中国市场飞机售后零件进出口贸易趋势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表204 中国市场飞机售后零件主要进口来源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表205 中国市场飞机售后零件主要出口目的地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表206 中国飞机售后零件生产地区分布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表207 中国飞机售后零件消费地区分布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飞机售后零件产品图片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全球不同产品类型飞机售后零件规模2018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全球不同产品类型飞机售后零件市场份额2022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引擎零件产品图片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机身零件产品图片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航空电子部件产品图片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内饰件产品图片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全球不同应用飞机售后零件规模2018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全球不同应用飞机售后零件市场份额2022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商用飞机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军用飞机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私人飞机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全球飞机售后零件产能、产量、产能利用率及发展趋势（2018-2029）&amp;（千件）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全球飞机售后零件产量、需求量及发展趋势（2018-2029）&amp;（千件）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全球主要地区飞机售后零件产量规模：2018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全球主要地区飞机售后零件产量市场份额（2018-2029）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中国飞机售后零件产能、产量、产能利用率及发展趋势（2018-2029）&amp;（千件）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中国飞机售后零件产量、市场需求量及发展趋势（2018-2029）&amp;（千件）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中国飞机售后零件总产能占全球比重（2018-2029）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中国飞机售后零件总产量占全球比重（2018-2029）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全球飞机售后零件市场收入及增长率:（2018-2029）&amp;（百万美元）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全球市场飞机售后零件市场规模：2018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全球市场飞机售后零件销量及增长率（2018-2029）&amp;（千件）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全球市场飞机售后零件价格趋势（2018-2029）&amp;（美元/件）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中国飞机售后零件市场收入及增长率:（2018-2029）&amp;（百万美元）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中国市场飞机售后零件市场规模：2018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中国市场飞机售后零件销量及增长率（2018-2029）&amp;（千件）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中国市场飞机售后零件销量占全球比重（2018-2029）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中国飞机售后零件收入占全球比重（2018-2029）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全球主要地区飞机售后零件销售收入规模：2018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全球主要地区飞机售后零件销售收入市场份额（2018-2023）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全球主要地区飞机售后零件销售收入市场份额（2018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全球主要地区飞机售后零件收入市场份额（2024-2029）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北美（美国和加拿大）飞机售后零件销量（2018-2029）&amp;（千件）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北美（美国和加拿大）飞机售后零件销量份额（2018-2029）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北美（美国和加拿大）飞机售后零件收入（2018-2029）&amp;（百万美元）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北美（美国和加拿大）飞机售后零件收入份额（2018-2029）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欧洲（德国、英国、法国和意大利等国家）飞机售后零件销量（2018-2029）&amp;（千件）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欧洲（德国、英国、法国和意大利等国家）飞机售后零件销量份额（2018-2029）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欧洲（德国、英国、法国和意大利等国家）飞机售后零件收入（2018-2029）&amp;（百万美元）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欧洲（德国、英国、法国和意大利等国家）飞机售后零件收入份额（2018-2029）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亚太（中国、日本、韩国、中国台湾、印度和东南亚等）飞机售后零件销量（2018-2029）&amp;（千件）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亚太（中国、日本、韩国、中国台湾、印度和东南亚等）飞机售后零件销量份额（2018-2029）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亚太（中国、日本、韩国、中国台湾、印度和东南亚等）飞机售后零件收入（2018-2029）&amp;（百万美元）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亚太（中国、日本、韩国、中国台湾、印度和东南亚等）飞机售后零件收入份额（2018-2029）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拉美地区（墨西哥、巴西等国家）飞机售后零件销量（2018-2029）&amp;（千件）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拉美地区（墨西哥、巴西等国家）飞机售后零件销量份额（2018-2029）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拉美地区（墨西哥、巴西等国家）飞机售后零件收入（2018-2029）&amp;（百万美元）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拉美地区（墨西哥、巴西等国家）飞机售后零件收入份额（2018-2029）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中东及非洲（土耳其、沙特等国家）飞机售后零件销量（2018-2029）&amp;（千件）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中东及非洲（土耳其、沙特等国家）飞机售后零件销量份额（2018-2029）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中东及非洲（土耳其、沙特等国家）飞机售后零件收入（2018-2029）&amp;（百万美元）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中东及非洲（土耳其、沙特等国家）飞机售后零件收入份额（2018-2029）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2022年全球市场主要厂商飞机售后零件销量市场份额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2022年全球市场主要厂商飞机售后零件收入市场份额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2022年中国市场主要厂商飞机售后零件销量市场份额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2022年中国市场主要厂商飞机售后零件收入市场份额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2022年全球前五大生产商飞机售后零件市场份额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全球飞机售后零件第一梯队、第二梯队和第三梯队生产商（品牌）及市场份额（2022）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全球不同产品类型飞机售后零件价格走势（2018-2029）&amp;（美元/件）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全球不同应用飞机售后零件价格走势（2018-2029）&amp;（美元/件）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飞机售后零件中国企业SWOT分析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飞机售后零件产业链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飞机售后零件行业采购模式分析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飞机售后零件行业生产模式分析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飞机售后零件行业销售模式分析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YyMCwiaGRpZCI6IjY3YTEzMDQ2M2ViMDk1NDQ0ZWIyMzZiOTVkNTMwZWIwIiwidXNlckNvdW50Ijo0NjIw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C74AB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F00444"/>
    <w:rsid w:val="1CF0262F"/>
    <w:rsid w:val="1CF540E9"/>
    <w:rsid w:val="1CFA525B"/>
    <w:rsid w:val="1CFE11EF"/>
    <w:rsid w:val="1CFF5EAA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11859</Words>
  <Characters>16545</Characters>
  <Lines>0</Lines>
  <Paragraphs>0</Paragraphs>
  <TotalTime>300</TotalTime>
  <ScaleCrop>false</ScaleCrop>
  <LinksUpToDate>false</LinksUpToDate>
  <CharactersWithSpaces>20276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2023-08-22T07:07:37Z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B18F8C14452F40DB89A26FDF66A13BF0_13</vt:lpwstr>
  </property>
  <property fmtid="{D5CDD505-2E9C-101B-9397-08002B2CF9AE}" pid="5" name="commondata">
    <vt:lpwstr>eyJjb3VudCI6NDAzLCJoZGlkIjoiNjdhMTMwNDYzZWIwOTU0NDRlYjIzNmI5NWQ1MzBlYjAiLCJ1c2VyQ291bnQiOjQwM30=</vt:lpwstr>
  </property>
</Properties>
</file>