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-1148080</wp:posOffset>
            </wp:positionH>
            <wp:positionV relativeFrom="paragraph">
              <wp:posOffset>-937260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-417830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2022-2028全球及中国电动工具开关行业研究及十四五规划分析报告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9pt;margin-top:99.35pt;height:72pt;width:509.15pt;z-index:251661312;mso-width-relative:page;mso-height-relative:page;" filled="f" stroked="f" coordsize="21600,21600" o:gfxdata="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Yc9lN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2022-2028全球及中国电动工具开关行业研究及十四五规划分析报告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【报告篇幅】：104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【报告图表数】：146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受新冠肺炎疫情等影响，QYResearch调研显示，2021年全球电动工具开关市场规模大约为46亿元（人民币），预计2028年将达到63亿元，2022-2028期间年复合增长率（CAGR）为4.6%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全球电动工具开关（Power Tool Switches）主要厂商有Marquardt GmbH、Defond、山东威达、科都电气、宁波卡派斯等，电动工具开关前五大厂商共占有超过63%的市场份额。目前中国是全球最大的电动工具开关市场，占有大约52%的市场份额，之后是欧洲和日本市场，二者共占有接近31%的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本报告研究“十三五”期间全球及中国市场电动工具开关的供给和需求情况，以及“十四五”期间行业发展预测。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重点分析全球主要地区电动工具开关的产能、销量、收入和增长潜力，历史数据2017-2021年，预测数据2022-2028年。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同时着重分析电动工具开关行业竞争格局，包括全球市场主要厂商竞争格局和中国本土市场主要厂商竞争格局，重点分析全球主要厂商电动工具开关产能、销量、收入、价格和市场份额，全球电动工具开关产地分布情况、中国电动工具开关进出口情况以及行业并购情况等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此外针对电动工具开关行业产品分类、应用、行业政策、产业链、生产模式、销售模式、行业发展有利因素、不利因素和进入壁垒也做了详细分析。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Marquardt GmbH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Defond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山东威达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科都电气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宁波卡派斯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永康川木电器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Tyco Electronics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杰拉华电器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宁波国盛仪表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轩立电子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深圳市宝克振电子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瑞安顺发电器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Bremas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Superior Electric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直流和交流调速开关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单速开关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微动开关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扳机开关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船形开关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金属切削电动工具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研磨电动工具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装配电动工具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铁道用电动工具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第2章：全球市场供需情况、中国地区供需情况，包括主要地区电动工具开关产量、销量、收入、价格及市场份额等；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第3章：全球主要地区和国家，电动工具开关销量和销售收入，2017-2021，及预测2022到2028；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第4章：行业竞争格局分析，包括全球市场企业排名及市场份额、中国市场企业排名和份额、主要厂商电动工具开关销量、收入、价格和市场份额等；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第5章：全球市场不同类型电动工具开关销量、收入、价格及份额等；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第6章：全球市场不同应用电动工具开关销量、收入、价格及份额等；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第9章：全球市场电动工具开关主要厂商基本情况介绍，包括公司简介、电动工具开关产品规格型号、销量、价格、收入及公司最新动态等；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第10章：中国市场电动工具开关进出口情况分析；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第11章：中国市场电动工具开关主要生产和消费地区分布；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 电动工具开关市场概述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1.1 电动工具开关行业概述及统计范围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1.2 按照不同产品类型，电动工具开关主要可以分为如下几个类别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1.2.1 不同产品类型电动工具开关增长趋势2017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1.2.2 直流和交流调速开关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1.2.3 单速开关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1.2.4 微动开关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1.2.5 扳机开关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1.2.6 船形开关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1.2.7 其他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1.3 从不同应用，电动工具开关主要包括如下几个方面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1.3.1 不同应用电动工具开关增长趋势2017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1.3.2 金属切削电动工具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1.3.3 研磨电动工具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1.3.4 装配电动工具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1.3.5 铁道用电动工具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1.4.1 电动工具开关行业发展总体概况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1.4.2 电动工具开关行业发展主要特点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1.4.3 电动工具开关行业发展影响因素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2.1 全球电动工具开关供需现状及预测（2017-2028）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2.1.1 全球电动工具开关产能、产量、产能利用率及发展趋势（2017-2028）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2.1.2 全球电动工具开关产量、需求量及发展趋势（2017-2028）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2.1.3 全球主要地区电动工具开关产量及发展趋势（2017-2028）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2.2 中国电动工具开关供需现状及预测（2017-2028）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2.2.1 中国电动工具开关产能、产量、产能利用率及发展趋势（2017-2028）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2.2.2 中国电动工具开关产量、市场需求量及发展趋势（2017-2028）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2.2.3 中国电动工具开关产能和产量占全球的比重（2017-2028）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2.3 全球电动工具开关销量及收入（2017-2028）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2.3.1 全球市场电动工具开关收入（2017-2028）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2.3.2 全球市场电动工具开关销量（2017-2028）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2.3.3 全球市场电动工具开关价格趋势（2017-2028）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2.4 中国电动工具开关销量及收入（2017-2028）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2.4.1 中国市场电动工具开关收入（2017-2028）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2.4.2 中国市场电动工具开关销量（2017-2028）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2.4.3 中国市场电动工具开关销量和收入占全球的比重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3 全球电动工具开关主要地区分析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3.1 全球主要地区电动工具开关市场规模分析：2017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3.1.1 全球主要地区电动工具开关销售收入及市场份额（2017-2022年）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3.1.2 全球主要地区电动工具开关销售收入预测（2023-2028年）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3.2 全球主要地区电动工具开关销量分析：2017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3.2.1 全球主要地区电动工具开关销量及市场份额（2017-2022年）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3.2.2 全球主要地区电动工具开关销量及市场份额预测（2023-2028）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3.3.1 北美（美国和加拿大）电动工具开关销量（2017-2028）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3.3.2 北美（美国和加拿大）电动工具开关收入（2017-2028）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3.4.1 欧洲（德国、英国、法国和意大利等国家）电动工具开关销量（2017-2028）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3.4.2 欧洲（德国、英国、法国和意大利等国家）电动工具开关收入（2017-2028）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3.5.1 亚太（中国、日本、韩国、中国台湾、印度和东南亚等）电动工具开关销量（2017-2028）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3.5.2 亚太（中国、日本、韩国、中国台湾、印度和东南亚等）电动工具开关收入（2017-2028）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3.6.1 拉美地区（墨西哥、巴西等国家）电动工具开关销量（2017-2028）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3.6.2 拉美地区（墨西哥、巴西等国家）电动工具开关收入（2017-2028）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3.7.1 中东及非洲（土耳其、沙特等国家）电动工具开关销量（2017-2028）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3.7.2 中东及非洲（土耳其、沙特等国家）电动工具开关收入（2017-2028）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4.1.1 全球市场主要厂商电动工具开关产能市场份额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4.1.2 全球市场主要厂商电动工具开关销量（2017-2022）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4.1.3 全球市场主要厂商电动工具开关销售收入（2017-2022）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4.1.4 全球市场主要厂商电动工具开关销售价格（2017-2022）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4.1.5 2021年全球主要生产商电动工具开关收入排名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4.2.1 中国市场主要厂商电动工具开关销量（2017-2022）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4.2.2 中国市场主要厂商电动工具开关销售收入（2017-2022）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4.2.3 中国市场主要厂商电动工具开关销售价格（2017-2022）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4.2.4 2021年中国主要生产商电动工具开关收入排名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4.3 全球主要厂商电动工具开关产地分布及商业化日期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4.4 全球主要厂商电动工具开关产品类型列表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4.5 电动工具开关行业集中度、竞争程度分析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4.5.1 电动工具开关行业集中度分析：全球头部厂商份额（Top 5）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4.5.2 全球电动工具开关第一梯队、第二梯队和第三梯队生产商（品牌）及市场份额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5 不同产品类型电动工具开关分析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5.1 全球市场不同产品类型电动工具开关销量（2017-2028）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5.1.1 全球市场不同产品类型电动工具开关销量及市场份额（2017-2022）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5.1.2 全球市场不同产品类型电动工具开关销量预测（2023-2028）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5.2 全球市场不同产品类型电动工具开关收入（2017-2028）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5.2.1 全球市场不同产品类型电动工具开关收入及市场份额（2017-2022）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5.2.2 全球市场不同产品类型电动工具开关收入预测（2023-2028）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5.3 全球市场不同产品类型电动工具开关价格走势（2017-2028）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5.4 中国市场不同产品类型电动工具开关销量（2017-2028）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5.4.1 中国市场不同产品类型电动工具开关销量及市场份额（2017-2022）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5.4.2 中国市场不同产品类型电动工具开关销量预测（2023-2028）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5.5 中国市场不同产品类型电动工具开关收入（2017-2028）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5.5.1 中国市场不同产品类型电动工具开关收入及市场份额（2017-2022）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5.5.2 中国市场不同产品类型电动工具开关收入预测（2023-2028）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6 不同应用电动工具开关分析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6.1 全球市场不同应用电动工具开关销量（2017-2028）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6.1.1 全球市场不同应用电动工具开关销量及市场份额（2017-2022）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6.1.2 全球市场不同应用电动工具开关销量预测（2023-2028）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6.2 全球市场不同应用电动工具开关收入（2017-2028）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6.2.1 全球市场不同应用电动工具开关收入及市场份额（2017-2022）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6.2.2 全球市场不同应用电动工具开关收入预测（2023-2028）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6.3 全球市场不同应用电动工具开关价格走势（2017-2028）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6.4 中国市场不同应用电动工具开关销量（2017-2028）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6.4.1 中国市场不同应用电动工具开关销量及市场份额（2017-2022）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6.4.2 中国市场不同应用电动工具开关销量预测（2023-2028）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6.5 中国市场不同应用电动工具开关收入（2017-2028）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6.5.1 中国市场不同应用电动工具开关收入及市场份额（2017-2022）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6.5.2 中国市场不同应用电动工具开关收入预测（2023-2028）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7.1 电动工具开关行业发展趋势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7.2 电动工具开关行业主要驱动因素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7.3 电动工具开关中国企业SWOT分析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7.4 中国电动工具开关行业政策环境分析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8.2 电动工具开关行业产业链简介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8.2.1 电动工具开关行业供应链分析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8.2.2 电动工具开关主要原料及供应情况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8.2.3 电动工具开关行业主要下游客户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8.3 电动工具开关行业采购模式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8.4 电动工具开关行业生产模式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8.5 电动工具开关行业销售模式及销售渠道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9 全球市场主要电动工具开关厂商简介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 Marquardt GmbH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9.1.1 Marquardt GmbH基本信息、电动工具开关生产基地、销售区域、竞争对手及市场地位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9.1.2 Marquardt GmbH电动工具开关产品规格、参数及市场应用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9.1.3 Marquardt GmbH电动工具开关销量、收入、价格及毛利率（2017-2022）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9.1.4 Marquardt GmbH公司简介及主要业务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9.1.5 Marquardt GmbH企业最新动态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 Defond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9.2.1 Defond基本信息、电动工具开关生产基地、销售区域、竞争对手及市场地位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9.2.2 Defond电动工具开关产品规格、参数及市场应用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9.2.3 Defond电动工具开关销量、收入、价格及毛利率（2017-2022）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9.2.4 Defond公司简介及主要业务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9.2.5 Defond企业最新动态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9.3 山东威达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9.3.1 山东威达基本信息、电动工具开关生产基地、销售区域、竞争对手及市场地位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9.3.2 山东威达电动工具开关产品规格、参数及市场应用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9.3.3 山东威达电动工具开关销量、收入、价格及毛利率（2017-2022）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9.3.4 山东威达公司简介及主要业务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9.3.5 山东威达企业最新动态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9.4 科都电气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9.4.1 科都电气基本信息、电动工具开关生产基地、销售区域、竞争对手及市场地位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9.4.2 科都电气电动工具开关产品规格、参数及市场应用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9.4.3 科都电气电动工具开关销量、收入、价格及毛利率（2017-2022）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9.4.4 科都电气公司简介及主要业务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9.4.5 科都电气企业最新动态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9.5 宁波卡派斯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9.5.1 宁波卡派斯基本信息、电动工具开关生产基地、销售区域、竞争对手及市场地位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9.5.2 宁波卡派斯电动工具开关产品规格、参数及市场应用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9.5.3 宁波卡派斯电动工具开关销量、收入、价格及毛利率（2017-2022）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9.5.4 宁波卡派斯公司简介及主要业务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9.5.5 宁波卡派斯企业最新动态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9.6 永康川木电器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9.6.1 永康川木电器基本信息、电动工具开关生产基地、销售区域、竞争对手及市场地位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9.6.2 永康川木电器电动工具开关产品规格、参数及市场应用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9.6.3 永康川木电器电动工具开关销量、收入、价格及毛利率（2017-2022）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9.6.4 永康川木电器公司简介及主要业务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9.6.5 永康川木电器企业最新动态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9.7 Tyco Electronics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9.7.1 Tyco Electronics基本信息、电动工具开关生产基地、销售区域、竞争对手及市场地位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9.7.2 Tyco Electronics电动工具开关产品规格、参数及市场应用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9.7.3 Tyco Electronics电动工具开关销量、收入、价格及毛利率（2017-2022）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9.7.4 Tyco Electronics公司简介及主要业务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9.7.5 Tyco Electronics企业最新动态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9.8 杰拉华电器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9.8.1 杰拉华电器基本信息、电动工具开关生产基地、销售区域、竞争对手及市场地位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9.8.2 杰拉华电器电动工具开关产品规格、参数及市场应用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9.8.3 杰拉华电器电动工具开关销量、收入、价格及毛利率（2017-2022）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9.8.4 杰拉华电器公司简介及主要业务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9.8.5 杰拉华电器企业最新动态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9.9 宁波国盛仪表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9.9.1 宁波国盛仪表基本信息、电动工具开关生产基地、销售区域、竞争对手及市场地位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9.9.2 宁波国盛仪表电动工具开关产品规格、参数及市场应用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9.9.3 宁波国盛仪表电动工具开关销量、收入、价格及毛利率（2017-2022）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9.9.4 宁波国盛仪表公司简介及主要业务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9.9.5 宁波国盛仪表企业最新动态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9.10 轩立电子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9.10.1 轩立电子基本信息、电动工具开关生产基地、销售区域、竞争对手及市场地位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9.10.2 轩立电子电动工具开关产品规格、参数及市场应用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9.10.3 轩立电子电动工具开关销量、收入、价格及毛利率（2017-2022）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9.10.4 轩立电子公司简介及主要业务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9.10.5 轩立电子企业最新动态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9.11 深圳市宝克振电子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9.11.1 深圳市宝克振电子基本信息、电动工具开关生产基地、销售区域、竞争对手及市场地位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9.11.2 深圳市宝克振电子电动工具开关产品规格、参数及市场应用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9.11.3 深圳市宝克振电子电动工具开关销量、收入、价格及毛利率（2017-2022）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9.11.4 深圳市宝克振电子公司简介及主要业务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9.11.5 深圳市宝克振电子企业最新动态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9.12 瑞安顺发电器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9.12.1 瑞安顺发电器基本信息、电动工具开关生产基地、销售区域、竞争对手及市场地位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9.12.2 瑞安顺发电器电动工具开关产品规格、参数及市场应用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9.12.3 瑞安顺发电器电动工具开关销量、收入、价格及毛利率（2017-2022）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9.12.4 瑞安顺发电器公司简介及主要业务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9.12.5 瑞安顺发电器企业最新动态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9.13 Bremas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9.13.1 Bremas基本信息、电动工具开关生产基地、销售区域、竞争对手及市场地位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9.13.2 Bremas电动工具开关产品规格、参数及市场应用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9.13.3 Bremas电动工具开关销量、收入、价格及毛利率（2017-2022）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9.13.4 Bremas公司简介及主要业务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9.13.5 Bremas企业最新动态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9.14 Superior Electric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9.14.1 Superior Electric基本信息、电动工具开关生产基地、销售区域、竞争对手及市场地位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9.14.2 Superior Electric电动工具开关产品规格、参数及市场应用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9.14.3 Superior Electric电动工具开关销量、收入、价格及毛利率（2017-2022）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9.14.4 Superior Electric公司简介及主要业务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9.14.5 Superior Electric企业最新动态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10 中国市场电动工具开关产量、销量、进出口分析及未来趋势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10.1 中国市场电动工具开关产量、销量、进出口分析及未来趋势（2017-2028）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10.2 中国市场电动工具开关进出口贸易趋势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10.3 中国市场电动工具开关主要进口来源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10.4 中国市场电动工具开关主要出口目的地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11 中国市场电动工具开关主要地区分布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11.1 中国电动工具开关生产地区分布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11.2 中国电动工具开关消费地区分布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01348"/>
    <w:rsid w:val="000174E1"/>
    <w:rsid w:val="00041D5A"/>
    <w:rsid w:val="000D21D1"/>
    <w:rsid w:val="000D6CB9"/>
    <w:rsid w:val="000F336E"/>
    <w:rsid w:val="00106E59"/>
    <w:rsid w:val="001464CE"/>
    <w:rsid w:val="001A3724"/>
    <w:rsid w:val="001A3A24"/>
    <w:rsid w:val="001D3FA8"/>
    <w:rsid w:val="00201084"/>
    <w:rsid w:val="002143A8"/>
    <w:rsid w:val="002165EA"/>
    <w:rsid w:val="00265CBD"/>
    <w:rsid w:val="002B507D"/>
    <w:rsid w:val="002C697C"/>
    <w:rsid w:val="002E4E1C"/>
    <w:rsid w:val="002E5C56"/>
    <w:rsid w:val="00356BF1"/>
    <w:rsid w:val="003720FB"/>
    <w:rsid w:val="003E2B43"/>
    <w:rsid w:val="004C4500"/>
    <w:rsid w:val="004E662D"/>
    <w:rsid w:val="0050704D"/>
    <w:rsid w:val="00526ED2"/>
    <w:rsid w:val="00532226"/>
    <w:rsid w:val="00546CDE"/>
    <w:rsid w:val="0056458E"/>
    <w:rsid w:val="006739B1"/>
    <w:rsid w:val="006B0197"/>
    <w:rsid w:val="006D1520"/>
    <w:rsid w:val="0079115D"/>
    <w:rsid w:val="007E1B62"/>
    <w:rsid w:val="00803FB7"/>
    <w:rsid w:val="008F5FA1"/>
    <w:rsid w:val="0094262F"/>
    <w:rsid w:val="00A362DC"/>
    <w:rsid w:val="00A57939"/>
    <w:rsid w:val="00A65FCB"/>
    <w:rsid w:val="00AB7AF2"/>
    <w:rsid w:val="00B37DED"/>
    <w:rsid w:val="00B43C3F"/>
    <w:rsid w:val="00B5230D"/>
    <w:rsid w:val="00B54C9C"/>
    <w:rsid w:val="00BB48D7"/>
    <w:rsid w:val="00BF2D69"/>
    <w:rsid w:val="00C21037"/>
    <w:rsid w:val="00C32480"/>
    <w:rsid w:val="00C6630A"/>
    <w:rsid w:val="00C67061"/>
    <w:rsid w:val="00C81E23"/>
    <w:rsid w:val="00CB02F5"/>
    <w:rsid w:val="00CF1E63"/>
    <w:rsid w:val="00CF2E42"/>
    <w:rsid w:val="00D22EBB"/>
    <w:rsid w:val="00D43244"/>
    <w:rsid w:val="00D92607"/>
    <w:rsid w:val="00D97B08"/>
    <w:rsid w:val="00DC74AD"/>
    <w:rsid w:val="00E2363D"/>
    <w:rsid w:val="00ED6ABF"/>
    <w:rsid w:val="00EF4065"/>
    <w:rsid w:val="00F14565"/>
    <w:rsid w:val="00F23144"/>
    <w:rsid w:val="00F30AFF"/>
    <w:rsid w:val="00FA382B"/>
    <w:rsid w:val="00FC6D1E"/>
    <w:rsid w:val="00FD38A4"/>
    <w:rsid w:val="010163F1"/>
    <w:rsid w:val="01044F76"/>
    <w:rsid w:val="0104646A"/>
    <w:rsid w:val="01050F3D"/>
    <w:rsid w:val="010527E5"/>
    <w:rsid w:val="0107004E"/>
    <w:rsid w:val="010874BF"/>
    <w:rsid w:val="010F3043"/>
    <w:rsid w:val="01167C04"/>
    <w:rsid w:val="011C5BC7"/>
    <w:rsid w:val="01244C81"/>
    <w:rsid w:val="01252FD1"/>
    <w:rsid w:val="01262161"/>
    <w:rsid w:val="013E1165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C3471"/>
    <w:rsid w:val="016E32D4"/>
    <w:rsid w:val="017042EF"/>
    <w:rsid w:val="0178181E"/>
    <w:rsid w:val="017F565F"/>
    <w:rsid w:val="01844C6E"/>
    <w:rsid w:val="01883E76"/>
    <w:rsid w:val="018C23CB"/>
    <w:rsid w:val="0191458D"/>
    <w:rsid w:val="019219AA"/>
    <w:rsid w:val="01986FCE"/>
    <w:rsid w:val="019E1F3A"/>
    <w:rsid w:val="01A60697"/>
    <w:rsid w:val="01A969EF"/>
    <w:rsid w:val="01B01811"/>
    <w:rsid w:val="01B31BCE"/>
    <w:rsid w:val="01B74D1C"/>
    <w:rsid w:val="01BA4EE0"/>
    <w:rsid w:val="01BF2500"/>
    <w:rsid w:val="01C971F2"/>
    <w:rsid w:val="01CA782B"/>
    <w:rsid w:val="01D05C15"/>
    <w:rsid w:val="01D72D25"/>
    <w:rsid w:val="01E466A2"/>
    <w:rsid w:val="01ED048F"/>
    <w:rsid w:val="01F0126E"/>
    <w:rsid w:val="01F55B29"/>
    <w:rsid w:val="01F61A0E"/>
    <w:rsid w:val="01F847DB"/>
    <w:rsid w:val="02063C5E"/>
    <w:rsid w:val="020A163A"/>
    <w:rsid w:val="02114200"/>
    <w:rsid w:val="021E56A8"/>
    <w:rsid w:val="02205EB3"/>
    <w:rsid w:val="02211D50"/>
    <w:rsid w:val="022460B9"/>
    <w:rsid w:val="0226523E"/>
    <w:rsid w:val="022775A6"/>
    <w:rsid w:val="02324A17"/>
    <w:rsid w:val="02330D0E"/>
    <w:rsid w:val="02383240"/>
    <w:rsid w:val="0239209C"/>
    <w:rsid w:val="0239579C"/>
    <w:rsid w:val="023E4FA2"/>
    <w:rsid w:val="024117E8"/>
    <w:rsid w:val="024407B2"/>
    <w:rsid w:val="0246398E"/>
    <w:rsid w:val="02496E81"/>
    <w:rsid w:val="024E5CC5"/>
    <w:rsid w:val="025444CD"/>
    <w:rsid w:val="0258289F"/>
    <w:rsid w:val="02583C7F"/>
    <w:rsid w:val="02594608"/>
    <w:rsid w:val="025A52A5"/>
    <w:rsid w:val="026022C7"/>
    <w:rsid w:val="02607F39"/>
    <w:rsid w:val="026138B3"/>
    <w:rsid w:val="02626ABC"/>
    <w:rsid w:val="02644B38"/>
    <w:rsid w:val="0273559A"/>
    <w:rsid w:val="0274191D"/>
    <w:rsid w:val="027540DC"/>
    <w:rsid w:val="02806689"/>
    <w:rsid w:val="0281115C"/>
    <w:rsid w:val="02883D22"/>
    <w:rsid w:val="028E1D4C"/>
    <w:rsid w:val="029334E8"/>
    <w:rsid w:val="029D4D60"/>
    <w:rsid w:val="02B82495"/>
    <w:rsid w:val="02B968B1"/>
    <w:rsid w:val="02BD4DB8"/>
    <w:rsid w:val="02CE78EF"/>
    <w:rsid w:val="02D0783D"/>
    <w:rsid w:val="02D9586C"/>
    <w:rsid w:val="02D97D23"/>
    <w:rsid w:val="02E66183"/>
    <w:rsid w:val="02E87314"/>
    <w:rsid w:val="02EA12E4"/>
    <w:rsid w:val="02F4405D"/>
    <w:rsid w:val="02F74741"/>
    <w:rsid w:val="02F92369"/>
    <w:rsid w:val="02FD00F3"/>
    <w:rsid w:val="03095F3E"/>
    <w:rsid w:val="03096967"/>
    <w:rsid w:val="030A300A"/>
    <w:rsid w:val="030C24A0"/>
    <w:rsid w:val="030F66AC"/>
    <w:rsid w:val="031602E5"/>
    <w:rsid w:val="03167D76"/>
    <w:rsid w:val="03201351"/>
    <w:rsid w:val="032806C5"/>
    <w:rsid w:val="0329798B"/>
    <w:rsid w:val="032A679F"/>
    <w:rsid w:val="03336893"/>
    <w:rsid w:val="03457412"/>
    <w:rsid w:val="03461BE6"/>
    <w:rsid w:val="034D4AAB"/>
    <w:rsid w:val="034E6C67"/>
    <w:rsid w:val="03506190"/>
    <w:rsid w:val="035306AB"/>
    <w:rsid w:val="0354201B"/>
    <w:rsid w:val="03575F49"/>
    <w:rsid w:val="035776EA"/>
    <w:rsid w:val="035E2BB9"/>
    <w:rsid w:val="035E4363"/>
    <w:rsid w:val="036075B1"/>
    <w:rsid w:val="036763A9"/>
    <w:rsid w:val="03732022"/>
    <w:rsid w:val="03767EED"/>
    <w:rsid w:val="03794159"/>
    <w:rsid w:val="037D2AB3"/>
    <w:rsid w:val="037F6690"/>
    <w:rsid w:val="038064E8"/>
    <w:rsid w:val="03814863"/>
    <w:rsid w:val="038521FF"/>
    <w:rsid w:val="038F544A"/>
    <w:rsid w:val="03915E3C"/>
    <w:rsid w:val="03941098"/>
    <w:rsid w:val="0396392C"/>
    <w:rsid w:val="039B556C"/>
    <w:rsid w:val="03A0127D"/>
    <w:rsid w:val="03A30F75"/>
    <w:rsid w:val="03A809C9"/>
    <w:rsid w:val="03A912C8"/>
    <w:rsid w:val="03AA4469"/>
    <w:rsid w:val="03AC097B"/>
    <w:rsid w:val="03B60759"/>
    <w:rsid w:val="03BC3009"/>
    <w:rsid w:val="03C40DFB"/>
    <w:rsid w:val="03CC02C1"/>
    <w:rsid w:val="03D36044"/>
    <w:rsid w:val="03D54623"/>
    <w:rsid w:val="03E535C1"/>
    <w:rsid w:val="03EC51DC"/>
    <w:rsid w:val="03F63B3D"/>
    <w:rsid w:val="03FB11FA"/>
    <w:rsid w:val="03FB3DD5"/>
    <w:rsid w:val="040B2569"/>
    <w:rsid w:val="04113619"/>
    <w:rsid w:val="041903F9"/>
    <w:rsid w:val="0419561D"/>
    <w:rsid w:val="041F2902"/>
    <w:rsid w:val="04230D52"/>
    <w:rsid w:val="04242692"/>
    <w:rsid w:val="04260351"/>
    <w:rsid w:val="04270BC3"/>
    <w:rsid w:val="0428311F"/>
    <w:rsid w:val="04291D64"/>
    <w:rsid w:val="042D07DB"/>
    <w:rsid w:val="04326C90"/>
    <w:rsid w:val="0437593A"/>
    <w:rsid w:val="04386C8B"/>
    <w:rsid w:val="043B74AD"/>
    <w:rsid w:val="044502C0"/>
    <w:rsid w:val="04504722"/>
    <w:rsid w:val="0452188F"/>
    <w:rsid w:val="04562AC3"/>
    <w:rsid w:val="045E04EB"/>
    <w:rsid w:val="04707693"/>
    <w:rsid w:val="04776C93"/>
    <w:rsid w:val="04795717"/>
    <w:rsid w:val="04797EB0"/>
    <w:rsid w:val="04835EBA"/>
    <w:rsid w:val="04884554"/>
    <w:rsid w:val="049E2DF5"/>
    <w:rsid w:val="04A10811"/>
    <w:rsid w:val="04A234B2"/>
    <w:rsid w:val="04AD74AB"/>
    <w:rsid w:val="04B20CFD"/>
    <w:rsid w:val="04B45D3F"/>
    <w:rsid w:val="04B643BB"/>
    <w:rsid w:val="04B82149"/>
    <w:rsid w:val="04BC1B3E"/>
    <w:rsid w:val="04BD12C4"/>
    <w:rsid w:val="04BF3451"/>
    <w:rsid w:val="04C2749E"/>
    <w:rsid w:val="04C7403D"/>
    <w:rsid w:val="04CA107E"/>
    <w:rsid w:val="04CB719D"/>
    <w:rsid w:val="04CC16F9"/>
    <w:rsid w:val="04CD5763"/>
    <w:rsid w:val="04D04859"/>
    <w:rsid w:val="04D54EAF"/>
    <w:rsid w:val="04D71DB7"/>
    <w:rsid w:val="04DD56C2"/>
    <w:rsid w:val="04E00DDB"/>
    <w:rsid w:val="04E25B7A"/>
    <w:rsid w:val="04E75E74"/>
    <w:rsid w:val="04F129B0"/>
    <w:rsid w:val="050E2686"/>
    <w:rsid w:val="05110248"/>
    <w:rsid w:val="05121CD7"/>
    <w:rsid w:val="052B7E5F"/>
    <w:rsid w:val="052C54CD"/>
    <w:rsid w:val="05313611"/>
    <w:rsid w:val="053725CD"/>
    <w:rsid w:val="053A2647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7614A"/>
    <w:rsid w:val="056A1997"/>
    <w:rsid w:val="05734921"/>
    <w:rsid w:val="05746318"/>
    <w:rsid w:val="05786D8C"/>
    <w:rsid w:val="057B088D"/>
    <w:rsid w:val="0589693E"/>
    <w:rsid w:val="058F74F9"/>
    <w:rsid w:val="05933E01"/>
    <w:rsid w:val="0593547E"/>
    <w:rsid w:val="05A57EB9"/>
    <w:rsid w:val="05A629A4"/>
    <w:rsid w:val="05AC6AA4"/>
    <w:rsid w:val="05AF22C7"/>
    <w:rsid w:val="05BA4388"/>
    <w:rsid w:val="05BB70CB"/>
    <w:rsid w:val="05C22EAD"/>
    <w:rsid w:val="05C26655"/>
    <w:rsid w:val="05CC392A"/>
    <w:rsid w:val="05D05DE6"/>
    <w:rsid w:val="05D70484"/>
    <w:rsid w:val="05D83480"/>
    <w:rsid w:val="05DC558C"/>
    <w:rsid w:val="05E10A73"/>
    <w:rsid w:val="05E4229E"/>
    <w:rsid w:val="05E614C1"/>
    <w:rsid w:val="05EB4CBE"/>
    <w:rsid w:val="05F05032"/>
    <w:rsid w:val="05F73041"/>
    <w:rsid w:val="05F966C2"/>
    <w:rsid w:val="05FB1C49"/>
    <w:rsid w:val="05FC12A3"/>
    <w:rsid w:val="05FF3D04"/>
    <w:rsid w:val="060115B4"/>
    <w:rsid w:val="060409EF"/>
    <w:rsid w:val="06046CCE"/>
    <w:rsid w:val="060E56E1"/>
    <w:rsid w:val="06167900"/>
    <w:rsid w:val="061D24C6"/>
    <w:rsid w:val="061E0FDD"/>
    <w:rsid w:val="062410CC"/>
    <w:rsid w:val="0624693C"/>
    <w:rsid w:val="06326292"/>
    <w:rsid w:val="06400C90"/>
    <w:rsid w:val="064656F7"/>
    <w:rsid w:val="06473F39"/>
    <w:rsid w:val="064979F7"/>
    <w:rsid w:val="0651554D"/>
    <w:rsid w:val="06594836"/>
    <w:rsid w:val="065E696E"/>
    <w:rsid w:val="066073E1"/>
    <w:rsid w:val="066252E1"/>
    <w:rsid w:val="066A0B88"/>
    <w:rsid w:val="066B22EB"/>
    <w:rsid w:val="0674708D"/>
    <w:rsid w:val="06790EB8"/>
    <w:rsid w:val="06792F6B"/>
    <w:rsid w:val="067A398B"/>
    <w:rsid w:val="068C6144"/>
    <w:rsid w:val="06917EBC"/>
    <w:rsid w:val="069B51DD"/>
    <w:rsid w:val="069B5247"/>
    <w:rsid w:val="06A00E08"/>
    <w:rsid w:val="06A16F89"/>
    <w:rsid w:val="06C06960"/>
    <w:rsid w:val="06C70113"/>
    <w:rsid w:val="06CB6D1D"/>
    <w:rsid w:val="06CF340B"/>
    <w:rsid w:val="06D14D5D"/>
    <w:rsid w:val="06D218E3"/>
    <w:rsid w:val="06D2410C"/>
    <w:rsid w:val="06D4768D"/>
    <w:rsid w:val="06D77F68"/>
    <w:rsid w:val="06DE664F"/>
    <w:rsid w:val="06E0321E"/>
    <w:rsid w:val="06E2119C"/>
    <w:rsid w:val="06E95FD1"/>
    <w:rsid w:val="06F1652A"/>
    <w:rsid w:val="06F6491F"/>
    <w:rsid w:val="06FB2C73"/>
    <w:rsid w:val="0704517C"/>
    <w:rsid w:val="07056945"/>
    <w:rsid w:val="070C1165"/>
    <w:rsid w:val="071045EF"/>
    <w:rsid w:val="071B54FD"/>
    <w:rsid w:val="071C5E34"/>
    <w:rsid w:val="07250C5D"/>
    <w:rsid w:val="072560B6"/>
    <w:rsid w:val="07262C3C"/>
    <w:rsid w:val="07296BBF"/>
    <w:rsid w:val="072A47CC"/>
    <w:rsid w:val="073377BE"/>
    <w:rsid w:val="073E705D"/>
    <w:rsid w:val="07400386"/>
    <w:rsid w:val="07421313"/>
    <w:rsid w:val="07453E00"/>
    <w:rsid w:val="074E461D"/>
    <w:rsid w:val="07536B19"/>
    <w:rsid w:val="07550815"/>
    <w:rsid w:val="075C32EF"/>
    <w:rsid w:val="07646BBA"/>
    <w:rsid w:val="07682FD0"/>
    <w:rsid w:val="07724849"/>
    <w:rsid w:val="07753F85"/>
    <w:rsid w:val="07806B5B"/>
    <w:rsid w:val="07815BBB"/>
    <w:rsid w:val="078A4F34"/>
    <w:rsid w:val="078C47C1"/>
    <w:rsid w:val="078D597A"/>
    <w:rsid w:val="07900180"/>
    <w:rsid w:val="07916413"/>
    <w:rsid w:val="079328E2"/>
    <w:rsid w:val="07935A6C"/>
    <w:rsid w:val="079B0290"/>
    <w:rsid w:val="079C6583"/>
    <w:rsid w:val="079D03E7"/>
    <w:rsid w:val="07A11E31"/>
    <w:rsid w:val="07AD7832"/>
    <w:rsid w:val="07B942B0"/>
    <w:rsid w:val="07BB1856"/>
    <w:rsid w:val="07BB1991"/>
    <w:rsid w:val="07C41DFD"/>
    <w:rsid w:val="07C934C7"/>
    <w:rsid w:val="07CB4258"/>
    <w:rsid w:val="07CC7E40"/>
    <w:rsid w:val="07CD0767"/>
    <w:rsid w:val="07CD52F0"/>
    <w:rsid w:val="07D370EE"/>
    <w:rsid w:val="07DA4A8F"/>
    <w:rsid w:val="07DD7296"/>
    <w:rsid w:val="07E46D4C"/>
    <w:rsid w:val="07E633C6"/>
    <w:rsid w:val="07ED3A3E"/>
    <w:rsid w:val="07F42098"/>
    <w:rsid w:val="07F576A0"/>
    <w:rsid w:val="07FB3D3D"/>
    <w:rsid w:val="07FE1243"/>
    <w:rsid w:val="080C5608"/>
    <w:rsid w:val="08114CDB"/>
    <w:rsid w:val="08142CA2"/>
    <w:rsid w:val="081650F8"/>
    <w:rsid w:val="08194427"/>
    <w:rsid w:val="081A52F8"/>
    <w:rsid w:val="081D17C5"/>
    <w:rsid w:val="08227C7D"/>
    <w:rsid w:val="08372DEA"/>
    <w:rsid w:val="0837735F"/>
    <w:rsid w:val="083E7D79"/>
    <w:rsid w:val="084070AD"/>
    <w:rsid w:val="08413826"/>
    <w:rsid w:val="0842786A"/>
    <w:rsid w:val="08444E10"/>
    <w:rsid w:val="084D3C6E"/>
    <w:rsid w:val="08537122"/>
    <w:rsid w:val="08550057"/>
    <w:rsid w:val="0855200A"/>
    <w:rsid w:val="08596D7A"/>
    <w:rsid w:val="085A5BA3"/>
    <w:rsid w:val="0868203C"/>
    <w:rsid w:val="086F0C73"/>
    <w:rsid w:val="087522BE"/>
    <w:rsid w:val="087A541E"/>
    <w:rsid w:val="087D5038"/>
    <w:rsid w:val="08802D45"/>
    <w:rsid w:val="088A14A3"/>
    <w:rsid w:val="088E1477"/>
    <w:rsid w:val="089028BC"/>
    <w:rsid w:val="0891490D"/>
    <w:rsid w:val="089470F4"/>
    <w:rsid w:val="08961F8A"/>
    <w:rsid w:val="08986169"/>
    <w:rsid w:val="089B61E2"/>
    <w:rsid w:val="089C0D7F"/>
    <w:rsid w:val="08A3387B"/>
    <w:rsid w:val="08A659A8"/>
    <w:rsid w:val="08AA16AC"/>
    <w:rsid w:val="08AE124C"/>
    <w:rsid w:val="08B82806"/>
    <w:rsid w:val="08BB0189"/>
    <w:rsid w:val="08BC7406"/>
    <w:rsid w:val="08BE64E7"/>
    <w:rsid w:val="08C94172"/>
    <w:rsid w:val="08D062B5"/>
    <w:rsid w:val="08D473E5"/>
    <w:rsid w:val="08D56868"/>
    <w:rsid w:val="08D92006"/>
    <w:rsid w:val="08DF3B38"/>
    <w:rsid w:val="08E17142"/>
    <w:rsid w:val="08E46F4E"/>
    <w:rsid w:val="08E47D76"/>
    <w:rsid w:val="08E55CC3"/>
    <w:rsid w:val="08E92EA7"/>
    <w:rsid w:val="08EC0889"/>
    <w:rsid w:val="08EE2AC0"/>
    <w:rsid w:val="08F90B8D"/>
    <w:rsid w:val="09030F88"/>
    <w:rsid w:val="090454F6"/>
    <w:rsid w:val="09053806"/>
    <w:rsid w:val="09054413"/>
    <w:rsid w:val="0909510F"/>
    <w:rsid w:val="090C5376"/>
    <w:rsid w:val="090F184E"/>
    <w:rsid w:val="09141A78"/>
    <w:rsid w:val="091A2489"/>
    <w:rsid w:val="091C792E"/>
    <w:rsid w:val="091D6D44"/>
    <w:rsid w:val="092115A9"/>
    <w:rsid w:val="09212793"/>
    <w:rsid w:val="09213793"/>
    <w:rsid w:val="09221BB1"/>
    <w:rsid w:val="09227807"/>
    <w:rsid w:val="093223A2"/>
    <w:rsid w:val="0935241C"/>
    <w:rsid w:val="09384548"/>
    <w:rsid w:val="093848E4"/>
    <w:rsid w:val="093C7095"/>
    <w:rsid w:val="093E11C1"/>
    <w:rsid w:val="09425EE2"/>
    <w:rsid w:val="094602C1"/>
    <w:rsid w:val="094708C2"/>
    <w:rsid w:val="094B5F77"/>
    <w:rsid w:val="095673F5"/>
    <w:rsid w:val="095F23E5"/>
    <w:rsid w:val="09682551"/>
    <w:rsid w:val="0975119A"/>
    <w:rsid w:val="09781D9F"/>
    <w:rsid w:val="097D14DC"/>
    <w:rsid w:val="09820BAF"/>
    <w:rsid w:val="09833682"/>
    <w:rsid w:val="0986143C"/>
    <w:rsid w:val="098C58A1"/>
    <w:rsid w:val="098F24A0"/>
    <w:rsid w:val="09947742"/>
    <w:rsid w:val="09963ACF"/>
    <w:rsid w:val="099E47B2"/>
    <w:rsid w:val="09A2524C"/>
    <w:rsid w:val="09B65777"/>
    <w:rsid w:val="09B80B46"/>
    <w:rsid w:val="09BC595D"/>
    <w:rsid w:val="09CE3498"/>
    <w:rsid w:val="09D06481"/>
    <w:rsid w:val="09D153F7"/>
    <w:rsid w:val="09D869C9"/>
    <w:rsid w:val="09DD1871"/>
    <w:rsid w:val="09E338F4"/>
    <w:rsid w:val="09E73C4C"/>
    <w:rsid w:val="0A0235DA"/>
    <w:rsid w:val="0A0B62BC"/>
    <w:rsid w:val="0A0E2DA3"/>
    <w:rsid w:val="0A100B48"/>
    <w:rsid w:val="0A1323DC"/>
    <w:rsid w:val="0A173AB5"/>
    <w:rsid w:val="0A1B0252"/>
    <w:rsid w:val="0A1E0FC7"/>
    <w:rsid w:val="0A1E63D6"/>
    <w:rsid w:val="0A2042D2"/>
    <w:rsid w:val="0A2E0A48"/>
    <w:rsid w:val="0A304AAF"/>
    <w:rsid w:val="0A31358E"/>
    <w:rsid w:val="0A363446"/>
    <w:rsid w:val="0A3E672D"/>
    <w:rsid w:val="0A401A81"/>
    <w:rsid w:val="0A4201B1"/>
    <w:rsid w:val="0A4314FC"/>
    <w:rsid w:val="0A4B20AA"/>
    <w:rsid w:val="0A4C4EA4"/>
    <w:rsid w:val="0A4E44FD"/>
    <w:rsid w:val="0A4F665D"/>
    <w:rsid w:val="0A541164"/>
    <w:rsid w:val="0A550432"/>
    <w:rsid w:val="0A5B40D0"/>
    <w:rsid w:val="0A5D5DE0"/>
    <w:rsid w:val="0A60340F"/>
    <w:rsid w:val="0A613E2F"/>
    <w:rsid w:val="0A6209B5"/>
    <w:rsid w:val="0A7A79B9"/>
    <w:rsid w:val="0A7C7130"/>
    <w:rsid w:val="0A825052"/>
    <w:rsid w:val="0A831BD8"/>
    <w:rsid w:val="0A83209D"/>
    <w:rsid w:val="0A8561EA"/>
    <w:rsid w:val="0A85794D"/>
    <w:rsid w:val="0A8A38A6"/>
    <w:rsid w:val="0A913EEA"/>
    <w:rsid w:val="0A9D6183"/>
    <w:rsid w:val="0A9E2190"/>
    <w:rsid w:val="0AAD7AEE"/>
    <w:rsid w:val="0AAF1754"/>
    <w:rsid w:val="0ABB52E5"/>
    <w:rsid w:val="0ABC45EB"/>
    <w:rsid w:val="0ABE188D"/>
    <w:rsid w:val="0ABE7F95"/>
    <w:rsid w:val="0AC21EF3"/>
    <w:rsid w:val="0AC80C1F"/>
    <w:rsid w:val="0AC85A0C"/>
    <w:rsid w:val="0ACD623F"/>
    <w:rsid w:val="0ACE66DD"/>
    <w:rsid w:val="0AD158A9"/>
    <w:rsid w:val="0AD81F8E"/>
    <w:rsid w:val="0ADD5EE7"/>
    <w:rsid w:val="0AE7534A"/>
    <w:rsid w:val="0AE9084C"/>
    <w:rsid w:val="0AED2469"/>
    <w:rsid w:val="0AF259E8"/>
    <w:rsid w:val="0AF62C86"/>
    <w:rsid w:val="0AFE4248"/>
    <w:rsid w:val="0B0340A7"/>
    <w:rsid w:val="0B0639B5"/>
    <w:rsid w:val="0B0A1570"/>
    <w:rsid w:val="0B1134F5"/>
    <w:rsid w:val="0B150779"/>
    <w:rsid w:val="0B1F533A"/>
    <w:rsid w:val="0B203FA7"/>
    <w:rsid w:val="0B2B4F49"/>
    <w:rsid w:val="0B2E25D4"/>
    <w:rsid w:val="0B2F35E2"/>
    <w:rsid w:val="0B3A763D"/>
    <w:rsid w:val="0B4B54AD"/>
    <w:rsid w:val="0B506A5C"/>
    <w:rsid w:val="0B574C09"/>
    <w:rsid w:val="0B613B3C"/>
    <w:rsid w:val="0B7D714C"/>
    <w:rsid w:val="0B830474"/>
    <w:rsid w:val="0B862976"/>
    <w:rsid w:val="0B877131"/>
    <w:rsid w:val="0B953BA4"/>
    <w:rsid w:val="0B956B74"/>
    <w:rsid w:val="0B9A2859"/>
    <w:rsid w:val="0BA80A25"/>
    <w:rsid w:val="0BA859D6"/>
    <w:rsid w:val="0BAC0B36"/>
    <w:rsid w:val="0BAC3092"/>
    <w:rsid w:val="0BAD1470"/>
    <w:rsid w:val="0BB83BDA"/>
    <w:rsid w:val="0BC26D6D"/>
    <w:rsid w:val="0BC850C3"/>
    <w:rsid w:val="0BCA61AC"/>
    <w:rsid w:val="0BD4185D"/>
    <w:rsid w:val="0BE83813"/>
    <w:rsid w:val="0BEE3906"/>
    <w:rsid w:val="0BF733BB"/>
    <w:rsid w:val="0BF84018"/>
    <w:rsid w:val="0BF92767"/>
    <w:rsid w:val="0BFA1AC3"/>
    <w:rsid w:val="0BFC713A"/>
    <w:rsid w:val="0C005441"/>
    <w:rsid w:val="0C071439"/>
    <w:rsid w:val="0C1A42EF"/>
    <w:rsid w:val="0C1C3077"/>
    <w:rsid w:val="0C1E7B2F"/>
    <w:rsid w:val="0C1F2E83"/>
    <w:rsid w:val="0C221EB1"/>
    <w:rsid w:val="0C2536A1"/>
    <w:rsid w:val="0C403987"/>
    <w:rsid w:val="0C4442B8"/>
    <w:rsid w:val="0C5155DB"/>
    <w:rsid w:val="0C567B21"/>
    <w:rsid w:val="0C5F5F72"/>
    <w:rsid w:val="0C60298F"/>
    <w:rsid w:val="0C634297"/>
    <w:rsid w:val="0C653429"/>
    <w:rsid w:val="0C6D5648"/>
    <w:rsid w:val="0C7F08F1"/>
    <w:rsid w:val="0C7F0E42"/>
    <w:rsid w:val="0C8010E0"/>
    <w:rsid w:val="0C863DAE"/>
    <w:rsid w:val="0C8A3A6C"/>
    <w:rsid w:val="0C8F2E68"/>
    <w:rsid w:val="0C903E12"/>
    <w:rsid w:val="0C912772"/>
    <w:rsid w:val="0C95523A"/>
    <w:rsid w:val="0C980353"/>
    <w:rsid w:val="0CA02CAA"/>
    <w:rsid w:val="0CAE781F"/>
    <w:rsid w:val="0CB21BBB"/>
    <w:rsid w:val="0CB55E9D"/>
    <w:rsid w:val="0CB6128E"/>
    <w:rsid w:val="0CB94781"/>
    <w:rsid w:val="0CC149A5"/>
    <w:rsid w:val="0CC70B46"/>
    <w:rsid w:val="0CDB0478"/>
    <w:rsid w:val="0CDE6AE9"/>
    <w:rsid w:val="0CE32697"/>
    <w:rsid w:val="0CED738A"/>
    <w:rsid w:val="0CF7598A"/>
    <w:rsid w:val="0CF961A8"/>
    <w:rsid w:val="0D016037"/>
    <w:rsid w:val="0D042269"/>
    <w:rsid w:val="0D0566C3"/>
    <w:rsid w:val="0D0A18D3"/>
    <w:rsid w:val="0D0E328B"/>
    <w:rsid w:val="0D0E65D6"/>
    <w:rsid w:val="0D1D130C"/>
    <w:rsid w:val="0D22610C"/>
    <w:rsid w:val="0D274138"/>
    <w:rsid w:val="0D2D0DB1"/>
    <w:rsid w:val="0D2E678B"/>
    <w:rsid w:val="0D33223A"/>
    <w:rsid w:val="0D33399D"/>
    <w:rsid w:val="0D377E2B"/>
    <w:rsid w:val="0D3B24CE"/>
    <w:rsid w:val="0D3C1010"/>
    <w:rsid w:val="0D4705C3"/>
    <w:rsid w:val="0D5258E4"/>
    <w:rsid w:val="0D551C85"/>
    <w:rsid w:val="0D561D52"/>
    <w:rsid w:val="0D591B5E"/>
    <w:rsid w:val="0D5E0013"/>
    <w:rsid w:val="0D6058C3"/>
    <w:rsid w:val="0D616E33"/>
    <w:rsid w:val="0D65197F"/>
    <w:rsid w:val="0D660232"/>
    <w:rsid w:val="0D6B65F8"/>
    <w:rsid w:val="0D6E6672"/>
    <w:rsid w:val="0D731761"/>
    <w:rsid w:val="0D7A0E2F"/>
    <w:rsid w:val="0D87053B"/>
    <w:rsid w:val="0D9209AA"/>
    <w:rsid w:val="0D973B68"/>
    <w:rsid w:val="0D9A3BE1"/>
    <w:rsid w:val="0D9F2BDA"/>
    <w:rsid w:val="0D9F467B"/>
    <w:rsid w:val="0DA533A6"/>
    <w:rsid w:val="0DA6037A"/>
    <w:rsid w:val="0DA8136D"/>
    <w:rsid w:val="0DA93E40"/>
    <w:rsid w:val="0DAC6A72"/>
    <w:rsid w:val="0DAE2848"/>
    <w:rsid w:val="0DB43606"/>
    <w:rsid w:val="0DB456B8"/>
    <w:rsid w:val="0DB70B09"/>
    <w:rsid w:val="0DB80205"/>
    <w:rsid w:val="0DBD6F80"/>
    <w:rsid w:val="0DBF6504"/>
    <w:rsid w:val="0DC9217F"/>
    <w:rsid w:val="0DCF2553"/>
    <w:rsid w:val="0DD602D5"/>
    <w:rsid w:val="0DDB3555"/>
    <w:rsid w:val="0DE74F5C"/>
    <w:rsid w:val="0E00516C"/>
    <w:rsid w:val="0E044496"/>
    <w:rsid w:val="0E0A6A8B"/>
    <w:rsid w:val="0E0B155E"/>
    <w:rsid w:val="0E0C747D"/>
    <w:rsid w:val="0E0E7A0E"/>
    <w:rsid w:val="0E131A5D"/>
    <w:rsid w:val="0E1F1DAC"/>
    <w:rsid w:val="0E22605C"/>
    <w:rsid w:val="0E3A1FC0"/>
    <w:rsid w:val="0E4A2F71"/>
    <w:rsid w:val="0E4B301C"/>
    <w:rsid w:val="0E4C2785"/>
    <w:rsid w:val="0E6165A5"/>
    <w:rsid w:val="0E655D57"/>
    <w:rsid w:val="0E682A23"/>
    <w:rsid w:val="0E6A71A3"/>
    <w:rsid w:val="0E6E4BC9"/>
    <w:rsid w:val="0E7273CA"/>
    <w:rsid w:val="0E727715"/>
    <w:rsid w:val="0E7321E8"/>
    <w:rsid w:val="0E777212"/>
    <w:rsid w:val="0E7A0E5A"/>
    <w:rsid w:val="0E881173"/>
    <w:rsid w:val="0E894879"/>
    <w:rsid w:val="0E8B32A0"/>
    <w:rsid w:val="0E917F18"/>
    <w:rsid w:val="0E965DBC"/>
    <w:rsid w:val="0E967CDA"/>
    <w:rsid w:val="0E992042"/>
    <w:rsid w:val="0E9C76DE"/>
    <w:rsid w:val="0E9E2881"/>
    <w:rsid w:val="0EAC1011"/>
    <w:rsid w:val="0EAD5C94"/>
    <w:rsid w:val="0EAF2794"/>
    <w:rsid w:val="0EBC5E2E"/>
    <w:rsid w:val="0EC25F21"/>
    <w:rsid w:val="0EC30D63"/>
    <w:rsid w:val="0EC31DC3"/>
    <w:rsid w:val="0EC97171"/>
    <w:rsid w:val="0ECC3B7F"/>
    <w:rsid w:val="0ED32360"/>
    <w:rsid w:val="0ED662E6"/>
    <w:rsid w:val="0EDE7A72"/>
    <w:rsid w:val="0EE8586B"/>
    <w:rsid w:val="0EF820BE"/>
    <w:rsid w:val="0F000FA6"/>
    <w:rsid w:val="0F0B2EB5"/>
    <w:rsid w:val="0F1A0B04"/>
    <w:rsid w:val="0F1A1DC7"/>
    <w:rsid w:val="0F1E1499"/>
    <w:rsid w:val="0F26112D"/>
    <w:rsid w:val="0F28527A"/>
    <w:rsid w:val="0F2940D9"/>
    <w:rsid w:val="0F2D37AB"/>
    <w:rsid w:val="0F3E4FBF"/>
    <w:rsid w:val="0F3F0B7A"/>
    <w:rsid w:val="0F401AF2"/>
    <w:rsid w:val="0F422CCF"/>
    <w:rsid w:val="0F4527B0"/>
    <w:rsid w:val="0F550C0C"/>
    <w:rsid w:val="0F562068"/>
    <w:rsid w:val="0F580B65"/>
    <w:rsid w:val="0F5B7D54"/>
    <w:rsid w:val="0F6038E0"/>
    <w:rsid w:val="0F6163B3"/>
    <w:rsid w:val="0F665A86"/>
    <w:rsid w:val="0F6B08A1"/>
    <w:rsid w:val="0F6C5737"/>
    <w:rsid w:val="0F6D3146"/>
    <w:rsid w:val="0F7953B8"/>
    <w:rsid w:val="0F7B295E"/>
    <w:rsid w:val="0F7B3BFD"/>
    <w:rsid w:val="0F7D1FB7"/>
    <w:rsid w:val="0F8320AA"/>
    <w:rsid w:val="0F851307"/>
    <w:rsid w:val="0F91646F"/>
    <w:rsid w:val="0F926DAA"/>
    <w:rsid w:val="0F963731"/>
    <w:rsid w:val="0F995910"/>
    <w:rsid w:val="0F9A068E"/>
    <w:rsid w:val="0F9B12FA"/>
    <w:rsid w:val="0F9F5CAE"/>
    <w:rsid w:val="0FA10E8C"/>
    <w:rsid w:val="0FAE637A"/>
    <w:rsid w:val="0FAF549A"/>
    <w:rsid w:val="0FB87786"/>
    <w:rsid w:val="0FBE7ED7"/>
    <w:rsid w:val="0FC119A5"/>
    <w:rsid w:val="0FC34FBD"/>
    <w:rsid w:val="0FC55860"/>
    <w:rsid w:val="0FCB5BD1"/>
    <w:rsid w:val="0FCE604F"/>
    <w:rsid w:val="0FD0083D"/>
    <w:rsid w:val="0FD347EE"/>
    <w:rsid w:val="0FE74D6E"/>
    <w:rsid w:val="0FE75D28"/>
    <w:rsid w:val="0FED5C57"/>
    <w:rsid w:val="0FF34F54"/>
    <w:rsid w:val="0FF67080"/>
    <w:rsid w:val="0FF72425"/>
    <w:rsid w:val="0FF87B67"/>
    <w:rsid w:val="0FFC08DA"/>
    <w:rsid w:val="100204F2"/>
    <w:rsid w:val="100212EA"/>
    <w:rsid w:val="100502FE"/>
    <w:rsid w:val="10083EDF"/>
    <w:rsid w:val="10090052"/>
    <w:rsid w:val="1009345E"/>
    <w:rsid w:val="100C7DBB"/>
    <w:rsid w:val="100E1913"/>
    <w:rsid w:val="10124A74"/>
    <w:rsid w:val="102C517C"/>
    <w:rsid w:val="10306ECF"/>
    <w:rsid w:val="1035778F"/>
    <w:rsid w:val="1039405C"/>
    <w:rsid w:val="103C6AE7"/>
    <w:rsid w:val="103D02F0"/>
    <w:rsid w:val="103D15BA"/>
    <w:rsid w:val="10493005"/>
    <w:rsid w:val="10521F2F"/>
    <w:rsid w:val="10594E9B"/>
    <w:rsid w:val="105A7C91"/>
    <w:rsid w:val="105B2764"/>
    <w:rsid w:val="10631805"/>
    <w:rsid w:val="107214AD"/>
    <w:rsid w:val="1081305B"/>
    <w:rsid w:val="10824F16"/>
    <w:rsid w:val="10842309"/>
    <w:rsid w:val="10842CA9"/>
    <w:rsid w:val="10854865"/>
    <w:rsid w:val="10897D5B"/>
    <w:rsid w:val="10927499"/>
    <w:rsid w:val="10950DE7"/>
    <w:rsid w:val="10B4254A"/>
    <w:rsid w:val="10B674B5"/>
    <w:rsid w:val="10BA51B0"/>
    <w:rsid w:val="10BE130F"/>
    <w:rsid w:val="10BF2107"/>
    <w:rsid w:val="10BF384A"/>
    <w:rsid w:val="10BF4436"/>
    <w:rsid w:val="10BF5428"/>
    <w:rsid w:val="10C4382B"/>
    <w:rsid w:val="10CD00E1"/>
    <w:rsid w:val="10D02315"/>
    <w:rsid w:val="10D177B4"/>
    <w:rsid w:val="10DB000D"/>
    <w:rsid w:val="10DD4562"/>
    <w:rsid w:val="10F02032"/>
    <w:rsid w:val="10F400FA"/>
    <w:rsid w:val="10F5437A"/>
    <w:rsid w:val="10F91F06"/>
    <w:rsid w:val="11056FE7"/>
    <w:rsid w:val="110A79DC"/>
    <w:rsid w:val="110D1B08"/>
    <w:rsid w:val="11127128"/>
    <w:rsid w:val="11141254"/>
    <w:rsid w:val="111C74C1"/>
    <w:rsid w:val="112C436A"/>
    <w:rsid w:val="11325560"/>
    <w:rsid w:val="11325878"/>
    <w:rsid w:val="113561DC"/>
    <w:rsid w:val="11394FC4"/>
    <w:rsid w:val="113B256B"/>
    <w:rsid w:val="11415682"/>
    <w:rsid w:val="11431CB7"/>
    <w:rsid w:val="114A03FF"/>
    <w:rsid w:val="114A5E00"/>
    <w:rsid w:val="114B6DBC"/>
    <w:rsid w:val="114E3F4F"/>
    <w:rsid w:val="11533622"/>
    <w:rsid w:val="1156369B"/>
    <w:rsid w:val="11685A27"/>
    <w:rsid w:val="11687363"/>
    <w:rsid w:val="116E26A0"/>
    <w:rsid w:val="117C5480"/>
    <w:rsid w:val="117E41D8"/>
    <w:rsid w:val="11814DDF"/>
    <w:rsid w:val="11884177"/>
    <w:rsid w:val="11A252A8"/>
    <w:rsid w:val="11A4344C"/>
    <w:rsid w:val="11A55322"/>
    <w:rsid w:val="11A8539B"/>
    <w:rsid w:val="11AE07AF"/>
    <w:rsid w:val="11BA7726"/>
    <w:rsid w:val="11BE0EAC"/>
    <w:rsid w:val="11C92601"/>
    <w:rsid w:val="11CA1092"/>
    <w:rsid w:val="11CF45DE"/>
    <w:rsid w:val="11D32C22"/>
    <w:rsid w:val="11D4290A"/>
    <w:rsid w:val="11D612CB"/>
    <w:rsid w:val="11D808D1"/>
    <w:rsid w:val="11E0001D"/>
    <w:rsid w:val="11E371A4"/>
    <w:rsid w:val="11E476EF"/>
    <w:rsid w:val="11E84860"/>
    <w:rsid w:val="11ED1F1C"/>
    <w:rsid w:val="11ED57A7"/>
    <w:rsid w:val="11ED64F9"/>
    <w:rsid w:val="11EE5271"/>
    <w:rsid w:val="11F710D4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6650D"/>
    <w:rsid w:val="12082010"/>
    <w:rsid w:val="12093B90"/>
    <w:rsid w:val="121002D1"/>
    <w:rsid w:val="121A2D18"/>
    <w:rsid w:val="1221155E"/>
    <w:rsid w:val="12217BA7"/>
    <w:rsid w:val="122C70BC"/>
    <w:rsid w:val="12322DD1"/>
    <w:rsid w:val="12324129"/>
    <w:rsid w:val="123617E5"/>
    <w:rsid w:val="123C3595"/>
    <w:rsid w:val="124144FB"/>
    <w:rsid w:val="12434AD8"/>
    <w:rsid w:val="12464F6F"/>
    <w:rsid w:val="12502EC6"/>
    <w:rsid w:val="125A1D52"/>
    <w:rsid w:val="125B0518"/>
    <w:rsid w:val="12705F04"/>
    <w:rsid w:val="12733E3A"/>
    <w:rsid w:val="12746BFB"/>
    <w:rsid w:val="127618E8"/>
    <w:rsid w:val="127C06A1"/>
    <w:rsid w:val="12837B81"/>
    <w:rsid w:val="12857ECD"/>
    <w:rsid w:val="12880386"/>
    <w:rsid w:val="128B03D1"/>
    <w:rsid w:val="12953FC0"/>
    <w:rsid w:val="12A55DF6"/>
    <w:rsid w:val="12AC297D"/>
    <w:rsid w:val="12B12D75"/>
    <w:rsid w:val="12B330B7"/>
    <w:rsid w:val="12B47382"/>
    <w:rsid w:val="12C7756F"/>
    <w:rsid w:val="12CA27AE"/>
    <w:rsid w:val="12CC798A"/>
    <w:rsid w:val="12CD6EB3"/>
    <w:rsid w:val="12D121AE"/>
    <w:rsid w:val="12D2223E"/>
    <w:rsid w:val="12D442DB"/>
    <w:rsid w:val="12D80DAC"/>
    <w:rsid w:val="12EA5D39"/>
    <w:rsid w:val="13005F7F"/>
    <w:rsid w:val="13074410"/>
    <w:rsid w:val="130B21C4"/>
    <w:rsid w:val="1310457C"/>
    <w:rsid w:val="131507D5"/>
    <w:rsid w:val="13173CC8"/>
    <w:rsid w:val="1318679B"/>
    <w:rsid w:val="131B449C"/>
    <w:rsid w:val="131D5E6E"/>
    <w:rsid w:val="132508EC"/>
    <w:rsid w:val="132827E8"/>
    <w:rsid w:val="132D4C2B"/>
    <w:rsid w:val="13302CCD"/>
    <w:rsid w:val="13327ABD"/>
    <w:rsid w:val="13382063"/>
    <w:rsid w:val="13431746"/>
    <w:rsid w:val="13454D41"/>
    <w:rsid w:val="134824F4"/>
    <w:rsid w:val="1349132A"/>
    <w:rsid w:val="134D3E77"/>
    <w:rsid w:val="135000C4"/>
    <w:rsid w:val="135007B5"/>
    <w:rsid w:val="13523092"/>
    <w:rsid w:val="13527D5C"/>
    <w:rsid w:val="135879BD"/>
    <w:rsid w:val="135D6FE9"/>
    <w:rsid w:val="13631B4D"/>
    <w:rsid w:val="13635C15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72EFB"/>
    <w:rsid w:val="139833EB"/>
    <w:rsid w:val="139D1431"/>
    <w:rsid w:val="13A20F1B"/>
    <w:rsid w:val="13BA34BF"/>
    <w:rsid w:val="13BD0DD3"/>
    <w:rsid w:val="13C85226"/>
    <w:rsid w:val="13D03F23"/>
    <w:rsid w:val="13D855BA"/>
    <w:rsid w:val="13D937D3"/>
    <w:rsid w:val="13DE4296"/>
    <w:rsid w:val="13DE6B5E"/>
    <w:rsid w:val="13E24F5C"/>
    <w:rsid w:val="13E316CA"/>
    <w:rsid w:val="13E53BBE"/>
    <w:rsid w:val="13E95403"/>
    <w:rsid w:val="13F21929"/>
    <w:rsid w:val="13F955F1"/>
    <w:rsid w:val="141021D6"/>
    <w:rsid w:val="1411608A"/>
    <w:rsid w:val="141534F2"/>
    <w:rsid w:val="1416337C"/>
    <w:rsid w:val="14171D9E"/>
    <w:rsid w:val="14194354"/>
    <w:rsid w:val="14240AC0"/>
    <w:rsid w:val="14273B8A"/>
    <w:rsid w:val="14323350"/>
    <w:rsid w:val="14331CED"/>
    <w:rsid w:val="14351CA7"/>
    <w:rsid w:val="143B7102"/>
    <w:rsid w:val="14406463"/>
    <w:rsid w:val="144C0A7C"/>
    <w:rsid w:val="14540DDB"/>
    <w:rsid w:val="1455167B"/>
    <w:rsid w:val="14562003"/>
    <w:rsid w:val="14575952"/>
    <w:rsid w:val="145D3D39"/>
    <w:rsid w:val="146A0AA4"/>
    <w:rsid w:val="146F5C39"/>
    <w:rsid w:val="14784E69"/>
    <w:rsid w:val="147C2E30"/>
    <w:rsid w:val="147C3A47"/>
    <w:rsid w:val="14925750"/>
    <w:rsid w:val="149A2EA0"/>
    <w:rsid w:val="149A5911"/>
    <w:rsid w:val="149C1580"/>
    <w:rsid w:val="149E36AD"/>
    <w:rsid w:val="14A826E3"/>
    <w:rsid w:val="14B32638"/>
    <w:rsid w:val="14B53058"/>
    <w:rsid w:val="14BB2E71"/>
    <w:rsid w:val="14C0412D"/>
    <w:rsid w:val="14C319DD"/>
    <w:rsid w:val="14C924E0"/>
    <w:rsid w:val="14CB7C9E"/>
    <w:rsid w:val="14D33796"/>
    <w:rsid w:val="14D95222"/>
    <w:rsid w:val="14E03B1B"/>
    <w:rsid w:val="14E105C7"/>
    <w:rsid w:val="14E324E1"/>
    <w:rsid w:val="14E87D13"/>
    <w:rsid w:val="14F4785C"/>
    <w:rsid w:val="14FC7645"/>
    <w:rsid w:val="15004244"/>
    <w:rsid w:val="150B0520"/>
    <w:rsid w:val="15104538"/>
    <w:rsid w:val="1516024C"/>
    <w:rsid w:val="15183DB5"/>
    <w:rsid w:val="151B65FC"/>
    <w:rsid w:val="151F5E0F"/>
    <w:rsid w:val="15226239"/>
    <w:rsid w:val="15227F36"/>
    <w:rsid w:val="15232A0E"/>
    <w:rsid w:val="15254B3B"/>
    <w:rsid w:val="15285E51"/>
    <w:rsid w:val="152B2276"/>
    <w:rsid w:val="152C7701"/>
    <w:rsid w:val="152F1BB6"/>
    <w:rsid w:val="153F3BDC"/>
    <w:rsid w:val="15407032"/>
    <w:rsid w:val="15410B37"/>
    <w:rsid w:val="1548480B"/>
    <w:rsid w:val="15492F97"/>
    <w:rsid w:val="154D023C"/>
    <w:rsid w:val="15555FBD"/>
    <w:rsid w:val="15657929"/>
    <w:rsid w:val="15773CF9"/>
    <w:rsid w:val="1578130D"/>
    <w:rsid w:val="157F35F3"/>
    <w:rsid w:val="1582301E"/>
    <w:rsid w:val="159C465D"/>
    <w:rsid w:val="15A004B8"/>
    <w:rsid w:val="15A11C7D"/>
    <w:rsid w:val="15A33D36"/>
    <w:rsid w:val="15AB48BC"/>
    <w:rsid w:val="15AF6042"/>
    <w:rsid w:val="15B07880"/>
    <w:rsid w:val="15B30485"/>
    <w:rsid w:val="15B50CBB"/>
    <w:rsid w:val="15BE6552"/>
    <w:rsid w:val="15C6060D"/>
    <w:rsid w:val="15C75046"/>
    <w:rsid w:val="15CE2E31"/>
    <w:rsid w:val="15DB3EF5"/>
    <w:rsid w:val="15E61FC2"/>
    <w:rsid w:val="15ED57CD"/>
    <w:rsid w:val="15F53FE8"/>
    <w:rsid w:val="15F76AF0"/>
    <w:rsid w:val="15FD5B04"/>
    <w:rsid w:val="160020B5"/>
    <w:rsid w:val="160352E8"/>
    <w:rsid w:val="160A7EAE"/>
    <w:rsid w:val="160B28AB"/>
    <w:rsid w:val="160E682B"/>
    <w:rsid w:val="16163C7F"/>
    <w:rsid w:val="161A38CC"/>
    <w:rsid w:val="161B7E68"/>
    <w:rsid w:val="161F7865"/>
    <w:rsid w:val="16261A56"/>
    <w:rsid w:val="162B2519"/>
    <w:rsid w:val="162D6677"/>
    <w:rsid w:val="163363D2"/>
    <w:rsid w:val="16376D53"/>
    <w:rsid w:val="163B7F69"/>
    <w:rsid w:val="163D5510"/>
    <w:rsid w:val="164732D5"/>
    <w:rsid w:val="164C178A"/>
    <w:rsid w:val="16551FA7"/>
    <w:rsid w:val="16566FE7"/>
    <w:rsid w:val="165D1E89"/>
    <w:rsid w:val="165D402D"/>
    <w:rsid w:val="165F35BC"/>
    <w:rsid w:val="166308D9"/>
    <w:rsid w:val="16640C79"/>
    <w:rsid w:val="166B5D11"/>
    <w:rsid w:val="16744A12"/>
    <w:rsid w:val="167E1A0A"/>
    <w:rsid w:val="16815249"/>
    <w:rsid w:val="16821234"/>
    <w:rsid w:val="16825630"/>
    <w:rsid w:val="168766FC"/>
    <w:rsid w:val="168B2C99"/>
    <w:rsid w:val="168B563D"/>
    <w:rsid w:val="169368E2"/>
    <w:rsid w:val="16974DD3"/>
    <w:rsid w:val="16975463"/>
    <w:rsid w:val="169F6585"/>
    <w:rsid w:val="16A837F0"/>
    <w:rsid w:val="16A86E80"/>
    <w:rsid w:val="16AB13CB"/>
    <w:rsid w:val="16AB1E99"/>
    <w:rsid w:val="16AE7A12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93875"/>
    <w:rsid w:val="16DA08C7"/>
    <w:rsid w:val="16E004EE"/>
    <w:rsid w:val="16E440C5"/>
    <w:rsid w:val="16E45D72"/>
    <w:rsid w:val="16E4773B"/>
    <w:rsid w:val="16E65167"/>
    <w:rsid w:val="16E951E1"/>
    <w:rsid w:val="16F55420"/>
    <w:rsid w:val="16FE1699"/>
    <w:rsid w:val="17011712"/>
    <w:rsid w:val="170E3004"/>
    <w:rsid w:val="171005AA"/>
    <w:rsid w:val="171054AF"/>
    <w:rsid w:val="171B40B5"/>
    <w:rsid w:val="17280D79"/>
    <w:rsid w:val="172A5607"/>
    <w:rsid w:val="173338FA"/>
    <w:rsid w:val="173D4D65"/>
    <w:rsid w:val="173D6539"/>
    <w:rsid w:val="173F3AE0"/>
    <w:rsid w:val="17414AF5"/>
    <w:rsid w:val="174323A5"/>
    <w:rsid w:val="17444901"/>
    <w:rsid w:val="174D3ABB"/>
    <w:rsid w:val="174E3BBE"/>
    <w:rsid w:val="174E7412"/>
    <w:rsid w:val="17594DDC"/>
    <w:rsid w:val="175955B7"/>
    <w:rsid w:val="175B21BB"/>
    <w:rsid w:val="175D7144"/>
    <w:rsid w:val="175F42E3"/>
    <w:rsid w:val="17650169"/>
    <w:rsid w:val="176B44C9"/>
    <w:rsid w:val="176B5E16"/>
    <w:rsid w:val="176D65F5"/>
    <w:rsid w:val="176F3B9B"/>
    <w:rsid w:val="17725CC8"/>
    <w:rsid w:val="17734F26"/>
    <w:rsid w:val="17803454"/>
    <w:rsid w:val="1781084D"/>
    <w:rsid w:val="178365FC"/>
    <w:rsid w:val="17836B81"/>
    <w:rsid w:val="178C2272"/>
    <w:rsid w:val="17931E22"/>
    <w:rsid w:val="17944321"/>
    <w:rsid w:val="179A64BF"/>
    <w:rsid w:val="17AE5F69"/>
    <w:rsid w:val="17B4605C"/>
    <w:rsid w:val="17B61A10"/>
    <w:rsid w:val="17B63602"/>
    <w:rsid w:val="17BC0ED9"/>
    <w:rsid w:val="17BD5EFB"/>
    <w:rsid w:val="17C13ADB"/>
    <w:rsid w:val="17C643AF"/>
    <w:rsid w:val="17C831D0"/>
    <w:rsid w:val="17CC6330"/>
    <w:rsid w:val="17DF26BE"/>
    <w:rsid w:val="17E23FEB"/>
    <w:rsid w:val="17E7721C"/>
    <w:rsid w:val="17E9288A"/>
    <w:rsid w:val="17EA7028"/>
    <w:rsid w:val="17EB2D91"/>
    <w:rsid w:val="17F42B99"/>
    <w:rsid w:val="17F77AFC"/>
    <w:rsid w:val="17FC0062"/>
    <w:rsid w:val="18003D6A"/>
    <w:rsid w:val="18016517"/>
    <w:rsid w:val="18063BD3"/>
    <w:rsid w:val="181567A7"/>
    <w:rsid w:val="18166BF4"/>
    <w:rsid w:val="1818223D"/>
    <w:rsid w:val="181D7016"/>
    <w:rsid w:val="181F176A"/>
    <w:rsid w:val="18287A2B"/>
    <w:rsid w:val="182C0B0F"/>
    <w:rsid w:val="18391F44"/>
    <w:rsid w:val="184526DF"/>
    <w:rsid w:val="184B0E55"/>
    <w:rsid w:val="184C3928"/>
    <w:rsid w:val="184F5FF1"/>
    <w:rsid w:val="185018EF"/>
    <w:rsid w:val="18566568"/>
    <w:rsid w:val="1857103B"/>
    <w:rsid w:val="18585BC1"/>
    <w:rsid w:val="185A10B4"/>
    <w:rsid w:val="185D31E1"/>
    <w:rsid w:val="18663EC9"/>
    <w:rsid w:val="18674EE6"/>
    <w:rsid w:val="186D4AFE"/>
    <w:rsid w:val="187121C1"/>
    <w:rsid w:val="18730662"/>
    <w:rsid w:val="18740FEA"/>
    <w:rsid w:val="187622AE"/>
    <w:rsid w:val="18791AAE"/>
    <w:rsid w:val="187B5687"/>
    <w:rsid w:val="18803569"/>
    <w:rsid w:val="18817824"/>
    <w:rsid w:val="18901263"/>
    <w:rsid w:val="189836CF"/>
    <w:rsid w:val="189D0082"/>
    <w:rsid w:val="18A0028F"/>
    <w:rsid w:val="18A75316"/>
    <w:rsid w:val="18B76AC3"/>
    <w:rsid w:val="18BC1E9D"/>
    <w:rsid w:val="18BD471F"/>
    <w:rsid w:val="18C73D5E"/>
    <w:rsid w:val="18C80A6B"/>
    <w:rsid w:val="18D4457C"/>
    <w:rsid w:val="18D521C8"/>
    <w:rsid w:val="18D93EDE"/>
    <w:rsid w:val="18DA5871"/>
    <w:rsid w:val="18DD5A21"/>
    <w:rsid w:val="18E1732E"/>
    <w:rsid w:val="18E31B9B"/>
    <w:rsid w:val="18E425BC"/>
    <w:rsid w:val="18E91C8E"/>
    <w:rsid w:val="18F04854"/>
    <w:rsid w:val="190302EC"/>
    <w:rsid w:val="190515AC"/>
    <w:rsid w:val="190536B3"/>
    <w:rsid w:val="19096A08"/>
    <w:rsid w:val="190A3776"/>
    <w:rsid w:val="190B250B"/>
    <w:rsid w:val="190B3D92"/>
    <w:rsid w:val="19107621"/>
    <w:rsid w:val="191125FE"/>
    <w:rsid w:val="19173427"/>
    <w:rsid w:val="19234989"/>
    <w:rsid w:val="19235D03"/>
    <w:rsid w:val="19296B2F"/>
    <w:rsid w:val="192E36A5"/>
    <w:rsid w:val="19323821"/>
    <w:rsid w:val="19361DD7"/>
    <w:rsid w:val="193D4FFE"/>
    <w:rsid w:val="19411670"/>
    <w:rsid w:val="19433944"/>
    <w:rsid w:val="19455206"/>
    <w:rsid w:val="1951749F"/>
    <w:rsid w:val="195501B3"/>
    <w:rsid w:val="195C0251"/>
    <w:rsid w:val="196B5AFC"/>
    <w:rsid w:val="196D6D2F"/>
    <w:rsid w:val="197C23FD"/>
    <w:rsid w:val="19867FF4"/>
    <w:rsid w:val="19907563"/>
    <w:rsid w:val="19972E44"/>
    <w:rsid w:val="199B4AB5"/>
    <w:rsid w:val="19A01125"/>
    <w:rsid w:val="19A02719"/>
    <w:rsid w:val="19A266CB"/>
    <w:rsid w:val="19A87926"/>
    <w:rsid w:val="19AC699A"/>
    <w:rsid w:val="19AD2C55"/>
    <w:rsid w:val="19B33497"/>
    <w:rsid w:val="19B63E36"/>
    <w:rsid w:val="19B64C36"/>
    <w:rsid w:val="19B8194C"/>
    <w:rsid w:val="19B85656"/>
    <w:rsid w:val="19BC4D29"/>
    <w:rsid w:val="19BD7008"/>
    <w:rsid w:val="19C21748"/>
    <w:rsid w:val="19C378EF"/>
    <w:rsid w:val="19C61A1B"/>
    <w:rsid w:val="19D118F1"/>
    <w:rsid w:val="19D50A53"/>
    <w:rsid w:val="19D67B22"/>
    <w:rsid w:val="19DB09A6"/>
    <w:rsid w:val="19DC0111"/>
    <w:rsid w:val="19DD5F4C"/>
    <w:rsid w:val="19E251C9"/>
    <w:rsid w:val="19E40B12"/>
    <w:rsid w:val="19E462A1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A0CC1"/>
    <w:rsid w:val="1A210127"/>
    <w:rsid w:val="1A2725B3"/>
    <w:rsid w:val="1A2955F0"/>
    <w:rsid w:val="1A2F164F"/>
    <w:rsid w:val="1A2F3940"/>
    <w:rsid w:val="1A3151F2"/>
    <w:rsid w:val="1A34731E"/>
    <w:rsid w:val="1A387616"/>
    <w:rsid w:val="1A39296A"/>
    <w:rsid w:val="1A3A4EC6"/>
    <w:rsid w:val="1A3B4E9D"/>
    <w:rsid w:val="1A3D25EA"/>
    <w:rsid w:val="1A4144DB"/>
    <w:rsid w:val="1A4203B2"/>
    <w:rsid w:val="1A4356E3"/>
    <w:rsid w:val="1A444104"/>
    <w:rsid w:val="1A4A0D7D"/>
    <w:rsid w:val="1A51528D"/>
    <w:rsid w:val="1A597124"/>
    <w:rsid w:val="1A5A5B62"/>
    <w:rsid w:val="1A5E3B54"/>
    <w:rsid w:val="1A652C9F"/>
    <w:rsid w:val="1A66404C"/>
    <w:rsid w:val="1A675FF3"/>
    <w:rsid w:val="1A6B2BBB"/>
    <w:rsid w:val="1A6E1D58"/>
    <w:rsid w:val="1A711B64"/>
    <w:rsid w:val="1A7166AC"/>
    <w:rsid w:val="1A7174A5"/>
    <w:rsid w:val="1A7635CD"/>
    <w:rsid w:val="1A7731B9"/>
    <w:rsid w:val="1A794E54"/>
    <w:rsid w:val="1A797E25"/>
    <w:rsid w:val="1A876D8A"/>
    <w:rsid w:val="1A87775E"/>
    <w:rsid w:val="1A8F323D"/>
    <w:rsid w:val="1A907314"/>
    <w:rsid w:val="1A946CD9"/>
    <w:rsid w:val="1A997B31"/>
    <w:rsid w:val="1A9A4AA1"/>
    <w:rsid w:val="1AA31299"/>
    <w:rsid w:val="1AA713D4"/>
    <w:rsid w:val="1AA81D5D"/>
    <w:rsid w:val="1AA926E6"/>
    <w:rsid w:val="1AAD43E7"/>
    <w:rsid w:val="1AAE26D3"/>
    <w:rsid w:val="1AAE3A41"/>
    <w:rsid w:val="1AB43B33"/>
    <w:rsid w:val="1ABC11CC"/>
    <w:rsid w:val="1ABD1239"/>
    <w:rsid w:val="1AC03D19"/>
    <w:rsid w:val="1AC91862"/>
    <w:rsid w:val="1AD07737"/>
    <w:rsid w:val="1AD456FE"/>
    <w:rsid w:val="1AD651DF"/>
    <w:rsid w:val="1AD65FD8"/>
    <w:rsid w:val="1AD84DD0"/>
    <w:rsid w:val="1ADA0900"/>
    <w:rsid w:val="1ADF67F5"/>
    <w:rsid w:val="1AEA2366"/>
    <w:rsid w:val="1AF249A6"/>
    <w:rsid w:val="1AF87BE6"/>
    <w:rsid w:val="1AFF6500"/>
    <w:rsid w:val="1B031AF6"/>
    <w:rsid w:val="1B032AEA"/>
    <w:rsid w:val="1B0330F4"/>
    <w:rsid w:val="1B043C16"/>
    <w:rsid w:val="1B0A429C"/>
    <w:rsid w:val="1B0D24AC"/>
    <w:rsid w:val="1B102A82"/>
    <w:rsid w:val="1B1B0B4F"/>
    <w:rsid w:val="1B1D686F"/>
    <w:rsid w:val="1B3F7B0E"/>
    <w:rsid w:val="1B4F6962"/>
    <w:rsid w:val="1B501024"/>
    <w:rsid w:val="1B63636A"/>
    <w:rsid w:val="1B656351"/>
    <w:rsid w:val="1B6759AA"/>
    <w:rsid w:val="1B775263"/>
    <w:rsid w:val="1B787D36"/>
    <w:rsid w:val="1B820317"/>
    <w:rsid w:val="1B8A20C1"/>
    <w:rsid w:val="1B8B6C47"/>
    <w:rsid w:val="1B8D5618"/>
    <w:rsid w:val="1B956085"/>
    <w:rsid w:val="1B9739B3"/>
    <w:rsid w:val="1B986AA3"/>
    <w:rsid w:val="1B9D5B59"/>
    <w:rsid w:val="1BA02772"/>
    <w:rsid w:val="1BA05BD2"/>
    <w:rsid w:val="1BA165F2"/>
    <w:rsid w:val="1BA9151C"/>
    <w:rsid w:val="1BAC7E6B"/>
    <w:rsid w:val="1BAE0D3A"/>
    <w:rsid w:val="1BAF7EE4"/>
    <w:rsid w:val="1BB551A9"/>
    <w:rsid w:val="1BC157D2"/>
    <w:rsid w:val="1BC64416"/>
    <w:rsid w:val="1BC81537"/>
    <w:rsid w:val="1BC86FDB"/>
    <w:rsid w:val="1BCB1A35"/>
    <w:rsid w:val="1BD65CAD"/>
    <w:rsid w:val="1BD95AB9"/>
    <w:rsid w:val="1BDB5453"/>
    <w:rsid w:val="1BE3162A"/>
    <w:rsid w:val="1BE50093"/>
    <w:rsid w:val="1BEA2239"/>
    <w:rsid w:val="1BEA6B6F"/>
    <w:rsid w:val="1BF7094E"/>
    <w:rsid w:val="1BF75C81"/>
    <w:rsid w:val="1BFB3D8D"/>
    <w:rsid w:val="1BFD6B57"/>
    <w:rsid w:val="1BFF7433"/>
    <w:rsid w:val="1C02487D"/>
    <w:rsid w:val="1C094640"/>
    <w:rsid w:val="1C0E7402"/>
    <w:rsid w:val="1C163167"/>
    <w:rsid w:val="1C211A35"/>
    <w:rsid w:val="1C211E8B"/>
    <w:rsid w:val="1C303D52"/>
    <w:rsid w:val="1C351D98"/>
    <w:rsid w:val="1C373E45"/>
    <w:rsid w:val="1C3812D7"/>
    <w:rsid w:val="1C3A1F15"/>
    <w:rsid w:val="1C3D200D"/>
    <w:rsid w:val="1C3F4488"/>
    <w:rsid w:val="1C4117FB"/>
    <w:rsid w:val="1C421558"/>
    <w:rsid w:val="1C44293D"/>
    <w:rsid w:val="1C445F0E"/>
    <w:rsid w:val="1C482002"/>
    <w:rsid w:val="1C532D72"/>
    <w:rsid w:val="1C582DE9"/>
    <w:rsid w:val="1C5B1033"/>
    <w:rsid w:val="1C5E7C2F"/>
    <w:rsid w:val="1C6221B7"/>
    <w:rsid w:val="1C7340E7"/>
    <w:rsid w:val="1C7C1B37"/>
    <w:rsid w:val="1C7E637F"/>
    <w:rsid w:val="1C820ECC"/>
    <w:rsid w:val="1C8A2706"/>
    <w:rsid w:val="1C8C2744"/>
    <w:rsid w:val="1C8C5BBE"/>
    <w:rsid w:val="1C8D140D"/>
    <w:rsid w:val="1C900421"/>
    <w:rsid w:val="1C977E57"/>
    <w:rsid w:val="1C9E70F2"/>
    <w:rsid w:val="1CA761AC"/>
    <w:rsid w:val="1CA82C64"/>
    <w:rsid w:val="1CAC4C91"/>
    <w:rsid w:val="1CB506CF"/>
    <w:rsid w:val="1CB61B34"/>
    <w:rsid w:val="1CC12613"/>
    <w:rsid w:val="1CC453C6"/>
    <w:rsid w:val="1CCB4523"/>
    <w:rsid w:val="1CD642D8"/>
    <w:rsid w:val="1CDA2245"/>
    <w:rsid w:val="1CDE53A6"/>
    <w:rsid w:val="1CDF683B"/>
    <w:rsid w:val="1CE66C3A"/>
    <w:rsid w:val="1CEC4077"/>
    <w:rsid w:val="1CF25E28"/>
    <w:rsid w:val="1CF831EB"/>
    <w:rsid w:val="1CFE4C47"/>
    <w:rsid w:val="1D005667"/>
    <w:rsid w:val="1D027794"/>
    <w:rsid w:val="1D074030"/>
    <w:rsid w:val="1D084BDE"/>
    <w:rsid w:val="1D0A66C7"/>
    <w:rsid w:val="1D1210FF"/>
    <w:rsid w:val="1D130F6D"/>
    <w:rsid w:val="1D13165A"/>
    <w:rsid w:val="1D151178"/>
    <w:rsid w:val="1D172271"/>
    <w:rsid w:val="1D17625B"/>
    <w:rsid w:val="1D176B3F"/>
    <w:rsid w:val="1D195F9D"/>
    <w:rsid w:val="1D215E32"/>
    <w:rsid w:val="1D2A7F45"/>
    <w:rsid w:val="1D2F2C50"/>
    <w:rsid w:val="1D310E24"/>
    <w:rsid w:val="1D32447F"/>
    <w:rsid w:val="1D394EAF"/>
    <w:rsid w:val="1D4A1CCE"/>
    <w:rsid w:val="1D4F2C38"/>
    <w:rsid w:val="1D503E74"/>
    <w:rsid w:val="1D562CB2"/>
    <w:rsid w:val="1D5C75F5"/>
    <w:rsid w:val="1D6112C0"/>
    <w:rsid w:val="1D7246F0"/>
    <w:rsid w:val="1D762024"/>
    <w:rsid w:val="1D777C5D"/>
    <w:rsid w:val="1D7B0A13"/>
    <w:rsid w:val="1D7B485D"/>
    <w:rsid w:val="1D7C7330"/>
    <w:rsid w:val="1D801E7C"/>
    <w:rsid w:val="1D823980"/>
    <w:rsid w:val="1D8449C9"/>
    <w:rsid w:val="1D884390"/>
    <w:rsid w:val="1D970460"/>
    <w:rsid w:val="1D9B29E9"/>
    <w:rsid w:val="1DA05C02"/>
    <w:rsid w:val="1DBB16FD"/>
    <w:rsid w:val="1DC06D1D"/>
    <w:rsid w:val="1DC85E97"/>
    <w:rsid w:val="1DC95998"/>
    <w:rsid w:val="1DD6516E"/>
    <w:rsid w:val="1DD73546"/>
    <w:rsid w:val="1DDA537B"/>
    <w:rsid w:val="1DDE4A4D"/>
    <w:rsid w:val="1DDF54DF"/>
    <w:rsid w:val="1DE04E87"/>
    <w:rsid w:val="1DEA4C33"/>
    <w:rsid w:val="1DEB7706"/>
    <w:rsid w:val="1DED62A8"/>
    <w:rsid w:val="1DF4200D"/>
    <w:rsid w:val="1DF8143A"/>
    <w:rsid w:val="1DF96F45"/>
    <w:rsid w:val="1E02498A"/>
    <w:rsid w:val="1E032442"/>
    <w:rsid w:val="1E060295"/>
    <w:rsid w:val="1E063629"/>
    <w:rsid w:val="1E092963"/>
    <w:rsid w:val="1E1366EF"/>
    <w:rsid w:val="1E164C2D"/>
    <w:rsid w:val="1E191399"/>
    <w:rsid w:val="1E280602"/>
    <w:rsid w:val="1E2A665A"/>
    <w:rsid w:val="1E371830"/>
    <w:rsid w:val="1E4D029E"/>
    <w:rsid w:val="1E4E78F7"/>
    <w:rsid w:val="1E4F32A9"/>
    <w:rsid w:val="1E4F6227"/>
    <w:rsid w:val="1E5D5021"/>
    <w:rsid w:val="1E613949"/>
    <w:rsid w:val="1E627229"/>
    <w:rsid w:val="1E737E2C"/>
    <w:rsid w:val="1E770267"/>
    <w:rsid w:val="1E7E2E2D"/>
    <w:rsid w:val="1E7E6A2A"/>
    <w:rsid w:val="1E7E79B3"/>
    <w:rsid w:val="1E8030AC"/>
    <w:rsid w:val="1E854259"/>
    <w:rsid w:val="1E904516"/>
    <w:rsid w:val="1E945487"/>
    <w:rsid w:val="1E9709E3"/>
    <w:rsid w:val="1E9B1504"/>
    <w:rsid w:val="1E9D6A9C"/>
    <w:rsid w:val="1EA05AAF"/>
    <w:rsid w:val="1EA837EF"/>
    <w:rsid w:val="1EA83D70"/>
    <w:rsid w:val="1EAA1621"/>
    <w:rsid w:val="1EAC726C"/>
    <w:rsid w:val="1EB16592"/>
    <w:rsid w:val="1EB30508"/>
    <w:rsid w:val="1EB85B28"/>
    <w:rsid w:val="1EB95181"/>
    <w:rsid w:val="1EBA6F32"/>
    <w:rsid w:val="1EBE3396"/>
    <w:rsid w:val="1EC17134"/>
    <w:rsid w:val="1ECD4AB3"/>
    <w:rsid w:val="1ECF1942"/>
    <w:rsid w:val="1ECF731F"/>
    <w:rsid w:val="1ED36C59"/>
    <w:rsid w:val="1EE40FE4"/>
    <w:rsid w:val="1EE42A0F"/>
    <w:rsid w:val="1EE77AC8"/>
    <w:rsid w:val="1EE82FBC"/>
    <w:rsid w:val="1EE9028A"/>
    <w:rsid w:val="1EEE7D89"/>
    <w:rsid w:val="1EF77EF6"/>
    <w:rsid w:val="1F0453D0"/>
    <w:rsid w:val="1F093D32"/>
    <w:rsid w:val="1F0C3A07"/>
    <w:rsid w:val="1F136699"/>
    <w:rsid w:val="1F185C9F"/>
    <w:rsid w:val="1F190772"/>
    <w:rsid w:val="1F221E22"/>
    <w:rsid w:val="1F23503F"/>
    <w:rsid w:val="1F24658B"/>
    <w:rsid w:val="1F264F83"/>
    <w:rsid w:val="1F277FB1"/>
    <w:rsid w:val="1F2973DE"/>
    <w:rsid w:val="1F2B6057"/>
    <w:rsid w:val="1F313050"/>
    <w:rsid w:val="1F364D96"/>
    <w:rsid w:val="1F3D795C"/>
    <w:rsid w:val="1F421566"/>
    <w:rsid w:val="1F447EFD"/>
    <w:rsid w:val="1F453C2F"/>
    <w:rsid w:val="1F487122"/>
    <w:rsid w:val="1F49134A"/>
    <w:rsid w:val="1F49617B"/>
    <w:rsid w:val="1F5C34CF"/>
    <w:rsid w:val="1F66030A"/>
    <w:rsid w:val="1F6D1ACB"/>
    <w:rsid w:val="1F7421C9"/>
    <w:rsid w:val="1F782B0C"/>
    <w:rsid w:val="1F803278"/>
    <w:rsid w:val="1F8617DE"/>
    <w:rsid w:val="1F886296"/>
    <w:rsid w:val="1F923788"/>
    <w:rsid w:val="1F93764A"/>
    <w:rsid w:val="1F98592E"/>
    <w:rsid w:val="1F9C3735"/>
    <w:rsid w:val="1F9D6985"/>
    <w:rsid w:val="1FA912F6"/>
    <w:rsid w:val="1FB23F8C"/>
    <w:rsid w:val="1FB6365E"/>
    <w:rsid w:val="1FCA1001"/>
    <w:rsid w:val="1FCC76AA"/>
    <w:rsid w:val="1FCD59B1"/>
    <w:rsid w:val="1FD44B72"/>
    <w:rsid w:val="1FD4596B"/>
    <w:rsid w:val="1FD8726D"/>
    <w:rsid w:val="1FE34A68"/>
    <w:rsid w:val="1FE4753B"/>
    <w:rsid w:val="1FE9421F"/>
    <w:rsid w:val="1FE94B5A"/>
    <w:rsid w:val="1FE967B0"/>
    <w:rsid w:val="1FEA1B2A"/>
    <w:rsid w:val="1FED52E1"/>
    <w:rsid w:val="1FF22990"/>
    <w:rsid w:val="1FF27DC6"/>
    <w:rsid w:val="1FF62F26"/>
    <w:rsid w:val="1FF96899"/>
    <w:rsid w:val="1FFC05F2"/>
    <w:rsid w:val="200A7FE2"/>
    <w:rsid w:val="201B64C7"/>
    <w:rsid w:val="201E42E9"/>
    <w:rsid w:val="201E5DE0"/>
    <w:rsid w:val="20244E21"/>
    <w:rsid w:val="20261982"/>
    <w:rsid w:val="202D14FA"/>
    <w:rsid w:val="202E7CC4"/>
    <w:rsid w:val="20390FE6"/>
    <w:rsid w:val="203F7FC1"/>
    <w:rsid w:val="20452AC4"/>
    <w:rsid w:val="204C4276"/>
    <w:rsid w:val="205650BE"/>
    <w:rsid w:val="20567F78"/>
    <w:rsid w:val="20571CDD"/>
    <w:rsid w:val="205D26EE"/>
    <w:rsid w:val="20627DAA"/>
    <w:rsid w:val="2066388D"/>
    <w:rsid w:val="206C2B23"/>
    <w:rsid w:val="207101DF"/>
    <w:rsid w:val="208474B8"/>
    <w:rsid w:val="208C4F89"/>
    <w:rsid w:val="208E0B23"/>
    <w:rsid w:val="209067EC"/>
    <w:rsid w:val="20983E85"/>
    <w:rsid w:val="209A7B94"/>
    <w:rsid w:val="209A7D9D"/>
    <w:rsid w:val="20AF03B6"/>
    <w:rsid w:val="20B1595C"/>
    <w:rsid w:val="20B24D6C"/>
    <w:rsid w:val="20B515F3"/>
    <w:rsid w:val="20B60D8D"/>
    <w:rsid w:val="20B8715B"/>
    <w:rsid w:val="20B91C2E"/>
    <w:rsid w:val="20BC32D2"/>
    <w:rsid w:val="20BD78B4"/>
    <w:rsid w:val="20BE30A3"/>
    <w:rsid w:val="20BE507D"/>
    <w:rsid w:val="20C31443"/>
    <w:rsid w:val="20C3661F"/>
    <w:rsid w:val="20C6696E"/>
    <w:rsid w:val="20D858AC"/>
    <w:rsid w:val="20E00E92"/>
    <w:rsid w:val="20E25071"/>
    <w:rsid w:val="20E42618"/>
    <w:rsid w:val="20E719CD"/>
    <w:rsid w:val="20EB0657"/>
    <w:rsid w:val="20EE3FCE"/>
    <w:rsid w:val="20F23967"/>
    <w:rsid w:val="210075E2"/>
    <w:rsid w:val="210A14E5"/>
    <w:rsid w:val="210E45C5"/>
    <w:rsid w:val="21161E4F"/>
    <w:rsid w:val="21185D07"/>
    <w:rsid w:val="21206477"/>
    <w:rsid w:val="21234185"/>
    <w:rsid w:val="21255406"/>
    <w:rsid w:val="21255EFC"/>
    <w:rsid w:val="212A11F0"/>
    <w:rsid w:val="212B4545"/>
    <w:rsid w:val="212F6C7E"/>
    <w:rsid w:val="2133567F"/>
    <w:rsid w:val="21337718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5D113C"/>
    <w:rsid w:val="21686EA6"/>
    <w:rsid w:val="216A3906"/>
    <w:rsid w:val="216C049B"/>
    <w:rsid w:val="21700C08"/>
    <w:rsid w:val="21706C2F"/>
    <w:rsid w:val="21713B98"/>
    <w:rsid w:val="217B481E"/>
    <w:rsid w:val="218526D0"/>
    <w:rsid w:val="21883643"/>
    <w:rsid w:val="2189476D"/>
    <w:rsid w:val="218A20FB"/>
    <w:rsid w:val="21A55EF1"/>
    <w:rsid w:val="21A63077"/>
    <w:rsid w:val="21A738A8"/>
    <w:rsid w:val="21AB12A8"/>
    <w:rsid w:val="21B00C7A"/>
    <w:rsid w:val="21B2350C"/>
    <w:rsid w:val="21B835FF"/>
    <w:rsid w:val="21BB393B"/>
    <w:rsid w:val="21BE36F2"/>
    <w:rsid w:val="21BE5572"/>
    <w:rsid w:val="21C14C45"/>
    <w:rsid w:val="21C324F6"/>
    <w:rsid w:val="21C5036B"/>
    <w:rsid w:val="21C674CC"/>
    <w:rsid w:val="21C67CBD"/>
    <w:rsid w:val="21C8311F"/>
    <w:rsid w:val="21CB6D1C"/>
    <w:rsid w:val="21D150D7"/>
    <w:rsid w:val="21D164CC"/>
    <w:rsid w:val="21D3451C"/>
    <w:rsid w:val="21DE25E9"/>
    <w:rsid w:val="21DF1686"/>
    <w:rsid w:val="21DF69C8"/>
    <w:rsid w:val="21E07E99"/>
    <w:rsid w:val="21E42453"/>
    <w:rsid w:val="21ED3002"/>
    <w:rsid w:val="21ED553C"/>
    <w:rsid w:val="21F00D54"/>
    <w:rsid w:val="21F42280"/>
    <w:rsid w:val="21FC1BFF"/>
    <w:rsid w:val="21FF5A11"/>
    <w:rsid w:val="22005B39"/>
    <w:rsid w:val="22106FD4"/>
    <w:rsid w:val="222F6313"/>
    <w:rsid w:val="222F6581"/>
    <w:rsid w:val="223363F5"/>
    <w:rsid w:val="22347A73"/>
    <w:rsid w:val="223622E6"/>
    <w:rsid w:val="223632DF"/>
    <w:rsid w:val="223B079B"/>
    <w:rsid w:val="223D2748"/>
    <w:rsid w:val="22405675"/>
    <w:rsid w:val="22436A5C"/>
    <w:rsid w:val="224A21A0"/>
    <w:rsid w:val="224C7BAC"/>
    <w:rsid w:val="224E3D31"/>
    <w:rsid w:val="22514935"/>
    <w:rsid w:val="2258613F"/>
    <w:rsid w:val="225A2ECA"/>
    <w:rsid w:val="225C4D23"/>
    <w:rsid w:val="22603EAC"/>
    <w:rsid w:val="2270761C"/>
    <w:rsid w:val="22715569"/>
    <w:rsid w:val="22792C02"/>
    <w:rsid w:val="227B762D"/>
    <w:rsid w:val="227E0EF3"/>
    <w:rsid w:val="22823F9C"/>
    <w:rsid w:val="228948B4"/>
    <w:rsid w:val="228D3C40"/>
    <w:rsid w:val="228D70FB"/>
    <w:rsid w:val="228E1FE4"/>
    <w:rsid w:val="229A09AC"/>
    <w:rsid w:val="229A6ADE"/>
    <w:rsid w:val="229F0AC2"/>
    <w:rsid w:val="22A95CC1"/>
    <w:rsid w:val="22AD5DFC"/>
    <w:rsid w:val="22B624FD"/>
    <w:rsid w:val="22B66072"/>
    <w:rsid w:val="22B840FD"/>
    <w:rsid w:val="22BD32BE"/>
    <w:rsid w:val="22CD4F43"/>
    <w:rsid w:val="22D32C87"/>
    <w:rsid w:val="22D40BF9"/>
    <w:rsid w:val="22D50FA0"/>
    <w:rsid w:val="22D861F3"/>
    <w:rsid w:val="22DF6D75"/>
    <w:rsid w:val="22E27A6C"/>
    <w:rsid w:val="22EE1D04"/>
    <w:rsid w:val="22F23103"/>
    <w:rsid w:val="22F7705C"/>
    <w:rsid w:val="22FE3670"/>
    <w:rsid w:val="22FE6AEA"/>
    <w:rsid w:val="23083E2F"/>
    <w:rsid w:val="230F0AD1"/>
    <w:rsid w:val="23183B96"/>
    <w:rsid w:val="23225C2D"/>
    <w:rsid w:val="23282789"/>
    <w:rsid w:val="232B2E8E"/>
    <w:rsid w:val="2330414C"/>
    <w:rsid w:val="2335176B"/>
    <w:rsid w:val="233A5AB7"/>
    <w:rsid w:val="233E0511"/>
    <w:rsid w:val="234530D7"/>
    <w:rsid w:val="234D4E09"/>
    <w:rsid w:val="234F6D5A"/>
    <w:rsid w:val="23527E42"/>
    <w:rsid w:val="235862E6"/>
    <w:rsid w:val="235A54DB"/>
    <w:rsid w:val="235C6CD8"/>
    <w:rsid w:val="235D20DB"/>
    <w:rsid w:val="235E6C61"/>
    <w:rsid w:val="236E0E49"/>
    <w:rsid w:val="23700938"/>
    <w:rsid w:val="237402DE"/>
    <w:rsid w:val="2374660C"/>
    <w:rsid w:val="237925D6"/>
    <w:rsid w:val="23793C2C"/>
    <w:rsid w:val="237E6530"/>
    <w:rsid w:val="238511FD"/>
    <w:rsid w:val="23867471"/>
    <w:rsid w:val="23871C3D"/>
    <w:rsid w:val="238D775D"/>
    <w:rsid w:val="238E4FC4"/>
    <w:rsid w:val="23924E19"/>
    <w:rsid w:val="239D0F2C"/>
    <w:rsid w:val="239E65D5"/>
    <w:rsid w:val="23A16047"/>
    <w:rsid w:val="23A56D9E"/>
    <w:rsid w:val="23AA67BB"/>
    <w:rsid w:val="23AB1BB8"/>
    <w:rsid w:val="23B55729"/>
    <w:rsid w:val="23B97A91"/>
    <w:rsid w:val="23BD2BF2"/>
    <w:rsid w:val="23BF129B"/>
    <w:rsid w:val="23BF6D3F"/>
    <w:rsid w:val="23CA393A"/>
    <w:rsid w:val="23CD7174"/>
    <w:rsid w:val="23CE047A"/>
    <w:rsid w:val="23CE24C8"/>
    <w:rsid w:val="23D230CD"/>
    <w:rsid w:val="23D235D0"/>
    <w:rsid w:val="23D257CD"/>
    <w:rsid w:val="23D311DD"/>
    <w:rsid w:val="23D8474A"/>
    <w:rsid w:val="23DD1B3C"/>
    <w:rsid w:val="23E57E73"/>
    <w:rsid w:val="23F02C2F"/>
    <w:rsid w:val="23FA717D"/>
    <w:rsid w:val="2400727E"/>
    <w:rsid w:val="2403453E"/>
    <w:rsid w:val="240C2364"/>
    <w:rsid w:val="24104C42"/>
    <w:rsid w:val="241940BE"/>
    <w:rsid w:val="2424368D"/>
    <w:rsid w:val="24246DC7"/>
    <w:rsid w:val="24267077"/>
    <w:rsid w:val="242C5AA3"/>
    <w:rsid w:val="242E1074"/>
    <w:rsid w:val="242F29E3"/>
    <w:rsid w:val="24376748"/>
    <w:rsid w:val="243A734C"/>
    <w:rsid w:val="243B493B"/>
    <w:rsid w:val="24413262"/>
    <w:rsid w:val="244A3A5B"/>
    <w:rsid w:val="24520A80"/>
    <w:rsid w:val="24580F5F"/>
    <w:rsid w:val="245F666B"/>
    <w:rsid w:val="246006AB"/>
    <w:rsid w:val="24655CCB"/>
    <w:rsid w:val="246B10D9"/>
    <w:rsid w:val="247516A7"/>
    <w:rsid w:val="24792183"/>
    <w:rsid w:val="24795714"/>
    <w:rsid w:val="247A6D09"/>
    <w:rsid w:val="24864647"/>
    <w:rsid w:val="248719C1"/>
    <w:rsid w:val="24893AEE"/>
    <w:rsid w:val="24895A35"/>
    <w:rsid w:val="2492749F"/>
    <w:rsid w:val="249348BF"/>
    <w:rsid w:val="24960E20"/>
    <w:rsid w:val="249749F9"/>
    <w:rsid w:val="24980826"/>
    <w:rsid w:val="249F23A7"/>
    <w:rsid w:val="24AB3B95"/>
    <w:rsid w:val="24B320AA"/>
    <w:rsid w:val="24B87611"/>
    <w:rsid w:val="24BF5D4F"/>
    <w:rsid w:val="24C26921"/>
    <w:rsid w:val="24C530E3"/>
    <w:rsid w:val="24C76862"/>
    <w:rsid w:val="24CD23E9"/>
    <w:rsid w:val="24D44004"/>
    <w:rsid w:val="24D701CE"/>
    <w:rsid w:val="24D84F16"/>
    <w:rsid w:val="24DE332A"/>
    <w:rsid w:val="24E0671E"/>
    <w:rsid w:val="24E37EE5"/>
    <w:rsid w:val="24E70EDE"/>
    <w:rsid w:val="24E77A86"/>
    <w:rsid w:val="24EF71D2"/>
    <w:rsid w:val="24F03D58"/>
    <w:rsid w:val="24F14778"/>
    <w:rsid w:val="24F168FD"/>
    <w:rsid w:val="24F2285C"/>
    <w:rsid w:val="24F2724B"/>
    <w:rsid w:val="24F90A4A"/>
    <w:rsid w:val="24FB5826"/>
    <w:rsid w:val="24FC5D1A"/>
    <w:rsid w:val="250056C3"/>
    <w:rsid w:val="2502702F"/>
    <w:rsid w:val="25050C30"/>
    <w:rsid w:val="2506218F"/>
    <w:rsid w:val="250C2FB5"/>
    <w:rsid w:val="2512599C"/>
    <w:rsid w:val="25147AC8"/>
    <w:rsid w:val="25180099"/>
    <w:rsid w:val="25186C25"/>
    <w:rsid w:val="251C6329"/>
    <w:rsid w:val="251D1561"/>
    <w:rsid w:val="25265D9F"/>
    <w:rsid w:val="252769DA"/>
    <w:rsid w:val="252814AD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6618B1"/>
    <w:rsid w:val="25754D98"/>
    <w:rsid w:val="25781F80"/>
    <w:rsid w:val="257906D9"/>
    <w:rsid w:val="2579555F"/>
    <w:rsid w:val="25865445"/>
    <w:rsid w:val="258C7D46"/>
    <w:rsid w:val="258D3567"/>
    <w:rsid w:val="2590146F"/>
    <w:rsid w:val="25906CBD"/>
    <w:rsid w:val="25980EDD"/>
    <w:rsid w:val="25AF0888"/>
    <w:rsid w:val="25B0335B"/>
    <w:rsid w:val="25B334E2"/>
    <w:rsid w:val="25B72AE2"/>
    <w:rsid w:val="25B85841"/>
    <w:rsid w:val="25BD4AF7"/>
    <w:rsid w:val="25BF21F3"/>
    <w:rsid w:val="25C0215E"/>
    <w:rsid w:val="25C2431F"/>
    <w:rsid w:val="25C70668"/>
    <w:rsid w:val="25C82C36"/>
    <w:rsid w:val="25CB2B84"/>
    <w:rsid w:val="25CB37C9"/>
    <w:rsid w:val="25CC6B1D"/>
    <w:rsid w:val="25CE5BDE"/>
    <w:rsid w:val="25D22FD2"/>
    <w:rsid w:val="25D66724"/>
    <w:rsid w:val="25DE0132"/>
    <w:rsid w:val="25E80AB0"/>
    <w:rsid w:val="25EB2BDC"/>
    <w:rsid w:val="25EB6FD9"/>
    <w:rsid w:val="25EF6635"/>
    <w:rsid w:val="25F37239"/>
    <w:rsid w:val="25F55980"/>
    <w:rsid w:val="25FE431C"/>
    <w:rsid w:val="26064D94"/>
    <w:rsid w:val="2608077E"/>
    <w:rsid w:val="26094FD2"/>
    <w:rsid w:val="260B132D"/>
    <w:rsid w:val="260E634D"/>
    <w:rsid w:val="26141B5F"/>
    <w:rsid w:val="261E0D20"/>
    <w:rsid w:val="26222B50"/>
    <w:rsid w:val="26294FAA"/>
    <w:rsid w:val="26330BCD"/>
    <w:rsid w:val="263C0265"/>
    <w:rsid w:val="26454028"/>
    <w:rsid w:val="26491028"/>
    <w:rsid w:val="264C6DA7"/>
    <w:rsid w:val="26572F39"/>
    <w:rsid w:val="26577ABF"/>
    <w:rsid w:val="265907B1"/>
    <w:rsid w:val="265A2FB3"/>
    <w:rsid w:val="26650873"/>
    <w:rsid w:val="26661586"/>
    <w:rsid w:val="26695015"/>
    <w:rsid w:val="26713DD1"/>
    <w:rsid w:val="26717653"/>
    <w:rsid w:val="2674755D"/>
    <w:rsid w:val="2675073D"/>
    <w:rsid w:val="267656C1"/>
    <w:rsid w:val="267B501B"/>
    <w:rsid w:val="267E3DC9"/>
    <w:rsid w:val="26823922"/>
    <w:rsid w:val="26832575"/>
    <w:rsid w:val="26842F7C"/>
    <w:rsid w:val="268A2C8F"/>
    <w:rsid w:val="26937C64"/>
    <w:rsid w:val="269C53FA"/>
    <w:rsid w:val="26A06719"/>
    <w:rsid w:val="26A1316E"/>
    <w:rsid w:val="26A47619"/>
    <w:rsid w:val="26A96CEC"/>
    <w:rsid w:val="26AD056F"/>
    <w:rsid w:val="26BA7681"/>
    <w:rsid w:val="26BC2270"/>
    <w:rsid w:val="26C90149"/>
    <w:rsid w:val="26CD4B0F"/>
    <w:rsid w:val="26F45E25"/>
    <w:rsid w:val="26F96E30"/>
    <w:rsid w:val="26FB5B4A"/>
    <w:rsid w:val="26FD5F91"/>
    <w:rsid w:val="27030E0C"/>
    <w:rsid w:val="270C30AC"/>
    <w:rsid w:val="270D0765"/>
    <w:rsid w:val="270E3AB9"/>
    <w:rsid w:val="27114641"/>
    <w:rsid w:val="271219D5"/>
    <w:rsid w:val="27160153"/>
    <w:rsid w:val="271E7242"/>
    <w:rsid w:val="271F1E8A"/>
    <w:rsid w:val="27250A4C"/>
    <w:rsid w:val="27261E58"/>
    <w:rsid w:val="27293501"/>
    <w:rsid w:val="27383B2C"/>
    <w:rsid w:val="273C0769"/>
    <w:rsid w:val="27430C12"/>
    <w:rsid w:val="274A6C0C"/>
    <w:rsid w:val="274E53E9"/>
    <w:rsid w:val="27541417"/>
    <w:rsid w:val="27567235"/>
    <w:rsid w:val="275858DE"/>
    <w:rsid w:val="275B3FDD"/>
    <w:rsid w:val="275F3FFD"/>
    <w:rsid w:val="276140CF"/>
    <w:rsid w:val="27660328"/>
    <w:rsid w:val="276A6917"/>
    <w:rsid w:val="276B7726"/>
    <w:rsid w:val="276F6703"/>
    <w:rsid w:val="27725822"/>
    <w:rsid w:val="27752488"/>
    <w:rsid w:val="277C14E8"/>
    <w:rsid w:val="277F1E00"/>
    <w:rsid w:val="27853FA5"/>
    <w:rsid w:val="27881334"/>
    <w:rsid w:val="278906C9"/>
    <w:rsid w:val="27890A62"/>
    <w:rsid w:val="278A4EBF"/>
    <w:rsid w:val="278D4CCB"/>
    <w:rsid w:val="27946256"/>
    <w:rsid w:val="279777E1"/>
    <w:rsid w:val="279F0550"/>
    <w:rsid w:val="27A45B70"/>
    <w:rsid w:val="27A6750E"/>
    <w:rsid w:val="27A75BE9"/>
    <w:rsid w:val="27A84DBE"/>
    <w:rsid w:val="27AC3D34"/>
    <w:rsid w:val="27AC7FD0"/>
    <w:rsid w:val="27AF1EBB"/>
    <w:rsid w:val="27B04E16"/>
    <w:rsid w:val="27B22093"/>
    <w:rsid w:val="27B33013"/>
    <w:rsid w:val="27B9723F"/>
    <w:rsid w:val="27C076C1"/>
    <w:rsid w:val="27C26615"/>
    <w:rsid w:val="27CD2F7F"/>
    <w:rsid w:val="27CE3A86"/>
    <w:rsid w:val="27D80778"/>
    <w:rsid w:val="27D8104C"/>
    <w:rsid w:val="27D9324B"/>
    <w:rsid w:val="27E05E11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E7D10"/>
    <w:rsid w:val="282723FE"/>
    <w:rsid w:val="28305533"/>
    <w:rsid w:val="2834246E"/>
    <w:rsid w:val="28401403"/>
    <w:rsid w:val="28401FC7"/>
    <w:rsid w:val="28482794"/>
    <w:rsid w:val="285A45C6"/>
    <w:rsid w:val="285F757C"/>
    <w:rsid w:val="28613ADE"/>
    <w:rsid w:val="286B0B48"/>
    <w:rsid w:val="286C3E9C"/>
    <w:rsid w:val="28753664"/>
    <w:rsid w:val="28786B57"/>
    <w:rsid w:val="287F7A4B"/>
    <w:rsid w:val="28867AA2"/>
    <w:rsid w:val="28867AC4"/>
    <w:rsid w:val="28870D95"/>
    <w:rsid w:val="2889287A"/>
    <w:rsid w:val="288E018F"/>
    <w:rsid w:val="289251B5"/>
    <w:rsid w:val="28937C88"/>
    <w:rsid w:val="289646FB"/>
    <w:rsid w:val="289D5604"/>
    <w:rsid w:val="28A02491"/>
    <w:rsid w:val="28A53E7E"/>
    <w:rsid w:val="28A75E03"/>
    <w:rsid w:val="28AA70C1"/>
    <w:rsid w:val="28B56DF2"/>
    <w:rsid w:val="28C106EB"/>
    <w:rsid w:val="28C16C02"/>
    <w:rsid w:val="28CB1F63"/>
    <w:rsid w:val="28CC1E5B"/>
    <w:rsid w:val="28CC7CD8"/>
    <w:rsid w:val="28CD2983"/>
    <w:rsid w:val="28D72149"/>
    <w:rsid w:val="28D741FC"/>
    <w:rsid w:val="28D82484"/>
    <w:rsid w:val="28E25FF5"/>
    <w:rsid w:val="28E61156"/>
    <w:rsid w:val="28F2532C"/>
    <w:rsid w:val="28F5500F"/>
    <w:rsid w:val="28F6317C"/>
    <w:rsid w:val="28F80A2C"/>
    <w:rsid w:val="290A285E"/>
    <w:rsid w:val="290B6E04"/>
    <w:rsid w:val="290F1950"/>
    <w:rsid w:val="290F6468"/>
    <w:rsid w:val="29210F54"/>
    <w:rsid w:val="29283428"/>
    <w:rsid w:val="29316FC1"/>
    <w:rsid w:val="2932011A"/>
    <w:rsid w:val="29366206"/>
    <w:rsid w:val="293A233A"/>
    <w:rsid w:val="293D4466"/>
    <w:rsid w:val="29477F0D"/>
    <w:rsid w:val="294A711F"/>
    <w:rsid w:val="294B3CA5"/>
    <w:rsid w:val="295568E4"/>
    <w:rsid w:val="29565F3D"/>
    <w:rsid w:val="295F3E54"/>
    <w:rsid w:val="2961589F"/>
    <w:rsid w:val="29686BE8"/>
    <w:rsid w:val="2972283F"/>
    <w:rsid w:val="2976468E"/>
    <w:rsid w:val="29771C3E"/>
    <w:rsid w:val="297D005D"/>
    <w:rsid w:val="29824874"/>
    <w:rsid w:val="29826927"/>
    <w:rsid w:val="29843ECD"/>
    <w:rsid w:val="2988359F"/>
    <w:rsid w:val="29886A19"/>
    <w:rsid w:val="298A3FC0"/>
    <w:rsid w:val="298B3FCA"/>
    <w:rsid w:val="298C60EC"/>
    <w:rsid w:val="29900C2F"/>
    <w:rsid w:val="2995030B"/>
    <w:rsid w:val="29973EA5"/>
    <w:rsid w:val="299A5CB3"/>
    <w:rsid w:val="299C7006"/>
    <w:rsid w:val="29A236A0"/>
    <w:rsid w:val="29A6139E"/>
    <w:rsid w:val="29AB3C09"/>
    <w:rsid w:val="29AE1DE3"/>
    <w:rsid w:val="29B71F4F"/>
    <w:rsid w:val="29C60C37"/>
    <w:rsid w:val="29C664FC"/>
    <w:rsid w:val="29CB1887"/>
    <w:rsid w:val="29CD408C"/>
    <w:rsid w:val="29CF21FA"/>
    <w:rsid w:val="29DA2592"/>
    <w:rsid w:val="29E629B1"/>
    <w:rsid w:val="29E6595E"/>
    <w:rsid w:val="29E90C36"/>
    <w:rsid w:val="29E91664"/>
    <w:rsid w:val="29EC032D"/>
    <w:rsid w:val="29F12942"/>
    <w:rsid w:val="29F31EE1"/>
    <w:rsid w:val="29F438FD"/>
    <w:rsid w:val="29F52058"/>
    <w:rsid w:val="29F551F2"/>
    <w:rsid w:val="29FC54E8"/>
    <w:rsid w:val="29FF58CC"/>
    <w:rsid w:val="2A061DB3"/>
    <w:rsid w:val="2A10297A"/>
    <w:rsid w:val="2A147E23"/>
    <w:rsid w:val="2A17641D"/>
    <w:rsid w:val="2A1E3C72"/>
    <w:rsid w:val="2A211297"/>
    <w:rsid w:val="2A286505"/>
    <w:rsid w:val="2A2F78FA"/>
    <w:rsid w:val="2A315DF7"/>
    <w:rsid w:val="2A3200B0"/>
    <w:rsid w:val="2A39346C"/>
    <w:rsid w:val="2A423771"/>
    <w:rsid w:val="2A466DE9"/>
    <w:rsid w:val="2A4A6D87"/>
    <w:rsid w:val="2A527895"/>
    <w:rsid w:val="2A59245B"/>
    <w:rsid w:val="2A63478C"/>
    <w:rsid w:val="2A665391"/>
    <w:rsid w:val="2A6976F9"/>
    <w:rsid w:val="2A6B2CD2"/>
    <w:rsid w:val="2A6B55B4"/>
    <w:rsid w:val="2A7D3B46"/>
    <w:rsid w:val="2A7D5FE3"/>
    <w:rsid w:val="2A8C1A49"/>
    <w:rsid w:val="2A937481"/>
    <w:rsid w:val="2A972756"/>
    <w:rsid w:val="2A9B4195"/>
    <w:rsid w:val="2AA32E21"/>
    <w:rsid w:val="2AA5611A"/>
    <w:rsid w:val="2AA92D1A"/>
    <w:rsid w:val="2AB32EED"/>
    <w:rsid w:val="2ABA7700"/>
    <w:rsid w:val="2AC201EF"/>
    <w:rsid w:val="2AC91900"/>
    <w:rsid w:val="2ACA221D"/>
    <w:rsid w:val="2ACF155D"/>
    <w:rsid w:val="2AD51465"/>
    <w:rsid w:val="2AE27102"/>
    <w:rsid w:val="2AE457AB"/>
    <w:rsid w:val="2AF245A1"/>
    <w:rsid w:val="2AF27D27"/>
    <w:rsid w:val="2AF97473"/>
    <w:rsid w:val="2B165B4A"/>
    <w:rsid w:val="2B1E01E1"/>
    <w:rsid w:val="2B201CEE"/>
    <w:rsid w:val="2B20283C"/>
    <w:rsid w:val="2B2C3926"/>
    <w:rsid w:val="2B304087"/>
    <w:rsid w:val="2B3517C7"/>
    <w:rsid w:val="2B381841"/>
    <w:rsid w:val="2B392261"/>
    <w:rsid w:val="2B3E30A0"/>
    <w:rsid w:val="2B4910F9"/>
    <w:rsid w:val="2B521643"/>
    <w:rsid w:val="2B5F4020"/>
    <w:rsid w:val="2B69638A"/>
    <w:rsid w:val="2B6D38D3"/>
    <w:rsid w:val="2B701C82"/>
    <w:rsid w:val="2B7419AF"/>
    <w:rsid w:val="2B78462F"/>
    <w:rsid w:val="2B7924BA"/>
    <w:rsid w:val="2B7A5EAC"/>
    <w:rsid w:val="2B810E18"/>
    <w:rsid w:val="2B830E2D"/>
    <w:rsid w:val="2B837CB8"/>
    <w:rsid w:val="2B860CB3"/>
    <w:rsid w:val="2B863E6E"/>
    <w:rsid w:val="2B906DCA"/>
    <w:rsid w:val="2B9555C6"/>
    <w:rsid w:val="2B986A10"/>
    <w:rsid w:val="2BA525BE"/>
    <w:rsid w:val="2BA8232D"/>
    <w:rsid w:val="2BB4296C"/>
    <w:rsid w:val="2BB73583"/>
    <w:rsid w:val="2BB93C98"/>
    <w:rsid w:val="2BBC0C17"/>
    <w:rsid w:val="2BBE15C2"/>
    <w:rsid w:val="2BBF2386"/>
    <w:rsid w:val="2BC07ACD"/>
    <w:rsid w:val="2BC16859"/>
    <w:rsid w:val="2BC3447C"/>
    <w:rsid w:val="2BC47CD0"/>
    <w:rsid w:val="2BC9538C"/>
    <w:rsid w:val="2BCB1E44"/>
    <w:rsid w:val="2BD567AE"/>
    <w:rsid w:val="2BDC71BF"/>
    <w:rsid w:val="2BDC72F3"/>
    <w:rsid w:val="2BDE1CE8"/>
    <w:rsid w:val="2BDE6787"/>
    <w:rsid w:val="2BDE7D13"/>
    <w:rsid w:val="2BE47155"/>
    <w:rsid w:val="2BE64493"/>
    <w:rsid w:val="2BF13661"/>
    <w:rsid w:val="2BF77AE8"/>
    <w:rsid w:val="2BF865DC"/>
    <w:rsid w:val="2BFA049D"/>
    <w:rsid w:val="2C025B36"/>
    <w:rsid w:val="2C034392"/>
    <w:rsid w:val="2C062A3B"/>
    <w:rsid w:val="2C0B2A27"/>
    <w:rsid w:val="2C1434A0"/>
    <w:rsid w:val="2C150CE1"/>
    <w:rsid w:val="2C180DE7"/>
    <w:rsid w:val="2C2C3157"/>
    <w:rsid w:val="2C3B366F"/>
    <w:rsid w:val="2C412EA7"/>
    <w:rsid w:val="2C4575D6"/>
    <w:rsid w:val="2C4A4BF6"/>
    <w:rsid w:val="2C4E0713"/>
    <w:rsid w:val="2C4E6FAF"/>
    <w:rsid w:val="2C524342"/>
    <w:rsid w:val="2C584364"/>
    <w:rsid w:val="2C584435"/>
    <w:rsid w:val="2C596F08"/>
    <w:rsid w:val="2C5A6561"/>
    <w:rsid w:val="2C5C3B08"/>
    <w:rsid w:val="2C5F10AE"/>
    <w:rsid w:val="2C6022FA"/>
    <w:rsid w:val="2C603B81"/>
    <w:rsid w:val="2C615E6B"/>
    <w:rsid w:val="2C636692"/>
    <w:rsid w:val="2C6A588B"/>
    <w:rsid w:val="2C6F2A19"/>
    <w:rsid w:val="2C761EC6"/>
    <w:rsid w:val="2C762A20"/>
    <w:rsid w:val="2C7E1356"/>
    <w:rsid w:val="2C8478F1"/>
    <w:rsid w:val="2C864151"/>
    <w:rsid w:val="2C8A05FB"/>
    <w:rsid w:val="2C924C4A"/>
    <w:rsid w:val="2C9571A9"/>
    <w:rsid w:val="2C9A687C"/>
    <w:rsid w:val="2CB002DA"/>
    <w:rsid w:val="2CB148B8"/>
    <w:rsid w:val="2CB25880"/>
    <w:rsid w:val="2CB7578B"/>
    <w:rsid w:val="2CB87CE7"/>
    <w:rsid w:val="2CB9707F"/>
    <w:rsid w:val="2CC011CB"/>
    <w:rsid w:val="2CC16DA0"/>
    <w:rsid w:val="2CC91DB2"/>
    <w:rsid w:val="2CD82CFD"/>
    <w:rsid w:val="2CD9371D"/>
    <w:rsid w:val="2CEB1D63"/>
    <w:rsid w:val="2CEC2829"/>
    <w:rsid w:val="2CF04195"/>
    <w:rsid w:val="2CF22721"/>
    <w:rsid w:val="2CF34D6C"/>
    <w:rsid w:val="2D006AE6"/>
    <w:rsid w:val="2D017E77"/>
    <w:rsid w:val="2D0C6FCC"/>
    <w:rsid w:val="2D215E65"/>
    <w:rsid w:val="2D26273B"/>
    <w:rsid w:val="2D2D19F6"/>
    <w:rsid w:val="2D34763C"/>
    <w:rsid w:val="2D3C78E5"/>
    <w:rsid w:val="2D3E0384"/>
    <w:rsid w:val="2D454B02"/>
    <w:rsid w:val="2D486BED"/>
    <w:rsid w:val="2D487C1A"/>
    <w:rsid w:val="2D53689C"/>
    <w:rsid w:val="2D5719FD"/>
    <w:rsid w:val="2D5A53C6"/>
    <w:rsid w:val="2D5C4B5D"/>
    <w:rsid w:val="2D662C2A"/>
    <w:rsid w:val="2D731A09"/>
    <w:rsid w:val="2D735831"/>
    <w:rsid w:val="2D7D19C3"/>
    <w:rsid w:val="2D7D5399"/>
    <w:rsid w:val="2D811248"/>
    <w:rsid w:val="2D825279"/>
    <w:rsid w:val="2D857954"/>
    <w:rsid w:val="2D8633EE"/>
    <w:rsid w:val="2D864ADB"/>
    <w:rsid w:val="2D880994"/>
    <w:rsid w:val="2D8F6B96"/>
    <w:rsid w:val="2D944C91"/>
    <w:rsid w:val="2D9D26E7"/>
    <w:rsid w:val="2D9E06C1"/>
    <w:rsid w:val="2DA25D7D"/>
    <w:rsid w:val="2DA7343A"/>
    <w:rsid w:val="2DA76B86"/>
    <w:rsid w:val="2DA91BB8"/>
    <w:rsid w:val="2DAB403E"/>
    <w:rsid w:val="2DAC3CE4"/>
    <w:rsid w:val="2DAD17FB"/>
    <w:rsid w:val="2DB16FAB"/>
    <w:rsid w:val="2DB57BAA"/>
    <w:rsid w:val="2DBD6070"/>
    <w:rsid w:val="2DC72D62"/>
    <w:rsid w:val="2DC930E8"/>
    <w:rsid w:val="2DCB2D42"/>
    <w:rsid w:val="2DD31B81"/>
    <w:rsid w:val="2DD64FA6"/>
    <w:rsid w:val="2DDD47C0"/>
    <w:rsid w:val="2DDE0E96"/>
    <w:rsid w:val="2DED612C"/>
    <w:rsid w:val="2DF061A5"/>
    <w:rsid w:val="2DF4277E"/>
    <w:rsid w:val="2DF64BA7"/>
    <w:rsid w:val="2DFB7FD7"/>
    <w:rsid w:val="2DFD2F11"/>
    <w:rsid w:val="2DFD3B2E"/>
    <w:rsid w:val="2E026A07"/>
    <w:rsid w:val="2E091D2F"/>
    <w:rsid w:val="2E17072B"/>
    <w:rsid w:val="2E193595"/>
    <w:rsid w:val="2E1A41C1"/>
    <w:rsid w:val="2E233A47"/>
    <w:rsid w:val="2E255933"/>
    <w:rsid w:val="2E2963A1"/>
    <w:rsid w:val="2E2963CD"/>
    <w:rsid w:val="2E2F0573"/>
    <w:rsid w:val="2E35466B"/>
    <w:rsid w:val="2E4240A5"/>
    <w:rsid w:val="2E4603AE"/>
    <w:rsid w:val="2E4776AC"/>
    <w:rsid w:val="2E4D171D"/>
    <w:rsid w:val="2E532652"/>
    <w:rsid w:val="2E557294"/>
    <w:rsid w:val="2E57143D"/>
    <w:rsid w:val="2E5716D2"/>
    <w:rsid w:val="2E615BD5"/>
    <w:rsid w:val="2E6631F4"/>
    <w:rsid w:val="2E6B3C8B"/>
    <w:rsid w:val="2E6E2940"/>
    <w:rsid w:val="2E6F6FE3"/>
    <w:rsid w:val="2E723D21"/>
    <w:rsid w:val="2E7A15B5"/>
    <w:rsid w:val="2E7F6BDC"/>
    <w:rsid w:val="2E845134"/>
    <w:rsid w:val="2E8A0528"/>
    <w:rsid w:val="2E8E1B40"/>
    <w:rsid w:val="2E90617C"/>
    <w:rsid w:val="2E9408A4"/>
    <w:rsid w:val="2E9507DD"/>
    <w:rsid w:val="2E9823B6"/>
    <w:rsid w:val="2E9C67A5"/>
    <w:rsid w:val="2EB211DB"/>
    <w:rsid w:val="2EB378D4"/>
    <w:rsid w:val="2EB42A0B"/>
    <w:rsid w:val="2EB672DF"/>
    <w:rsid w:val="2EBD6679"/>
    <w:rsid w:val="2EC441D1"/>
    <w:rsid w:val="2ED23552"/>
    <w:rsid w:val="2EDB22F7"/>
    <w:rsid w:val="2EDD72F4"/>
    <w:rsid w:val="2EE1377C"/>
    <w:rsid w:val="2EE3658B"/>
    <w:rsid w:val="2EE7087B"/>
    <w:rsid w:val="2EE85E79"/>
    <w:rsid w:val="2EF06BB2"/>
    <w:rsid w:val="2EF36828"/>
    <w:rsid w:val="2EF668A1"/>
    <w:rsid w:val="2EFB65DA"/>
    <w:rsid w:val="2F084421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4A56"/>
    <w:rsid w:val="2F205E6C"/>
    <w:rsid w:val="2F212704"/>
    <w:rsid w:val="2F240FCC"/>
    <w:rsid w:val="2F2C499D"/>
    <w:rsid w:val="2F322202"/>
    <w:rsid w:val="2F326B43"/>
    <w:rsid w:val="2F34176C"/>
    <w:rsid w:val="2F3841FA"/>
    <w:rsid w:val="2F386C36"/>
    <w:rsid w:val="2F3B5F5F"/>
    <w:rsid w:val="2F405B77"/>
    <w:rsid w:val="2F476CAE"/>
    <w:rsid w:val="2F494C31"/>
    <w:rsid w:val="2F4D3821"/>
    <w:rsid w:val="2F4E40CF"/>
    <w:rsid w:val="2F524655"/>
    <w:rsid w:val="2F577439"/>
    <w:rsid w:val="2F5F0DCB"/>
    <w:rsid w:val="2F6B180A"/>
    <w:rsid w:val="2F74012E"/>
    <w:rsid w:val="2F756530"/>
    <w:rsid w:val="2F7865AA"/>
    <w:rsid w:val="2F79107D"/>
    <w:rsid w:val="2F7C0CCA"/>
    <w:rsid w:val="2F7C676E"/>
    <w:rsid w:val="2F7D08AE"/>
    <w:rsid w:val="2F7D7377"/>
    <w:rsid w:val="2F7E663D"/>
    <w:rsid w:val="2F7F0AD6"/>
    <w:rsid w:val="2F80540C"/>
    <w:rsid w:val="2F834189"/>
    <w:rsid w:val="2F851E44"/>
    <w:rsid w:val="2F8F3E7B"/>
    <w:rsid w:val="2F95783D"/>
    <w:rsid w:val="2F9A06B3"/>
    <w:rsid w:val="2F9B3125"/>
    <w:rsid w:val="2F9F707E"/>
    <w:rsid w:val="2FA16F19"/>
    <w:rsid w:val="2FAA1139"/>
    <w:rsid w:val="2FAE3C85"/>
    <w:rsid w:val="2FAF2808"/>
    <w:rsid w:val="2FB05937"/>
    <w:rsid w:val="2FB22614"/>
    <w:rsid w:val="2FBD7C21"/>
    <w:rsid w:val="2FC43487"/>
    <w:rsid w:val="2FC558E7"/>
    <w:rsid w:val="2FCF1A2F"/>
    <w:rsid w:val="2FD5762D"/>
    <w:rsid w:val="2FE429EE"/>
    <w:rsid w:val="2FE855B9"/>
    <w:rsid w:val="2FE86C81"/>
    <w:rsid w:val="2FF940E3"/>
    <w:rsid w:val="2FFA2418"/>
    <w:rsid w:val="30020F1C"/>
    <w:rsid w:val="30072FB3"/>
    <w:rsid w:val="30080632"/>
    <w:rsid w:val="300F2386"/>
    <w:rsid w:val="300F5657"/>
    <w:rsid w:val="30215916"/>
    <w:rsid w:val="302437A8"/>
    <w:rsid w:val="30253D3E"/>
    <w:rsid w:val="30256996"/>
    <w:rsid w:val="30266551"/>
    <w:rsid w:val="302A4802"/>
    <w:rsid w:val="302D7A7A"/>
    <w:rsid w:val="30305A40"/>
    <w:rsid w:val="303C5492"/>
    <w:rsid w:val="303C57F4"/>
    <w:rsid w:val="303C757C"/>
    <w:rsid w:val="30441EF8"/>
    <w:rsid w:val="30543863"/>
    <w:rsid w:val="305515D0"/>
    <w:rsid w:val="30635363"/>
    <w:rsid w:val="30680860"/>
    <w:rsid w:val="30681DCE"/>
    <w:rsid w:val="306D11C7"/>
    <w:rsid w:val="30776129"/>
    <w:rsid w:val="30786BB3"/>
    <w:rsid w:val="307B564A"/>
    <w:rsid w:val="307C0EF6"/>
    <w:rsid w:val="30811F78"/>
    <w:rsid w:val="30873999"/>
    <w:rsid w:val="309721F5"/>
    <w:rsid w:val="30985304"/>
    <w:rsid w:val="309A2DFA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AF1835"/>
    <w:rsid w:val="30B05EE1"/>
    <w:rsid w:val="30B77CF9"/>
    <w:rsid w:val="30C158B3"/>
    <w:rsid w:val="30C57C92"/>
    <w:rsid w:val="30CD0176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F1439C"/>
    <w:rsid w:val="30F338F0"/>
    <w:rsid w:val="30FA4128"/>
    <w:rsid w:val="30FB2BEA"/>
    <w:rsid w:val="30FD4A99"/>
    <w:rsid w:val="30FF0041"/>
    <w:rsid w:val="310701CB"/>
    <w:rsid w:val="310A22DA"/>
    <w:rsid w:val="310A5754"/>
    <w:rsid w:val="310B533A"/>
    <w:rsid w:val="310E141D"/>
    <w:rsid w:val="310F526F"/>
    <w:rsid w:val="31164572"/>
    <w:rsid w:val="311765B9"/>
    <w:rsid w:val="311A7F89"/>
    <w:rsid w:val="311E1C0C"/>
    <w:rsid w:val="31212A1B"/>
    <w:rsid w:val="31347902"/>
    <w:rsid w:val="31376283"/>
    <w:rsid w:val="313A375D"/>
    <w:rsid w:val="313F38EF"/>
    <w:rsid w:val="31432340"/>
    <w:rsid w:val="31460DE6"/>
    <w:rsid w:val="3147257B"/>
    <w:rsid w:val="31476D45"/>
    <w:rsid w:val="31497B22"/>
    <w:rsid w:val="314A01BA"/>
    <w:rsid w:val="314F7C14"/>
    <w:rsid w:val="31561413"/>
    <w:rsid w:val="315814C7"/>
    <w:rsid w:val="315B6A33"/>
    <w:rsid w:val="315D5420"/>
    <w:rsid w:val="315D7CF4"/>
    <w:rsid w:val="31731B18"/>
    <w:rsid w:val="317901B0"/>
    <w:rsid w:val="317F3FB2"/>
    <w:rsid w:val="31876741"/>
    <w:rsid w:val="319420BE"/>
    <w:rsid w:val="31946C5B"/>
    <w:rsid w:val="319B7586"/>
    <w:rsid w:val="319F0EF4"/>
    <w:rsid w:val="31A213A6"/>
    <w:rsid w:val="31A95BE6"/>
    <w:rsid w:val="31AD0733"/>
    <w:rsid w:val="31B27E05"/>
    <w:rsid w:val="31BF7644"/>
    <w:rsid w:val="31C32E27"/>
    <w:rsid w:val="31C94336"/>
    <w:rsid w:val="31C95924"/>
    <w:rsid w:val="31C969C2"/>
    <w:rsid w:val="31CE7961"/>
    <w:rsid w:val="31D70084"/>
    <w:rsid w:val="31D834D2"/>
    <w:rsid w:val="31DA6D11"/>
    <w:rsid w:val="31DB0026"/>
    <w:rsid w:val="31EC2B00"/>
    <w:rsid w:val="31F168A6"/>
    <w:rsid w:val="31F356C6"/>
    <w:rsid w:val="31F42E08"/>
    <w:rsid w:val="31F8786C"/>
    <w:rsid w:val="31FE4D18"/>
    <w:rsid w:val="32111BAB"/>
    <w:rsid w:val="32117981"/>
    <w:rsid w:val="32136B5F"/>
    <w:rsid w:val="32150667"/>
    <w:rsid w:val="321B3190"/>
    <w:rsid w:val="321E0162"/>
    <w:rsid w:val="322051BC"/>
    <w:rsid w:val="32214D62"/>
    <w:rsid w:val="32254273"/>
    <w:rsid w:val="32254C09"/>
    <w:rsid w:val="32284E69"/>
    <w:rsid w:val="322C5BA5"/>
    <w:rsid w:val="323B129D"/>
    <w:rsid w:val="323D5479"/>
    <w:rsid w:val="323E3605"/>
    <w:rsid w:val="324B2D33"/>
    <w:rsid w:val="324B2D68"/>
    <w:rsid w:val="324D574B"/>
    <w:rsid w:val="32545F2C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79629B"/>
    <w:rsid w:val="328272AA"/>
    <w:rsid w:val="328403CD"/>
    <w:rsid w:val="32854824"/>
    <w:rsid w:val="32854ED0"/>
    <w:rsid w:val="32893939"/>
    <w:rsid w:val="328C22B5"/>
    <w:rsid w:val="328F5ADF"/>
    <w:rsid w:val="329A52A5"/>
    <w:rsid w:val="32A3551C"/>
    <w:rsid w:val="32A90C1F"/>
    <w:rsid w:val="32AD75A0"/>
    <w:rsid w:val="32B1635C"/>
    <w:rsid w:val="32B245EB"/>
    <w:rsid w:val="32BA5E0B"/>
    <w:rsid w:val="32BB6F67"/>
    <w:rsid w:val="32BD4817"/>
    <w:rsid w:val="32BE1015"/>
    <w:rsid w:val="32BF4EB1"/>
    <w:rsid w:val="32C02EC0"/>
    <w:rsid w:val="32C3115C"/>
    <w:rsid w:val="32C3340F"/>
    <w:rsid w:val="32CA0194"/>
    <w:rsid w:val="32CB0F8D"/>
    <w:rsid w:val="32D229F9"/>
    <w:rsid w:val="32D425A2"/>
    <w:rsid w:val="32D52A73"/>
    <w:rsid w:val="32D54AFE"/>
    <w:rsid w:val="32E72793"/>
    <w:rsid w:val="32F83E6E"/>
    <w:rsid w:val="32F91961"/>
    <w:rsid w:val="330D704C"/>
    <w:rsid w:val="33106E7A"/>
    <w:rsid w:val="33136FE5"/>
    <w:rsid w:val="331419C7"/>
    <w:rsid w:val="33154514"/>
    <w:rsid w:val="33155486"/>
    <w:rsid w:val="331865C6"/>
    <w:rsid w:val="331C5D1E"/>
    <w:rsid w:val="331E5F2D"/>
    <w:rsid w:val="332630AA"/>
    <w:rsid w:val="33263D52"/>
    <w:rsid w:val="33285E7F"/>
    <w:rsid w:val="332A689F"/>
    <w:rsid w:val="33315FEB"/>
    <w:rsid w:val="33350C80"/>
    <w:rsid w:val="333922BD"/>
    <w:rsid w:val="33395737"/>
    <w:rsid w:val="333A0102"/>
    <w:rsid w:val="333A0179"/>
    <w:rsid w:val="333F23B0"/>
    <w:rsid w:val="333F7004"/>
    <w:rsid w:val="3342275D"/>
    <w:rsid w:val="33456366"/>
    <w:rsid w:val="33473AF6"/>
    <w:rsid w:val="33532DA4"/>
    <w:rsid w:val="33565B88"/>
    <w:rsid w:val="335768E1"/>
    <w:rsid w:val="33580FD6"/>
    <w:rsid w:val="335B40EE"/>
    <w:rsid w:val="335B7C68"/>
    <w:rsid w:val="335E566A"/>
    <w:rsid w:val="33742A92"/>
    <w:rsid w:val="33754CE1"/>
    <w:rsid w:val="338147F7"/>
    <w:rsid w:val="338549A5"/>
    <w:rsid w:val="33884A25"/>
    <w:rsid w:val="338E79EF"/>
    <w:rsid w:val="33932701"/>
    <w:rsid w:val="339331CB"/>
    <w:rsid w:val="33954129"/>
    <w:rsid w:val="339937FB"/>
    <w:rsid w:val="339E4B31"/>
    <w:rsid w:val="339F38EE"/>
    <w:rsid w:val="33A02D66"/>
    <w:rsid w:val="33A243F8"/>
    <w:rsid w:val="33A85B0D"/>
    <w:rsid w:val="33A95C02"/>
    <w:rsid w:val="33AB34B2"/>
    <w:rsid w:val="33AD51E0"/>
    <w:rsid w:val="33B27386"/>
    <w:rsid w:val="33B5464E"/>
    <w:rsid w:val="33CB31BD"/>
    <w:rsid w:val="33D00CCC"/>
    <w:rsid w:val="33D06343"/>
    <w:rsid w:val="33D4307D"/>
    <w:rsid w:val="33D66570"/>
    <w:rsid w:val="33D737E6"/>
    <w:rsid w:val="33DB5B13"/>
    <w:rsid w:val="33E449E8"/>
    <w:rsid w:val="33E61B0D"/>
    <w:rsid w:val="33F0137D"/>
    <w:rsid w:val="33FC1B00"/>
    <w:rsid w:val="340634A0"/>
    <w:rsid w:val="340679AA"/>
    <w:rsid w:val="340A66A5"/>
    <w:rsid w:val="340E5C8F"/>
    <w:rsid w:val="34117EA4"/>
    <w:rsid w:val="341309EE"/>
    <w:rsid w:val="34147F1D"/>
    <w:rsid w:val="341A0010"/>
    <w:rsid w:val="342D2ED7"/>
    <w:rsid w:val="343240E9"/>
    <w:rsid w:val="34327015"/>
    <w:rsid w:val="343D1687"/>
    <w:rsid w:val="343E2262"/>
    <w:rsid w:val="343F3D80"/>
    <w:rsid w:val="34470053"/>
    <w:rsid w:val="344E3181"/>
    <w:rsid w:val="345001BF"/>
    <w:rsid w:val="34534BEC"/>
    <w:rsid w:val="3455249D"/>
    <w:rsid w:val="34577303"/>
    <w:rsid w:val="34577D4D"/>
    <w:rsid w:val="34584805"/>
    <w:rsid w:val="345A20B5"/>
    <w:rsid w:val="345C0D4B"/>
    <w:rsid w:val="346245C8"/>
    <w:rsid w:val="34635BE4"/>
    <w:rsid w:val="346365C7"/>
    <w:rsid w:val="346E1333"/>
    <w:rsid w:val="34700354"/>
    <w:rsid w:val="34720A3C"/>
    <w:rsid w:val="3480106E"/>
    <w:rsid w:val="348061C8"/>
    <w:rsid w:val="34823532"/>
    <w:rsid w:val="348361DB"/>
    <w:rsid w:val="34853B35"/>
    <w:rsid w:val="3485589A"/>
    <w:rsid w:val="3487303E"/>
    <w:rsid w:val="349561C8"/>
    <w:rsid w:val="34A202AA"/>
    <w:rsid w:val="34A36629"/>
    <w:rsid w:val="34A37422"/>
    <w:rsid w:val="34A41A23"/>
    <w:rsid w:val="34AB0B31"/>
    <w:rsid w:val="34AB3F7E"/>
    <w:rsid w:val="34AE4157"/>
    <w:rsid w:val="34AF37B0"/>
    <w:rsid w:val="34B60958"/>
    <w:rsid w:val="34BA3047"/>
    <w:rsid w:val="34CC5FFA"/>
    <w:rsid w:val="34D00841"/>
    <w:rsid w:val="34D56EDB"/>
    <w:rsid w:val="34D96BF3"/>
    <w:rsid w:val="34DD70DE"/>
    <w:rsid w:val="34E964AB"/>
    <w:rsid w:val="34F206CA"/>
    <w:rsid w:val="34F20AE9"/>
    <w:rsid w:val="34F563A3"/>
    <w:rsid w:val="34F8651B"/>
    <w:rsid w:val="34F95AA8"/>
    <w:rsid w:val="34FB28EA"/>
    <w:rsid w:val="34FC1F43"/>
    <w:rsid w:val="34FD4211"/>
    <w:rsid w:val="35004A8F"/>
    <w:rsid w:val="35005A96"/>
    <w:rsid w:val="3502508E"/>
    <w:rsid w:val="350520AF"/>
    <w:rsid w:val="35054F32"/>
    <w:rsid w:val="350A1782"/>
    <w:rsid w:val="350A6F83"/>
    <w:rsid w:val="350B21A2"/>
    <w:rsid w:val="3518701F"/>
    <w:rsid w:val="352152E0"/>
    <w:rsid w:val="35220786"/>
    <w:rsid w:val="35245D2C"/>
    <w:rsid w:val="35373B03"/>
    <w:rsid w:val="35394D8F"/>
    <w:rsid w:val="353C4D31"/>
    <w:rsid w:val="353E22D7"/>
    <w:rsid w:val="353E4E22"/>
    <w:rsid w:val="353F6E5D"/>
    <w:rsid w:val="3542033F"/>
    <w:rsid w:val="35474341"/>
    <w:rsid w:val="354C30B8"/>
    <w:rsid w:val="355C763A"/>
    <w:rsid w:val="355F34FB"/>
    <w:rsid w:val="35664CFA"/>
    <w:rsid w:val="356901ED"/>
    <w:rsid w:val="356F62B0"/>
    <w:rsid w:val="35720566"/>
    <w:rsid w:val="35740700"/>
    <w:rsid w:val="357E57CE"/>
    <w:rsid w:val="35821CC5"/>
    <w:rsid w:val="35862EB6"/>
    <w:rsid w:val="358677C5"/>
    <w:rsid w:val="3587200E"/>
    <w:rsid w:val="358809F0"/>
    <w:rsid w:val="358C2164"/>
    <w:rsid w:val="358D5B50"/>
    <w:rsid w:val="358E7A14"/>
    <w:rsid w:val="35921D7C"/>
    <w:rsid w:val="35980E32"/>
    <w:rsid w:val="35986BC5"/>
    <w:rsid w:val="35AB6B1B"/>
    <w:rsid w:val="35AD3168"/>
    <w:rsid w:val="35B47327"/>
    <w:rsid w:val="35B73EA0"/>
    <w:rsid w:val="35BB0252"/>
    <w:rsid w:val="35C40C92"/>
    <w:rsid w:val="35C56BDF"/>
    <w:rsid w:val="35D036E9"/>
    <w:rsid w:val="35D52397"/>
    <w:rsid w:val="35DC4268"/>
    <w:rsid w:val="35E37D89"/>
    <w:rsid w:val="35E4167A"/>
    <w:rsid w:val="35ED1601"/>
    <w:rsid w:val="35F3627A"/>
    <w:rsid w:val="36002FE6"/>
    <w:rsid w:val="36025094"/>
    <w:rsid w:val="360C7035"/>
    <w:rsid w:val="360E48E5"/>
    <w:rsid w:val="360F0E0E"/>
    <w:rsid w:val="360F78D5"/>
    <w:rsid w:val="36107DCB"/>
    <w:rsid w:val="36181FEB"/>
    <w:rsid w:val="36277128"/>
    <w:rsid w:val="36331C18"/>
    <w:rsid w:val="3636114E"/>
    <w:rsid w:val="3639364F"/>
    <w:rsid w:val="36396688"/>
    <w:rsid w:val="363A115B"/>
    <w:rsid w:val="36447E20"/>
    <w:rsid w:val="36494B79"/>
    <w:rsid w:val="364A764D"/>
    <w:rsid w:val="364D27EF"/>
    <w:rsid w:val="364D76C6"/>
    <w:rsid w:val="364F00E6"/>
    <w:rsid w:val="36536AF2"/>
    <w:rsid w:val="365C19D8"/>
    <w:rsid w:val="365C682C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646D3"/>
    <w:rsid w:val="3696710D"/>
    <w:rsid w:val="36983BC5"/>
    <w:rsid w:val="369B6A91"/>
    <w:rsid w:val="369F792A"/>
    <w:rsid w:val="36A44440"/>
    <w:rsid w:val="36A479B4"/>
    <w:rsid w:val="36A9016B"/>
    <w:rsid w:val="36B00C7E"/>
    <w:rsid w:val="36B15179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2E66"/>
    <w:rsid w:val="36E346A5"/>
    <w:rsid w:val="36E9174F"/>
    <w:rsid w:val="36F07BD2"/>
    <w:rsid w:val="36F22C5B"/>
    <w:rsid w:val="36F230C4"/>
    <w:rsid w:val="36FA2811"/>
    <w:rsid w:val="36FB2788"/>
    <w:rsid w:val="370D41F6"/>
    <w:rsid w:val="371D5B61"/>
    <w:rsid w:val="371E0B3C"/>
    <w:rsid w:val="37205D5A"/>
    <w:rsid w:val="37210930"/>
    <w:rsid w:val="37277974"/>
    <w:rsid w:val="37293CE7"/>
    <w:rsid w:val="3732121D"/>
    <w:rsid w:val="37360E23"/>
    <w:rsid w:val="3736124B"/>
    <w:rsid w:val="37386C92"/>
    <w:rsid w:val="373D42B1"/>
    <w:rsid w:val="37446E77"/>
    <w:rsid w:val="374539FD"/>
    <w:rsid w:val="37483A77"/>
    <w:rsid w:val="375F254D"/>
    <w:rsid w:val="3763357C"/>
    <w:rsid w:val="376C6D21"/>
    <w:rsid w:val="37753AB9"/>
    <w:rsid w:val="377D709F"/>
    <w:rsid w:val="37835DCB"/>
    <w:rsid w:val="37865E45"/>
    <w:rsid w:val="37875BB4"/>
    <w:rsid w:val="37877318"/>
    <w:rsid w:val="379150EC"/>
    <w:rsid w:val="37920F3E"/>
    <w:rsid w:val="3792602A"/>
    <w:rsid w:val="37942C95"/>
    <w:rsid w:val="37986A75"/>
    <w:rsid w:val="379A1CEF"/>
    <w:rsid w:val="379C77F3"/>
    <w:rsid w:val="379E42AA"/>
    <w:rsid w:val="379F0B85"/>
    <w:rsid w:val="37A45156"/>
    <w:rsid w:val="37A63364"/>
    <w:rsid w:val="37AD54D8"/>
    <w:rsid w:val="37AD715B"/>
    <w:rsid w:val="37B6137A"/>
    <w:rsid w:val="37B64A73"/>
    <w:rsid w:val="37B73A2D"/>
    <w:rsid w:val="37BB0E12"/>
    <w:rsid w:val="37BD3F40"/>
    <w:rsid w:val="37C27A26"/>
    <w:rsid w:val="37CC4E8B"/>
    <w:rsid w:val="37D05DE8"/>
    <w:rsid w:val="37D24F7E"/>
    <w:rsid w:val="37DB50EA"/>
    <w:rsid w:val="37E24836"/>
    <w:rsid w:val="37E434BE"/>
    <w:rsid w:val="37EB6A56"/>
    <w:rsid w:val="37F54350"/>
    <w:rsid w:val="37FB630E"/>
    <w:rsid w:val="37FE17CE"/>
    <w:rsid w:val="37FE7D1B"/>
    <w:rsid w:val="38006659"/>
    <w:rsid w:val="380649B3"/>
    <w:rsid w:val="38065AD3"/>
    <w:rsid w:val="380705A7"/>
    <w:rsid w:val="380957AD"/>
    <w:rsid w:val="380B69DF"/>
    <w:rsid w:val="380C08E0"/>
    <w:rsid w:val="380E1DA6"/>
    <w:rsid w:val="38111E1F"/>
    <w:rsid w:val="38171F12"/>
    <w:rsid w:val="38181831"/>
    <w:rsid w:val="381C54BD"/>
    <w:rsid w:val="3822625D"/>
    <w:rsid w:val="38293124"/>
    <w:rsid w:val="382F2FC9"/>
    <w:rsid w:val="383264BD"/>
    <w:rsid w:val="383449AB"/>
    <w:rsid w:val="38372715"/>
    <w:rsid w:val="383942B0"/>
    <w:rsid w:val="38446F89"/>
    <w:rsid w:val="385041ED"/>
    <w:rsid w:val="38514C0D"/>
    <w:rsid w:val="38530D29"/>
    <w:rsid w:val="38570293"/>
    <w:rsid w:val="38576DB3"/>
    <w:rsid w:val="385A3964"/>
    <w:rsid w:val="386F6D05"/>
    <w:rsid w:val="38727EE4"/>
    <w:rsid w:val="387A052E"/>
    <w:rsid w:val="387F04EF"/>
    <w:rsid w:val="387F31F4"/>
    <w:rsid w:val="38890D63"/>
    <w:rsid w:val="388E5CF0"/>
    <w:rsid w:val="38926634"/>
    <w:rsid w:val="389D3187"/>
    <w:rsid w:val="389E33A0"/>
    <w:rsid w:val="38A013D7"/>
    <w:rsid w:val="38AD56B2"/>
    <w:rsid w:val="38AE0501"/>
    <w:rsid w:val="38AE4D0B"/>
    <w:rsid w:val="38AE5310"/>
    <w:rsid w:val="38B07B96"/>
    <w:rsid w:val="38B30119"/>
    <w:rsid w:val="38B574BB"/>
    <w:rsid w:val="38C644A7"/>
    <w:rsid w:val="38D25FA8"/>
    <w:rsid w:val="38D5149B"/>
    <w:rsid w:val="38DC5B14"/>
    <w:rsid w:val="38DE618E"/>
    <w:rsid w:val="38EF7AF9"/>
    <w:rsid w:val="38F04065"/>
    <w:rsid w:val="38F40928"/>
    <w:rsid w:val="38F67245"/>
    <w:rsid w:val="38F675FB"/>
    <w:rsid w:val="38FB468E"/>
    <w:rsid w:val="39001D4A"/>
    <w:rsid w:val="390E64C0"/>
    <w:rsid w:val="39110376"/>
    <w:rsid w:val="39120D96"/>
    <w:rsid w:val="39184FEF"/>
    <w:rsid w:val="391A78E1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1637F"/>
    <w:rsid w:val="394863A4"/>
    <w:rsid w:val="395853F6"/>
    <w:rsid w:val="39642E69"/>
    <w:rsid w:val="396F2205"/>
    <w:rsid w:val="39732340"/>
    <w:rsid w:val="39787FF0"/>
    <w:rsid w:val="397A4AA7"/>
    <w:rsid w:val="39844870"/>
    <w:rsid w:val="398D54B8"/>
    <w:rsid w:val="398F2A5E"/>
    <w:rsid w:val="398F4864"/>
    <w:rsid w:val="39912833"/>
    <w:rsid w:val="39965624"/>
    <w:rsid w:val="39974C7E"/>
    <w:rsid w:val="399A6FD3"/>
    <w:rsid w:val="39A018A6"/>
    <w:rsid w:val="39B733CE"/>
    <w:rsid w:val="39C701B3"/>
    <w:rsid w:val="39CD70E9"/>
    <w:rsid w:val="39D15F64"/>
    <w:rsid w:val="39D624C5"/>
    <w:rsid w:val="39D81B8C"/>
    <w:rsid w:val="39D83FE9"/>
    <w:rsid w:val="39E44E74"/>
    <w:rsid w:val="39E63E87"/>
    <w:rsid w:val="39EE26D0"/>
    <w:rsid w:val="39EF0B23"/>
    <w:rsid w:val="3A087A97"/>
    <w:rsid w:val="3A087B27"/>
    <w:rsid w:val="3A0D1CCD"/>
    <w:rsid w:val="3A217303"/>
    <w:rsid w:val="3A2637A5"/>
    <w:rsid w:val="3A30175F"/>
    <w:rsid w:val="3A370C19"/>
    <w:rsid w:val="3A446526"/>
    <w:rsid w:val="3A4B7515"/>
    <w:rsid w:val="3A50376D"/>
    <w:rsid w:val="3A5B2F33"/>
    <w:rsid w:val="3A5C783F"/>
    <w:rsid w:val="3A5D6DD9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17EC7"/>
    <w:rsid w:val="3AA84C04"/>
    <w:rsid w:val="3AA87613"/>
    <w:rsid w:val="3AB26F67"/>
    <w:rsid w:val="3AB31226"/>
    <w:rsid w:val="3AB42951"/>
    <w:rsid w:val="3ABD272B"/>
    <w:rsid w:val="3ABD32EC"/>
    <w:rsid w:val="3ABF64E1"/>
    <w:rsid w:val="3ACC5336"/>
    <w:rsid w:val="3AD233BC"/>
    <w:rsid w:val="3AD50E55"/>
    <w:rsid w:val="3ADD1627"/>
    <w:rsid w:val="3ADD4CEE"/>
    <w:rsid w:val="3ADF74BC"/>
    <w:rsid w:val="3AEA1D54"/>
    <w:rsid w:val="3AF93D6C"/>
    <w:rsid w:val="3AFF09E5"/>
    <w:rsid w:val="3B0D75CD"/>
    <w:rsid w:val="3B0F7B60"/>
    <w:rsid w:val="3B174F16"/>
    <w:rsid w:val="3B281FBD"/>
    <w:rsid w:val="3B32098C"/>
    <w:rsid w:val="3B410D79"/>
    <w:rsid w:val="3B414683"/>
    <w:rsid w:val="3B4F7DCF"/>
    <w:rsid w:val="3B5C6AAE"/>
    <w:rsid w:val="3B6202AB"/>
    <w:rsid w:val="3B624BDD"/>
    <w:rsid w:val="3B6B77B7"/>
    <w:rsid w:val="3B723908"/>
    <w:rsid w:val="3B742F26"/>
    <w:rsid w:val="3B743FCA"/>
    <w:rsid w:val="3B785AAE"/>
    <w:rsid w:val="3B7D3F7F"/>
    <w:rsid w:val="3B8051FA"/>
    <w:rsid w:val="3B877DC0"/>
    <w:rsid w:val="3B920B69"/>
    <w:rsid w:val="3B9645CA"/>
    <w:rsid w:val="3B977678"/>
    <w:rsid w:val="3BA43022"/>
    <w:rsid w:val="3BAB0926"/>
    <w:rsid w:val="3BB1699F"/>
    <w:rsid w:val="3BB55400"/>
    <w:rsid w:val="3BB8190C"/>
    <w:rsid w:val="3BBD5865"/>
    <w:rsid w:val="3BC22F21"/>
    <w:rsid w:val="3BC903EA"/>
    <w:rsid w:val="3BCE43AD"/>
    <w:rsid w:val="3BD52C18"/>
    <w:rsid w:val="3BD870BB"/>
    <w:rsid w:val="3BDB0FB3"/>
    <w:rsid w:val="3BEB4242"/>
    <w:rsid w:val="3BFA35D8"/>
    <w:rsid w:val="3C026FB5"/>
    <w:rsid w:val="3C0321FD"/>
    <w:rsid w:val="3C035C8C"/>
    <w:rsid w:val="3C0B19F1"/>
    <w:rsid w:val="3C0E0A17"/>
    <w:rsid w:val="3C141340"/>
    <w:rsid w:val="3C196960"/>
    <w:rsid w:val="3C1A596C"/>
    <w:rsid w:val="3C1B7F92"/>
    <w:rsid w:val="3C225705"/>
    <w:rsid w:val="3C234234"/>
    <w:rsid w:val="3C25577F"/>
    <w:rsid w:val="3C277395"/>
    <w:rsid w:val="3C2C3C58"/>
    <w:rsid w:val="3C2F7B85"/>
    <w:rsid w:val="3C317B1C"/>
    <w:rsid w:val="3C332F51"/>
    <w:rsid w:val="3C3A0CE2"/>
    <w:rsid w:val="3C3F7B7A"/>
    <w:rsid w:val="3C40563D"/>
    <w:rsid w:val="3C420BEB"/>
    <w:rsid w:val="3C441EDA"/>
    <w:rsid w:val="3C4444A7"/>
    <w:rsid w:val="3C4C6A95"/>
    <w:rsid w:val="3C4D1568"/>
    <w:rsid w:val="3C4F3695"/>
    <w:rsid w:val="3C52516D"/>
    <w:rsid w:val="3C5361E1"/>
    <w:rsid w:val="3C5C0401"/>
    <w:rsid w:val="3C616ED6"/>
    <w:rsid w:val="3C631FC1"/>
    <w:rsid w:val="3C63515A"/>
    <w:rsid w:val="3C6B2713"/>
    <w:rsid w:val="3C6D0808"/>
    <w:rsid w:val="3C6E278C"/>
    <w:rsid w:val="3C72082F"/>
    <w:rsid w:val="3C734E78"/>
    <w:rsid w:val="3C790230"/>
    <w:rsid w:val="3C8523BD"/>
    <w:rsid w:val="3C855D19"/>
    <w:rsid w:val="3C896390"/>
    <w:rsid w:val="3C8E5A62"/>
    <w:rsid w:val="3C903009"/>
    <w:rsid w:val="3C9264E0"/>
    <w:rsid w:val="3C9806A2"/>
    <w:rsid w:val="3CA82872"/>
    <w:rsid w:val="3CAE2100"/>
    <w:rsid w:val="3CB076A6"/>
    <w:rsid w:val="3CB668BF"/>
    <w:rsid w:val="3CB94935"/>
    <w:rsid w:val="3CBF5346"/>
    <w:rsid w:val="3CC11012"/>
    <w:rsid w:val="3CC323A5"/>
    <w:rsid w:val="3CC53B5E"/>
    <w:rsid w:val="3CD5204F"/>
    <w:rsid w:val="3CD920E4"/>
    <w:rsid w:val="3CDB1EF1"/>
    <w:rsid w:val="3CDD69A8"/>
    <w:rsid w:val="3CDF47A0"/>
    <w:rsid w:val="3CE743DB"/>
    <w:rsid w:val="3CE83460"/>
    <w:rsid w:val="3CF66C0A"/>
    <w:rsid w:val="3D0A5011"/>
    <w:rsid w:val="3D1D6C4D"/>
    <w:rsid w:val="3D250FBF"/>
    <w:rsid w:val="3D263123"/>
    <w:rsid w:val="3D2E3E42"/>
    <w:rsid w:val="3D32698E"/>
    <w:rsid w:val="3D39018D"/>
    <w:rsid w:val="3D3A4A98"/>
    <w:rsid w:val="3D427E5A"/>
    <w:rsid w:val="3D45169A"/>
    <w:rsid w:val="3D452426"/>
    <w:rsid w:val="3D493D46"/>
    <w:rsid w:val="3D524E42"/>
    <w:rsid w:val="3D5A3103"/>
    <w:rsid w:val="3D694B9F"/>
    <w:rsid w:val="3D6A37EA"/>
    <w:rsid w:val="3D70401E"/>
    <w:rsid w:val="3D7125F1"/>
    <w:rsid w:val="3D741F86"/>
    <w:rsid w:val="3D78255B"/>
    <w:rsid w:val="3D784558"/>
    <w:rsid w:val="3D7D7C73"/>
    <w:rsid w:val="3D7E0E7E"/>
    <w:rsid w:val="3D82519B"/>
    <w:rsid w:val="3D82630D"/>
    <w:rsid w:val="3D8472C7"/>
    <w:rsid w:val="3D850EDB"/>
    <w:rsid w:val="3D877340"/>
    <w:rsid w:val="3D8A2D4B"/>
    <w:rsid w:val="3D8B1E8D"/>
    <w:rsid w:val="3D9828FE"/>
    <w:rsid w:val="3DA1599E"/>
    <w:rsid w:val="3DA20471"/>
    <w:rsid w:val="3DA5668B"/>
    <w:rsid w:val="3DA65146"/>
    <w:rsid w:val="3DA762A5"/>
    <w:rsid w:val="3DA839DE"/>
    <w:rsid w:val="3DA97422"/>
    <w:rsid w:val="3DAB05DD"/>
    <w:rsid w:val="3DAC6CC2"/>
    <w:rsid w:val="3DB11F27"/>
    <w:rsid w:val="3DB552D0"/>
    <w:rsid w:val="3DB65F61"/>
    <w:rsid w:val="3DBF10A1"/>
    <w:rsid w:val="3DBF4498"/>
    <w:rsid w:val="3DC43E3A"/>
    <w:rsid w:val="3DCB3DB0"/>
    <w:rsid w:val="3DD36124"/>
    <w:rsid w:val="3DD701C8"/>
    <w:rsid w:val="3DD86BAA"/>
    <w:rsid w:val="3DD9656D"/>
    <w:rsid w:val="3DDB0DCD"/>
    <w:rsid w:val="3DE428B8"/>
    <w:rsid w:val="3DE66E9A"/>
    <w:rsid w:val="3DE9096C"/>
    <w:rsid w:val="3DE97C00"/>
    <w:rsid w:val="3DEA5E70"/>
    <w:rsid w:val="3DEC78AB"/>
    <w:rsid w:val="3DED4FEE"/>
    <w:rsid w:val="3DF03804"/>
    <w:rsid w:val="3DF46971"/>
    <w:rsid w:val="3DF6341C"/>
    <w:rsid w:val="3DF84CBD"/>
    <w:rsid w:val="3E0420ED"/>
    <w:rsid w:val="3E0B505A"/>
    <w:rsid w:val="3E115A6B"/>
    <w:rsid w:val="3E145877"/>
    <w:rsid w:val="3E1A4B24"/>
    <w:rsid w:val="3E226130"/>
    <w:rsid w:val="3E2A280A"/>
    <w:rsid w:val="3E2C5B5E"/>
    <w:rsid w:val="3E3D717E"/>
    <w:rsid w:val="3E3F0B47"/>
    <w:rsid w:val="3E3F47BC"/>
    <w:rsid w:val="3E3F67D7"/>
    <w:rsid w:val="3E4235E6"/>
    <w:rsid w:val="3E430174"/>
    <w:rsid w:val="3E47207E"/>
    <w:rsid w:val="3E4E35BC"/>
    <w:rsid w:val="3E56478D"/>
    <w:rsid w:val="3E5C1BAD"/>
    <w:rsid w:val="3E5D2BE4"/>
    <w:rsid w:val="3E642547"/>
    <w:rsid w:val="3E697B67"/>
    <w:rsid w:val="3E773F2C"/>
    <w:rsid w:val="3E776E1A"/>
    <w:rsid w:val="3E7D0BA5"/>
    <w:rsid w:val="3E7D401F"/>
    <w:rsid w:val="3E807C72"/>
    <w:rsid w:val="3E8F3929"/>
    <w:rsid w:val="3E942603"/>
    <w:rsid w:val="3E9550D6"/>
    <w:rsid w:val="3E9C4822"/>
    <w:rsid w:val="3EA145B7"/>
    <w:rsid w:val="3EA20804"/>
    <w:rsid w:val="3EAF6207"/>
    <w:rsid w:val="3EB216FA"/>
    <w:rsid w:val="3EBC7DAA"/>
    <w:rsid w:val="3ECE1E84"/>
    <w:rsid w:val="3ED26C57"/>
    <w:rsid w:val="3ED56BF7"/>
    <w:rsid w:val="3ED96546"/>
    <w:rsid w:val="3EDA1724"/>
    <w:rsid w:val="3EDA56FB"/>
    <w:rsid w:val="3EDA7CA9"/>
    <w:rsid w:val="3EE72994"/>
    <w:rsid w:val="3EEE05D4"/>
    <w:rsid w:val="3EF404FC"/>
    <w:rsid w:val="3EF70741"/>
    <w:rsid w:val="3F04431E"/>
    <w:rsid w:val="3F07249A"/>
    <w:rsid w:val="3F074C8B"/>
    <w:rsid w:val="3F077A2A"/>
    <w:rsid w:val="3F151A75"/>
    <w:rsid w:val="3F1B12B1"/>
    <w:rsid w:val="3F1D0F74"/>
    <w:rsid w:val="3F1E10BD"/>
    <w:rsid w:val="3F2010B0"/>
    <w:rsid w:val="3F206FFD"/>
    <w:rsid w:val="3F2A3CF0"/>
    <w:rsid w:val="3F346493"/>
    <w:rsid w:val="3F3501F2"/>
    <w:rsid w:val="3F375A50"/>
    <w:rsid w:val="3F3E01A8"/>
    <w:rsid w:val="3F416843"/>
    <w:rsid w:val="3F467089"/>
    <w:rsid w:val="3F4D3766"/>
    <w:rsid w:val="3F5B0CC7"/>
    <w:rsid w:val="3F633BC2"/>
    <w:rsid w:val="3F6F6C47"/>
    <w:rsid w:val="3F712390"/>
    <w:rsid w:val="3F784486"/>
    <w:rsid w:val="3F7F7B1C"/>
    <w:rsid w:val="3F85693A"/>
    <w:rsid w:val="3F8D3722"/>
    <w:rsid w:val="3F91340A"/>
    <w:rsid w:val="3F932241"/>
    <w:rsid w:val="3FA96407"/>
    <w:rsid w:val="3FAB2C43"/>
    <w:rsid w:val="3FAB3612"/>
    <w:rsid w:val="3FAB647D"/>
    <w:rsid w:val="3FAD101D"/>
    <w:rsid w:val="3FB1517E"/>
    <w:rsid w:val="3FB71360"/>
    <w:rsid w:val="3FC05C11"/>
    <w:rsid w:val="3FC436E8"/>
    <w:rsid w:val="3FCC47F7"/>
    <w:rsid w:val="3FD5641B"/>
    <w:rsid w:val="3FDF5E33"/>
    <w:rsid w:val="3FE2019B"/>
    <w:rsid w:val="3FE57DC9"/>
    <w:rsid w:val="3FF27B1B"/>
    <w:rsid w:val="3FF84816"/>
    <w:rsid w:val="3FFC636A"/>
    <w:rsid w:val="3FFC6A67"/>
    <w:rsid w:val="3FFE3910"/>
    <w:rsid w:val="40000E92"/>
    <w:rsid w:val="40054FBD"/>
    <w:rsid w:val="401152F5"/>
    <w:rsid w:val="40116B78"/>
    <w:rsid w:val="40125D15"/>
    <w:rsid w:val="4014777C"/>
    <w:rsid w:val="402031E1"/>
    <w:rsid w:val="402A12A4"/>
    <w:rsid w:val="40313A45"/>
    <w:rsid w:val="40373B38"/>
    <w:rsid w:val="404653FF"/>
    <w:rsid w:val="40467B57"/>
    <w:rsid w:val="404B5213"/>
    <w:rsid w:val="404C31C7"/>
    <w:rsid w:val="40502132"/>
    <w:rsid w:val="40511FBC"/>
    <w:rsid w:val="40552C30"/>
    <w:rsid w:val="40560217"/>
    <w:rsid w:val="405B195B"/>
    <w:rsid w:val="405D6F02"/>
    <w:rsid w:val="40613573"/>
    <w:rsid w:val="40624701"/>
    <w:rsid w:val="40636C5D"/>
    <w:rsid w:val="406A1BBA"/>
    <w:rsid w:val="40790A53"/>
    <w:rsid w:val="407D612D"/>
    <w:rsid w:val="407E12AC"/>
    <w:rsid w:val="40806B5C"/>
    <w:rsid w:val="408B4E91"/>
    <w:rsid w:val="409B69D6"/>
    <w:rsid w:val="40AD6138"/>
    <w:rsid w:val="40B135EF"/>
    <w:rsid w:val="40B22D2E"/>
    <w:rsid w:val="40B439EE"/>
    <w:rsid w:val="40B52DA7"/>
    <w:rsid w:val="40BD15E3"/>
    <w:rsid w:val="40BE2CC7"/>
    <w:rsid w:val="40BF520A"/>
    <w:rsid w:val="40C352F7"/>
    <w:rsid w:val="40D842FE"/>
    <w:rsid w:val="40DE1664"/>
    <w:rsid w:val="40DF3194"/>
    <w:rsid w:val="40E64D44"/>
    <w:rsid w:val="40E73883"/>
    <w:rsid w:val="40E82EDC"/>
    <w:rsid w:val="40F326A2"/>
    <w:rsid w:val="41057500"/>
    <w:rsid w:val="4109204D"/>
    <w:rsid w:val="410B3DE1"/>
    <w:rsid w:val="41101F5F"/>
    <w:rsid w:val="4111384C"/>
    <w:rsid w:val="41136D3F"/>
    <w:rsid w:val="411621CA"/>
    <w:rsid w:val="4117383C"/>
    <w:rsid w:val="4121657E"/>
    <w:rsid w:val="412258F3"/>
    <w:rsid w:val="41235B54"/>
    <w:rsid w:val="41255BC9"/>
    <w:rsid w:val="412C28CA"/>
    <w:rsid w:val="41314A6F"/>
    <w:rsid w:val="413A0966"/>
    <w:rsid w:val="414240A8"/>
    <w:rsid w:val="4144322E"/>
    <w:rsid w:val="41490933"/>
    <w:rsid w:val="414A3A74"/>
    <w:rsid w:val="414A40EF"/>
    <w:rsid w:val="414D1F22"/>
    <w:rsid w:val="41585D86"/>
    <w:rsid w:val="415C3FE4"/>
    <w:rsid w:val="415D5458"/>
    <w:rsid w:val="417534E0"/>
    <w:rsid w:val="417C45DB"/>
    <w:rsid w:val="417F34DD"/>
    <w:rsid w:val="41866303"/>
    <w:rsid w:val="41885E41"/>
    <w:rsid w:val="41931BA0"/>
    <w:rsid w:val="41971DC1"/>
    <w:rsid w:val="419956FA"/>
    <w:rsid w:val="419F3FE1"/>
    <w:rsid w:val="41A10A98"/>
    <w:rsid w:val="41A924DF"/>
    <w:rsid w:val="41B146FE"/>
    <w:rsid w:val="41B84706"/>
    <w:rsid w:val="41B9658C"/>
    <w:rsid w:val="41C2159C"/>
    <w:rsid w:val="41CB4AB7"/>
    <w:rsid w:val="41D324A8"/>
    <w:rsid w:val="41D42EC8"/>
    <w:rsid w:val="41D60C7F"/>
    <w:rsid w:val="41DA3FB8"/>
    <w:rsid w:val="41DA506E"/>
    <w:rsid w:val="41E748AD"/>
    <w:rsid w:val="41E81433"/>
    <w:rsid w:val="41E8625C"/>
    <w:rsid w:val="41F419C0"/>
    <w:rsid w:val="420D30F0"/>
    <w:rsid w:val="420E0011"/>
    <w:rsid w:val="421B758B"/>
    <w:rsid w:val="421E702D"/>
    <w:rsid w:val="42261875"/>
    <w:rsid w:val="423538E9"/>
    <w:rsid w:val="42355B77"/>
    <w:rsid w:val="423605E6"/>
    <w:rsid w:val="42365C18"/>
    <w:rsid w:val="423935FA"/>
    <w:rsid w:val="423B50F2"/>
    <w:rsid w:val="423D6442"/>
    <w:rsid w:val="4242005F"/>
    <w:rsid w:val="42491904"/>
    <w:rsid w:val="424B29EB"/>
    <w:rsid w:val="424E0D23"/>
    <w:rsid w:val="42526FCC"/>
    <w:rsid w:val="4253221C"/>
    <w:rsid w:val="4253696C"/>
    <w:rsid w:val="425D18FC"/>
    <w:rsid w:val="426810C2"/>
    <w:rsid w:val="42684C80"/>
    <w:rsid w:val="426A2031"/>
    <w:rsid w:val="426D66E1"/>
    <w:rsid w:val="42746848"/>
    <w:rsid w:val="428C691E"/>
    <w:rsid w:val="42901A31"/>
    <w:rsid w:val="42916F69"/>
    <w:rsid w:val="42A55E2A"/>
    <w:rsid w:val="42A65040"/>
    <w:rsid w:val="42A71302"/>
    <w:rsid w:val="42A77949"/>
    <w:rsid w:val="42A8117D"/>
    <w:rsid w:val="42A93509"/>
    <w:rsid w:val="42AA719D"/>
    <w:rsid w:val="42AB2B62"/>
    <w:rsid w:val="42AC3237"/>
    <w:rsid w:val="42AD1B8F"/>
    <w:rsid w:val="42AD6055"/>
    <w:rsid w:val="42B00182"/>
    <w:rsid w:val="42B557A1"/>
    <w:rsid w:val="42B56FDB"/>
    <w:rsid w:val="42B60275"/>
    <w:rsid w:val="42C145C0"/>
    <w:rsid w:val="42C9673A"/>
    <w:rsid w:val="42CE132C"/>
    <w:rsid w:val="42D30B47"/>
    <w:rsid w:val="42D500A9"/>
    <w:rsid w:val="42E17EF5"/>
    <w:rsid w:val="42EA4F30"/>
    <w:rsid w:val="42EB5009"/>
    <w:rsid w:val="42FB72BB"/>
    <w:rsid w:val="430004F7"/>
    <w:rsid w:val="430D0946"/>
    <w:rsid w:val="43133C6A"/>
    <w:rsid w:val="43176C09"/>
    <w:rsid w:val="431C1B73"/>
    <w:rsid w:val="4321079F"/>
    <w:rsid w:val="43275BF1"/>
    <w:rsid w:val="43282777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63296"/>
    <w:rsid w:val="43883B50"/>
    <w:rsid w:val="438B7867"/>
    <w:rsid w:val="438C3708"/>
    <w:rsid w:val="43906D36"/>
    <w:rsid w:val="43917215"/>
    <w:rsid w:val="439648D1"/>
    <w:rsid w:val="439946DD"/>
    <w:rsid w:val="43A0784E"/>
    <w:rsid w:val="43B23C7F"/>
    <w:rsid w:val="43BD0341"/>
    <w:rsid w:val="43C234A2"/>
    <w:rsid w:val="43C300BD"/>
    <w:rsid w:val="43C40091"/>
    <w:rsid w:val="43C66084"/>
    <w:rsid w:val="43C7484A"/>
    <w:rsid w:val="43C901B0"/>
    <w:rsid w:val="43CA151F"/>
    <w:rsid w:val="43D15849"/>
    <w:rsid w:val="43D34EA2"/>
    <w:rsid w:val="43D8660C"/>
    <w:rsid w:val="43E2045A"/>
    <w:rsid w:val="43EA5F5A"/>
    <w:rsid w:val="43F601F2"/>
    <w:rsid w:val="44006401"/>
    <w:rsid w:val="44026EC3"/>
    <w:rsid w:val="44062F24"/>
    <w:rsid w:val="440C1C50"/>
    <w:rsid w:val="440C3857"/>
    <w:rsid w:val="441251BD"/>
    <w:rsid w:val="44144CEB"/>
    <w:rsid w:val="441472E9"/>
    <w:rsid w:val="44160E38"/>
    <w:rsid w:val="44183EE9"/>
    <w:rsid w:val="441B3F62"/>
    <w:rsid w:val="441D5F5B"/>
    <w:rsid w:val="44213D59"/>
    <w:rsid w:val="442236AE"/>
    <w:rsid w:val="442E5947"/>
    <w:rsid w:val="44301062"/>
    <w:rsid w:val="443363E1"/>
    <w:rsid w:val="4437046D"/>
    <w:rsid w:val="443C5FBB"/>
    <w:rsid w:val="444079E8"/>
    <w:rsid w:val="44407CD3"/>
    <w:rsid w:val="44420F54"/>
    <w:rsid w:val="444473A5"/>
    <w:rsid w:val="44477621"/>
    <w:rsid w:val="44497E3F"/>
    <w:rsid w:val="444A742D"/>
    <w:rsid w:val="444C4A3E"/>
    <w:rsid w:val="44537604"/>
    <w:rsid w:val="44537C4A"/>
    <w:rsid w:val="44564AB1"/>
    <w:rsid w:val="4459065A"/>
    <w:rsid w:val="44610641"/>
    <w:rsid w:val="4462154B"/>
    <w:rsid w:val="44627714"/>
    <w:rsid w:val="4469658F"/>
    <w:rsid w:val="446E0735"/>
    <w:rsid w:val="44707D8E"/>
    <w:rsid w:val="44723282"/>
    <w:rsid w:val="448376C0"/>
    <w:rsid w:val="448E4447"/>
    <w:rsid w:val="44922BA8"/>
    <w:rsid w:val="44A44004"/>
    <w:rsid w:val="44A533B7"/>
    <w:rsid w:val="44AB7268"/>
    <w:rsid w:val="44AC7D2E"/>
    <w:rsid w:val="44AF150D"/>
    <w:rsid w:val="44AF54C8"/>
    <w:rsid w:val="44B96619"/>
    <w:rsid w:val="44BA0916"/>
    <w:rsid w:val="44BF4E8E"/>
    <w:rsid w:val="44C56C92"/>
    <w:rsid w:val="44D82665"/>
    <w:rsid w:val="44DF6C65"/>
    <w:rsid w:val="44E201DE"/>
    <w:rsid w:val="44E2676A"/>
    <w:rsid w:val="44E551EA"/>
    <w:rsid w:val="44EF4F4A"/>
    <w:rsid w:val="44F473AA"/>
    <w:rsid w:val="44F70A86"/>
    <w:rsid w:val="44FF4802"/>
    <w:rsid w:val="4503656F"/>
    <w:rsid w:val="4509607B"/>
    <w:rsid w:val="450D7DA5"/>
    <w:rsid w:val="45151B82"/>
    <w:rsid w:val="451A5933"/>
    <w:rsid w:val="451C2ED9"/>
    <w:rsid w:val="451C4F8C"/>
    <w:rsid w:val="451D4277"/>
    <w:rsid w:val="451E0480"/>
    <w:rsid w:val="45230280"/>
    <w:rsid w:val="45263757"/>
    <w:rsid w:val="452C16A3"/>
    <w:rsid w:val="452C4845"/>
    <w:rsid w:val="453148BF"/>
    <w:rsid w:val="45383663"/>
    <w:rsid w:val="45406229"/>
    <w:rsid w:val="4546321C"/>
    <w:rsid w:val="454D5A68"/>
    <w:rsid w:val="454E47BE"/>
    <w:rsid w:val="454F55B6"/>
    <w:rsid w:val="45572A7F"/>
    <w:rsid w:val="45594887"/>
    <w:rsid w:val="455B66A9"/>
    <w:rsid w:val="455E5320"/>
    <w:rsid w:val="455E6EE9"/>
    <w:rsid w:val="456000A3"/>
    <w:rsid w:val="4560744D"/>
    <w:rsid w:val="45622D7E"/>
    <w:rsid w:val="456740C6"/>
    <w:rsid w:val="457B3A87"/>
    <w:rsid w:val="458531BD"/>
    <w:rsid w:val="458D3212"/>
    <w:rsid w:val="459D1743"/>
    <w:rsid w:val="45AA0FE0"/>
    <w:rsid w:val="45B656E9"/>
    <w:rsid w:val="45B664E2"/>
    <w:rsid w:val="45C800D7"/>
    <w:rsid w:val="45CA7211"/>
    <w:rsid w:val="45CD5860"/>
    <w:rsid w:val="45D46EF6"/>
    <w:rsid w:val="45DB3B6F"/>
    <w:rsid w:val="45E30407"/>
    <w:rsid w:val="45E73D55"/>
    <w:rsid w:val="45E833AE"/>
    <w:rsid w:val="45EA0954"/>
    <w:rsid w:val="45F94BE4"/>
    <w:rsid w:val="45FF4FB2"/>
    <w:rsid w:val="460427FF"/>
    <w:rsid w:val="46046775"/>
    <w:rsid w:val="460A307F"/>
    <w:rsid w:val="460E1BF1"/>
    <w:rsid w:val="4610124A"/>
    <w:rsid w:val="461913B7"/>
    <w:rsid w:val="461A0A10"/>
    <w:rsid w:val="461C4EB1"/>
    <w:rsid w:val="461C5FB6"/>
    <w:rsid w:val="461D7F93"/>
    <w:rsid w:val="461F4CBD"/>
    <w:rsid w:val="46385034"/>
    <w:rsid w:val="463B50A6"/>
    <w:rsid w:val="464372CD"/>
    <w:rsid w:val="46437ED3"/>
    <w:rsid w:val="4649053A"/>
    <w:rsid w:val="464F5033"/>
    <w:rsid w:val="46524241"/>
    <w:rsid w:val="46527462"/>
    <w:rsid w:val="465D56C0"/>
    <w:rsid w:val="46622D7D"/>
    <w:rsid w:val="46671231"/>
    <w:rsid w:val="46742653"/>
    <w:rsid w:val="467712DF"/>
    <w:rsid w:val="467E4A9B"/>
    <w:rsid w:val="46817071"/>
    <w:rsid w:val="468A6D33"/>
    <w:rsid w:val="468B1B41"/>
    <w:rsid w:val="46923006"/>
    <w:rsid w:val="46925B5D"/>
    <w:rsid w:val="46935AD9"/>
    <w:rsid w:val="46992A4E"/>
    <w:rsid w:val="469A2752"/>
    <w:rsid w:val="469A6CC1"/>
    <w:rsid w:val="469D27CB"/>
    <w:rsid w:val="46A7086A"/>
    <w:rsid w:val="46AA200A"/>
    <w:rsid w:val="46AF762A"/>
    <w:rsid w:val="46B661B6"/>
    <w:rsid w:val="46BF2B2B"/>
    <w:rsid w:val="46C44E88"/>
    <w:rsid w:val="46C75B4D"/>
    <w:rsid w:val="46CC117B"/>
    <w:rsid w:val="46D37819"/>
    <w:rsid w:val="46D73413"/>
    <w:rsid w:val="46DD1C9F"/>
    <w:rsid w:val="46E17684"/>
    <w:rsid w:val="46E261BF"/>
    <w:rsid w:val="46E9625D"/>
    <w:rsid w:val="46FC682E"/>
    <w:rsid w:val="46FD10BA"/>
    <w:rsid w:val="46FF5E36"/>
    <w:rsid w:val="47003D83"/>
    <w:rsid w:val="4705380E"/>
    <w:rsid w:val="470907F8"/>
    <w:rsid w:val="470B601B"/>
    <w:rsid w:val="47152D0E"/>
    <w:rsid w:val="47154DC1"/>
    <w:rsid w:val="471C79F5"/>
    <w:rsid w:val="47206EEE"/>
    <w:rsid w:val="472D2D5A"/>
    <w:rsid w:val="47327030"/>
    <w:rsid w:val="4732757F"/>
    <w:rsid w:val="473A6FE1"/>
    <w:rsid w:val="473F5496"/>
    <w:rsid w:val="47406BF9"/>
    <w:rsid w:val="4746326B"/>
    <w:rsid w:val="474D7908"/>
    <w:rsid w:val="474E0A39"/>
    <w:rsid w:val="474F3E6A"/>
    <w:rsid w:val="475047F2"/>
    <w:rsid w:val="475353AC"/>
    <w:rsid w:val="475F33B7"/>
    <w:rsid w:val="476E3E73"/>
    <w:rsid w:val="47710339"/>
    <w:rsid w:val="47726286"/>
    <w:rsid w:val="47760DD2"/>
    <w:rsid w:val="477B77F0"/>
    <w:rsid w:val="478478F8"/>
    <w:rsid w:val="47892B79"/>
    <w:rsid w:val="47897905"/>
    <w:rsid w:val="478D1622"/>
    <w:rsid w:val="478E3B7E"/>
    <w:rsid w:val="47934E4C"/>
    <w:rsid w:val="479C10D9"/>
    <w:rsid w:val="479F265C"/>
    <w:rsid w:val="47A11C34"/>
    <w:rsid w:val="47A23261"/>
    <w:rsid w:val="47A36FA7"/>
    <w:rsid w:val="47A37566"/>
    <w:rsid w:val="47AB1521"/>
    <w:rsid w:val="47B157F3"/>
    <w:rsid w:val="47B87DA0"/>
    <w:rsid w:val="47B95C4D"/>
    <w:rsid w:val="47BB1826"/>
    <w:rsid w:val="47BF00B7"/>
    <w:rsid w:val="47C164B4"/>
    <w:rsid w:val="47C47F85"/>
    <w:rsid w:val="47D2434A"/>
    <w:rsid w:val="47D55B97"/>
    <w:rsid w:val="47D84F33"/>
    <w:rsid w:val="47D94F35"/>
    <w:rsid w:val="47DC103D"/>
    <w:rsid w:val="47DD3B10"/>
    <w:rsid w:val="47E522D4"/>
    <w:rsid w:val="47ED5085"/>
    <w:rsid w:val="47F35A96"/>
    <w:rsid w:val="47F8552A"/>
    <w:rsid w:val="47F9771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F0A2A"/>
    <w:rsid w:val="48270176"/>
    <w:rsid w:val="482A5B09"/>
    <w:rsid w:val="482D66CC"/>
    <w:rsid w:val="482E2D3C"/>
    <w:rsid w:val="48325930"/>
    <w:rsid w:val="483F68CE"/>
    <w:rsid w:val="484239F0"/>
    <w:rsid w:val="48424F77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55D0A"/>
    <w:rsid w:val="488E4435"/>
    <w:rsid w:val="489905C6"/>
    <w:rsid w:val="48994BC0"/>
    <w:rsid w:val="489A017E"/>
    <w:rsid w:val="489A3099"/>
    <w:rsid w:val="48A52D41"/>
    <w:rsid w:val="48AE7551"/>
    <w:rsid w:val="48AF426B"/>
    <w:rsid w:val="48B24151"/>
    <w:rsid w:val="48B66C9D"/>
    <w:rsid w:val="48B74B74"/>
    <w:rsid w:val="48BA4980"/>
    <w:rsid w:val="48BC0E43"/>
    <w:rsid w:val="48BE2F6F"/>
    <w:rsid w:val="48C35D49"/>
    <w:rsid w:val="48C710F6"/>
    <w:rsid w:val="48C90682"/>
    <w:rsid w:val="48C92735"/>
    <w:rsid w:val="48CD2B36"/>
    <w:rsid w:val="48CE4062"/>
    <w:rsid w:val="48D13E6E"/>
    <w:rsid w:val="48D149F2"/>
    <w:rsid w:val="48E33745"/>
    <w:rsid w:val="48E45A73"/>
    <w:rsid w:val="48E45CA0"/>
    <w:rsid w:val="48E842FF"/>
    <w:rsid w:val="48EB3950"/>
    <w:rsid w:val="48EF79F9"/>
    <w:rsid w:val="48F20FF1"/>
    <w:rsid w:val="49035430"/>
    <w:rsid w:val="490A2987"/>
    <w:rsid w:val="491000E9"/>
    <w:rsid w:val="491561CA"/>
    <w:rsid w:val="49197710"/>
    <w:rsid w:val="491F43AE"/>
    <w:rsid w:val="492278CF"/>
    <w:rsid w:val="492A6746"/>
    <w:rsid w:val="492E303F"/>
    <w:rsid w:val="492F08EC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6A6840"/>
    <w:rsid w:val="49863FB4"/>
    <w:rsid w:val="498A2923"/>
    <w:rsid w:val="498A5978"/>
    <w:rsid w:val="49916688"/>
    <w:rsid w:val="49927DEC"/>
    <w:rsid w:val="49962F4C"/>
    <w:rsid w:val="49993B51"/>
    <w:rsid w:val="499B6176"/>
    <w:rsid w:val="499C01AE"/>
    <w:rsid w:val="49A2436D"/>
    <w:rsid w:val="49A258C2"/>
    <w:rsid w:val="49A50DB5"/>
    <w:rsid w:val="49A75D68"/>
    <w:rsid w:val="49B13645"/>
    <w:rsid w:val="49D03851"/>
    <w:rsid w:val="49D85C06"/>
    <w:rsid w:val="49DB7769"/>
    <w:rsid w:val="49DC3A37"/>
    <w:rsid w:val="49E23419"/>
    <w:rsid w:val="49E47F57"/>
    <w:rsid w:val="49E527DC"/>
    <w:rsid w:val="49E907DF"/>
    <w:rsid w:val="49EE3A42"/>
    <w:rsid w:val="49EE3C79"/>
    <w:rsid w:val="49FD3C5B"/>
    <w:rsid w:val="4A01340D"/>
    <w:rsid w:val="4A050F2D"/>
    <w:rsid w:val="4A0A654D"/>
    <w:rsid w:val="4A0C5E9D"/>
    <w:rsid w:val="4A114CFE"/>
    <w:rsid w:val="4A1D3E89"/>
    <w:rsid w:val="4A275F90"/>
    <w:rsid w:val="4A2806DA"/>
    <w:rsid w:val="4A2E64A3"/>
    <w:rsid w:val="4A301A24"/>
    <w:rsid w:val="4A310CEA"/>
    <w:rsid w:val="4A326EBC"/>
    <w:rsid w:val="4A3A67DB"/>
    <w:rsid w:val="4A4066FB"/>
    <w:rsid w:val="4A41528B"/>
    <w:rsid w:val="4A4511E4"/>
    <w:rsid w:val="4A4B1534"/>
    <w:rsid w:val="4A4D2E3A"/>
    <w:rsid w:val="4A522606"/>
    <w:rsid w:val="4A57221E"/>
    <w:rsid w:val="4A572C2C"/>
    <w:rsid w:val="4A5C6177"/>
    <w:rsid w:val="4A5D2D1F"/>
    <w:rsid w:val="4A6D468A"/>
    <w:rsid w:val="4A741303"/>
    <w:rsid w:val="4A7C699C"/>
    <w:rsid w:val="4A804DCA"/>
    <w:rsid w:val="4A8E3A73"/>
    <w:rsid w:val="4A986521"/>
    <w:rsid w:val="4AA23E19"/>
    <w:rsid w:val="4AA435FD"/>
    <w:rsid w:val="4AA4730C"/>
    <w:rsid w:val="4AA563AA"/>
    <w:rsid w:val="4AA648B2"/>
    <w:rsid w:val="4AA70EF4"/>
    <w:rsid w:val="4AA969DF"/>
    <w:rsid w:val="4AAA5CD3"/>
    <w:rsid w:val="4AAF3792"/>
    <w:rsid w:val="4AAF6E73"/>
    <w:rsid w:val="4AB117D2"/>
    <w:rsid w:val="4AB469DD"/>
    <w:rsid w:val="4AB61212"/>
    <w:rsid w:val="4ABC6FDA"/>
    <w:rsid w:val="4AC650B6"/>
    <w:rsid w:val="4AC811F1"/>
    <w:rsid w:val="4AD50B20"/>
    <w:rsid w:val="4ADE16F1"/>
    <w:rsid w:val="4ADE40BA"/>
    <w:rsid w:val="4AE12A63"/>
    <w:rsid w:val="4AE222F6"/>
    <w:rsid w:val="4AE44310"/>
    <w:rsid w:val="4AE607D1"/>
    <w:rsid w:val="4B012244"/>
    <w:rsid w:val="4B052C06"/>
    <w:rsid w:val="4B0B204A"/>
    <w:rsid w:val="4B1318D7"/>
    <w:rsid w:val="4B1542AF"/>
    <w:rsid w:val="4B1C3322"/>
    <w:rsid w:val="4B1C74B0"/>
    <w:rsid w:val="4B1D6488"/>
    <w:rsid w:val="4B22062E"/>
    <w:rsid w:val="4B223B4C"/>
    <w:rsid w:val="4B242DE5"/>
    <w:rsid w:val="4B2632FE"/>
    <w:rsid w:val="4B271E82"/>
    <w:rsid w:val="4B32628E"/>
    <w:rsid w:val="4B35609A"/>
    <w:rsid w:val="4B3F04A8"/>
    <w:rsid w:val="4B5C1B0B"/>
    <w:rsid w:val="4B5D03A4"/>
    <w:rsid w:val="4B5D2903"/>
    <w:rsid w:val="4B5F681C"/>
    <w:rsid w:val="4B615355"/>
    <w:rsid w:val="4B63005D"/>
    <w:rsid w:val="4B652D44"/>
    <w:rsid w:val="4B653564"/>
    <w:rsid w:val="4B693463"/>
    <w:rsid w:val="4B71154B"/>
    <w:rsid w:val="4B8411C5"/>
    <w:rsid w:val="4B8F345E"/>
    <w:rsid w:val="4B9A0B70"/>
    <w:rsid w:val="4B9F6467"/>
    <w:rsid w:val="4BA64EBC"/>
    <w:rsid w:val="4BA72D5B"/>
    <w:rsid w:val="4BAB0429"/>
    <w:rsid w:val="4BAC0FEC"/>
    <w:rsid w:val="4BAE2555"/>
    <w:rsid w:val="4BB23B7A"/>
    <w:rsid w:val="4BB513ED"/>
    <w:rsid w:val="4BB65955"/>
    <w:rsid w:val="4BBF6994"/>
    <w:rsid w:val="4BC610DF"/>
    <w:rsid w:val="4BC86B00"/>
    <w:rsid w:val="4BD755DD"/>
    <w:rsid w:val="4BE3271D"/>
    <w:rsid w:val="4BE77303"/>
    <w:rsid w:val="4BEC729F"/>
    <w:rsid w:val="4BEE70AB"/>
    <w:rsid w:val="4C041AE2"/>
    <w:rsid w:val="4C067392"/>
    <w:rsid w:val="4C092FFA"/>
    <w:rsid w:val="4C0B2A8D"/>
    <w:rsid w:val="4C1F7ED2"/>
    <w:rsid w:val="4C2720F1"/>
    <w:rsid w:val="4C2B6CF1"/>
    <w:rsid w:val="4C2D4297"/>
    <w:rsid w:val="4C33438A"/>
    <w:rsid w:val="4C3C1AD4"/>
    <w:rsid w:val="4C3C312F"/>
    <w:rsid w:val="4C3F4608"/>
    <w:rsid w:val="4C415DC1"/>
    <w:rsid w:val="4C495DE8"/>
    <w:rsid w:val="4C4B338E"/>
    <w:rsid w:val="4C530FC3"/>
    <w:rsid w:val="4C5D4353"/>
    <w:rsid w:val="4C5D7E37"/>
    <w:rsid w:val="4C665351"/>
    <w:rsid w:val="4C675F73"/>
    <w:rsid w:val="4C69515D"/>
    <w:rsid w:val="4C6C45B2"/>
    <w:rsid w:val="4C7B344A"/>
    <w:rsid w:val="4C7E5576"/>
    <w:rsid w:val="4C862992"/>
    <w:rsid w:val="4C911167"/>
    <w:rsid w:val="4CA40940"/>
    <w:rsid w:val="4CA8348C"/>
    <w:rsid w:val="4CAC738B"/>
    <w:rsid w:val="4CBC779E"/>
    <w:rsid w:val="4CBF4EEA"/>
    <w:rsid w:val="4CC30FA7"/>
    <w:rsid w:val="4CCC3377"/>
    <w:rsid w:val="4CCC7294"/>
    <w:rsid w:val="4CD45308"/>
    <w:rsid w:val="4CD51FE1"/>
    <w:rsid w:val="4CD545C9"/>
    <w:rsid w:val="4CD91495"/>
    <w:rsid w:val="4CDB43FA"/>
    <w:rsid w:val="4CDB482D"/>
    <w:rsid w:val="4CDC224B"/>
    <w:rsid w:val="4CDF1588"/>
    <w:rsid w:val="4CE13403"/>
    <w:rsid w:val="4CE2595E"/>
    <w:rsid w:val="4CEC22C8"/>
    <w:rsid w:val="4CF62D51"/>
    <w:rsid w:val="4CF7759D"/>
    <w:rsid w:val="4CFA26B9"/>
    <w:rsid w:val="4CFA68DE"/>
    <w:rsid w:val="4CFA723F"/>
    <w:rsid w:val="4CFC2730"/>
    <w:rsid w:val="4CFC34F6"/>
    <w:rsid w:val="4CFE3302"/>
    <w:rsid w:val="4CFF485E"/>
    <w:rsid w:val="4D007331"/>
    <w:rsid w:val="4D025F3A"/>
    <w:rsid w:val="4D0E7EDC"/>
    <w:rsid w:val="4D0F760B"/>
    <w:rsid w:val="4D121E52"/>
    <w:rsid w:val="4D1825FC"/>
    <w:rsid w:val="4D1A319C"/>
    <w:rsid w:val="4D1E300D"/>
    <w:rsid w:val="4D1E35BD"/>
    <w:rsid w:val="4D261EAC"/>
    <w:rsid w:val="4D2A4F5E"/>
    <w:rsid w:val="4D33346E"/>
    <w:rsid w:val="4D337467"/>
    <w:rsid w:val="4D397559"/>
    <w:rsid w:val="4D3B4D8B"/>
    <w:rsid w:val="4D40606D"/>
    <w:rsid w:val="4D406E65"/>
    <w:rsid w:val="4D4F5B37"/>
    <w:rsid w:val="4D514B4B"/>
    <w:rsid w:val="4D5565D7"/>
    <w:rsid w:val="4D604615"/>
    <w:rsid w:val="4D642CE9"/>
    <w:rsid w:val="4D754D28"/>
    <w:rsid w:val="4D7607AF"/>
    <w:rsid w:val="4D7E1A1A"/>
    <w:rsid w:val="4D7E3E1A"/>
    <w:rsid w:val="4D7E726E"/>
    <w:rsid w:val="4D7F13A5"/>
    <w:rsid w:val="4D8D1922"/>
    <w:rsid w:val="4D8D5E65"/>
    <w:rsid w:val="4D9755A4"/>
    <w:rsid w:val="4D99374A"/>
    <w:rsid w:val="4D9B696F"/>
    <w:rsid w:val="4D9C0791"/>
    <w:rsid w:val="4DA05711"/>
    <w:rsid w:val="4DA25F0B"/>
    <w:rsid w:val="4DA77D91"/>
    <w:rsid w:val="4DAC3CEA"/>
    <w:rsid w:val="4DB43C7C"/>
    <w:rsid w:val="4DB779E3"/>
    <w:rsid w:val="4DC02EA9"/>
    <w:rsid w:val="4DC75540"/>
    <w:rsid w:val="4DC80133"/>
    <w:rsid w:val="4DC82DEA"/>
    <w:rsid w:val="4DDF7ADF"/>
    <w:rsid w:val="4DE3038A"/>
    <w:rsid w:val="4DE75275"/>
    <w:rsid w:val="4DE91357"/>
    <w:rsid w:val="4DEA5591"/>
    <w:rsid w:val="4E011092"/>
    <w:rsid w:val="4E07170C"/>
    <w:rsid w:val="4E0C2A47"/>
    <w:rsid w:val="4E0C6330"/>
    <w:rsid w:val="4E0F5AE2"/>
    <w:rsid w:val="4E1218C0"/>
    <w:rsid w:val="4E16587F"/>
    <w:rsid w:val="4E172B07"/>
    <w:rsid w:val="4E183066"/>
    <w:rsid w:val="4E1D71A4"/>
    <w:rsid w:val="4E203FD9"/>
    <w:rsid w:val="4E2B0866"/>
    <w:rsid w:val="4E3629AC"/>
    <w:rsid w:val="4E3A39FD"/>
    <w:rsid w:val="4E4306F0"/>
    <w:rsid w:val="4E487DC2"/>
    <w:rsid w:val="4E49127D"/>
    <w:rsid w:val="4E58778C"/>
    <w:rsid w:val="4E5D33FD"/>
    <w:rsid w:val="4E5E019D"/>
    <w:rsid w:val="4E5F368B"/>
    <w:rsid w:val="4E6279F7"/>
    <w:rsid w:val="4E775D34"/>
    <w:rsid w:val="4E780290"/>
    <w:rsid w:val="4E805517"/>
    <w:rsid w:val="4E8841D8"/>
    <w:rsid w:val="4E8954E9"/>
    <w:rsid w:val="4E8B4CDD"/>
    <w:rsid w:val="4E8D4BEE"/>
    <w:rsid w:val="4E8E0A92"/>
    <w:rsid w:val="4E9022FC"/>
    <w:rsid w:val="4E914DD6"/>
    <w:rsid w:val="4E9E66C1"/>
    <w:rsid w:val="4EA65645"/>
    <w:rsid w:val="4EAB027C"/>
    <w:rsid w:val="4EAD3D1E"/>
    <w:rsid w:val="4EB376FF"/>
    <w:rsid w:val="4EB52BF2"/>
    <w:rsid w:val="4EB5593F"/>
    <w:rsid w:val="4EBE6F54"/>
    <w:rsid w:val="4EC155F8"/>
    <w:rsid w:val="4EC16D60"/>
    <w:rsid w:val="4EC80569"/>
    <w:rsid w:val="4ED06DA6"/>
    <w:rsid w:val="4ED14454"/>
    <w:rsid w:val="4EDC41D6"/>
    <w:rsid w:val="4EE218CA"/>
    <w:rsid w:val="4EE27864"/>
    <w:rsid w:val="4EE401DB"/>
    <w:rsid w:val="4EE927D0"/>
    <w:rsid w:val="4EEB3135"/>
    <w:rsid w:val="4EEE4ECD"/>
    <w:rsid w:val="4EF06536"/>
    <w:rsid w:val="4EF4682C"/>
    <w:rsid w:val="4EFA12AE"/>
    <w:rsid w:val="4EFB1BD9"/>
    <w:rsid w:val="4EFE7E24"/>
    <w:rsid w:val="4F0276A5"/>
    <w:rsid w:val="4F0D6A98"/>
    <w:rsid w:val="4F0E361E"/>
    <w:rsid w:val="4F100BC4"/>
    <w:rsid w:val="4F111595"/>
    <w:rsid w:val="4F2D4797"/>
    <w:rsid w:val="4F311A25"/>
    <w:rsid w:val="4F3B0357"/>
    <w:rsid w:val="4F45629F"/>
    <w:rsid w:val="4F534CB9"/>
    <w:rsid w:val="4F674A69"/>
    <w:rsid w:val="4F6E65AD"/>
    <w:rsid w:val="4F7459D0"/>
    <w:rsid w:val="4F766D7B"/>
    <w:rsid w:val="4F806226"/>
    <w:rsid w:val="4F824091"/>
    <w:rsid w:val="4F843140"/>
    <w:rsid w:val="4F85108D"/>
    <w:rsid w:val="4F866AAD"/>
    <w:rsid w:val="4F885C21"/>
    <w:rsid w:val="4F8E2F2B"/>
    <w:rsid w:val="4F911872"/>
    <w:rsid w:val="4F950B03"/>
    <w:rsid w:val="4F995545"/>
    <w:rsid w:val="4F9B2AEC"/>
    <w:rsid w:val="4F9F5C9E"/>
    <w:rsid w:val="4FA11285"/>
    <w:rsid w:val="4FAB650A"/>
    <w:rsid w:val="4FAC303A"/>
    <w:rsid w:val="4FB1454A"/>
    <w:rsid w:val="4FB14A0F"/>
    <w:rsid w:val="4FB430B8"/>
    <w:rsid w:val="4FC033E2"/>
    <w:rsid w:val="4FC1149F"/>
    <w:rsid w:val="4FC6664D"/>
    <w:rsid w:val="4FC82703"/>
    <w:rsid w:val="4FCB581C"/>
    <w:rsid w:val="4FCD0934"/>
    <w:rsid w:val="4FCE4CD4"/>
    <w:rsid w:val="4FD001C7"/>
    <w:rsid w:val="4FD035E4"/>
    <w:rsid w:val="4FD12C9A"/>
    <w:rsid w:val="4FD520E6"/>
    <w:rsid w:val="4FDB53F9"/>
    <w:rsid w:val="4FDB7D28"/>
    <w:rsid w:val="4FE33FF0"/>
    <w:rsid w:val="4FEA33AB"/>
    <w:rsid w:val="4FED689E"/>
    <w:rsid w:val="4FEF09CA"/>
    <w:rsid w:val="4FF34667"/>
    <w:rsid w:val="4FF42ACE"/>
    <w:rsid w:val="4FF6168F"/>
    <w:rsid w:val="4FFA476D"/>
    <w:rsid w:val="4FFE3746"/>
    <w:rsid w:val="5005183F"/>
    <w:rsid w:val="50067E95"/>
    <w:rsid w:val="500821B1"/>
    <w:rsid w:val="50163D94"/>
    <w:rsid w:val="50301985"/>
    <w:rsid w:val="503037B8"/>
    <w:rsid w:val="503C1A3B"/>
    <w:rsid w:val="50427250"/>
    <w:rsid w:val="50431CDF"/>
    <w:rsid w:val="50436854"/>
    <w:rsid w:val="50460658"/>
    <w:rsid w:val="5046567E"/>
    <w:rsid w:val="504827BD"/>
    <w:rsid w:val="506F0B80"/>
    <w:rsid w:val="50722786"/>
    <w:rsid w:val="507652D2"/>
    <w:rsid w:val="507836C4"/>
    <w:rsid w:val="507C44FD"/>
    <w:rsid w:val="507E3131"/>
    <w:rsid w:val="5081038E"/>
    <w:rsid w:val="508237AB"/>
    <w:rsid w:val="5094647C"/>
    <w:rsid w:val="50950F4F"/>
    <w:rsid w:val="509870E0"/>
    <w:rsid w:val="509B1042"/>
    <w:rsid w:val="509E28B1"/>
    <w:rsid w:val="50AC5BC5"/>
    <w:rsid w:val="50B17DEA"/>
    <w:rsid w:val="50BE4EF9"/>
    <w:rsid w:val="50C765B1"/>
    <w:rsid w:val="50CC3BD1"/>
    <w:rsid w:val="50DA34A8"/>
    <w:rsid w:val="50DC0BB6"/>
    <w:rsid w:val="50E321B5"/>
    <w:rsid w:val="50E33CC5"/>
    <w:rsid w:val="50E44E2E"/>
    <w:rsid w:val="50F019F4"/>
    <w:rsid w:val="50F8793D"/>
    <w:rsid w:val="50F93C13"/>
    <w:rsid w:val="50FD3DB8"/>
    <w:rsid w:val="50FD46AD"/>
    <w:rsid w:val="50FD767C"/>
    <w:rsid w:val="50FF6925"/>
    <w:rsid w:val="510732E0"/>
    <w:rsid w:val="510A1139"/>
    <w:rsid w:val="510C4FE6"/>
    <w:rsid w:val="511B3176"/>
    <w:rsid w:val="511E591D"/>
    <w:rsid w:val="512632A1"/>
    <w:rsid w:val="5127683C"/>
    <w:rsid w:val="513060E7"/>
    <w:rsid w:val="51422B90"/>
    <w:rsid w:val="514257A7"/>
    <w:rsid w:val="51586515"/>
    <w:rsid w:val="515A1F6B"/>
    <w:rsid w:val="515E42D3"/>
    <w:rsid w:val="516352F9"/>
    <w:rsid w:val="51674AF0"/>
    <w:rsid w:val="51861EC4"/>
    <w:rsid w:val="518A7022"/>
    <w:rsid w:val="519474A6"/>
    <w:rsid w:val="519F7CEC"/>
    <w:rsid w:val="51A449CF"/>
    <w:rsid w:val="51A702DD"/>
    <w:rsid w:val="51A80E8B"/>
    <w:rsid w:val="51AA4273"/>
    <w:rsid w:val="51AB6E51"/>
    <w:rsid w:val="51AE26BF"/>
    <w:rsid w:val="51B21C69"/>
    <w:rsid w:val="51BE0836"/>
    <w:rsid w:val="51BF4266"/>
    <w:rsid w:val="51CE4B6D"/>
    <w:rsid w:val="51D04C74"/>
    <w:rsid w:val="51D44CC8"/>
    <w:rsid w:val="51D477C1"/>
    <w:rsid w:val="51D65FB1"/>
    <w:rsid w:val="51DB7C35"/>
    <w:rsid w:val="51E76883"/>
    <w:rsid w:val="51F3512D"/>
    <w:rsid w:val="51F409E5"/>
    <w:rsid w:val="51FA2CD5"/>
    <w:rsid w:val="51FD43EE"/>
    <w:rsid w:val="51FD51F0"/>
    <w:rsid w:val="520228AD"/>
    <w:rsid w:val="5207672B"/>
    <w:rsid w:val="520F3BC8"/>
    <w:rsid w:val="52124F95"/>
    <w:rsid w:val="521B363B"/>
    <w:rsid w:val="521E0250"/>
    <w:rsid w:val="521E6A0B"/>
    <w:rsid w:val="522035A5"/>
    <w:rsid w:val="522056E8"/>
    <w:rsid w:val="52206BA5"/>
    <w:rsid w:val="52210A27"/>
    <w:rsid w:val="52216FE0"/>
    <w:rsid w:val="52235FCD"/>
    <w:rsid w:val="52276511"/>
    <w:rsid w:val="52290173"/>
    <w:rsid w:val="522B53C7"/>
    <w:rsid w:val="5231485B"/>
    <w:rsid w:val="523178BF"/>
    <w:rsid w:val="52332DB2"/>
    <w:rsid w:val="523A7A2B"/>
    <w:rsid w:val="524412A4"/>
    <w:rsid w:val="524C1E70"/>
    <w:rsid w:val="524E0310"/>
    <w:rsid w:val="524E0664"/>
    <w:rsid w:val="5250353C"/>
    <w:rsid w:val="525175E5"/>
    <w:rsid w:val="525C0C53"/>
    <w:rsid w:val="526824BB"/>
    <w:rsid w:val="526C5809"/>
    <w:rsid w:val="52710336"/>
    <w:rsid w:val="527347D9"/>
    <w:rsid w:val="528A6237"/>
    <w:rsid w:val="528C172B"/>
    <w:rsid w:val="52910041"/>
    <w:rsid w:val="529D4B31"/>
    <w:rsid w:val="52A57F6E"/>
    <w:rsid w:val="52AA12FC"/>
    <w:rsid w:val="52AC4A01"/>
    <w:rsid w:val="52BA4240"/>
    <w:rsid w:val="52BB0DC6"/>
    <w:rsid w:val="52C12CF2"/>
    <w:rsid w:val="52C72783"/>
    <w:rsid w:val="52C75B32"/>
    <w:rsid w:val="52CF5620"/>
    <w:rsid w:val="52D72C54"/>
    <w:rsid w:val="52FD5CE1"/>
    <w:rsid w:val="53002F58"/>
    <w:rsid w:val="53010026"/>
    <w:rsid w:val="53023300"/>
    <w:rsid w:val="5304749A"/>
    <w:rsid w:val="530A5E24"/>
    <w:rsid w:val="530B346C"/>
    <w:rsid w:val="53185BA1"/>
    <w:rsid w:val="53192609"/>
    <w:rsid w:val="531D5CDC"/>
    <w:rsid w:val="531F2481"/>
    <w:rsid w:val="5323799E"/>
    <w:rsid w:val="53246FF7"/>
    <w:rsid w:val="53277070"/>
    <w:rsid w:val="53294617"/>
    <w:rsid w:val="532A119D"/>
    <w:rsid w:val="53327607"/>
    <w:rsid w:val="534352ED"/>
    <w:rsid w:val="534360E5"/>
    <w:rsid w:val="53493DBC"/>
    <w:rsid w:val="534A6AF6"/>
    <w:rsid w:val="534B030D"/>
    <w:rsid w:val="535079E0"/>
    <w:rsid w:val="535A3E84"/>
    <w:rsid w:val="537108B7"/>
    <w:rsid w:val="537D25AD"/>
    <w:rsid w:val="537D3988"/>
    <w:rsid w:val="5383014F"/>
    <w:rsid w:val="53834398"/>
    <w:rsid w:val="53837B15"/>
    <w:rsid w:val="53877C13"/>
    <w:rsid w:val="538B16BF"/>
    <w:rsid w:val="53910603"/>
    <w:rsid w:val="5394091A"/>
    <w:rsid w:val="53941EA1"/>
    <w:rsid w:val="539463F2"/>
    <w:rsid w:val="539D72D3"/>
    <w:rsid w:val="539E3693"/>
    <w:rsid w:val="53A04139"/>
    <w:rsid w:val="53A148C7"/>
    <w:rsid w:val="53A70DB2"/>
    <w:rsid w:val="53B75DC8"/>
    <w:rsid w:val="53B8298E"/>
    <w:rsid w:val="53BD0BDC"/>
    <w:rsid w:val="53D642E8"/>
    <w:rsid w:val="53DA5D06"/>
    <w:rsid w:val="53E00FDA"/>
    <w:rsid w:val="53E62163"/>
    <w:rsid w:val="53E67C07"/>
    <w:rsid w:val="53E727D9"/>
    <w:rsid w:val="53EE32EC"/>
    <w:rsid w:val="53F96ED4"/>
    <w:rsid w:val="53FA0A4D"/>
    <w:rsid w:val="53FC3DA2"/>
    <w:rsid w:val="53FC4BDE"/>
    <w:rsid w:val="540505F8"/>
    <w:rsid w:val="54062852"/>
    <w:rsid w:val="540A6EF0"/>
    <w:rsid w:val="541231C2"/>
    <w:rsid w:val="541668D6"/>
    <w:rsid w:val="54203B0B"/>
    <w:rsid w:val="543122B9"/>
    <w:rsid w:val="543A2426"/>
    <w:rsid w:val="543A6FAC"/>
    <w:rsid w:val="543D2333"/>
    <w:rsid w:val="544F5F37"/>
    <w:rsid w:val="54526FE8"/>
    <w:rsid w:val="54562FA3"/>
    <w:rsid w:val="54636575"/>
    <w:rsid w:val="54655976"/>
    <w:rsid w:val="547025D4"/>
    <w:rsid w:val="54787704"/>
    <w:rsid w:val="54853612"/>
    <w:rsid w:val="548655DD"/>
    <w:rsid w:val="5491037E"/>
    <w:rsid w:val="54922E51"/>
    <w:rsid w:val="549403F7"/>
    <w:rsid w:val="54945DAC"/>
    <w:rsid w:val="54A164C8"/>
    <w:rsid w:val="54A32F80"/>
    <w:rsid w:val="54A50830"/>
    <w:rsid w:val="54AD1ECF"/>
    <w:rsid w:val="54AD6566"/>
    <w:rsid w:val="54AD6AF1"/>
    <w:rsid w:val="54B402FB"/>
    <w:rsid w:val="54B46B48"/>
    <w:rsid w:val="54BE3E6C"/>
    <w:rsid w:val="54BE6DE6"/>
    <w:rsid w:val="54C05967"/>
    <w:rsid w:val="54C10C99"/>
    <w:rsid w:val="54C20AE9"/>
    <w:rsid w:val="54CE71CD"/>
    <w:rsid w:val="54D71E98"/>
    <w:rsid w:val="54D77E12"/>
    <w:rsid w:val="54D928B8"/>
    <w:rsid w:val="54DD0823"/>
    <w:rsid w:val="54E20F64"/>
    <w:rsid w:val="54E25EDF"/>
    <w:rsid w:val="54E3202C"/>
    <w:rsid w:val="54E5011D"/>
    <w:rsid w:val="54E962D6"/>
    <w:rsid w:val="54EA5A50"/>
    <w:rsid w:val="54FC3A34"/>
    <w:rsid w:val="54FE5261"/>
    <w:rsid w:val="54FF7D34"/>
    <w:rsid w:val="55031D37"/>
    <w:rsid w:val="550377DB"/>
    <w:rsid w:val="5509387F"/>
    <w:rsid w:val="55111E06"/>
    <w:rsid w:val="55163B69"/>
    <w:rsid w:val="551B4CFF"/>
    <w:rsid w:val="551C7529"/>
    <w:rsid w:val="551E4C5A"/>
    <w:rsid w:val="55211978"/>
    <w:rsid w:val="55216522"/>
    <w:rsid w:val="552C7073"/>
    <w:rsid w:val="553B5F23"/>
    <w:rsid w:val="554076A8"/>
    <w:rsid w:val="5541273A"/>
    <w:rsid w:val="55424A04"/>
    <w:rsid w:val="554A0B9A"/>
    <w:rsid w:val="554E19BA"/>
    <w:rsid w:val="555636A4"/>
    <w:rsid w:val="5557323B"/>
    <w:rsid w:val="55573BDA"/>
    <w:rsid w:val="55574379"/>
    <w:rsid w:val="555970CD"/>
    <w:rsid w:val="55722296"/>
    <w:rsid w:val="557611AD"/>
    <w:rsid w:val="55790ADF"/>
    <w:rsid w:val="557E6F59"/>
    <w:rsid w:val="55814A74"/>
    <w:rsid w:val="558F68C7"/>
    <w:rsid w:val="55901EB7"/>
    <w:rsid w:val="5597262C"/>
    <w:rsid w:val="55A30E39"/>
    <w:rsid w:val="55AB0726"/>
    <w:rsid w:val="55B25A45"/>
    <w:rsid w:val="55BB7C64"/>
    <w:rsid w:val="55BD1D91"/>
    <w:rsid w:val="55BE0F68"/>
    <w:rsid w:val="55C44957"/>
    <w:rsid w:val="55C70BE2"/>
    <w:rsid w:val="55CD72CA"/>
    <w:rsid w:val="55CE1649"/>
    <w:rsid w:val="55D23B8E"/>
    <w:rsid w:val="55D62C2D"/>
    <w:rsid w:val="55DE621D"/>
    <w:rsid w:val="55E3109F"/>
    <w:rsid w:val="55E32B88"/>
    <w:rsid w:val="55EA449A"/>
    <w:rsid w:val="55EB6857"/>
    <w:rsid w:val="55F1179C"/>
    <w:rsid w:val="560848DA"/>
    <w:rsid w:val="560C41D3"/>
    <w:rsid w:val="560F5B43"/>
    <w:rsid w:val="56125BBD"/>
    <w:rsid w:val="56164FA2"/>
    <w:rsid w:val="56165D9A"/>
    <w:rsid w:val="561B5D29"/>
    <w:rsid w:val="562B4BC1"/>
    <w:rsid w:val="56314CB4"/>
    <w:rsid w:val="5633048A"/>
    <w:rsid w:val="563418B3"/>
    <w:rsid w:val="563F4088"/>
    <w:rsid w:val="564006D2"/>
    <w:rsid w:val="56444C20"/>
    <w:rsid w:val="5646122F"/>
    <w:rsid w:val="564B5DE5"/>
    <w:rsid w:val="564B7E98"/>
    <w:rsid w:val="564D1DBC"/>
    <w:rsid w:val="56515ED8"/>
    <w:rsid w:val="5654756A"/>
    <w:rsid w:val="5660229D"/>
    <w:rsid w:val="56602ACE"/>
    <w:rsid w:val="566163C5"/>
    <w:rsid w:val="56624676"/>
    <w:rsid w:val="5666238F"/>
    <w:rsid w:val="566A4E27"/>
    <w:rsid w:val="566B65E8"/>
    <w:rsid w:val="56703348"/>
    <w:rsid w:val="56715E7C"/>
    <w:rsid w:val="56733B71"/>
    <w:rsid w:val="56752351"/>
    <w:rsid w:val="567B5EA0"/>
    <w:rsid w:val="5683517A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588E"/>
    <w:rsid w:val="56CD0662"/>
    <w:rsid w:val="56D0050E"/>
    <w:rsid w:val="56D44467"/>
    <w:rsid w:val="56DC210B"/>
    <w:rsid w:val="56EC2E0B"/>
    <w:rsid w:val="56F54173"/>
    <w:rsid w:val="56F72FE3"/>
    <w:rsid w:val="56FD322C"/>
    <w:rsid w:val="57031E01"/>
    <w:rsid w:val="57077C7F"/>
    <w:rsid w:val="570E4A41"/>
    <w:rsid w:val="571322BC"/>
    <w:rsid w:val="5715418D"/>
    <w:rsid w:val="571F6DCC"/>
    <w:rsid w:val="57220695"/>
    <w:rsid w:val="572703BA"/>
    <w:rsid w:val="57276518"/>
    <w:rsid w:val="57276D2E"/>
    <w:rsid w:val="572A3118"/>
    <w:rsid w:val="572F0078"/>
    <w:rsid w:val="572F0738"/>
    <w:rsid w:val="573A1FB0"/>
    <w:rsid w:val="573C78EE"/>
    <w:rsid w:val="57427649"/>
    <w:rsid w:val="57447D59"/>
    <w:rsid w:val="57454249"/>
    <w:rsid w:val="574C3BF8"/>
    <w:rsid w:val="57563B01"/>
    <w:rsid w:val="575A664D"/>
    <w:rsid w:val="5766546C"/>
    <w:rsid w:val="576E4BB8"/>
    <w:rsid w:val="577039A1"/>
    <w:rsid w:val="577506D9"/>
    <w:rsid w:val="578060C1"/>
    <w:rsid w:val="57861B0A"/>
    <w:rsid w:val="57873C6F"/>
    <w:rsid w:val="578B4873"/>
    <w:rsid w:val="578E4544"/>
    <w:rsid w:val="57955ECF"/>
    <w:rsid w:val="57A4356D"/>
    <w:rsid w:val="57A51CF7"/>
    <w:rsid w:val="57A5783A"/>
    <w:rsid w:val="57A87E83"/>
    <w:rsid w:val="57A96CCE"/>
    <w:rsid w:val="57AA2DA7"/>
    <w:rsid w:val="57B1382C"/>
    <w:rsid w:val="57B145A6"/>
    <w:rsid w:val="57B14F8F"/>
    <w:rsid w:val="57B5791A"/>
    <w:rsid w:val="57BC1CB8"/>
    <w:rsid w:val="57BD63B1"/>
    <w:rsid w:val="57C47138"/>
    <w:rsid w:val="57D72DE9"/>
    <w:rsid w:val="57DE59AF"/>
    <w:rsid w:val="57DF1411"/>
    <w:rsid w:val="57E36D0C"/>
    <w:rsid w:val="57E77BCE"/>
    <w:rsid w:val="57EC5B86"/>
    <w:rsid w:val="57F048C0"/>
    <w:rsid w:val="57F131C4"/>
    <w:rsid w:val="57F34B8F"/>
    <w:rsid w:val="57F71539"/>
    <w:rsid w:val="57F90B93"/>
    <w:rsid w:val="57FE5BA7"/>
    <w:rsid w:val="58055B5F"/>
    <w:rsid w:val="5808311F"/>
    <w:rsid w:val="580F053E"/>
    <w:rsid w:val="58144F27"/>
    <w:rsid w:val="58177C8A"/>
    <w:rsid w:val="581A1CA6"/>
    <w:rsid w:val="581B2796"/>
    <w:rsid w:val="581E2850"/>
    <w:rsid w:val="582C5E37"/>
    <w:rsid w:val="582F0D41"/>
    <w:rsid w:val="58350E34"/>
    <w:rsid w:val="5835385E"/>
    <w:rsid w:val="58354657"/>
    <w:rsid w:val="584030CD"/>
    <w:rsid w:val="58493D39"/>
    <w:rsid w:val="58521FFA"/>
    <w:rsid w:val="585B28F8"/>
    <w:rsid w:val="585B6F4C"/>
    <w:rsid w:val="5860181D"/>
    <w:rsid w:val="58613227"/>
    <w:rsid w:val="58621116"/>
    <w:rsid w:val="58681E8A"/>
    <w:rsid w:val="58682A23"/>
    <w:rsid w:val="58691CEA"/>
    <w:rsid w:val="586D55BC"/>
    <w:rsid w:val="58723BA9"/>
    <w:rsid w:val="587711C8"/>
    <w:rsid w:val="58776E74"/>
    <w:rsid w:val="587D7EF4"/>
    <w:rsid w:val="58813D2B"/>
    <w:rsid w:val="588210B0"/>
    <w:rsid w:val="588307E3"/>
    <w:rsid w:val="588565F7"/>
    <w:rsid w:val="588876BA"/>
    <w:rsid w:val="58891FEC"/>
    <w:rsid w:val="58950BFF"/>
    <w:rsid w:val="58986F72"/>
    <w:rsid w:val="58A057A2"/>
    <w:rsid w:val="58A11E51"/>
    <w:rsid w:val="58A92E65"/>
    <w:rsid w:val="58AA371B"/>
    <w:rsid w:val="58B12AFC"/>
    <w:rsid w:val="58B63596"/>
    <w:rsid w:val="58BB4331"/>
    <w:rsid w:val="58BD4D95"/>
    <w:rsid w:val="58C444E1"/>
    <w:rsid w:val="58C84F4B"/>
    <w:rsid w:val="58C87B8B"/>
    <w:rsid w:val="58D06629"/>
    <w:rsid w:val="58D53D99"/>
    <w:rsid w:val="58D57AD0"/>
    <w:rsid w:val="58DB780C"/>
    <w:rsid w:val="58DF443A"/>
    <w:rsid w:val="58E0107D"/>
    <w:rsid w:val="58E41AF6"/>
    <w:rsid w:val="58EB57F8"/>
    <w:rsid w:val="58EB7AAF"/>
    <w:rsid w:val="58ED6218"/>
    <w:rsid w:val="58EF231A"/>
    <w:rsid w:val="58F32D24"/>
    <w:rsid w:val="58FA4690"/>
    <w:rsid w:val="58FE2656"/>
    <w:rsid w:val="590066A1"/>
    <w:rsid w:val="590472A6"/>
    <w:rsid w:val="59064B56"/>
    <w:rsid w:val="59185B8F"/>
    <w:rsid w:val="59191CDC"/>
    <w:rsid w:val="59294CF3"/>
    <w:rsid w:val="592A5B12"/>
    <w:rsid w:val="592A7BC5"/>
    <w:rsid w:val="593552D8"/>
    <w:rsid w:val="593917EF"/>
    <w:rsid w:val="59396F1D"/>
    <w:rsid w:val="594117ED"/>
    <w:rsid w:val="594A5F6A"/>
    <w:rsid w:val="594B12E2"/>
    <w:rsid w:val="594F663F"/>
    <w:rsid w:val="59533008"/>
    <w:rsid w:val="59540CE2"/>
    <w:rsid w:val="595513FA"/>
    <w:rsid w:val="596146BC"/>
    <w:rsid w:val="5968540D"/>
    <w:rsid w:val="596A0D00"/>
    <w:rsid w:val="596F2086"/>
    <w:rsid w:val="5971647E"/>
    <w:rsid w:val="5979184B"/>
    <w:rsid w:val="59796EA2"/>
    <w:rsid w:val="597A7C9B"/>
    <w:rsid w:val="59802C08"/>
    <w:rsid w:val="59846EE9"/>
    <w:rsid w:val="5986578C"/>
    <w:rsid w:val="598F602C"/>
    <w:rsid w:val="59923C41"/>
    <w:rsid w:val="599408C9"/>
    <w:rsid w:val="59966548"/>
    <w:rsid w:val="599E1210"/>
    <w:rsid w:val="599F32C7"/>
    <w:rsid w:val="59A2321B"/>
    <w:rsid w:val="59A34C8E"/>
    <w:rsid w:val="59A514D2"/>
    <w:rsid w:val="59A67BCB"/>
    <w:rsid w:val="59BD1239"/>
    <w:rsid w:val="59C908DF"/>
    <w:rsid w:val="59D01E6B"/>
    <w:rsid w:val="59D02C1D"/>
    <w:rsid w:val="59D522F0"/>
    <w:rsid w:val="59DD7177"/>
    <w:rsid w:val="59EA5EEF"/>
    <w:rsid w:val="59F2049D"/>
    <w:rsid w:val="59F276A4"/>
    <w:rsid w:val="59F86A07"/>
    <w:rsid w:val="5A030F2C"/>
    <w:rsid w:val="5A032D53"/>
    <w:rsid w:val="5A156FA8"/>
    <w:rsid w:val="5A176EB7"/>
    <w:rsid w:val="5A1D13B0"/>
    <w:rsid w:val="5A2760A3"/>
    <w:rsid w:val="5A2A1BF2"/>
    <w:rsid w:val="5A2A611C"/>
    <w:rsid w:val="5A2B6B3C"/>
    <w:rsid w:val="5A35382F"/>
    <w:rsid w:val="5A38042E"/>
    <w:rsid w:val="5A386368"/>
    <w:rsid w:val="5A4210E1"/>
    <w:rsid w:val="5A45519A"/>
    <w:rsid w:val="5A4B413A"/>
    <w:rsid w:val="5A586B7E"/>
    <w:rsid w:val="5A5A6F19"/>
    <w:rsid w:val="5A604218"/>
    <w:rsid w:val="5A6527E9"/>
    <w:rsid w:val="5A6825F5"/>
    <w:rsid w:val="5A790CD0"/>
    <w:rsid w:val="5A79677C"/>
    <w:rsid w:val="5A833222"/>
    <w:rsid w:val="5A8B7BB1"/>
    <w:rsid w:val="5A9105C2"/>
    <w:rsid w:val="5A9518F3"/>
    <w:rsid w:val="5A9715DC"/>
    <w:rsid w:val="5A9964F2"/>
    <w:rsid w:val="5A9E4D37"/>
    <w:rsid w:val="5A9F36A3"/>
    <w:rsid w:val="5AA017EF"/>
    <w:rsid w:val="5AA10712"/>
    <w:rsid w:val="5AA37AE0"/>
    <w:rsid w:val="5AAB5404"/>
    <w:rsid w:val="5AAF7F51"/>
    <w:rsid w:val="5AB31D0A"/>
    <w:rsid w:val="5AB44C99"/>
    <w:rsid w:val="5AB97386"/>
    <w:rsid w:val="5AB97AD3"/>
    <w:rsid w:val="5ACF7990"/>
    <w:rsid w:val="5AD75446"/>
    <w:rsid w:val="5AD808C0"/>
    <w:rsid w:val="5AE439FC"/>
    <w:rsid w:val="5AEA77D2"/>
    <w:rsid w:val="5AEB01F2"/>
    <w:rsid w:val="5AEC126B"/>
    <w:rsid w:val="5AEC4D78"/>
    <w:rsid w:val="5AED3420"/>
    <w:rsid w:val="5AED4621"/>
    <w:rsid w:val="5AEE026B"/>
    <w:rsid w:val="5AEF37C8"/>
    <w:rsid w:val="5AF12398"/>
    <w:rsid w:val="5AF7248B"/>
    <w:rsid w:val="5AF94841"/>
    <w:rsid w:val="5AF97A31"/>
    <w:rsid w:val="5AFD4256"/>
    <w:rsid w:val="5AFF3175"/>
    <w:rsid w:val="5B1323D9"/>
    <w:rsid w:val="5B132C15"/>
    <w:rsid w:val="5B137B31"/>
    <w:rsid w:val="5B1454B4"/>
    <w:rsid w:val="5B1A613E"/>
    <w:rsid w:val="5B1B3728"/>
    <w:rsid w:val="5B1F3E81"/>
    <w:rsid w:val="5B223606"/>
    <w:rsid w:val="5B235B62"/>
    <w:rsid w:val="5B2B3302"/>
    <w:rsid w:val="5B2E5096"/>
    <w:rsid w:val="5B31474E"/>
    <w:rsid w:val="5B3663E0"/>
    <w:rsid w:val="5B3C665E"/>
    <w:rsid w:val="5B4060D1"/>
    <w:rsid w:val="5B411F71"/>
    <w:rsid w:val="5B414E09"/>
    <w:rsid w:val="5B421B08"/>
    <w:rsid w:val="5B497D43"/>
    <w:rsid w:val="5B522DBD"/>
    <w:rsid w:val="5B585D48"/>
    <w:rsid w:val="5B5E51C8"/>
    <w:rsid w:val="5B611DC8"/>
    <w:rsid w:val="5B640147"/>
    <w:rsid w:val="5B67466E"/>
    <w:rsid w:val="5B6A2BDF"/>
    <w:rsid w:val="5B6A3FE7"/>
    <w:rsid w:val="5B6F1606"/>
    <w:rsid w:val="5B7842A1"/>
    <w:rsid w:val="5B816270"/>
    <w:rsid w:val="5B8223B2"/>
    <w:rsid w:val="5B822FEB"/>
    <w:rsid w:val="5B8430DA"/>
    <w:rsid w:val="5B8703A0"/>
    <w:rsid w:val="5B8B1DE2"/>
    <w:rsid w:val="5B930C61"/>
    <w:rsid w:val="5B962255"/>
    <w:rsid w:val="5B9728FA"/>
    <w:rsid w:val="5B99056B"/>
    <w:rsid w:val="5B9D49D3"/>
    <w:rsid w:val="5BA721D5"/>
    <w:rsid w:val="5BA75229"/>
    <w:rsid w:val="5BB6092D"/>
    <w:rsid w:val="5BB72F0E"/>
    <w:rsid w:val="5BBD6B3E"/>
    <w:rsid w:val="5BBF7A6C"/>
    <w:rsid w:val="5BCA0173"/>
    <w:rsid w:val="5BD74175"/>
    <w:rsid w:val="5BD97837"/>
    <w:rsid w:val="5BDE0811"/>
    <w:rsid w:val="5BDE493E"/>
    <w:rsid w:val="5BDF521B"/>
    <w:rsid w:val="5BE13B09"/>
    <w:rsid w:val="5BE15028"/>
    <w:rsid w:val="5BE85BB4"/>
    <w:rsid w:val="5BEC02A0"/>
    <w:rsid w:val="5BF92B0E"/>
    <w:rsid w:val="5BFB3F1E"/>
    <w:rsid w:val="5BFE0E08"/>
    <w:rsid w:val="5BFE29CB"/>
    <w:rsid w:val="5C020F43"/>
    <w:rsid w:val="5C025B2B"/>
    <w:rsid w:val="5C03574D"/>
    <w:rsid w:val="5C056982"/>
    <w:rsid w:val="5C10703F"/>
    <w:rsid w:val="5C187FB3"/>
    <w:rsid w:val="5C1D1CF8"/>
    <w:rsid w:val="5C1F5E4E"/>
    <w:rsid w:val="5C2769EA"/>
    <w:rsid w:val="5C2B35EA"/>
    <w:rsid w:val="5C2B6054"/>
    <w:rsid w:val="5C3603ED"/>
    <w:rsid w:val="5C377475"/>
    <w:rsid w:val="5C3B2EA2"/>
    <w:rsid w:val="5C497267"/>
    <w:rsid w:val="5C4E4408"/>
    <w:rsid w:val="5C514900"/>
    <w:rsid w:val="5C531AC4"/>
    <w:rsid w:val="5C5C0354"/>
    <w:rsid w:val="5C5F2EE5"/>
    <w:rsid w:val="5C652E6B"/>
    <w:rsid w:val="5C68635E"/>
    <w:rsid w:val="5C6C5A31"/>
    <w:rsid w:val="5C793511"/>
    <w:rsid w:val="5C7D7A35"/>
    <w:rsid w:val="5C807415"/>
    <w:rsid w:val="5C82129A"/>
    <w:rsid w:val="5C870EB2"/>
    <w:rsid w:val="5C9507CC"/>
    <w:rsid w:val="5C9700B0"/>
    <w:rsid w:val="5CA008A0"/>
    <w:rsid w:val="5CA1310C"/>
    <w:rsid w:val="5CA46855"/>
    <w:rsid w:val="5CAD6B66"/>
    <w:rsid w:val="5CAD75CF"/>
    <w:rsid w:val="5CB816F0"/>
    <w:rsid w:val="5CB82516"/>
    <w:rsid w:val="5CBB176A"/>
    <w:rsid w:val="5CBD6B27"/>
    <w:rsid w:val="5CC77165"/>
    <w:rsid w:val="5CCB22C6"/>
    <w:rsid w:val="5CD131C8"/>
    <w:rsid w:val="5CD633EA"/>
    <w:rsid w:val="5CD70D70"/>
    <w:rsid w:val="5CD852C1"/>
    <w:rsid w:val="5CD96B84"/>
    <w:rsid w:val="5CDE40F8"/>
    <w:rsid w:val="5CE0791B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C3AEF"/>
    <w:rsid w:val="5D3F75B7"/>
    <w:rsid w:val="5D4E3F2F"/>
    <w:rsid w:val="5D581816"/>
    <w:rsid w:val="5D5821AA"/>
    <w:rsid w:val="5D5A5076"/>
    <w:rsid w:val="5D6725DF"/>
    <w:rsid w:val="5D690C87"/>
    <w:rsid w:val="5D6D6A5B"/>
    <w:rsid w:val="5D6F089F"/>
    <w:rsid w:val="5D725871"/>
    <w:rsid w:val="5D7512B0"/>
    <w:rsid w:val="5D7561A7"/>
    <w:rsid w:val="5D790CF3"/>
    <w:rsid w:val="5D7B6470"/>
    <w:rsid w:val="5D7B76C3"/>
    <w:rsid w:val="5D7D03C6"/>
    <w:rsid w:val="5D857B12"/>
    <w:rsid w:val="5D8D1597"/>
    <w:rsid w:val="5D9038FF"/>
    <w:rsid w:val="5DA87FAC"/>
    <w:rsid w:val="5DAC47EB"/>
    <w:rsid w:val="5DAF70E2"/>
    <w:rsid w:val="5DB00DEF"/>
    <w:rsid w:val="5DB27757"/>
    <w:rsid w:val="5DBA5090"/>
    <w:rsid w:val="5DBD5825"/>
    <w:rsid w:val="5DD60067"/>
    <w:rsid w:val="5DE51AE3"/>
    <w:rsid w:val="5DE5232D"/>
    <w:rsid w:val="5DE705F7"/>
    <w:rsid w:val="5DE750DA"/>
    <w:rsid w:val="5DEC4FFA"/>
    <w:rsid w:val="5DED5C02"/>
    <w:rsid w:val="5DF27113"/>
    <w:rsid w:val="5DF37F67"/>
    <w:rsid w:val="5DF6548F"/>
    <w:rsid w:val="5DF67D73"/>
    <w:rsid w:val="5DF72C8A"/>
    <w:rsid w:val="5DF83242"/>
    <w:rsid w:val="5DFB5291"/>
    <w:rsid w:val="5DFD0A64"/>
    <w:rsid w:val="5DFD2CDF"/>
    <w:rsid w:val="5E014C54"/>
    <w:rsid w:val="5E076851"/>
    <w:rsid w:val="5E0A598D"/>
    <w:rsid w:val="5E0C27AA"/>
    <w:rsid w:val="5E0F6D37"/>
    <w:rsid w:val="5E117E66"/>
    <w:rsid w:val="5E143D57"/>
    <w:rsid w:val="5E1766B2"/>
    <w:rsid w:val="5E1B47BB"/>
    <w:rsid w:val="5E20681F"/>
    <w:rsid w:val="5E2112F2"/>
    <w:rsid w:val="5E2651A3"/>
    <w:rsid w:val="5E287354"/>
    <w:rsid w:val="5E2C344D"/>
    <w:rsid w:val="5E317B71"/>
    <w:rsid w:val="5E362330"/>
    <w:rsid w:val="5E382FC7"/>
    <w:rsid w:val="5E3A1468"/>
    <w:rsid w:val="5E426E16"/>
    <w:rsid w:val="5E4370C5"/>
    <w:rsid w:val="5E4A0CE0"/>
    <w:rsid w:val="5E5B23E8"/>
    <w:rsid w:val="5E5C6B4A"/>
    <w:rsid w:val="5E657918"/>
    <w:rsid w:val="5E666633"/>
    <w:rsid w:val="5E6912E3"/>
    <w:rsid w:val="5E761CA4"/>
    <w:rsid w:val="5E77762E"/>
    <w:rsid w:val="5E7E733D"/>
    <w:rsid w:val="5E7F1E10"/>
    <w:rsid w:val="5E86085B"/>
    <w:rsid w:val="5E932C1E"/>
    <w:rsid w:val="5E950D9B"/>
    <w:rsid w:val="5E961773"/>
    <w:rsid w:val="5E9A7145"/>
    <w:rsid w:val="5E9B7F3E"/>
    <w:rsid w:val="5EA15B07"/>
    <w:rsid w:val="5EA22EAA"/>
    <w:rsid w:val="5EB36ACB"/>
    <w:rsid w:val="5EB517F8"/>
    <w:rsid w:val="5EC53856"/>
    <w:rsid w:val="5EC835C6"/>
    <w:rsid w:val="5ED33D5A"/>
    <w:rsid w:val="5EDF5401"/>
    <w:rsid w:val="5EDF74B4"/>
    <w:rsid w:val="5EE11E27"/>
    <w:rsid w:val="5EE44AD7"/>
    <w:rsid w:val="5EE63A79"/>
    <w:rsid w:val="5EEE4299"/>
    <w:rsid w:val="5EEE761A"/>
    <w:rsid w:val="5EEF6D6D"/>
    <w:rsid w:val="5EF446F3"/>
    <w:rsid w:val="5EFB1A64"/>
    <w:rsid w:val="5EFE5C05"/>
    <w:rsid w:val="5EFF0264"/>
    <w:rsid w:val="5F015B15"/>
    <w:rsid w:val="5F015C7E"/>
    <w:rsid w:val="5F1245F2"/>
    <w:rsid w:val="5F170E7E"/>
    <w:rsid w:val="5F1F0D68"/>
    <w:rsid w:val="5F227629"/>
    <w:rsid w:val="5F2A2121"/>
    <w:rsid w:val="5F2A453B"/>
    <w:rsid w:val="5F2C6B34"/>
    <w:rsid w:val="5F3C1F39"/>
    <w:rsid w:val="5F3E2AA6"/>
    <w:rsid w:val="5F45566C"/>
    <w:rsid w:val="5F556FD7"/>
    <w:rsid w:val="5F5A45F7"/>
    <w:rsid w:val="5F5D4D4B"/>
    <w:rsid w:val="5F5D4DF7"/>
    <w:rsid w:val="5F5F7B69"/>
    <w:rsid w:val="5F720C17"/>
    <w:rsid w:val="5F72765A"/>
    <w:rsid w:val="5F7531B6"/>
    <w:rsid w:val="5F763FAE"/>
    <w:rsid w:val="5F7C219E"/>
    <w:rsid w:val="5F83683B"/>
    <w:rsid w:val="5F8371C4"/>
    <w:rsid w:val="5F8D7BA6"/>
    <w:rsid w:val="5F952EC1"/>
    <w:rsid w:val="5F971FDC"/>
    <w:rsid w:val="5F9A2218"/>
    <w:rsid w:val="5F9A615E"/>
    <w:rsid w:val="5FA90048"/>
    <w:rsid w:val="5FA95EAA"/>
    <w:rsid w:val="5FAC7A30"/>
    <w:rsid w:val="5FBF4E5A"/>
    <w:rsid w:val="5FCB0B5C"/>
    <w:rsid w:val="5FCE7211"/>
    <w:rsid w:val="5FD14119"/>
    <w:rsid w:val="5FD30F2A"/>
    <w:rsid w:val="5FD50D19"/>
    <w:rsid w:val="5FE433E1"/>
    <w:rsid w:val="5FE505D1"/>
    <w:rsid w:val="5FE85502"/>
    <w:rsid w:val="5FEF0B5C"/>
    <w:rsid w:val="5FF273F0"/>
    <w:rsid w:val="5FF505C9"/>
    <w:rsid w:val="5FF741D4"/>
    <w:rsid w:val="5FFA18BA"/>
    <w:rsid w:val="5FFE7141"/>
    <w:rsid w:val="6003481E"/>
    <w:rsid w:val="60055A6E"/>
    <w:rsid w:val="600A6DFF"/>
    <w:rsid w:val="600B21CC"/>
    <w:rsid w:val="600E6E8E"/>
    <w:rsid w:val="60157428"/>
    <w:rsid w:val="601629BB"/>
    <w:rsid w:val="60210872"/>
    <w:rsid w:val="60237ECC"/>
    <w:rsid w:val="60261376"/>
    <w:rsid w:val="60375FC5"/>
    <w:rsid w:val="603E61ED"/>
    <w:rsid w:val="60471169"/>
    <w:rsid w:val="60504D72"/>
    <w:rsid w:val="605A2B4D"/>
    <w:rsid w:val="605C00F4"/>
    <w:rsid w:val="606201E6"/>
    <w:rsid w:val="60626AFC"/>
    <w:rsid w:val="6069586A"/>
    <w:rsid w:val="607045AB"/>
    <w:rsid w:val="60736512"/>
    <w:rsid w:val="60742092"/>
    <w:rsid w:val="60794718"/>
    <w:rsid w:val="607B5939"/>
    <w:rsid w:val="60831F4A"/>
    <w:rsid w:val="60921F91"/>
    <w:rsid w:val="60934A46"/>
    <w:rsid w:val="60947C92"/>
    <w:rsid w:val="609758C2"/>
    <w:rsid w:val="6098379A"/>
    <w:rsid w:val="609A2993"/>
    <w:rsid w:val="609F1B94"/>
    <w:rsid w:val="60A43DC3"/>
    <w:rsid w:val="60A847E3"/>
    <w:rsid w:val="60A968B8"/>
    <w:rsid w:val="60AA2305"/>
    <w:rsid w:val="60AE3EA6"/>
    <w:rsid w:val="60B1732A"/>
    <w:rsid w:val="60B17741"/>
    <w:rsid w:val="60B5113E"/>
    <w:rsid w:val="60D263F8"/>
    <w:rsid w:val="60D551BC"/>
    <w:rsid w:val="60E474CE"/>
    <w:rsid w:val="60E93727"/>
    <w:rsid w:val="60EE397D"/>
    <w:rsid w:val="60EE4A2C"/>
    <w:rsid w:val="60EF0F3C"/>
    <w:rsid w:val="60F06C07"/>
    <w:rsid w:val="60F06EFE"/>
    <w:rsid w:val="60F358F1"/>
    <w:rsid w:val="60FC3AC1"/>
    <w:rsid w:val="60FF573F"/>
    <w:rsid w:val="61022D6E"/>
    <w:rsid w:val="61037CD2"/>
    <w:rsid w:val="61066A88"/>
    <w:rsid w:val="610C7E3E"/>
    <w:rsid w:val="61117511"/>
    <w:rsid w:val="61134AB7"/>
    <w:rsid w:val="6115291A"/>
    <w:rsid w:val="611C722E"/>
    <w:rsid w:val="61223164"/>
    <w:rsid w:val="61272EDD"/>
    <w:rsid w:val="612E3E9B"/>
    <w:rsid w:val="61326203"/>
    <w:rsid w:val="61335CDB"/>
    <w:rsid w:val="61387EE8"/>
    <w:rsid w:val="61397E80"/>
    <w:rsid w:val="613B0BBB"/>
    <w:rsid w:val="61455554"/>
    <w:rsid w:val="61594380"/>
    <w:rsid w:val="615B1AC4"/>
    <w:rsid w:val="615D111D"/>
    <w:rsid w:val="615D2A65"/>
    <w:rsid w:val="61606FC6"/>
    <w:rsid w:val="61655970"/>
    <w:rsid w:val="61697F3C"/>
    <w:rsid w:val="616C19B4"/>
    <w:rsid w:val="616F002F"/>
    <w:rsid w:val="617046F5"/>
    <w:rsid w:val="61705F7C"/>
    <w:rsid w:val="617530F8"/>
    <w:rsid w:val="617756C8"/>
    <w:rsid w:val="617C2A63"/>
    <w:rsid w:val="618760F5"/>
    <w:rsid w:val="618D7126"/>
    <w:rsid w:val="61911C73"/>
    <w:rsid w:val="61942A54"/>
    <w:rsid w:val="619458D5"/>
    <w:rsid w:val="6198099F"/>
    <w:rsid w:val="619E55E3"/>
    <w:rsid w:val="619F2EB0"/>
    <w:rsid w:val="61A12E05"/>
    <w:rsid w:val="61A15691"/>
    <w:rsid w:val="61B13AD8"/>
    <w:rsid w:val="61B157D8"/>
    <w:rsid w:val="61B658CA"/>
    <w:rsid w:val="61BC54E3"/>
    <w:rsid w:val="61C226BE"/>
    <w:rsid w:val="61C61054"/>
    <w:rsid w:val="61D04BC5"/>
    <w:rsid w:val="61D059BD"/>
    <w:rsid w:val="61D27D8F"/>
    <w:rsid w:val="61D7092A"/>
    <w:rsid w:val="61D82B1A"/>
    <w:rsid w:val="61E059AC"/>
    <w:rsid w:val="61E22F52"/>
    <w:rsid w:val="61E442A7"/>
    <w:rsid w:val="61E44D40"/>
    <w:rsid w:val="61E72625"/>
    <w:rsid w:val="61E91964"/>
    <w:rsid w:val="61E97BCB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C6918"/>
    <w:rsid w:val="620D306C"/>
    <w:rsid w:val="62107F74"/>
    <w:rsid w:val="621833C4"/>
    <w:rsid w:val="621A69E9"/>
    <w:rsid w:val="621C429A"/>
    <w:rsid w:val="622073FA"/>
    <w:rsid w:val="62272367"/>
    <w:rsid w:val="62275413"/>
    <w:rsid w:val="6228315F"/>
    <w:rsid w:val="622B5EF8"/>
    <w:rsid w:val="623C3FA5"/>
    <w:rsid w:val="62440670"/>
    <w:rsid w:val="624944C5"/>
    <w:rsid w:val="62496212"/>
    <w:rsid w:val="624A0763"/>
    <w:rsid w:val="624C5D09"/>
    <w:rsid w:val="624C5FCB"/>
    <w:rsid w:val="624D288F"/>
    <w:rsid w:val="624E4600"/>
    <w:rsid w:val="625163ED"/>
    <w:rsid w:val="625269DC"/>
    <w:rsid w:val="62540C9D"/>
    <w:rsid w:val="62564AAE"/>
    <w:rsid w:val="62615FEA"/>
    <w:rsid w:val="6263717B"/>
    <w:rsid w:val="62665B03"/>
    <w:rsid w:val="626A6EB3"/>
    <w:rsid w:val="626C101E"/>
    <w:rsid w:val="62743BA5"/>
    <w:rsid w:val="627631FF"/>
    <w:rsid w:val="627B676B"/>
    <w:rsid w:val="628D1259"/>
    <w:rsid w:val="62903F09"/>
    <w:rsid w:val="6295194F"/>
    <w:rsid w:val="62966FF7"/>
    <w:rsid w:val="629A23E9"/>
    <w:rsid w:val="629B46B3"/>
    <w:rsid w:val="629D2D5C"/>
    <w:rsid w:val="629E2E12"/>
    <w:rsid w:val="62A05B74"/>
    <w:rsid w:val="62A17620"/>
    <w:rsid w:val="62A50225"/>
    <w:rsid w:val="62AA3D54"/>
    <w:rsid w:val="62AB2595"/>
    <w:rsid w:val="62B853AB"/>
    <w:rsid w:val="62B96066"/>
    <w:rsid w:val="62BA1E63"/>
    <w:rsid w:val="62BF5DBC"/>
    <w:rsid w:val="62C725D4"/>
    <w:rsid w:val="62C74C63"/>
    <w:rsid w:val="62D27B3D"/>
    <w:rsid w:val="62DB3B73"/>
    <w:rsid w:val="62E862E4"/>
    <w:rsid w:val="62ED0AEF"/>
    <w:rsid w:val="62ED6829"/>
    <w:rsid w:val="62F44026"/>
    <w:rsid w:val="62FC078D"/>
    <w:rsid w:val="630C1F48"/>
    <w:rsid w:val="630C4753"/>
    <w:rsid w:val="630F1D55"/>
    <w:rsid w:val="631203FD"/>
    <w:rsid w:val="63152765"/>
    <w:rsid w:val="631550DE"/>
    <w:rsid w:val="63160B7F"/>
    <w:rsid w:val="63175ABA"/>
    <w:rsid w:val="631A0CB1"/>
    <w:rsid w:val="631C56D2"/>
    <w:rsid w:val="63223221"/>
    <w:rsid w:val="632661F2"/>
    <w:rsid w:val="63272E04"/>
    <w:rsid w:val="632978EC"/>
    <w:rsid w:val="632C3B52"/>
    <w:rsid w:val="632D05E2"/>
    <w:rsid w:val="632E4FA8"/>
    <w:rsid w:val="63327CB5"/>
    <w:rsid w:val="633459B9"/>
    <w:rsid w:val="63393E6E"/>
    <w:rsid w:val="633D54AB"/>
    <w:rsid w:val="633F13EC"/>
    <w:rsid w:val="634E4CB3"/>
    <w:rsid w:val="634F27EE"/>
    <w:rsid w:val="635158B8"/>
    <w:rsid w:val="63574035"/>
    <w:rsid w:val="63590597"/>
    <w:rsid w:val="635A3A6F"/>
    <w:rsid w:val="636F57B7"/>
    <w:rsid w:val="63712083"/>
    <w:rsid w:val="63735576"/>
    <w:rsid w:val="63776CFC"/>
    <w:rsid w:val="6378346C"/>
    <w:rsid w:val="637D028E"/>
    <w:rsid w:val="6386335A"/>
    <w:rsid w:val="63884501"/>
    <w:rsid w:val="63941B9B"/>
    <w:rsid w:val="639A5E34"/>
    <w:rsid w:val="639C56E7"/>
    <w:rsid w:val="639F040A"/>
    <w:rsid w:val="63A200ED"/>
    <w:rsid w:val="63A40105"/>
    <w:rsid w:val="63AF4450"/>
    <w:rsid w:val="63B2466F"/>
    <w:rsid w:val="63B30920"/>
    <w:rsid w:val="63B50AA9"/>
    <w:rsid w:val="63B55FF0"/>
    <w:rsid w:val="63B80CA0"/>
    <w:rsid w:val="63C754B5"/>
    <w:rsid w:val="63CD5EC6"/>
    <w:rsid w:val="63D84D8B"/>
    <w:rsid w:val="63DA263C"/>
    <w:rsid w:val="63DF7986"/>
    <w:rsid w:val="63E253C3"/>
    <w:rsid w:val="63E8130D"/>
    <w:rsid w:val="63EF118B"/>
    <w:rsid w:val="63F00200"/>
    <w:rsid w:val="63F71742"/>
    <w:rsid w:val="63FA7DEB"/>
    <w:rsid w:val="640E2EBC"/>
    <w:rsid w:val="641B352D"/>
    <w:rsid w:val="64280032"/>
    <w:rsid w:val="64324D65"/>
    <w:rsid w:val="64330CDF"/>
    <w:rsid w:val="64370E0A"/>
    <w:rsid w:val="643D2660"/>
    <w:rsid w:val="6442435F"/>
    <w:rsid w:val="644A5210"/>
    <w:rsid w:val="644C33F2"/>
    <w:rsid w:val="644E0DAF"/>
    <w:rsid w:val="64551E51"/>
    <w:rsid w:val="64586B1A"/>
    <w:rsid w:val="645E4B42"/>
    <w:rsid w:val="64646966"/>
    <w:rsid w:val="64691DA1"/>
    <w:rsid w:val="64706798"/>
    <w:rsid w:val="64716526"/>
    <w:rsid w:val="64792761"/>
    <w:rsid w:val="648654B1"/>
    <w:rsid w:val="64881A5F"/>
    <w:rsid w:val="648B4B84"/>
    <w:rsid w:val="648C68FA"/>
    <w:rsid w:val="649021A4"/>
    <w:rsid w:val="649C296D"/>
    <w:rsid w:val="649E6569"/>
    <w:rsid w:val="649F6F89"/>
    <w:rsid w:val="64A57210"/>
    <w:rsid w:val="64AB1A2E"/>
    <w:rsid w:val="64C001AC"/>
    <w:rsid w:val="64C03981"/>
    <w:rsid w:val="64CB6B5F"/>
    <w:rsid w:val="64D2404F"/>
    <w:rsid w:val="64D44664"/>
    <w:rsid w:val="64DF5EDD"/>
    <w:rsid w:val="64E773F1"/>
    <w:rsid w:val="64EB2C49"/>
    <w:rsid w:val="64EB2D5B"/>
    <w:rsid w:val="64EB60C2"/>
    <w:rsid w:val="64EF11D0"/>
    <w:rsid w:val="64F471A3"/>
    <w:rsid w:val="64F778CB"/>
    <w:rsid w:val="65190BD8"/>
    <w:rsid w:val="65191766"/>
    <w:rsid w:val="652555E7"/>
    <w:rsid w:val="653071BC"/>
    <w:rsid w:val="65311216"/>
    <w:rsid w:val="65317BDC"/>
    <w:rsid w:val="65335183"/>
    <w:rsid w:val="653867E6"/>
    <w:rsid w:val="653B52BE"/>
    <w:rsid w:val="65474351"/>
    <w:rsid w:val="65521F1F"/>
    <w:rsid w:val="65526482"/>
    <w:rsid w:val="65537339"/>
    <w:rsid w:val="655D514B"/>
    <w:rsid w:val="656206B8"/>
    <w:rsid w:val="6564778B"/>
    <w:rsid w:val="65695C00"/>
    <w:rsid w:val="656C1E0D"/>
    <w:rsid w:val="657935AB"/>
    <w:rsid w:val="657E2E46"/>
    <w:rsid w:val="658A342A"/>
    <w:rsid w:val="6590271D"/>
    <w:rsid w:val="659538A5"/>
    <w:rsid w:val="6598291A"/>
    <w:rsid w:val="659C5466"/>
    <w:rsid w:val="659F2C7D"/>
    <w:rsid w:val="65A02066"/>
    <w:rsid w:val="65A21665"/>
    <w:rsid w:val="65A804B4"/>
    <w:rsid w:val="65A84F5F"/>
    <w:rsid w:val="65A91C84"/>
    <w:rsid w:val="65AD0F78"/>
    <w:rsid w:val="65B11F7D"/>
    <w:rsid w:val="65B143F1"/>
    <w:rsid w:val="65B1577C"/>
    <w:rsid w:val="65B76597"/>
    <w:rsid w:val="65C06703"/>
    <w:rsid w:val="65C77B87"/>
    <w:rsid w:val="65CB5EC9"/>
    <w:rsid w:val="65D72AF6"/>
    <w:rsid w:val="65DC2307"/>
    <w:rsid w:val="65EC4782"/>
    <w:rsid w:val="65ED0A93"/>
    <w:rsid w:val="65F25F8B"/>
    <w:rsid w:val="65F42A43"/>
    <w:rsid w:val="65F74CC7"/>
    <w:rsid w:val="65FD5A31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806CE"/>
    <w:rsid w:val="66283F14"/>
    <w:rsid w:val="662F7C48"/>
    <w:rsid w:val="663461AC"/>
    <w:rsid w:val="66372DAC"/>
    <w:rsid w:val="66376226"/>
    <w:rsid w:val="66381AEC"/>
    <w:rsid w:val="6644408C"/>
    <w:rsid w:val="66445A65"/>
    <w:rsid w:val="6650425C"/>
    <w:rsid w:val="6652574E"/>
    <w:rsid w:val="66563A04"/>
    <w:rsid w:val="66590C8D"/>
    <w:rsid w:val="665C6725"/>
    <w:rsid w:val="66683E35"/>
    <w:rsid w:val="66685B88"/>
    <w:rsid w:val="666A4F56"/>
    <w:rsid w:val="666E6E0F"/>
    <w:rsid w:val="66713D98"/>
    <w:rsid w:val="6672057A"/>
    <w:rsid w:val="667361B1"/>
    <w:rsid w:val="6676517A"/>
    <w:rsid w:val="66782720"/>
    <w:rsid w:val="667D7D40"/>
    <w:rsid w:val="66806CFC"/>
    <w:rsid w:val="6681493F"/>
    <w:rsid w:val="66993944"/>
    <w:rsid w:val="66A51383"/>
    <w:rsid w:val="66AD22F1"/>
    <w:rsid w:val="66AE092F"/>
    <w:rsid w:val="66AE28CE"/>
    <w:rsid w:val="66BC19BC"/>
    <w:rsid w:val="66BF2187"/>
    <w:rsid w:val="66C3648B"/>
    <w:rsid w:val="66C56E00"/>
    <w:rsid w:val="66C9001F"/>
    <w:rsid w:val="66CB3A09"/>
    <w:rsid w:val="66CE101F"/>
    <w:rsid w:val="66CE21EB"/>
    <w:rsid w:val="66DA5E8F"/>
    <w:rsid w:val="66DF3E2E"/>
    <w:rsid w:val="66E254D7"/>
    <w:rsid w:val="66E55550"/>
    <w:rsid w:val="66E60E06"/>
    <w:rsid w:val="66EA04EF"/>
    <w:rsid w:val="66F95174"/>
    <w:rsid w:val="66FB2428"/>
    <w:rsid w:val="670F0993"/>
    <w:rsid w:val="6713431F"/>
    <w:rsid w:val="67155778"/>
    <w:rsid w:val="67185584"/>
    <w:rsid w:val="671E6BB8"/>
    <w:rsid w:val="671F024B"/>
    <w:rsid w:val="671F118D"/>
    <w:rsid w:val="672333F6"/>
    <w:rsid w:val="672724D7"/>
    <w:rsid w:val="672C4FB7"/>
    <w:rsid w:val="672E2516"/>
    <w:rsid w:val="672E255D"/>
    <w:rsid w:val="672E70E3"/>
    <w:rsid w:val="673D545D"/>
    <w:rsid w:val="67407658"/>
    <w:rsid w:val="67413F42"/>
    <w:rsid w:val="67426A15"/>
    <w:rsid w:val="6742769D"/>
    <w:rsid w:val="67461562"/>
    <w:rsid w:val="674B0C34"/>
    <w:rsid w:val="674E0ABE"/>
    <w:rsid w:val="674F0307"/>
    <w:rsid w:val="67585D93"/>
    <w:rsid w:val="675B04ED"/>
    <w:rsid w:val="675B25A0"/>
    <w:rsid w:val="675D1CEC"/>
    <w:rsid w:val="675F655A"/>
    <w:rsid w:val="67625166"/>
    <w:rsid w:val="67663652"/>
    <w:rsid w:val="676B1CEC"/>
    <w:rsid w:val="676D14B1"/>
    <w:rsid w:val="67772272"/>
    <w:rsid w:val="67783542"/>
    <w:rsid w:val="67790995"/>
    <w:rsid w:val="677C66A3"/>
    <w:rsid w:val="677D3130"/>
    <w:rsid w:val="677E3F53"/>
    <w:rsid w:val="6781623E"/>
    <w:rsid w:val="678504B6"/>
    <w:rsid w:val="67857CB8"/>
    <w:rsid w:val="67862F89"/>
    <w:rsid w:val="67942BA0"/>
    <w:rsid w:val="67985314"/>
    <w:rsid w:val="67A015E6"/>
    <w:rsid w:val="67A06370"/>
    <w:rsid w:val="67A475AD"/>
    <w:rsid w:val="67A71EF4"/>
    <w:rsid w:val="67A77626"/>
    <w:rsid w:val="67A91753"/>
    <w:rsid w:val="67AE0E25"/>
    <w:rsid w:val="67AE756E"/>
    <w:rsid w:val="67B16DEC"/>
    <w:rsid w:val="67B96538"/>
    <w:rsid w:val="67BC0C30"/>
    <w:rsid w:val="67BD3E80"/>
    <w:rsid w:val="67C10D6B"/>
    <w:rsid w:val="67C323BE"/>
    <w:rsid w:val="67C93CD5"/>
    <w:rsid w:val="67D34B95"/>
    <w:rsid w:val="67DC58DB"/>
    <w:rsid w:val="67EA7D28"/>
    <w:rsid w:val="67EF0799"/>
    <w:rsid w:val="67F11071"/>
    <w:rsid w:val="67F31CD2"/>
    <w:rsid w:val="67F4418A"/>
    <w:rsid w:val="67F57C9D"/>
    <w:rsid w:val="68075D1A"/>
    <w:rsid w:val="681405DF"/>
    <w:rsid w:val="68173290"/>
    <w:rsid w:val="681C6729"/>
    <w:rsid w:val="68242C72"/>
    <w:rsid w:val="6826350F"/>
    <w:rsid w:val="68294B2F"/>
    <w:rsid w:val="682B5919"/>
    <w:rsid w:val="682E5D87"/>
    <w:rsid w:val="68325191"/>
    <w:rsid w:val="68334EC0"/>
    <w:rsid w:val="68340326"/>
    <w:rsid w:val="683604AC"/>
    <w:rsid w:val="683E61B9"/>
    <w:rsid w:val="683F1A79"/>
    <w:rsid w:val="68561424"/>
    <w:rsid w:val="685A4111"/>
    <w:rsid w:val="685F3A76"/>
    <w:rsid w:val="68610BE9"/>
    <w:rsid w:val="686B03AF"/>
    <w:rsid w:val="68707515"/>
    <w:rsid w:val="68717878"/>
    <w:rsid w:val="68762E99"/>
    <w:rsid w:val="687F7314"/>
    <w:rsid w:val="68817B7D"/>
    <w:rsid w:val="6882548B"/>
    <w:rsid w:val="68831466"/>
    <w:rsid w:val="68844A38"/>
    <w:rsid w:val="68851377"/>
    <w:rsid w:val="688E0C2B"/>
    <w:rsid w:val="68926A83"/>
    <w:rsid w:val="68951B9C"/>
    <w:rsid w:val="68955672"/>
    <w:rsid w:val="689843E3"/>
    <w:rsid w:val="68991280"/>
    <w:rsid w:val="68993F7A"/>
    <w:rsid w:val="689D5A11"/>
    <w:rsid w:val="68AB14BA"/>
    <w:rsid w:val="68AC34E2"/>
    <w:rsid w:val="68C0778C"/>
    <w:rsid w:val="68C40DDA"/>
    <w:rsid w:val="68C5021B"/>
    <w:rsid w:val="68D859C7"/>
    <w:rsid w:val="68DB0152"/>
    <w:rsid w:val="68DC5610"/>
    <w:rsid w:val="68E014A5"/>
    <w:rsid w:val="68E754F1"/>
    <w:rsid w:val="68E86BE3"/>
    <w:rsid w:val="68F15433"/>
    <w:rsid w:val="68F64389"/>
    <w:rsid w:val="68F75B61"/>
    <w:rsid w:val="68FE018F"/>
    <w:rsid w:val="69067E33"/>
    <w:rsid w:val="69084046"/>
    <w:rsid w:val="690B6C2B"/>
    <w:rsid w:val="69123407"/>
    <w:rsid w:val="69131F8C"/>
    <w:rsid w:val="69132A60"/>
    <w:rsid w:val="69135EDA"/>
    <w:rsid w:val="69140D9E"/>
    <w:rsid w:val="691A5626"/>
    <w:rsid w:val="691D569F"/>
    <w:rsid w:val="691F06D0"/>
    <w:rsid w:val="69264445"/>
    <w:rsid w:val="69301137"/>
    <w:rsid w:val="69373CFD"/>
    <w:rsid w:val="69374C39"/>
    <w:rsid w:val="693A583D"/>
    <w:rsid w:val="693C27F9"/>
    <w:rsid w:val="69492517"/>
    <w:rsid w:val="694B3740"/>
    <w:rsid w:val="694C6877"/>
    <w:rsid w:val="695102A8"/>
    <w:rsid w:val="69564500"/>
    <w:rsid w:val="69573C68"/>
    <w:rsid w:val="69590A91"/>
    <w:rsid w:val="695C7A6D"/>
    <w:rsid w:val="69677233"/>
    <w:rsid w:val="69696776"/>
    <w:rsid w:val="697172F5"/>
    <w:rsid w:val="697C2A5E"/>
    <w:rsid w:val="697E02EA"/>
    <w:rsid w:val="698B7CF9"/>
    <w:rsid w:val="69947275"/>
    <w:rsid w:val="69992553"/>
    <w:rsid w:val="699D1C0D"/>
    <w:rsid w:val="69A74935"/>
    <w:rsid w:val="69A91A58"/>
    <w:rsid w:val="69AB7968"/>
    <w:rsid w:val="69AF4642"/>
    <w:rsid w:val="69B220C6"/>
    <w:rsid w:val="69C14110"/>
    <w:rsid w:val="69C30672"/>
    <w:rsid w:val="69C9289D"/>
    <w:rsid w:val="69CB4E42"/>
    <w:rsid w:val="69CE6AF6"/>
    <w:rsid w:val="69D42CAE"/>
    <w:rsid w:val="69D750BF"/>
    <w:rsid w:val="69DE38DB"/>
    <w:rsid w:val="69DE3E17"/>
    <w:rsid w:val="69E603A5"/>
    <w:rsid w:val="69E65AFB"/>
    <w:rsid w:val="69E73940"/>
    <w:rsid w:val="69EB0556"/>
    <w:rsid w:val="69F13AB5"/>
    <w:rsid w:val="69F628E0"/>
    <w:rsid w:val="69F819AF"/>
    <w:rsid w:val="69F9436F"/>
    <w:rsid w:val="69FB37F3"/>
    <w:rsid w:val="6A016E94"/>
    <w:rsid w:val="6A0B186B"/>
    <w:rsid w:val="6A124431"/>
    <w:rsid w:val="6A15655D"/>
    <w:rsid w:val="6A1C31D6"/>
    <w:rsid w:val="6A1E20CB"/>
    <w:rsid w:val="6A2C612E"/>
    <w:rsid w:val="6A2D4D12"/>
    <w:rsid w:val="6A2F0DDE"/>
    <w:rsid w:val="6A314041"/>
    <w:rsid w:val="6A352BFB"/>
    <w:rsid w:val="6A376E69"/>
    <w:rsid w:val="6A3A22CD"/>
    <w:rsid w:val="6A3B2F7B"/>
    <w:rsid w:val="6A3C162F"/>
    <w:rsid w:val="6A3D2EBF"/>
    <w:rsid w:val="6A4604FF"/>
    <w:rsid w:val="6A4B6F24"/>
    <w:rsid w:val="6A4D18A0"/>
    <w:rsid w:val="6A581943"/>
    <w:rsid w:val="6A647F96"/>
    <w:rsid w:val="6A6B2DA9"/>
    <w:rsid w:val="6A6D6133"/>
    <w:rsid w:val="6A756A74"/>
    <w:rsid w:val="6A7929CD"/>
    <w:rsid w:val="6A8C6080"/>
    <w:rsid w:val="6A8E2AE8"/>
    <w:rsid w:val="6A8F60F9"/>
    <w:rsid w:val="6A931CC8"/>
    <w:rsid w:val="6A99745A"/>
    <w:rsid w:val="6A9A1EF4"/>
    <w:rsid w:val="6A9B6A3C"/>
    <w:rsid w:val="6A9C7F89"/>
    <w:rsid w:val="6A9D24BE"/>
    <w:rsid w:val="6AA1500B"/>
    <w:rsid w:val="6AA45C12"/>
    <w:rsid w:val="6AA93906"/>
    <w:rsid w:val="6AAC205F"/>
    <w:rsid w:val="6AB20EFC"/>
    <w:rsid w:val="6AB5493C"/>
    <w:rsid w:val="6AD075B9"/>
    <w:rsid w:val="6AD3266D"/>
    <w:rsid w:val="6AD34744"/>
    <w:rsid w:val="6AD35A1F"/>
    <w:rsid w:val="6AD751B9"/>
    <w:rsid w:val="6ADF2852"/>
    <w:rsid w:val="6AE74A30"/>
    <w:rsid w:val="6AEB1671"/>
    <w:rsid w:val="6AEC4144"/>
    <w:rsid w:val="6AEE006E"/>
    <w:rsid w:val="6AF11764"/>
    <w:rsid w:val="6AF15449"/>
    <w:rsid w:val="6AF71C25"/>
    <w:rsid w:val="6AF85343"/>
    <w:rsid w:val="6AF90EB0"/>
    <w:rsid w:val="6AF95173"/>
    <w:rsid w:val="6AFC0F29"/>
    <w:rsid w:val="6AFD0583"/>
    <w:rsid w:val="6B044208"/>
    <w:rsid w:val="6B057CCF"/>
    <w:rsid w:val="6B0F3C40"/>
    <w:rsid w:val="6B201BAC"/>
    <w:rsid w:val="6B214C99"/>
    <w:rsid w:val="6B25641F"/>
    <w:rsid w:val="6B2A355E"/>
    <w:rsid w:val="6B3046D3"/>
    <w:rsid w:val="6B3210D8"/>
    <w:rsid w:val="6B342416"/>
    <w:rsid w:val="6B374C15"/>
    <w:rsid w:val="6B401649"/>
    <w:rsid w:val="6B425EBD"/>
    <w:rsid w:val="6B427A2B"/>
    <w:rsid w:val="6B431103"/>
    <w:rsid w:val="6B496A63"/>
    <w:rsid w:val="6B4E4CDC"/>
    <w:rsid w:val="6B502282"/>
    <w:rsid w:val="6B5143F8"/>
    <w:rsid w:val="6B574D49"/>
    <w:rsid w:val="6B5D34D5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18A9"/>
    <w:rsid w:val="6B78734D"/>
    <w:rsid w:val="6B7E7D5E"/>
    <w:rsid w:val="6B8053BB"/>
    <w:rsid w:val="6B8B348A"/>
    <w:rsid w:val="6B93719C"/>
    <w:rsid w:val="6B9701FF"/>
    <w:rsid w:val="6BA10321"/>
    <w:rsid w:val="6BA249D7"/>
    <w:rsid w:val="6BA35F1E"/>
    <w:rsid w:val="6BB16916"/>
    <w:rsid w:val="6BB24BF0"/>
    <w:rsid w:val="6BB331E1"/>
    <w:rsid w:val="6BB36776"/>
    <w:rsid w:val="6BBD114E"/>
    <w:rsid w:val="6BBD50B2"/>
    <w:rsid w:val="6BBE6011"/>
    <w:rsid w:val="6BC51EB8"/>
    <w:rsid w:val="6BD67ADC"/>
    <w:rsid w:val="6BD8403E"/>
    <w:rsid w:val="6BD84130"/>
    <w:rsid w:val="6BD90CB6"/>
    <w:rsid w:val="6BDE62D6"/>
    <w:rsid w:val="6BE049C2"/>
    <w:rsid w:val="6BE259A9"/>
    <w:rsid w:val="6BE66E18"/>
    <w:rsid w:val="6BEA3042"/>
    <w:rsid w:val="6BEB5C78"/>
    <w:rsid w:val="6BF300EB"/>
    <w:rsid w:val="6BF45438"/>
    <w:rsid w:val="6BF85017"/>
    <w:rsid w:val="6BFC4006"/>
    <w:rsid w:val="6C052699"/>
    <w:rsid w:val="6C066DD8"/>
    <w:rsid w:val="6C0A1D90"/>
    <w:rsid w:val="6C0D39E2"/>
    <w:rsid w:val="6C104448"/>
    <w:rsid w:val="6C28206F"/>
    <w:rsid w:val="6C2C2CA2"/>
    <w:rsid w:val="6C2C753C"/>
    <w:rsid w:val="6C304F0E"/>
    <w:rsid w:val="6C314B5B"/>
    <w:rsid w:val="6C332102"/>
    <w:rsid w:val="6C351C6F"/>
    <w:rsid w:val="6C35731D"/>
    <w:rsid w:val="6C414414"/>
    <w:rsid w:val="6C451013"/>
    <w:rsid w:val="6C4E1180"/>
    <w:rsid w:val="6C5608CC"/>
    <w:rsid w:val="6C590945"/>
    <w:rsid w:val="6C5B1F9F"/>
    <w:rsid w:val="6C5F47DF"/>
    <w:rsid w:val="6C631669"/>
    <w:rsid w:val="6C650EB6"/>
    <w:rsid w:val="6C680EC8"/>
    <w:rsid w:val="6C6924B1"/>
    <w:rsid w:val="6C696E36"/>
    <w:rsid w:val="6C6B0F56"/>
    <w:rsid w:val="6C6B55C9"/>
    <w:rsid w:val="6C72764C"/>
    <w:rsid w:val="6C7702DD"/>
    <w:rsid w:val="6C7A6242"/>
    <w:rsid w:val="6C7B6B79"/>
    <w:rsid w:val="6C7F5DC1"/>
    <w:rsid w:val="6C8156FE"/>
    <w:rsid w:val="6C83270A"/>
    <w:rsid w:val="6C855EB4"/>
    <w:rsid w:val="6C890A01"/>
    <w:rsid w:val="6C8B2356"/>
    <w:rsid w:val="6C8E5CD2"/>
    <w:rsid w:val="6C902FC8"/>
    <w:rsid w:val="6C943A13"/>
    <w:rsid w:val="6C992A76"/>
    <w:rsid w:val="6C996CB8"/>
    <w:rsid w:val="6C9A4982"/>
    <w:rsid w:val="6C9E798C"/>
    <w:rsid w:val="6CA11AA6"/>
    <w:rsid w:val="6CA2289F"/>
    <w:rsid w:val="6CA7251E"/>
    <w:rsid w:val="6CA84F54"/>
    <w:rsid w:val="6CAB30BC"/>
    <w:rsid w:val="6CAC71CB"/>
    <w:rsid w:val="6CAD2EC8"/>
    <w:rsid w:val="6CAD56F0"/>
    <w:rsid w:val="6CAE185D"/>
    <w:rsid w:val="6CAF3DCA"/>
    <w:rsid w:val="6CB45E34"/>
    <w:rsid w:val="6CBF56C1"/>
    <w:rsid w:val="6CC12CDC"/>
    <w:rsid w:val="6CC87955"/>
    <w:rsid w:val="6CCC5323"/>
    <w:rsid w:val="6CDF6ED6"/>
    <w:rsid w:val="6CE369D2"/>
    <w:rsid w:val="6CE37BA0"/>
    <w:rsid w:val="6CE52A20"/>
    <w:rsid w:val="6CE84C10"/>
    <w:rsid w:val="6CEB406B"/>
    <w:rsid w:val="6CF20CE4"/>
    <w:rsid w:val="6CF82AE3"/>
    <w:rsid w:val="6D08629C"/>
    <w:rsid w:val="6D0F5309"/>
    <w:rsid w:val="6D1F031E"/>
    <w:rsid w:val="6D221361"/>
    <w:rsid w:val="6D234FEA"/>
    <w:rsid w:val="6D263E13"/>
    <w:rsid w:val="6D2D3039"/>
    <w:rsid w:val="6D2E214A"/>
    <w:rsid w:val="6D2F539A"/>
    <w:rsid w:val="6D347CB2"/>
    <w:rsid w:val="6D352785"/>
    <w:rsid w:val="6D3E293F"/>
    <w:rsid w:val="6D3F5F0C"/>
    <w:rsid w:val="6D4667F7"/>
    <w:rsid w:val="6D48416A"/>
    <w:rsid w:val="6D5D4122"/>
    <w:rsid w:val="6D623B8E"/>
    <w:rsid w:val="6D641134"/>
    <w:rsid w:val="6D6432D4"/>
    <w:rsid w:val="6D670AB7"/>
    <w:rsid w:val="6D682F68"/>
    <w:rsid w:val="6D69382B"/>
    <w:rsid w:val="6D717A4A"/>
    <w:rsid w:val="6D7C21EC"/>
    <w:rsid w:val="6D7C2C3F"/>
    <w:rsid w:val="6D7D4CBF"/>
    <w:rsid w:val="6D8131D3"/>
    <w:rsid w:val="6D813FCB"/>
    <w:rsid w:val="6D830A83"/>
    <w:rsid w:val="6D83187C"/>
    <w:rsid w:val="6D8C4A01"/>
    <w:rsid w:val="6DA61393"/>
    <w:rsid w:val="6DA856A8"/>
    <w:rsid w:val="6DB8248D"/>
    <w:rsid w:val="6DB850B3"/>
    <w:rsid w:val="6DBD1B60"/>
    <w:rsid w:val="6DC11232"/>
    <w:rsid w:val="6DC545E7"/>
    <w:rsid w:val="6DCA2A9C"/>
    <w:rsid w:val="6DCB7773"/>
    <w:rsid w:val="6DCD28A8"/>
    <w:rsid w:val="6DDD2D83"/>
    <w:rsid w:val="6DEC5095"/>
    <w:rsid w:val="6DEE263C"/>
    <w:rsid w:val="6DEF510F"/>
    <w:rsid w:val="6DFC4664"/>
    <w:rsid w:val="6E0748A2"/>
    <w:rsid w:val="6E13144D"/>
    <w:rsid w:val="6E1563C2"/>
    <w:rsid w:val="6E1B05CB"/>
    <w:rsid w:val="6E1E0B98"/>
    <w:rsid w:val="6E212771"/>
    <w:rsid w:val="6E233592"/>
    <w:rsid w:val="6E24489D"/>
    <w:rsid w:val="6E356C29"/>
    <w:rsid w:val="6E4B273A"/>
    <w:rsid w:val="6E4F4599"/>
    <w:rsid w:val="6E52536A"/>
    <w:rsid w:val="6E571B87"/>
    <w:rsid w:val="6E5D5B9B"/>
    <w:rsid w:val="6E6D6B1A"/>
    <w:rsid w:val="6E6D6CEF"/>
    <w:rsid w:val="6E716ECA"/>
    <w:rsid w:val="6E736523"/>
    <w:rsid w:val="6E73752A"/>
    <w:rsid w:val="6E771DE4"/>
    <w:rsid w:val="6E796616"/>
    <w:rsid w:val="6E7A319C"/>
    <w:rsid w:val="6E8129E3"/>
    <w:rsid w:val="6E8A35E1"/>
    <w:rsid w:val="6E8A4D33"/>
    <w:rsid w:val="6E9053B6"/>
    <w:rsid w:val="6E9C2DAC"/>
    <w:rsid w:val="6E9D78B3"/>
    <w:rsid w:val="6E9F19DF"/>
    <w:rsid w:val="6EA13D16"/>
    <w:rsid w:val="6EA3247C"/>
    <w:rsid w:val="6EA410B2"/>
    <w:rsid w:val="6EA7112B"/>
    <w:rsid w:val="6EA83BFF"/>
    <w:rsid w:val="6EB648B0"/>
    <w:rsid w:val="6EB655EA"/>
    <w:rsid w:val="6EB72A97"/>
    <w:rsid w:val="6EC06318"/>
    <w:rsid w:val="6EC8234F"/>
    <w:rsid w:val="6EC86624"/>
    <w:rsid w:val="6ED47A45"/>
    <w:rsid w:val="6ED74AC2"/>
    <w:rsid w:val="6EDA6CF2"/>
    <w:rsid w:val="6EDB46BB"/>
    <w:rsid w:val="6EDD4754"/>
    <w:rsid w:val="6EE274C4"/>
    <w:rsid w:val="6EEA2303"/>
    <w:rsid w:val="6EED35F0"/>
    <w:rsid w:val="6EF4580B"/>
    <w:rsid w:val="6EFF485D"/>
    <w:rsid w:val="6F004EB3"/>
    <w:rsid w:val="6F0115BC"/>
    <w:rsid w:val="6F032660"/>
    <w:rsid w:val="6F0425F0"/>
    <w:rsid w:val="6F042FE9"/>
    <w:rsid w:val="6F091CC3"/>
    <w:rsid w:val="6F0A249D"/>
    <w:rsid w:val="6F0B46E3"/>
    <w:rsid w:val="6F0C55B6"/>
    <w:rsid w:val="6F0D3EAF"/>
    <w:rsid w:val="6F1B7856"/>
    <w:rsid w:val="6F210CC7"/>
    <w:rsid w:val="6F213533"/>
    <w:rsid w:val="6F233332"/>
    <w:rsid w:val="6F28388D"/>
    <w:rsid w:val="6F2C22DC"/>
    <w:rsid w:val="6F2F7FFB"/>
    <w:rsid w:val="6F450822"/>
    <w:rsid w:val="6F597C8C"/>
    <w:rsid w:val="6F615B68"/>
    <w:rsid w:val="6F637C95"/>
    <w:rsid w:val="6F6758BF"/>
    <w:rsid w:val="6F680780"/>
    <w:rsid w:val="6F6D709D"/>
    <w:rsid w:val="6F716E46"/>
    <w:rsid w:val="6F77414D"/>
    <w:rsid w:val="6F796E17"/>
    <w:rsid w:val="6F827634"/>
    <w:rsid w:val="6F86645F"/>
    <w:rsid w:val="6F876E7F"/>
    <w:rsid w:val="6F8D30D8"/>
    <w:rsid w:val="6F915C24"/>
    <w:rsid w:val="6F943BEB"/>
    <w:rsid w:val="6FA50029"/>
    <w:rsid w:val="6FA92D7B"/>
    <w:rsid w:val="6FB334A2"/>
    <w:rsid w:val="6FB346BA"/>
    <w:rsid w:val="6FB83AC1"/>
    <w:rsid w:val="6FBB1451"/>
    <w:rsid w:val="6FBB297B"/>
    <w:rsid w:val="6FBE1B00"/>
    <w:rsid w:val="6FC2174F"/>
    <w:rsid w:val="6FC33423"/>
    <w:rsid w:val="6FC73D9C"/>
    <w:rsid w:val="6FCA3D99"/>
    <w:rsid w:val="6FD21E6A"/>
    <w:rsid w:val="6FD7031E"/>
    <w:rsid w:val="6FDC4D5E"/>
    <w:rsid w:val="6FE547DD"/>
    <w:rsid w:val="6FE561F8"/>
    <w:rsid w:val="6FE677C0"/>
    <w:rsid w:val="6FE74523"/>
    <w:rsid w:val="6FF64CD5"/>
    <w:rsid w:val="6FF9337E"/>
    <w:rsid w:val="6FFA36BE"/>
    <w:rsid w:val="6FFD5F81"/>
    <w:rsid w:val="700539A7"/>
    <w:rsid w:val="70092CED"/>
    <w:rsid w:val="700C770C"/>
    <w:rsid w:val="701058B3"/>
    <w:rsid w:val="701125EE"/>
    <w:rsid w:val="70122E59"/>
    <w:rsid w:val="70124F0C"/>
    <w:rsid w:val="701459CD"/>
    <w:rsid w:val="70172912"/>
    <w:rsid w:val="701871F5"/>
    <w:rsid w:val="701B5078"/>
    <w:rsid w:val="70205FF6"/>
    <w:rsid w:val="70221CF1"/>
    <w:rsid w:val="70232A3C"/>
    <w:rsid w:val="70247298"/>
    <w:rsid w:val="702E48C9"/>
    <w:rsid w:val="70334913"/>
    <w:rsid w:val="703E124A"/>
    <w:rsid w:val="7044256E"/>
    <w:rsid w:val="704A010F"/>
    <w:rsid w:val="704B293D"/>
    <w:rsid w:val="70500B20"/>
    <w:rsid w:val="70632726"/>
    <w:rsid w:val="706340B5"/>
    <w:rsid w:val="70640202"/>
    <w:rsid w:val="7068380B"/>
    <w:rsid w:val="706A2EB9"/>
    <w:rsid w:val="706C19A5"/>
    <w:rsid w:val="70712D87"/>
    <w:rsid w:val="707171F9"/>
    <w:rsid w:val="70742B93"/>
    <w:rsid w:val="70753AD0"/>
    <w:rsid w:val="707564C4"/>
    <w:rsid w:val="70775B1D"/>
    <w:rsid w:val="707A11F3"/>
    <w:rsid w:val="707F2040"/>
    <w:rsid w:val="708A544F"/>
    <w:rsid w:val="708F0EB6"/>
    <w:rsid w:val="708F3A7F"/>
    <w:rsid w:val="70920AC0"/>
    <w:rsid w:val="709D33D4"/>
    <w:rsid w:val="70A158B1"/>
    <w:rsid w:val="70A27E0D"/>
    <w:rsid w:val="70A73B26"/>
    <w:rsid w:val="70A910CC"/>
    <w:rsid w:val="70B271F3"/>
    <w:rsid w:val="70B57985"/>
    <w:rsid w:val="70BD5584"/>
    <w:rsid w:val="70BD7637"/>
    <w:rsid w:val="70BE6C1B"/>
    <w:rsid w:val="70C01DA2"/>
    <w:rsid w:val="70C27B18"/>
    <w:rsid w:val="70D43B68"/>
    <w:rsid w:val="70E07407"/>
    <w:rsid w:val="70E8732C"/>
    <w:rsid w:val="70ED418D"/>
    <w:rsid w:val="70F35357"/>
    <w:rsid w:val="70F955AF"/>
    <w:rsid w:val="70FE6E81"/>
    <w:rsid w:val="710A7AB5"/>
    <w:rsid w:val="7117383A"/>
    <w:rsid w:val="711E3649"/>
    <w:rsid w:val="712140DF"/>
    <w:rsid w:val="71254180"/>
    <w:rsid w:val="712D0709"/>
    <w:rsid w:val="712E6EF8"/>
    <w:rsid w:val="712E7231"/>
    <w:rsid w:val="713115FD"/>
    <w:rsid w:val="7133463B"/>
    <w:rsid w:val="713A7934"/>
    <w:rsid w:val="713C1379"/>
    <w:rsid w:val="71520601"/>
    <w:rsid w:val="715450B9"/>
    <w:rsid w:val="715F3F7E"/>
    <w:rsid w:val="716150E9"/>
    <w:rsid w:val="71690B59"/>
    <w:rsid w:val="71724AB3"/>
    <w:rsid w:val="7172543C"/>
    <w:rsid w:val="717E0935"/>
    <w:rsid w:val="717E259C"/>
    <w:rsid w:val="717E56EC"/>
    <w:rsid w:val="71804DBB"/>
    <w:rsid w:val="71846DEA"/>
    <w:rsid w:val="718C50AB"/>
    <w:rsid w:val="71905B4B"/>
    <w:rsid w:val="71A074B7"/>
    <w:rsid w:val="71A9542C"/>
    <w:rsid w:val="71AB1AA6"/>
    <w:rsid w:val="71AB4BC9"/>
    <w:rsid w:val="71AC4222"/>
    <w:rsid w:val="71AC769C"/>
    <w:rsid w:val="71AF345F"/>
    <w:rsid w:val="71B263C8"/>
    <w:rsid w:val="71BA14F9"/>
    <w:rsid w:val="71BF79E1"/>
    <w:rsid w:val="71C33C4E"/>
    <w:rsid w:val="71C92026"/>
    <w:rsid w:val="71C928FA"/>
    <w:rsid w:val="71CA4930"/>
    <w:rsid w:val="71CC335E"/>
    <w:rsid w:val="71CE3393"/>
    <w:rsid w:val="71DC7DA0"/>
    <w:rsid w:val="71DD44F4"/>
    <w:rsid w:val="71F013CE"/>
    <w:rsid w:val="71F314E0"/>
    <w:rsid w:val="7200557B"/>
    <w:rsid w:val="72043542"/>
    <w:rsid w:val="720E2D07"/>
    <w:rsid w:val="720F141E"/>
    <w:rsid w:val="72254EA7"/>
    <w:rsid w:val="722F1129"/>
    <w:rsid w:val="72310434"/>
    <w:rsid w:val="72313584"/>
    <w:rsid w:val="72340183"/>
    <w:rsid w:val="72373677"/>
    <w:rsid w:val="723957A3"/>
    <w:rsid w:val="72400369"/>
    <w:rsid w:val="72412F5B"/>
    <w:rsid w:val="724303E3"/>
    <w:rsid w:val="7247396C"/>
    <w:rsid w:val="724F472E"/>
    <w:rsid w:val="72504189"/>
    <w:rsid w:val="725961F2"/>
    <w:rsid w:val="725E3D16"/>
    <w:rsid w:val="72600BC9"/>
    <w:rsid w:val="7261158D"/>
    <w:rsid w:val="726B627F"/>
    <w:rsid w:val="72766BE8"/>
    <w:rsid w:val="72775DD5"/>
    <w:rsid w:val="727C67C8"/>
    <w:rsid w:val="727F2B66"/>
    <w:rsid w:val="728072BD"/>
    <w:rsid w:val="728A5B0C"/>
    <w:rsid w:val="728F13F9"/>
    <w:rsid w:val="729416C2"/>
    <w:rsid w:val="72963368"/>
    <w:rsid w:val="729809FB"/>
    <w:rsid w:val="729A6845"/>
    <w:rsid w:val="729E07F8"/>
    <w:rsid w:val="729F2F3A"/>
    <w:rsid w:val="72A50389"/>
    <w:rsid w:val="72B50014"/>
    <w:rsid w:val="72C54251"/>
    <w:rsid w:val="72C859A8"/>
    <w:rsid w:val="72CA7CE9"/>
    <w:rsid w:val="72CC0432"/>
    <w:rsid w:val="72CE43BD"/>
    <w:rsid w:val="72CE6470"/>
    <w:rsid w:val="72D17F5B"/>
    <w:rsid w:val="72D33945"/>
    <w:rsid w:val="72D37D1F"/>
    <w:rsid w:val="72E51535"/>
    <w:rsid w:val="72E94696"/>
    <w:rsid w:val="72EB1F46"/>
    <w:rsid w:val="72EB2A94"/>
    <w:rsid w:val="72EB5572"/>
    <w:rsid w:val="72EB6EB9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74106"/>
    <w:rsid w:val="73376754"/>
    <w:rsid w:val="73424E8E"/>
    <w:rsid w:val="73471B6A"/>
    <w:rsid w:val="734750B6"/>
    <w:rsid w:val="73490ADF"/>
    <w:rsid w:val="73533C6A"/>
    <w:rsid w:val="73581326"/>
    <w:rsid w:val="735E1B1D"/>
    <w:rsid w:val="735F45F0"/>
    <w:rsid w:val="7361293B"/>
    <w:rsid w:val="73617AE3"/>
    <w:rsid w:val="73643A8C"/>
    <w:rsid w:val="736C72A9"/>
    <w:rsid w:val="736F0814"/>
    <w:rsid w:val="736F160D"/>
    <w:rsid w:val="736F2F6E"/>
    <w:rsid w:val="73703B69"/>
    <w:rsid w:val="73740A86"/>
    <w:rsid w:val="7375061D"/>
    <w:rsid w:val="737860C8"/>
    <w:rsid w:val="7382599B"/>
    <w:rsid w:val="73830360"/>
    <w:rsid w:val="73836794"/>
    <w:rsid w:val="73840CEF"/>
    <w:rsid w:val="73851FDE"/>
    <w:rsid w:val="73883E50"/>
    <w:rsid w:val="738974E1"/>
    <w:rsid w:val="738B3C5C"/>
    <w:rsid w:val="738D5053"/>
    <w:rsid w:val="738E79E4"/>
    <w:rsid w:val="738F0546"/>
    <w:rsid w:val="739050CC"/>
    <w:rsid w:val="73944BA3"/>
    <w:rsid w:val="73971D45"/>
    <w:rsid w:val="739F3F64"/>
    <w:rsid w:val="73A42B1F"/>
    <w:rsid w:val="73A813FF"/>
    <w:rsid w:val="73AE42E0"/>
    <w:rsid w:val="73B33FEE"/>
    <w:rsid w:val="73B659C2"/>
    <w:rsid w:val="73BF5A15"/>
    <w:rsid w:val="73BF767A"/>
    <w:rsid w:val="73CA178C"/>
    <w:rsid w:val="73CE4277"/>
    <w:rsid w:val="73D62135"/>
    <w:rsid w:val="73DD54A5"/>
    <w:rsid w:val="73E20E7E"/>
    <w:rsid w:val="73E26DCC"/>
    <w:rsid w:val="73ED74CB"/>
    <w:rsid w:val="73EE5800"/>
    <w:rsid w:val="73F87288"/>
    <w:rsid w:val="73FB53A4"/>
    <w:rsid w:val="740A73CA"/>
    <w:rsid w:val="740C62F1"/>
    <w:rsid w:val="741471D2"/>
    <w:rsid w:val="74170ACE"/>
    <w:rsid w:val="74171626"/>
    <w:rsid w:val="7427333F"/>
    <w:rsid w:val="74274515"/>
    <w:rsid w:val="742A5972"/>
    <w:rsid w:val="742B4113"/>
    <w:rsid w:val="743045FE"/>
    <w:rsid w:val="74352D55"/>
    <w:rsid w:val="743B0B1E"/>
    <w:rsid w:val="743B23AB"/>
    <w:rsid w:val="74474A79"/>
    <w:rsid w:val="74484563"/>
    <w:rsid w:val="74495A9A"/>
    <w:rsid w:val="744D1B82"/>
    <w:rsid w:val="744E59F8"/>
    <w:rsid w:val="74523D28"/>
    <w:rsid w:val="7457715C"/>
    <w:rsid w:val="745909A1"/>
    <w:rsid w:val="745B5F47"/>
    <w:rsid w:val="74630167"/>
    <w:rsid w:val="746A2E2D"/>
    <w:rsid w:val="746B78E5"/>
    <w:rsid w:val="746F12E2"/>
    <w:rsid w:val="747203C6"/>
    <w:rsid w:val="74721557"/>
    <w:rsid w:val="7474699E"/>
    <w:rsid w:val="74753B7A"/>
    <w:rsid w:val="74770FFA"/>
    <w:rsid w:val="747775A3"/>
    <w:rsid w:val="74784B16"/>
    <w:rsid w:val="747970F1"/>
    <w:rsid w:val="747E4711"/>
    <w:rsid w:val="74801CB7"/>
    <w:rsid w:val="74813114"/>
    <w:rsid w:val="749211C5"/>
    <w:rsid w:val="74980CBC"/>
    <w:rsid w:val="749D62DC"/>
    <w:rsid w:val="74AA7BCD"/>
    <w:rsid w:val="74B76FB9"/>
    <w:rsid w:val="74BD2904"/>
    <w:rsid w:val="74D06411"/>
    <w:rsid w:val="74D26389"/>
    <w:rsid w:val="74D32401"/>
    <w:rsid w:val="74DE76D6"/>
    <w:rsid w:val="74F84255"/>
    <w:rsid w:val="74FA4327"/>
    <w:rsid w:val="74FB6DFA"/>
    <w:rsid w:val="74FC01B7"/>
    <w:rsid w:val="74FC18CD"/>
    <w:rsid w:val="74FD3722"/>
    <w:rsid w:val="75017FE5"/>
    <w:rsid w:val="75091A97"/>
    <w:rsid w:val="751F214A"/>
    <w:rsid w:val="75241040"/>
    <w:rsid w:val="752B1A97"/>
    <w:rsid w:val="753903C8"/>
    <w:rsid w:val="753E3F31"/>
    <w:rsid w:val="754216A4"/>
    <w:rsid w:val="75472AB9"/>
    <w:rsid w:val="754E1C16"/>
    <w:rsid w:val="7552227F"/>
    <w:rsid w:val="755322E1"/>
    <w:rsid w:val="75656BA9"/>
    <w:rsid w:val="75832D5B"/>
    <w:rsid w:val="7588712A"/>
    <w:rsid w:val="758A79D4"/>
    <w:rsid w:val="758B5B61"/>
    <w:rsid w:val="758F321E"/>
    <w:rsid w:val="75A0040B"/>
    <w:rsid w:val="75A13F05"/>
    <w:rsid w:val="75A42900"/>
    <w:rsid w:val="75AC2325"/>
    <w:rsid w:val="75AD311D"/>
    <w:rsid w:val="75B36290"/>
    <w:rsid w:val="75B75963"/>
    <w:rsid w:val="75BF4157"/>
    <w:rsid w:val="75C43AB6"/>
    <w:rsid w:val="75C44782"/>
    <w:rsid w:val="75C458B4"/>
    <w:rsid w:val="75CE617D"/>
    <w:rsid w:val="75D014ED"/>
    <w:rsid w:val="75D04967"/>
    <w:rsid w:val="75D317E2"/>
    <w:rsid w:val="75D474B4"/>
    <w:rsid w:val="75D9370D"/>
    <w:rsid w:val="75E07014"/>
    <w:rsid w:val="75E1250B"/>
    <w:rsid w:val="75EB41BC"/>
    <w:rsid w:val="75F07C3E"/>
    <w:rsid w:val="75F147B4"/>
    <w:rsid w:val="75F6598A"/>
    <w:rsid w:val="75FD49AA"/>
    <w:rsid w:val="76004A23"/>
    <w:rsid w:val="760D7B92"/>
    <w:rsid w:val="761905AE"/>
    <w:rsid w:val="76202E9A"/>
    <w:rsid w:val="76265E7A"/>
    <w:rsid w:val="76271867"/>
    <w:rsid w:val="7628080D"/>
    <w:rsid w:val="76296A7F"/>
    <w:rsid w:val="762A1337"/>
    <w:rsid w:val="762E5486"/>
    <w:rsid w:val="762E7539"/>
    <w:rsid w:val="763070FF"/>
    <w:rsid w:val="763B21F1"/>
    <w:rsid w:val="764C5480"/>
    <w:rsid w:val="76517A40"/>
    <w:rsid w:val="765A29F5"/>
    <w:rsid w:val="765B5DF4"/>
    <w:rsid w:val="765D2B18"/>
    <w:rsid w:val="765F348E"/>
    <w:rsid w:val="7662008E"/>
    <w:rsid w:val="76621169"/>
    <w:rsid w:val="766F6EAD"/>
    <w:rsid w:val="76825311"/>
    <w:rsid w:val="76870CC1"/>
    <w:rsid w:val="76891047"/>
    <w:rsid w:val="768C1987"/>
    <w:rsid w:val="768E0A77"/>
    <w:rsid w:val="768E2BB8"/>
    <w:rsid w:val="76911C12"/>
    <w:rsid w:val="76913BE2"/>
    <w:rsid w:val="7692014A"/>
    <w:rsid w:val="769377BB"/>
    <w:rsid w:val="769D0DCC"/>
    <w:rsid w:val="76A019D0"/>
    <w:rsid w:val="76A13F2C"/>
    <w:rsid w:val="76A16BD6"/>
    <w:rsid w:val="76A527C3"/>
    <w:rsid w:val="76A92585"/>
    <w:rsid w:val="76AA71B4"/>
    <w:rsid w:val="76AF1C9B"/>
    <w:rsid w:val="76B46D14"/>
    <w:rsid w:val="76B743F3"/>
    <w:rsid w:val="76B7580E"/>
    <w:rsid w:val="76B9676F"/>
    <w:rsid w:val="76BA7305"/>
    <w:rsid w:val="76BD6060"/>
    <w:rsid w:val="76BE3E2C"/>
    <w:rsid w:val="76BF1553"/>
    <w:rsid w:val="76C30110"/>
    <w:rsid w:val="76C359FF"/>
    <w:rsid w:val="76C67B91"/>
    <w:rsid w:val="76C83A4D"/>
    <w:rsid w:val="76C930E0"/>
    <w:rsid w:val="76CB29FB"/>
    <w:rsid w:val="76DC7833"/>
    <w:rsid w:val="76E46956"/>
    <w:rsid w:val="76E949D9"/>
    <w:rsid w:val="76E97419"/>
    <w:rsid w:val="76EA3ED8"/>
    <w:rsid w:val="76EF36C2"/>
    <w:rsid w:val="76F421F1"/>
    <w:rsid w:val="76F475D6"/>
    <w:rsid w:val="76F86086"/>
    <w:rsid w:val="76F946B4"/>
    <w:rsid w:val="76FC1F1B"/>
    <w:rsid w:val="76FF04A7"/>
    <w:rsid w:val="77000D51"/>
    <w:rsid w:val="77002AEC"/>
    <w:rsid w:val="77031610"/>
    <w:rsid w:val="77045AC6"/>
    <w:rsid w:val="7705504B"/>
    <w:rsid w:val="770F0BBD"/>
    <w:rsid w:val="77154B71"/>
    <w:rsid w:val="771C1C44"/>
    <w:rsid w:val="771E576F"/>
    <w:rsid w:val="772B6DE9"/>
    <w:rsid w:val="773205DC"/>
    <w:rsid w:val="773B52CE"/>
    <w:rsid w:val="773E5D66"/>
    <w:rsid w:val="77513928"/>
    <w:rsid w:val="775818F2"/>
    <w:rsid w:val="77584D6C"/>
    <w:rsid w:val="7760103E"/>
    <w:rsid w:val="776262EB"/>
    <w:rsid w:val="77643CE2"/>
    <w:rsid w:val="77725224"/>
    <w:rsid w:val="77736619"/>
    <w:rsid w:val="77737780"/>
    <w:rsid w:val="777C7256"/>
    <w:rsid w:val="77837808"/>
    <w:rsid w:val="778515B2"/>
    <w:rsid w:val="778C1A27"/>
    <w:rsid w:val="77933FB1"/>
    <w:rsid w:val="77A7562B"/>
    <w:rsid w:val="77AD35FB"/>
    <w:rsid w:val="77B378C4"/>
    <w:rsid w:val="77B42397"/>
    <w:rsid w:val="77B87E36"/>
    <w:rsid w:val="77BB38B3"/>
    <w:rsid w:val="77C55B1E"/>
    <w:rsid w:val="77CB1D42"/>
    <w:rsid w:val="77CE728A"/>
    <w:rsid w:val="77D3573F"/>
    <w:rsid w:val="77D70B61"/>
    <w:rsid w:val="77E17F19"/>
    <w:rsid w:val="77E57571"/>
    <w:rsid w:val="77E82EEC"/>
    <w:rsid w:val="77EB5019"/>
    <w:rsid w:val="77EC7AEC"/>
    <w:rsid w:val="77F47238"/>
    <w:rsid w:val="77FC1457"/>
    <w:rsid w:val="77FE1E77"/>
    <w:rsid w:val="78016A77"/>
    <w:rsid w:val="78041F6A"/>
    <w:rsid w:val="78066149"/>
    <w:rsid w:val="780743A4"/>
    <w:rsid w:val="780D25D5"/>
    <w:rsid w:val="780E124A"/>
    <w:rsid w:val="7815304E"/>
    <w:rsid w:val="78186166"/>
    <w:rsid w:val="78205B6E"/>
    <w:rsid w:val="78235069"/>
    <w:rsid w:val="78257D14"/>
    <w:rsid w:val="782E61AF"/>
    <w:rsid w:val="7837209F"/>
    <w:rsid w:val="78376C25"/>
    <w:rsid w:val="783B2834"/>
    <w:rsid w:val="783F463F"/>
    <w:rsid w:val="784210CC"/>
    <w:rsid w:val="78422E8B"/>
    <w:rsid w:val="7842689E"/>
    <w:rsid w:val="784864DE"/>
    <w:rsid w:val="784E65D1"/>
    <w:rsid w:val="78553C0D"/>
    <w:rsid w:val="7863555C"/>
    <w:rsid w:val="7868065A"/>
    <w:rsid w:val="78680A80"/>
    <w:rsid w:val="786810A3"/>
    <w:rsid w:val="786B03B2"/>
    <w:rsid w:val="786D01A7"/>
    <w:rsid w:val="78756520"/>
    <w:rsid w:val="78773AC6"/>
    <w:rsid w:val="787C2502"/>
    <w:rsid w:val="787D447A"/>
    <w:rsid w:val="788C2A51"/>
    <w:rsid w:val="78954A28"/>
    <w:rsid w:val="78962C14"/>
    <w:rsid w:val="7896460A"/>
    <w:rsid w:val="7899570A"/>
    <w:rsid w:val="789B5421"/>
    <w:rsid w:val="789D43BD"/>
    <w:rsid w:val="78AC1450"/>
    <w:rsid w:val="78AF4B03"/>
    <w:rsid w:val="78B03CEE"/>
    <w:rsid w:val="78B25343"/>
    <w:rsid w:val="78B5718D"/>
    <w:rsid w:val="78B9787C"/>
    <w:rsid w:val="78C170E1"/>
    <w:rsid w:val="78C46742"/>
    <w:rsid w:val="78C63FF2"/>
    <w:rsid w:val="78C81AC1"/>
    <w:rsid w:val="78D03CBC"/>
    <w:rsid w:val="78D246CF"/>
    <w:rsid w:val="78D41267"/>
    <w:rsid w:val="78E76970"/>
    <w:rsid w:val="78E8339A"/>
    <w:rsid w:val="78E87052"/>
    <w:rsid w:val="78FE4105"/>
    <w:rsid w:val="78FF14DA"/>
    <w:rsid w:val="78FF7A27"/>
    <w:rsid w:val="790546D7"/>
    <w:rsid w:val="79055FFA"/>
    <w:rsid w:val="7912140C"/>
    <w:rsid w:val="7912667A"/>
    <w:rsid w:val="79151485"/>
    <w:rsid w:val="791A31EA"/>
    <w:rsid w:val="791E3CF0"/>
    <w:rsid w:val="79230CC4"/>
    <w:rsid w:val="792D4F1D"/>
    <w:rsid w:val="793333D2"/>
    <w:rsid w:val="79345103"/>
    <w:rsid w:val="793E7D42"/>
    <w:rsid w:val="794120A4"/>
    <w:rsid w:val="794121CF"/>
    <w:rsid w:val="79465E0A"/>
    <w:rsid w:val="79490365"/>
    <w:rsid w:val="794A6B61"/>
    <w:rsid w:val="79531C8B"/>
    <w:rsid w:val="79554273"/>
    <w:rsid w:val="795A3946"/>
    <w:rsid w:val="795B28A6"/>
    <w:rsid w:val="795C4426"/>
    <w:rsid w:val="795D6C4F"/>
    <w:rsid w:val="79623092"/>
    <w:rsid w:val="79640638"/>
    <w:rsid w:val="796706B2"/>
    <w:rsid w:val="79694F03"/>
    <w:rsid w:val="79766818"/>
    <w:rsid w:val="7977201D"/>
    <w:rsid w:val="7978479E"/>
    <w:rsid w:val="798A22D7"/>
    <w:rsid w:val="798C6424"/>
    <w:rsid w:val="79911A42"/>
    <w:rsid w:val="79942320"/>
    <w:rsid w:val="79946760"/>
    <w:rsid w:val="799B69BD"/>
    <w:rsid w:val="799C3989"/>
    <w:rsid w:val="799F172E"/>
    <w:rsid w:val="79A13EB7"/>
    <w:rsid w:val="79A14320"/>
    <w:rsid w:val="79A22A06"/>
    <w:rsid w:val="79A354D9"/>
    <w:rsid w:val="79A47E6E"/>
    <w:rsid w:val="79AB2B72"/>
    <w:rsid w:val="79B81991"/>
    <w:rsid w:val="79BE5AC5"/>
    <w:rsid w:val="79C76223"/>
    <w:rsid w:val="79D84D00"/>
    <w:rsid w:val="79D87B6C"/>
    <w:rsid w:val="79DE53FE"/>
    <w:rsid w:val="79E37821"/>
    <w:rsid w:val="79E42D9A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1F2213"/>
    <w:rsid w:val="7A215D45"/>
    <w:rsid w:val="7A221C5D"/>
    <w:rsid w:val="7A3415A6"/>
    <w:rsid w:val="7A3626DF"/>
    <w:rsid w:val="7A366B4D"/>
    <w:rsid w:val="7A382CBF"/>
    <w:rsid w:val="7A420DE5"/>
    <w:rsid w:val="7A431B85"/>
    <w:rsid w:val="7A44638C"/>
    <w:rsid w:val="7A4A307C"/>
    <w:rsid w:val="7A4A4AF1"/>
    <w:rsid w:val="7A505796"/>
    <w:rsid w:val="7A5D1F16"/>
    <w:rsid w:val="7A5E49E9"/>
    <w:rsid w:val="7A60672F"/>
    <w:rsid w:val="7A780F94"/>
    <w:rsid w:val="7A783047"/>
    <w:rsid w:val="7A7B0D7E"/>
    <w:rsid w:val="7A7C0DD5"/>
    <w:rsid w:val="7A7C5B93"/>
    <w:rsid w:val="7A822A45"/>
    <w:rsid w:val="7A8A1FAC"/>
    <w:rsid w:val="7A8B765D"/>
    <w:rsid w:val="7A917DF4"/>
    <w:rsid w:val="7A955AA2"/>
    <w:rsid w:val="7A9711A9"/>
    <w:rsid w:val="7A9B00BB"/>
    <w:rsid w:val="7A9F3A0B"/>
    <w:rsid w:val="7A9F3BEA"/>
    <w:rsid w:val="7AA33A30"/>
    <w:rsid w:val="7AB066E9"/>
    <w:rsid w:val="7AB432E8"/>
    <w:rsid w:val="7ABC4567"/>
    <w:rsid w:val="7AC44C54"/>
    <w:rsid w:val="7AC54306"/>
    <w:rsid w:val="7ACB27BB"/>
    <w:rsid w:val="7ACC6C5F"/>
    <w:rsid w:val="7AD17722"/>
    <w:rsid w:val="7AD43DD1"/>
    <w:rsid w:val="7AD513B2"/>
    <w:rsid w:val="7AE21CAA"/>
    <w:rsid w:val="7AE71275"/>
    <w:rsid w:val="7AFB5822"/>
    <w:rsid w:val="7B071B6E"/>
    <w:rsid w:val="7B097114"/>
    <w:rsid w:val="7B0B3C74"/>
    <w:rsid w:val="7B10612B"/>
    <w:rsid w:val="7B1843EC"/>
    <w:rsid w:val="7B216118"/>
    <w:rsid w:val="7B230245"/>
    <w:rsid w:val="7B2B7991"/>
    <w:rsid w:val="7B2D2E84"/>
    <w:rsid w:val="7B2E5C2F"/>
    <w:rsid w:val="7B3236E6"/>
    <w:rsid w:val="7B3B4CFC"/>
    <w:rsid w:val="7B415327"/>
    <w:rsid w:val="7B4C127E"/>
    <w:rsid w:val="7B536746"/>
    <w:rsid w:val="7B570EB5"/>
    <w:rsid w:val="7B594BFB"/>
    <w:rsid w:val="7B5A7F4F"/>
    <w:rsid w:val="7B613CB5"/>
    <w:rsid w:val="7B6D55CB"/>
    <w:rsid w:val="7B6E5BC1"/>
    <w:rsid w:val="7B75259E"/>
    <w:rsid w:val="7B850DDC"/>
    <w:rsid w:val="7B8B6739"/>
    <w:rsid w:val="7B925FDE"/>
    <w:rsid w:val="7B9D600F"/>
    <w:rsid w:val="7BA875A6"/>
    <w:rsid w:val="7BA97FC7"/>
    <w:rsid w:val="7BAF6CF2"/>
    <w:rsid w:val="7BB939E5"/>
    <w:rsid w:val="7BBB4405"/>
    <w:rsid w:val="7BC23B51"/>
    <w:rsid w:val="7BD42A63"/>
    <w:rsid w:val="7BDC7AE0"/>
    <w:rsid w:val="7BE40CB3"/>
    <w:rsid w:val="7BF545EB"/>
    <w:rsid w:val="7BF77601"/>
    <w:rsid w:val="7BFB65B9"/>
    <w:rsid w:val="7C0F3C46"/>
    <w:rsid w:val="7C13343B"/>
    <w:rsid w:val="7C143518"/>
    <w:rsid w:val="7C145851"/>
    <w:rsid w:val="7C18661C"/>
    <w:rsid w:val="7C1D1B23"/>
    <w:rsid w:val="7C1E4C30"/>
    <w:rsid w:val="7C237FBB"/>
    <w:rsid w:val="7C24126F"/>
    <w:rsid w:val="7C283DBB"/>
    <w:rsid w:val="7C291D08"/>
    <w:rsid w:val="7C3A174A"/>
    <w:rsid w:val="7C472EFB"/>
    <w:rsid w:val="7C4B015A"/>
    <w:rsid w:val="7C4B491D"/>
    <w:rsid w:val="7C596E2C"/>
    <w:rsid w:val="7C5C77FF"/>
    <w:rsid w:val="7C752273"/>
    <w:rsid w:val="7C780AAD"/>
    <w:rsid w:val="7C801A9F"/>
    <w:rsid w:val="7C892290"/>
    <w:rsid w:val="7C8C0A8D"/>
    <w:rsid w:val="7C9937EB"/>
    <w:rsid w:val="7CA53DF0"/>
    <w:rsid w:val="7CAC1084"/>
    <w:rsid w:val="7CAF7B16"/>
    <w:rsid w:val="7CB65EE7"/>
    <w:rsid w:val="7CC31701"/>
    <w:rsid w:val="7CCC4CE7"/>
    <w:rsid w:val="7CD50232"/>
    <w:rsid w:val="7CDB455B"/>
    <w:rsid w:val="7CE442C4"/>
    <w:rsid w:val="7CE7308D"/>
    <w:rsid w:val="7CEC7FBE"/>
    <w:rsid w:val="7CF01DAD"/>
    <w:rsid w:val="7CF20131"/>
    <w:rsid w:val="7CF30BD7"/>
    <w:rsid w:val="7CF71B4F"/>
    <w:rsid w:val="7CF77783"/>
    <w:rsid w:val="7D077814"/>
    <w:rsid w:val="7D08480E"/>
    <w:rsid w:val="7D0B40D7"/>
    <w:rsid w:val="7D0D54BA"/>
    <w:rsid w:val="7D206BAF"/>
    <w:rsid w:val="7D281A7B"/>
    <w:rsid w:val="7D3870F7"/>
    <w:rsid w:val="7D3A5E62"/>
    <w:rsid w:val="7D402B12"/>
    <w:rsid w:val="7D4365B7"/>
    <w:rsid w:val="7D443E63"/>
    <w:rsid w:val="7D475F8F"/>
    <w:rsid w:val="7D4A6009"/>
    <w:rsid w:val="7D4B6A29"/>
    <w:rsid w:val="7D55371B"/>
    <w:rsid w:val="7D5C4F1A"/>
    <w:rsid w:val="7D620487"/>
    <w:rsid w:val="7D661C0D"/>
    <w:rsid w:val="7D6F68FF"/>
    <w:rsid w:val="7D725AC4"/>
    <w:rsid w:val="7D73596F"/>
    <w:rsid w:val="7D7B40BC"/>
    <w:rsid w:val="7D7B4F6A"/>
    <w:rsid w:val="7D823D47"/>
    <w:rsid w:val="7D8C2B9A"/>
    <w:rsid w:val="7D975B62"/>
    <w:rsid w:val="7D9B3161"/>
    <w:rsid w:val="7D9C1DBB"/>
    <w:rsid w:val="7DA35FEC"/>
    <w:rsid w:val="7DA372BD"/>
    <w:rsid w:val="7DA8053D"/>
    <w:rsid w:val="7DAD5BFA"/>
    <w:rsid w:val="7DAD75C1"/>
    <w:rsid w:val="7DB46219"/>
    <w:rsid w:val="7DB70A60"/>
    <w:rsid w:val="7DBA15DB"/>
    <w:rsid w:val="7DBE16B8"/>
    <w:rsid w:val="7DBE6DF0"/>
    <w:rsid w:val="7DC3101F"/>
    <w:rsid w:val="7DC72998"/>
    <w:rsid w:val="7DC80377"/>
    <w:rsid w:val="7DCE536A"/>
    <w:rsid w:val="7DD510B0"/>
    <w:rsid w:val="7DD87FAA"/>
    <w:rsid w:val="7DE02FC0"/>
    <w:rsid w:val="7DE66422"/>
    <w:rsid w:val="7DEE4A49"/>
    <w:rsid w:val="7DF63F6F"/>
    <w:rsid w:val="7DFB0623"/>
    <w:rsid w:val="7DFB53AD"/>
    <w:rsid w:val="7DFF2C2F"/>
    <w:rsid w:val="7E01549F"/>
    <w:rsid w:val="7E094BEB"/>
    <w:rsid w:val="7E0C2FDF"/>
    <w:rsid w:val="7E0C4C65"/>
    <w:rsid w:val="7E1453C1"/>
    <w:rsid w:val="7E1C1A4A"/>
    <w:rsid w:val="7E1D6CC4"/>
    <w:rsid w:val="7E25673C"/>
    <w:rsid w:val="7E274C7E"/>
    <w:rsid w:val="7E2B2C4D"/>
    <w:rsid w:val="7E2F3159"/>
    <w:rsid w:val="7E365FF5"/>
    <w:rsid w:val="7E372D57"/>
    <w:rsid w:val="7E381BB5"/>
    <w:rsid w:val="7E3D06B7"/>
    <w:rsid w:val="7E3D77F4"/>
    <w:rsid w:val="7E424E13"/>
    <w:rsid w:val="7E4F2903"/>
    <w:rsid w:val="7E530320"/>
    <w:rsid w:val="7E5E34B4"/>
    <w:rsid w:val="7E5E6964"/>
    <w:rsid w:val="7E652153"/>
    <w:rsid w:val="7E670B84"/>
    <w:rsid w:val="7E6C61A3"/>
    <w:rsid w:val="7E6D761B"/>
    <w:rsid w:val="7E711705"/>
    <w:rsid w:val="7E733129"/>
    <w:rsid w:val="7E741236"/>
    <w:rsid w:val="7E762E96"/>
    <w:rsid w:val="7E8451A8"/>
    <w:rsid w:val="7E8802F1"/>
    <w:rsid w:val="7E8B09B5"/>
    <w:rsid w:val="7E8B1E21"/>
    <w:rsid w:val="7E96406C"/>
    <w:rsid w:val="7E971734"/>
    <w:rsid w:val="7E9F038B"/>
    <w:rsid w:val="7EA32B56"/>
    <w:rsid w:val="7EA459AB"/>
    <w:rsid w:val="7EA47405"/>
    <w:rsid w:val="7EA67681"/>
    <w:rsid w:val="7EA84643"/>
    <w:rsid w:val="7EA86554"/>
    <w:rsid w:val="7EAB0E2B"/>
    <w:rsid w:val="7EAB6369"/>
    <w:rsid w:val="7EB05101"/>
    <w:rsid w:val="7EB10A2F"/>
    <w:rsid w:val="7EB27CBD"/>
    <w:rsid w:val="7EB43ECF"/>
    <w:rsid w:val="7EB47316"/>
    <w:rsid w:val="7EB83A43"/>
    <w:rsid w:val="7EB87DB0"/>
    <w:rsid w:val="7EB91C16"/>
    <w:rsid w:val="7EB94936"/>
    <w:rsid w:val="7EC16B55"/>
    <w:rsid w:val="7ECD2539"/>
    <w:rsid w:val="7ECD55DA"/>
    <w:rsid w:val="7ECD6D3B"/>
    <w:rsid w:val="7EDE5C60"/>
    <w:rsid w:val="7EEA5AAC"/>
    <w:rsid w:val="7EF2200D"/>
    <w:rsid w:val="7EF44905"/>
    <w:rsid w:val="7EF676AA"/>
    <w:rsid w:val="7EF81C4F"/>
    <w:rsid w:val="7F007D74"/>
    <w:rsid w:val="7F067B28"/>
    <w:rsid w:val="7F0C1E16"/>
    <w:rsid w:val="7F121D42"/>
    <w:rsid w:val="7F1702F0"/>
    <w:rsid w:val="7F175454"/>
    <w:rsid w:val="7F23500C"/>
    <w:rsid w:val="7F346FA5"/>
    <w:rsid w:val="7F39245E"/>
    <w:rsid w:val="7F4212B7"/>
    <w:rsid w:val="7F422C7B"/>
    <w:rsid w:val="7F532551"/>
    <w:rsid w:val="7F592169"/>
    <w:rsid w:val="7F5957E8"/>
    <w:rsid w:val="7F5C456D"/>
    <w:rsid w:val="7F694681"/>
    <w:rsid w:val="7F6D71CD"/>
    <w:rsid w:val="7F73434A"/>
    <w:rsid w:val="7F745D27"/>
    <w:rsid w:val="7F7B051D"/>
    <w:rsid w:val="7F7E6BC6"/>
    <w:rsid w:val="7F81678B"/>
    <w:rsid w:val="7F88080E"/>
    <w:rsid w:val="7F8A0016"/>
    <w:rsid w:val="7F8B0377"/>
    <w:rsid w:val="7F91046A"/>
    <w:rsid w:val="7F912F54"/>
    <w:rsid w:val="7F9A720F"/>
    <w:rsid w:val="7F9B7C30"/>
    <w:rsid w:val="7F9D4376"/>
    <w:rsid w:val="7FA05778"/>
    <w:rsid w:val="7FAD6B41"/>
    <w:rsid w:val="7FAE21BC"/>
    <w:rsid w:val="7FB32945"/>
    <w:rsid w:val="7FB42B4D"/>
    <w:rsid w:val="7FB93611"/>
    <w:rsid w:val="7FBF0B39"/>
    <w:rsid w:val="7FC150AC"/>
    <w:rsid w:val="7FC32652"/>
    <w:rsid w:val="7FCF2838"/>
    <w:rsid w:val="7FDA1A24"/>
    <w:rsid w:val="7FE026C1"/>
    <w:rsid w:val="7FE66D69"/>
    <w:rsid w:val="7FE738EF"/>
    <w:rsid w:val="7FF230B5"/>
    <w:rsid w:val="7FF65C01"/>
    <w:rsid w:val="7FF97738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665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2022-02-10T07:43:09Z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86F5447582AB4834A77E410143584FF9</vt:lpwstr>
  </property>
</Properties>
</file>