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锁定金属接骨螺钉行业研究及十四五规划分析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锁定金属接骨螺钉行业研究及十四五规划分析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【报告篇幅】：117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受新冠肺炎疫情等影响，2022年全球锁定金属接骨螺钉市场规模大约为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是全球最大的锁定金属接骨螺钉生产地区，占有大约 %的市场份额，之后是 ，占有大约 %的市场份额。目前全球市场，基本由 和 地区厂商主导，全球锁定金属接骨螺钉头部厂商主要包括DePuy Synthes、Stryker、Smith &amp; Nephew、Zimmer Biomet和Wright Medical等，前三大厂商占有全球大约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本报告研究“十三五”期间全球及中国市场锁定金属接骨螺钉的供给和需求情况，以及“十四五”期间行业发展预测。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重点分析全球主要地区锁定金属接骨螺钉的产能、销量、收入和增长潜力，历史数据2018-2022年，预测数据2023-2029年。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锁定金属接骨螺钉行业竞争格局，包括全球市场主要厂商竞争格局和中国本土市场主要厂商竞争格局，重点分析全球主要厂商锁定金属接骨螺钉产能、销量、收入、价格和市场份额，全球锁定金属接骨螺钉产地分布情况、中国锁定金属接骨螺钉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此外针对锁定金属接骨螺钉行业产品分类、应用、行业政策、产业链、生产模式、销售模式、行业发展有利因素、不利因素和进入壁垒也做了详细分析。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DePuy Synthes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Stryker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Smith &amp; Nephew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Zimmer Biomet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Wright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 Braun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Medtronic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Globus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Orthofix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JEIL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Arthrex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Integra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CHUNLi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Double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IDEAL Medical (Shanghai Kinetic)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Sunan Zimmered Medical Instrument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钛合金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不锈钢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骨科诊所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门诊手术中心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第2章：全球市场供需情况、中国地区供需情况，包括主要地区锁定金属接骨螺钉产量、销量、收入、价格及市场份额等；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第3章：全球主要地区和国家，锁定金属接骨螺钉销量和销售收入，2018-2022，及预测2023到2029；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第4章：行业竞争格局分析，包括全球市场企业排名及市场份额、中国市场企业排名和份额、主要厂商锁定金属接骨螺钉销量、收入、价格和市场份额等；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第5章：全球市场不同类型锁定金属接骨螺钉销量、收入、价格及份额等；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第6章：全球市场不同应用锁定金属接骨螺钉销量、收入、价格及份额等；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第9章：全球市场锁定金属接骨螺钉主要厂商基本情况介绍，包括公司简介、锁定金属接骨螺钉产品规格型号、销量、价格、收入及公司最新动态等；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第10章：中国市场锁定金属接骨螺钉进出口情况分析；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第11章：中国市场锁定金属接骨螺钉主要生产和消费地区分布；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锁定金属接骨螺钉市场概述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锁定金属接骨螺钉行业概述及统计范围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按照不同产品类型，锁定金属接骨螺钉主要可以分为如下几个类别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不同产品类型锁定金属接骨螺钉规模增长趋势2018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钛合金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不锈钢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从不同应用，锁定金属接骨螺钉主要包括如下几个方面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不同应用锁定金属接骨螺钉规模增长趋势2018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骨科诊所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门诊手术中心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锁定金属接骨螺钉行业发展总体概况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锁定金属接骨螺钉行业发展主要特点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锁定金属接骨螺钉行业发展影响因素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全球锁定金属接骨螺钉供需现状及预测（2018-2029）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全球锁定金属接骨螺钉产能、产量、产能利用率及发展趋势（2018-2029）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全球锁定金属接骨螺钉产量、需求量及发展趋势（2018-2029）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全球主要地区锁定金属接骨螺钉产量及发展趋势（2018-2029）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中国锁定金属接骨螺钉供需现状及预测（2018-2029）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中国锁定金属接骨螺钉产能、产量、产能利用率及发展趋势（2018-2029）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中国锁定金属接骨螺钉产量、市场需求量及发展趋势（2018-2029）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中国锁定金属接骨螺钉产能和产量占全球的比重（2018-2029）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全球锁定金属接骨螺钉销量及收入（2018-2029）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全球市场锁定金属接骨螺钉价格趋势（2018-2029）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中国锁定金属接骨螺钉销量及收入（2018-2029）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中国市场锁定金属接骨螺钉销量和收入占全球的比重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全球锁定金属接骨螺钉主要地区分析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全球主要地区锁定金属接骨螺钉市场规模分析：2018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全球主要地区锁定金属接骨螺钉销售收入及市场份额（2018-2023年）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全球主要地区锁定金属接骨螺钉销售收入预测（2024-2029）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全球主要地区锁定金属接骨螺钉销量分析：2018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全球主要地区锁定金属接骨螺钉销量及市场份额（2018-2023年）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全球主要地区锁定金属接骨螺钉销量及市场份额预测（2024-2029）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全球市场主要厂商锁定金属接骨螺钉产能市场份额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全球市场主要厂商锁定金属接骨螺钉销量（2018-2023）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全球市场主要厂商锁定金属接骨螺钉销售收入（2018-2023）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全球市场主要厂商锁定金属接骨螺钉销售价格（2018-2023）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2022年全球主要生产商锁定金属接骨螺钉收入排名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中国市场主要厂商锁定金属接骨螺钉销量（2018-2023）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中国市场主要厂商锁定金属接骨螺钉销售收入（2018-2023）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中国市场主要厂商锁定金属接骨螺钉销售价格（2018-2023）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2022年中国主要生产商锁定金属接骨螺钉收入排名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全球主要厂商锁定金属接骨螺钉总部及产地分布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全球主要厂商锁定金属接骨螺钉商业化日期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全球主要厂商锁定金属接骨螺钉产品类型及应用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锁定金属接骨螺钉行业集中度、竞争程度分析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锁定金属接骨螺钉行业集中度分析：全球头部厂商份额（Top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全球锁定金属接骨螺钉第一梯队、第二梯队和第三梯队生产商（品牌）及市场份额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不同产品类型锁定金属接骨螺钉分析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全球市场不同产品类型锁定金属接骨螺钉销量及市场份额（2018-2023）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全球市场不同产品类型锁定金属接骨螺钉销量预测（2024-2029）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全球市场不同产品类型锁定金属接骨螺钉收入及市场份额（2018-2023）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全球市场不同产品类型锁定金属接骨螺钉收入预测（2024-2029）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全球市场不同产品类型锁定金属接骨螺钉价格走势（2018-2029）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中国市场不同产品类型锁定金属接骨螺钉销量及市场份额（2018-2023）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中国市场不同产品类型锁定金属接骨螺钉销量预测（2024-2029）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中国市场不同产品类型锁定金属接骨螺钉收入及市场份额（2018-2023）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中国市场不同产品类型锁定金属接骨螺钉收入预测（2024-2029）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不同应用锁定金属接骨螺钉分析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全球市场不同应用锁定金属接骨螺钉销量及市场份额（2018-2023）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全球市场不同应用锁定金属接骨螺钉销量预测（2024-2029）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全球市场不同应用锁定金属接骨螺钉收入及市场份额（2018-2023）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全球市场不同应用锁定金属接骨螺钉收入预测（2024-2029）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全球市场不同应用锁定金属接骨螺钉价格走势（2018-2029）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中国市场不同应用锁定金属接骨螺钉销量（2018-2029）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中国市场不同应用锁定金属接骨螺钉销量及市场份额（2018-2023）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中国市场不同应用锁定金属接骨螺钉销量预测（2024-2029）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中国市场不同应用锁定金属接骨螺钉收入（2018-2029）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中国市场不同应用锁定金属接骨螺钉收入及市场份额（2018-2023）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中国市场不同应用锁定金属接骨螺钉收入预测（2024-2029）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锁定金属接骨螺钉行业发展趋势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锁定金属接骨螺钉行业主要驱动因素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锁定金属接骨螺钉中国企业SWOT分析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中国锁定金属接骨螺钉行业政策环境分析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锁定金属接骨螺钉行业产业链简介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锁定金属接骨螺钉行业供应链分析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锁定金属接骨螺钉主要原料及供应情况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锁定金属接骨螺钉行业主要下游客户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锁定金属接骨螺钉行业采购模式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锁定金属接骨螺钉行业生产模式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锁定金属接骨螺钉行业销售模式及销售渠道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全球市场主要锁定金属接骨螺钉厂商简介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DePuy Synthes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DePuy Synthes基本信息、锁定金属接骨螺钉生产基地、销售区域、竞争对手及市场地位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DePuy Synthes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DePuy Synthes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DePuy Synthes公司简介及主要业务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DePuy Synthes企业最新动态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Stryker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Stryker基本信息、锁定金属接骨螺钉生产基地、销售区域、竞争对手及市场地位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Stryker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Stryker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Stryker公司简介及主要业务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Stryker企业最新动态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Smith &amp; Nephew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Smith &amp; Nephew基本信息、锁定金属接骨螺钉生产基地、销售区域、竞争对手及市场地位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Smith &amp; Nephew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Smith &amp; Nephew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Smith &amp; Nephew公司简介及主要业务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Smith &amp; Nephew企业最新动态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Zimmer Biomet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Zimmer Biomet基本信息、锁定金属接骨螺钉生产基地、销售区域、竞争对手及市场地位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Zimmer Biomet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Zimmer Biomet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Zimmer Biomet公司简介及主要业务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Zimmer Biomet企业最新动态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Wright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Wright Medical基本信息、锁定金属接骨螺钉生产基地、销售区域、竞争对手及市场地位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Wright Medical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Wright Medical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Wright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Wright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B Braun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B Braun基本信息、锁定金属接骨螺钉生产基地、销售区域、竞争对手及市场地位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B Braun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B Braun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B Braun公司简介及主要业务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B Braun企业最新动态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Medtronic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Medtronic基本信息、锁定金属接骨螺钉生产基地、销售区域、竞争对手及市场地位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Medtronic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Medtronic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Medtronic公司简介及主要业务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Medtronic企业最新动态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Globus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Globus Medical基本信息、锁定金属接骨螺钉生产基地、销售区域、竞争对手及市场地位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Globus Medical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Globus Medical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Globus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Globus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Orthofix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Orthofix基本信息、锁定金属接骨螺钉生产基地、销售区域、竞争对手及市场地位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Orthofix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Orthofix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Orthofix公司简介及主要业务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Orthofix企业最新动态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JEIL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JEIL基本信息、锁定金属接骨螺钉生产基地、销售区域、竞争对手及市场地位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JEIL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JEIL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JEIL公司简介及主要业务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JEIL企业最新动态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Arthrex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Arthrex基本信息、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Arthrex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Arthrex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Arthrex公司简介及主要业务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Arthrex企业最新动态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CONMED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CONMED基本信息、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CONMED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CONMED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CONMED公司简介及主要业务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CONMED企业最新动态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Integra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Integra基本信息、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Integra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Integra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Integra公司简介及主要业务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Integra企业最新动态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CHUNLi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CHUNLi基本信息、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CHUNLi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CHUNLi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CHUNLi公司简介及主要业务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CHUNLi企业最新动态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Double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Double Medical基本信息、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Double Medical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Double Medical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Double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Double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IDEAL Medical (Shanghai Kinetic)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IDEAL Medical (Shanghai Kinetic)基本信息、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IDEAL Medical (Shanghai Kinetic)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IDEAL Medical (Shanghai Kinetic)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IDEAL Medical (Shanghai Kinetic)公司简介及主要业务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IDEAL Medical (Shanghai Kinetic)企业最新动态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WEGO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WEGO基本信息、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WEGO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WEGO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WEGO公司简介及主要业务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WEGO企业最新动态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Naton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Naton基本信息、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Naton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Naton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Naton公司简介及主要业务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Naton企业最新动态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Sunan Zimmered Medical Instrument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Sunan Zimmered Medical Instrument基本信息、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Sunan Zimmered Medical Instrument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Sunan Zimmered Medical Instrument 锁定金属接骨螺钉销量、收入、价格及毛利率（2018-2023）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Sunan Zimmered Medical Instrument公司简介及主要业务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Sunan Zimmered Medical Instrument企业最新动态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中国市场锁定金属接骨螺钉产量、销量、进出口分析及未来趋势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中国市场锁定金属接骨螺钉产量、销量、进出口分析及未来趋势（2018-2029）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中国市场锁定金属接骨螺钉进出口贸易趋势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中国市场锁定金属接骨螺钉主要进口来源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中国市场锁定金属接骨螺钉主要出口目的地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中国市场锁定金属接骨螺钉主要地区分布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中国锁定金属接骨螺钉生产地区分布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中国锁定金属接骨螺钉消费地区分布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全球不同产品类型锁定金属接骨螺钉增长趋势2018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不同应用锁定金属接骨螺钉增长趋势2018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锁定金属接骨螺钉行业发展主要特点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锁定金属接骨螺钉行业发展有利因素分析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锁定金属接骨螺钉行业发展不利因素分析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进入锁定金属接骨螺钉行业壁垒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全球主要地区锁定金属接骨螺钉产量（千件）：2018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全球主要地区锁定金属接骨螺钉产量（2018-2023）&amp;（千件）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全球主要地区锁定金属接骨螺钉产量市场份额（2018-2023）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全球主要地区锁定金属接骨螺钉产量（2024-2029）&amp;（千件）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全球主要地区锁定金属接骨螺钉销售收入（百万美元）：2018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全球主要地区锁定金属接骨螺钉销售收入（2018-2023）&amp;（百万美元）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全球主要地区锁定金属接骨螺钉销售收入市场份额（2018-2023）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全球主要地区锁定金属接骨螺钉收入（2024-2029）&amp;（百万美元）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全球主要地区锁定金属接骨螺钉收入市场份额（2024-2029）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全球主要地区锁定金属接骨螺钉销量（千件）：2018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全球主要地区锁定金属接骨螺钉销量（2018-2023）&amp;（千件）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全球主要地区锁定金属接骨螺钉销量（2024-2029）&amp;（千件）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全球主要地区锁定金属接骨螺钉销量份额（2024-2029）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北美锁定金属接骨螺钉基本情况分析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欧洲锁定金属接骨螺钉基本情况分析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亚太地区锁定金属接骨螺钉基本情况分析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拉美地区锁定金属接骨螺钉基本情况分析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中东及非洲锁定金属接骨螺钉基本情况分析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全球市场主要厂商锁定金属接骨螺钉产能（2022-2023）&amp;（千件）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全球市场主要厂商锁定金属接骨螺钉销量（2018-2023）&amp;（千件）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全球市场主要厂商锁定金属接骨螺钉销售收入（2018-2023）&amp;（百万美元）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全球市场主要厂商锁定金属接骨螺钉销售收入市场份额（2018-2023）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全球市场主要厂商锁定金属接骨螺钉销售价格（2018-2023）&amp;（美元/件）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2022年全球主要生产商锁定金属接骨螺钉收入排名（百万美元）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中国市场主要厂商锁定金属接骨螺钉销量（2018-2023）&amp;（千件）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中国市场主要厂商锁定金属接骨螺钉销售收入（2018-2023）&amp;（百万美元）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中国市场主要厂商锁定金属接骨螺钉销售收入市场份额（2018-2023）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中国市场主要厂商锁定金属接骨螺钉销售价格（2018-2023）&amp;（美元/件）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2022年中国主要生产商锁定金属接骨螺钉收入排名（百万美元）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全球主要厂商锁定金属接骨螺钉总部及产地分布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全球主要厂商锁定金属接骨螺钉商业化日期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全球主要厂商锁定金属接骨螺钉产品类型及应用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2022年全球锁定金属接骨螺钉主要厂商市场地位（第一梯队、第二梯队和第三梯队）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全球不同产品类型锁定金属接骨螺钉销量（2018-2023年）&amp;（千件）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全球不同产品类型锁定金属接骨螺钉销量预测（2024-2029）&amp;（千件）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全球市场不同产品类型锁定金属接骨螺钉销量市场份额预测（2024-2029）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全球不同产品类型锁定金属接骨螺钉收入（2018-2023年）&amp;（百万美元）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全球不同产品类型锁定金属接骨螺钉收入市场份额（2018-2023）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全球不同产品类型锁定金属接骨螺钉收入预测（2024-2029）&amp;（百万美元）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全球不同产品类型锁定金属接骨螺钉收入市场份额预测（2024-2029）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中国不同产品类型锁定金属接骨螺钉销量（2018-2023年）&amp;（千件）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中国不同产品类型锁定金属接骨螺钉销量预测（2024-2029）&amp;（千件）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中国不同产品类型锁定金属接骨螺钉销量市场份额预测（2024-2029）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中国不同产品类型锁定金属接骨螺钉收入（2018-2023年）&amp;（百万美元）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中国不同产品类型锁定金属接骨螺钉收入市场份额（2018-2023）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中国不同产品类型锁定金属接骨螺钉收入预测（2024-2029）&amp;（百万美元）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中国不同产品类型锁定金属接骨螺钉收入市场份额预测（2024-2029）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全球不同应用锁定金属接骨螺钉销量（2018-2023年）&amp;（千件）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全球不同应用锁定金属接骨螺钉销量预测（2024-2029）&amp;（千件）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全球市场不同应用锁定金属接骨螺钉销量市场份额预测（2024-2029）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全球不同应用锁定金属接骨螺钉收入（2018-2023年）&amp;（百万美元）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全球不同应用锁定金属接骨螺钉收入市场份额（2018-2023）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全球不同应用锁定金属接骨螺钉收入预测（2024-2029）&amp;（百万美元）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全球不同应用锁定金属接骨螺钉收入市场份额预测（2024-2029）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中国不同应用锁定金属接骨螺钉销量（2018-2023年）&amp;（千件）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中国不同应用锁定金属接骨螺钉销量市场份额（2018-2023）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中国不同应用锁定金属接骨螺钉销量预测（2024-2029）&amp;（千件）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中国不同应用锁定金属接骨螺钉销量市场份额预测（2024-2029）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中国不同应用锁定金属接骨螺钉收入（2018-2023年）&amp;（百万美元）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中国不同应用锁定金属接骨螺钉收入市场份额（2018-2023）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中国不同应用锁定金属接骨螺钉收入预测（2024-2029）&amp;（百万美元）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中国不同应用锁定金属接骨螺钉收入市场份额预测（2024-2029）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锁定金属接骨螺钉行业技术发展趋势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锁定金属接骨螺钉行业主要驱动因素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锁定金属接骨螺钉行业供应链分析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锁定金属接骨螺钉上游原料供应商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锁定金属接骨螺钉行业主要下游客户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锁定金属接骨螺钉行业典型经销商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DePuy Synthes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DePuy Synthes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DePuy Synthes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DePuy Synthes公司简介及主要业务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DePuy Synthes企业最新动态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Stryker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Stryker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Stryker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Stryker公司简介及主要业务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Stryker企业最新动态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Smith &amp; Nephew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Smith &amp; Nephew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Smith &amp; Nephew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Smith &amp; Nephew公司简介及主要业务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Smith &amp; Nephew企业最新动态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Zimmer Biomet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Zimmer Biomet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Zimmer Biomet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Zimmer Biomet公司简介及主要业务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Zimmer Biomet企业最新动态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Wright Medical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Wright Medical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Wright Medical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Wright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Wright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B Braun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B Braun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B Braun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B Braun公司简介及主要业务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B Braun企业最新动态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Medtronic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Medtronic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Medtronic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Medtronic公司简介及主要业务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Medtronic企业最新动态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Globus Medical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Globus Medical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Globus Medical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Globus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Globus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Orthofix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Orthofix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Orthofix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Orthofix公司简介及主要业务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Orthofix企业最新动态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JEIL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JEIL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JEIL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JEIL公司简介及主要业务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JEIL企业最新动态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Arthrex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Arthrex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Arthrex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Arthrex公司简介及主要业务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Arthrex企业最新动态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CONMED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CONMED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CONMED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CONMED公司简介及主要业务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CONMED企业最新动态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Integra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Integra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Integra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Integra公司简介及主要业务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Integra企业最新动态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CHUNLi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CHUNLi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CHUNLi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CHUNLi公司简介及主要业务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CHUNLi企业最新动态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Double Medical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Double Medical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Double Medical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Double Medical公司简介及主要业务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Double Medical企业最新动态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IDEAL Medical (Shanghai Kinetic)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IDEAL Medical (Shanghai Kinetic)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IDEAL Medical (Shanghai Kinetic)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IDEAL Medical (Shanghai Kinetic)公司简介及主要业务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IDEAL Medical (Shanghai Kinetic)企业最新动态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WEGO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WEGO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WEGO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WEGO公司简介及主要业务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WEGO企业最新动态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Naton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Naton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Naton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Naton公司简介及主要业务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Naton企业最新动态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Sunan Zimmered Medical Instrument 锁定金属接骨螺钉生产基地、销售区域、竞争对手及市场地位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Sunan Zimmered Medical Instrument 锁定金属接骨螺钉产品规格、参数及市场应用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Sunan Zimmered Medical Instrument 锁定金属接骨螺钉销量（千件）、收入（百万美元）、价格（美元/件）及毛利率（2018-2023）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Sunan Zimmered Medical Instrument公司简介及主要业务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Sunan Zimmered Medical Instrument企业最新动态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中国市场锁定金属接骨螺钉产量、销量、进出口（2018-2023年）&amp;（千件）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中国市场锁定金属接骨螺钉产量、销量、进出口预测（2024-2029）&amp;（千件）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中国市场锁定金属接骨螺钉进出口贸易趋势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中国市场锁定金属接骨螺钉主要进口来源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中国市场锁定金属接骨螺钉主要出口目的地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中国锁定金属接骨螺钉生产地区分布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中国锁定金属接骨螺钉消费地区分布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锁定金属接骨螺钉产品图片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全球不同产品类型锁定金属接骨螺钉规模2018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全球不同产品类型锁定金属接骨螺钉市场份额2022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钛合金产品图片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不锈钢产品图片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全球不同应用锁定金属接骨螺钉规模2018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全球不同应用锁定金属接骨螺钉市场份额2022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骨科诊所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门诊手术中心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全球锁定金属接骨螺钉产能、产量、产能利用率及发展趋势（2018-2029）&amp;（千件）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全球锁定金属接骨螺钉产量、需求量及发展趋势（2018-2029）&amp;（千件）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全球主要地区锁定金属接骨螺钉产量规模：2018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全球主要地区锁定金属接骨螺钉产量市场份额（2018-2029）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中国锁定金属接骨螺钉产能、产量、产能利用率及发展趋势（2018-2029）&amp;（千件）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中国锁定金属接骨螺钉产量、市场需求量及发展趋势（2018-2029）&amp;（千件）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中国锁定金属接骨螺钉总产能占全球比重（2018-2029）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中国锁定金属接骨螺钉总产量占全球比重（2018-2029）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全球锁定金属接骨螺钉市场收入及增长率:（2018-2029）&amp;（百万美元）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全球市场锁定金属接骨螺钉市场规模：2018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全球市场锁定金属接骨螺钉销量及增长率（2018-2029）&amp;（千件）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全球市场锁定金属接骨螺钉价格趋势（2018-2029）&amp;（美元/件）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中国锁定金属接骨螺钉市场收入及增长率:（2018-2029）&amp;（百万美元）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中国市场锁定金属接骨螺钉市场规模：2018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中国市场锁定金属接骨螺钉销量及增长率（2018-2029）&amp;（千件）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中国市场锁定金属接骨螺钉销量占全球比重（2018-2029）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中国锁定金属接骨螺钉收入占全球比重（2018-2029）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全球主要地区锁定金属接骨螺钉销售收入规模：2018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全球主要地区锁定金属接骨螺钉销售收入市场份额（2018-2023）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全球主要地区锁定金属接骨螺钉销售收入市场份额（2018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全球主要地区锁定金属接骨螺钉收入市场份额（2024-2029）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北美（美国和加拿大）锁定金属接骨螺钉销量（2018-2029）&amp;（千件）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北美（美国和加拿大）锁定金属接骨螺钉销量份额（2018-2029）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北美（美国和加拿大）锁定金属接骨螺钉收入（2018-2029）&amp;（百万美元）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北美（美国和加拿大）锁定金属接骨螺钉收入份额（2018-2029）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欧洲（德国、英国、法国和意大利等国家）锁定金属接骨螺钉销量（2018-2029）&amp;（千件）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欧洲（德国、英国、法国和意大利等国家）锁定金属接骨螺钉销量份额（2018-2029）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欧洲（德国、英国、法国和意大利等国家）锁定金属接骨螺钉收入（2018-2029）&amp;（百万美元）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欧洲（德国、英国、法国和意大利等国家）锁定金属接骨螺钉收入份额（2018-2029）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亚太（中国、日本、韩国、中国台湾、印度和东南亚等）锁定金属接骨螺钉销量（2018-2029）&amp;（千件）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亚太（中国、日本、韩国、中国台湾、印度和东南亚等）锁定金属接骨螺钉销量份额（2018-2029）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亚太（中国、日本、韩国、中国台湾、印度和东南亚等）锁定金属接骨螺钉收入（2018-2029）&amp;（百万美元）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亚太（中国、日本、韩国、中国台湾、印度和东南亚等）锁定金属接骨螺钉收入份额（2018-2029）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拉美地区（墨西哥、巴西等国家）锁定金属接骨螺钉销量（2018-2029）&amp;（千件）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拉美地区（墨西哥、巴西等国家）锁定金属接骨螺钉销量份额（2018-2029）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拉美地区（墨西哥、巴西等国家）锁定金属接骨螺钉收入（2018-2029）&amp;（百万美元）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拉美地区（墨西哥、巴西等国家）锁定金属接骨螺钉收入份额（2018-2029）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中东及非洲（土耳其、沙特等国家）锁定金属接骨螺钉销量（2018-2029）&amp;（千件）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中东及非洲（土耳其、沙特等国家）锁定金属接骨螺钉销量份额（2018-2029）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中东及非洲（土耳其、沙特等国家）锁定金属接骨螺钉收入（2018-2029）&amp;（百万美元）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中东及非洲（土耳其、沙特等国家）锁定金属接骨螺钉收入份额（2018-2029）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2022年全球市场主要厂商锁定金属接骨螺钉销量市场份额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2022年全球市场主要厂商锁定金属接骨螺钉收入市场份额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2022年中国市场主要厂商锁定金属接骨螺钉销量市场份额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2022年中国市场主要厂商锁定金属接骨螺钉收入市场份额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2022年全球前五大生产商锁定金属接骨螺钉市场份额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全球锁定金属接骨螺钉第一梯队、第二梯队和第三梯队生产商（品牌）及市场份额（2022）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全球不同产品类型锁定金属接骨螺钉价格走势（2018-2029）&amp;（美元/件）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全球不同应用锁定金属接骨螺钉价格走势（2018-2029）&amp;（美元/件）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锁定金属接骨螺钉中国企业SWOT分析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锁定金属接骨螺钉产业链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锁定金属接骨螺钉行业采购模式分析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锁定金属接骨螺钉行业生产模式分析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锁定金属接骨螺钉行业销售模式分析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MzLCJoZGlkIjoiNjdhMTMwNDYzZWIwOTU0NDRlYjIzNmI5NWQ1MzBlYjAiLCJ1c2VyQ291bnQiOjczM3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9D61FB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4806A0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725EA8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EA0134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725C8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785A2E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192EE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97C6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10101</Words>
  <Characters>12702</Characters>
  <Lines>0</Lines>
  <Paragraphs>0</Paragraphs>
  <TotalTime>8</TotalTime>
  <ScaleCrop>false</ScaleCrop>
  <LinksUpToDate>false</LinksUpToDate>
  <CharactersWithSpaces>14965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6B32E0F763C549CC862D846E078A1A3A</vt:lpwstr>
  </property>
  <property fmtid="{D5CDD505-2E9C-101B-9397-08002B2CF9AE}" pid="5" name="commondata">
    <vt:lpwstr>eyJjb3VudCI6NDAzLCJoZGlkIjoiNjdhMTMwNDYzZWIwOTU0NDRlYjIzNmI5NWQ1MzBlYjAiLCJ1c2VyQ291bnQiOjQwM30=</vt:lpwstr>
  </property>
</Properties>
</file>