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ascii="Microsoft YaHei UI" w:hAnsi="Microsoft YaHei UI" w:eastAsia="Microsoft YaHei UI" w:cs="Microsoft YaHei UI"/>
          <w:i w:val="0"/>
          <w:iCs w:val="0"/>
          <w:caps w:val="0"/>
          <w:color w:val="333333"/>
          <w:spacing w:val="0"/>
          <w:sz w:val="25"/>
          <w:szCs w:val="25"/>
        </w:rPr>
      </w:pPr>
      <w:bookmarkStart w:id="0" w:name="_GoBack"/>
      <w:bookmarkEnd w:id="0"/>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60288" behindDoc="0" locked="0" layoutInCell="1" allowOverlap="1">
                <wp:simplePos x="0" y="0"/>
                <wp:positionH relativeFrom="column">
                  <wp:posOffset>-541655</wp:posOffset>
                </wp:positionH>
                <wp:positionV relativeFrom="paragraph">
                  <wp:posOffset>1880870</wp:posOffset>
                </wp:positionV>
                <wp:extent cx="6466205" cy="283019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8301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8F8F8"/>
                              <w:spacing w:before="0" w:beforeAutospacing="0" w:after="0" w:afterAutospacing="0" w:line="330" w:lineRule="atLeast"/>
                              <w:ind w:left="0" w:right="0" w:firstLine="0"/>
                              <w:rPr>
                                <w:rFonts w:ascii="微软雅黑" w:hAnsi="微软雅黑" w:eastAsia="微软雅黑" w:cs="微软雅黑"/>
                                <w:b/>
                                <w:bCs/>
                                <w:i w:val="0"/>
                                <w:iCs w:val="0"/>
                                <w:caps w:val="0"/>
                                <w:color w:val="333333"/>
                                <w:spacing w:val="0"/>
                                <w:sz w:val="27"/>
                                <w:szCs w:val="27"/>
                              </w:rPr>
                            </w:pPr>
                            <w:r>
                              <w:rPr>
                                <w:rFonts w:hint="eastAsia" w:ascii="宋体" w:hAnsi="宋体" w:cs="宋体"/>
                                <w:sz w:val="72"/>
                                <w:szCs w:val="72"/>
                                <w:lang w:val="en-US" w:eastAsia="zh-CN"/>
                              </w:rPr>
                              <w:t>独立ISP芯片行业前景分析-行业现状，市场走势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8F8F8"/>
                              <w:spacing w:before="0" w:beforeAutospacing="0" w:after="0" w:afterAutospacing="0" w:line="330" w:lineRule="atLeast"/>
                              <w:ind w:left="0" w:right="0" w:firstLine="0"/>
                              <w:rPr>
                                <w:rFonts w:hint="eastAsia" w:ascii="宋体" w:hAnsi="宋体" w:eastAsia="Helvetica" w:cs="宋体"/>
                                <w:i w:val="0"/>
                                <w:iCs w:val="0"/>
                                <w:caps w:val="0"/>
                                <w:color w:val="000000"/>
                                <w:spacing w:val="0"/>
                                <w:sz w:val="72"/>
                                <w:szCs w:val="72"/>
                                <w:lang w:val="en-US" w:eastAsia="zh-CN"/>
                              </w:rPr>
                            </w:pPr>
                          </w:p>
                          <w:p>
                            <w:pPr>
                              <w:rPr>
                                <w:rFonts w:hint="eastAsia" w:ascii="宋体" w:hAnsi="宋体" w:cs="宋体"/>
                                <w:sz w:val="72"/>
                                <w:szCs w:val="7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65pt;margin-top:148.1pt;height:222.85pt;width:509.15pt;z-index:251660288;mso-width-relative:page;mso-height-relative:page;" filled="f" stroked="f" coordsize="21600,21600" o:gfxdata="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emmMp3QAAAAsBAAAPAAAAAAAA&#10;AAEAIAAAACIAAABkcnMvZG93bnJldi54bWxQSwECFAAUAAAACACHTuJAf2H54EYCAAB1BAAADgAA&#10;AAAAAAABACAAAAAsAQAAZHJzL2Uyb0RvYy54bWxQSwUGAAAAAAYABgBZAQAA5AUAAAAA&#10;">
                <v:fill on="f" focussize="0,0"/>
                <v:stroke on="f" weight="0.5pt"/>
                <v:imagedata o:title=""/>
                <o:lock v:ext="edit" aspectratio="f"/>
                <v:textbox>
                  <w:txbxContent>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8F8F8"/>
                        <w:spacing w:before="0" w:beforeAutospacing="0" w:after="0" w:afterAutospacing="0" w:line="330" w:lineRule="atLeast"/>
                        <w:ind w:left="0" w:right="0" w:firstLine="0"/>
                        <w:rPr>
                          <w:rFonts w:ascii="微软雅黑" w:hAnsi="微软雅黑" w:eastAsia="微软雅黑" w:cs="微软雅黑"/>
                          <w:b/>
                          <w:bCs/>
                          <w:i w:val="0"/>
                          <w:iCs w:val="0"/>
                          <w:caps w:val="0"/>
                          <w:color w:val="333333"/>
                          <w:spacing w:val="0"/>
                          <w:sz w:val="27"/>
                          <w:szCs w:val="27"/>
                        </w:rPr>
                      </w:pPr>
                      <w:r>
                        <w:rPr>
                          <w:rFonts w:hint="eastAsia" w:ascii="宋体" w:hAnsi="宋体" w:cs="宋体"/>
                          <w:sz w:val="72"/>
                          <w:szCs w:val="72"/>
                          <w:lang w:val="en-US" w:eastAsia="zh-CN"/>
                        </w:rPr>
                        <w:t>独立ISP芯片行业前景分析-行业现状，市场走势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8F8F8"/>
                        <w:spacing w:before="0" w:beforeAutospacing="0" w:after="0" w:afterAutospacing="0" w:line="330" w:lineRule="atLeast"/>
                        <w:ind w:left="0" w:right="0" w:firstLine="0"/>
                        <w:rPr>
                          <w:rFonts w:hint="eastAsia" w:ascii="宋体" w:hAnsi="宋体" w:eastAsia="Helvetica" w:cs="宋体"/>
                          <w:i w:val="0"/>
                          <w:iCs w:val="0"/>
                          <w:caps w:val="0"/>
                          <w:color w:val="000000"/>
                          <w:spacing w:val="0"/>
                          <w:sz w:val="72"/>
                          <w:szCs w:val="72"/>
                          <w:lang w:val="en-US" w:eastAsia="zh-CN"/>
                        </w:rPr>
                      </w:pPr>
                    </w:p>
                    <w:p>
                      <w:pPr>
                        <w:rPr>
                          <w:rFonts w:hint="eastAsia" w:ascii="宋体" w:hAnsi="宋体" w:cs="宋体"/>
                          <w:sz w:val="72"/>
                          <w:szCs w:val="72"/>
                          <w:lang w:val="en-US" w:eastAsia="zh-CN"/>
                        </w:rPr>
                      </w:pP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1312"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r>
        <w:rPr>
          <w:rFonts w:hint="eastAsia" w:asciiTheme="minorEastAsia" w:hAnsiTheme="minorEastAsia" w:eastAsiaTheme="minorEastAsia" w:cstheme="minorEastAsia"/>
          <w:sz w:val="24"/>
          <w:szCs w:val="24"/>
          <w:lang w:eastAsia="zh-CN"/>
        </w:rPr>
        <w:drawing>
          <wp:anchor distT="0" distB="0" distL="114300" distR="114300" simplePos="0" relativeHeight="251659264"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asciiTheme="minorEastAsia" w:hAnsiTheme="minorEastAsia" w:eastAsiaTheme="minorEastAsia" w:cstheme="minorEastAsia"/>
          <w:sz w:val="24"/>
          <w:szCs w:val="24"/>
          <w:lang w:eastAsia="zh-CN"/>
        </w:rPr>
        <w:br w:type="page"/>
      </w:r>
    </w:p>
    <w:p>
      <w:pPr>
        <w:rPr>
          <w:rFonts w:hint="eastAsia" w:asciiTheme="minorEastAsia" w:hAnsiTheme="minorEastAsia" w:eastAsiaTheme="minorEastAsia" w:cstheme="minorEastAsia"/>
          <w:sz w:val="24"/>
          <w:szCs w:val="24"/>
          <w:lang w:val="en-US" w:eastAsia="zh-CN"/>
        </w:rPr>
      </w:pPr>
      <w:r>
        <w:rPr>
          <w:rFonts w:ascii="微软雅黑" w:hAnsi="微软雅黑" w:eastAsia="微软雅黑" w:cs="微软雅黑"/>
          <w:i w:val="0"/>
          <w:iCs w:val="0"/>
          <w:caps w:val="0"/>
          <w:color w:val="333333"/>
          <w:spacing w:val="0"/>
          <w:sz w:val="21"/>
          <w:szCs w:val="21"/>
          <w:shd w:val="clear" w:fill="FFFFFF"/>
        </w:rPr>
        <w:t>ISP(Image Signal Processor)即图像信号处理，视频监控摄像头的重要组成部分。ISP 芯片的主要作用是对视频监控摄像机前端的图像传感器所采集的原始图像信号进行处理，使图像得以复原和增强，经 ISP 芯片处理后的输出图像可直接在显示器显示或通过数字硬盘录像机（DVR）进行压缩、存储。</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ISP芯片分为集成型和独立型两种。目前，大多数手机都使用集成的ISP芯片，也即是ISP芯片集成在手机的处理器里。而独立的ISP芯片是独立于处理器而存在的。</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715000" cy="3619500"/>
            <wp:effectExtent l="0" t="0" r="0" b="0"/>
            <wp:docPr id="9"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IMG_256"/>
                    <pic:cNvPicPr>
                      <a:picLocks noChangeAspect="1"/>
                    </pic:cNvPicPr>
                  </pic:nvPicPr>
                  <pic:blipFill>
                    <a:blip r:embed="rId7"/>
                    <a:stretch>
                      <a:fillRect/>
                    </a:stretch>
                  </pic:blipFill>
                  <pic:spPr>
                    <a:xfrm>
                      <a:off x="0" y="0"/>
                      <a:ext cx="5715000" cy="36195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根据QYResearch最新调研报告显示，2023年全球独立ISP芯片市场规模大约为664.8百万美元，预计2029年将达到965.0百万美元，未来几年年复合增长率CAGR为6.4%。</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715000" cy="4886325"/>
            <wp:effectExtent l="0" t="0" r="0" b="9525"/>
            <wp:docPr id="11" name="图片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IMG_257"/>
                    <pic:cNvPicPr>
                      <a:picLocks noChangeAspect="1"/>
                    </pic:cNvPicPr>
                  </pic:nvPicPr>
                  <pic:blipFill>
                    <a:blip r:embed="rId8"/>
                    <a:stretch>
                      <a:fillRect/>
                    </a:stretch>
                  </pic:blipFill>
                  <pic:spPr>
                    <a:xfrm>
                      <a:off x="0" y="0"/>
                      <a:ext cx="5715000" cy="4886325"/>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全球范围内，独立ISP芯片主要生产商包括意法半导体、安森美、富瀚微电子和Socionext等，其中前五大厂商占有大约67.9%的市场份额。</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715000" cy="6372225"/>
            <wp:effectExtent l="0" t="0" r="0" b="9525"/>
            <wp:docPr id="6" name="图片 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IMG_258"/>
                    <pic:cNvPicPr>
                      <a:picLocks noChangeAspect="1"/>
                    </pic:cNvPicPr>
                  </pic:nvPicPr>
                  <pic:blipFill>
                    <a:blip r:embed="rId9"/>
                    <a:stretch>
                      <a:fillRect/>
                    </a:stretch>
                  </pic:blipFill>
                  <pic:spPr>
                    <a:xfrm>
                      <a:off x="0" y="0"/>
                      <a:ext cx="5715000" cy="6372225"/>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就产品类型而言，目前支持HDR的独立ISP芯片是最主要的细分产品，2022年占据大约93.8%的份额。</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715000" cy="6477000"/>
            <wp:effectExtent l="0" t="0" r="0" b="0"/>
            <wp:docPr id="7" name="图片 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descr="IMG_259"/>
                    <pic:cNvPicPr>
                      <a:picLocks noChangeAspect="1"/>
                    </pic:cNvPicPr>
                  </pic:nvPicPr>
                  <pic:blipFill>
                    <a:blip r:embed="rId10"/>
                    <a:stretch>
                      <a:fillRect/>
                    </a:stretch>
                  </pic:blipFill>
                  <pic:spPr>
                    <a:xfrm>
                      <a:off x="0" y="0"/>
                      <a:ext cx="5715000" cy="64770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就产品应用而言，目前用于安防的独立ISP芯片的销量最多，2022年占据大约39.9%的销量市场份额。</w:t>
      </w: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TU4OCwiaGRpZCI6IjY3YTEzMDQ2M2ViMDk1NDQ0ZWIyMzZiOTVkNTMwZWIwIiwidXNlckNvdW50Ijo1NTg4fQ=="/>
  </w:docVars>
  <w:rsids>
    <w:rsidRoot w:val="438C3708"/>
    <w:rsid w:val="00005402"/>
    <w:rsid w:val="0002117A"/>
    <w:rsid w:val="00044EF2"/>
    <w:rsid w:val="0009075B"/>
    <w:rsid w:val="00103897"/>
    <w:rsid w:val="001464CE"/>
    <w:rsid w:val="001A2968"/>
    <w:rsid w:val="00227F32"/>
    <w:rsid w:val="0026130D"/>
    <w:rsid w:val="00285085"/>
    <w:rsid w:val="002D269B"/>
    <w:rsid w:val="00305CE7"/>
    <w:rsid w:val="00351550"/>
    <w:rsid w:val="00377076"/>
    <w:rsid w:val="003C468C"/>
    <w:rsid w:val="003F417C"/>
    <w:rsid w:val="00443541"/>
    <w:rsid w:val="004B3940"/>
    <w:rsid w:val="004D183B"/>
    <w:rsid w:val="004E43BF"/>
    <w:rsid w:val="00522102"/>
    <w:rsid w:val="00577718"/>
    <w:rsid w:val="00610011"/>
    <w:rsid w:val="00627E6B"/>
    <w:rsid w:val="00660E07"/>
    <w:rsid w:val="006964AB"/>
    <w:rsid w:val="0069744B"/>
    <w:rsid w:val="006D2A98"/>
    <w:rsid w:val="007F1787"/>
    <w:rsid w:val="0087167F"/>
    <w:rsid w:val="00877F19"/>
    <w:rsid w:val="008878D1"/>
    <w:rsid w:val="008D313A"/>
    <w:rsid w:val="009224FE"/>
    <w:rsid w:val="00976277"/>
    <w:rsid w:val="009E329D"/>
    <w:rsid w:val="009F3C26"/>
    <w:rsid w:val="00A16BE5"/>
    <w:rsid w:val="00AD7338"/>
    <w:rsid w:val="00B2476A"/>
    <w:rsid w:val="00B92181"/>
    <w:rsid w:val="00B93F2F"/>
    <w:rsid w:val="00B95CDD"/>
    <w:rsid w:val="00BE7797"/>
    <w:rsid w:val="00BF0E19"/>
    <w:rsid w:val="00C30909"/>
    <w:rsid w:val="00CD3536"/>
    <w:rsid w:val="00D9637F"/>
    <w:rsid w:val="00E52F76"/>
    <w:rsid w:val="00E865C2"/>
    <w:rsid w:val="00E973EC"/>
    <w:rsid w:val="00EF5BA2"/>
    <w:rsid w:val="00F907CF"/>
    <w:rsid w:val="00FA00A3"/>
    <w:rsid w:val="00FC3E1B"/>
    <w:rsid w:val="01011432"/>
    <w:rsid w:val="01050F22"/>
    <w:rsid w:val="010527E5"/>
    <w:rsid w:val="010827C0"/>
    <w:rsid w:val="010F14C9"/>
    <w:rsid w:val="01182922"/>
    <w:rsid w:val="01192301"/>
    <w:rsid w:val="011949CD"/>
    <w:rsid w:val="011C59CD"/>
    <w:rsid w:val="01207B0A"/>
    <w:rsid w:val="012908C8"/>
    <w:rsid w:val="012A2737"/>
    <w:rsid w:val="012A6BDB"/>
    <w:rsid w:val="012F2443"/>
    <w:rsid w:val="012F41F1"/>
    <w:rsid w:val="013730A5"/>
    <w:rsid w:val="01383125"/>
    <w:rsid w:val="014403FC"/>
    <w:rsid w:val="0147153B"/>
    <w:rsid w:val="01485E57"/>
    <w:rsid w:val="014D20B0"/>
    <w:rsid w:val="01505F15"/>
    <w:rsid w:val="01545A05"/>
    <w:rsid w:val="015754F6"/>
    <w:rsid w:val="015772A4"/>
    <w:rsid w:val="016465E1"/>
    <w:rsid w:val="01672D40"/>
    <w:rsid w:val="016A6FD7"/>
    <w:rsid w:val="017442FA"/>
    <w:rsid w:val="01787946"/>
    <w:rsid w:val="0179755F"/>
    <w:rsid w:val="017B5688"/>
    <w:rsid w:val="017D4F5C"/>
    <w:rsid w:val="017E0CD4"/>
    <w:rsid w:val="01892352"/>
    <w:rsid w:val="01910A08"/>
    <w:rsid w:val="01967DCC"/>
    <w:rsid w:val="019D55FE"/>
    <w:rsid w:val="01A3100D"/>
    <w:rsid w:val="01A4698D"/>
    <w:rsid w:val="01B12E58"/>
    <w:rsid w:val="01B51143"/>
    <w:rsid w:val="01B85F94"/>
    <w:rsid w:val="01B91D0C"/>
    <w:rsid w:val="01BB7833"/>
    <w:rsid w:val="01C901A1"/>
    <w:rsid w:val="01CE57B8"/>
    <w:rsid w:val="01D46B46"/>
    <w:rsid w:val="01D60B10"/>
    <w:rsid w:val="01D6466C"/>
    <w:rsid w:val="01DD3C4D"/>
    <w:rsid w:val="01E23011"/>
    <w:rsid w:val="01E52DF6"/>
    <w:rsid w:val="01E90844"/>
    <w:rsid w:val="01EE7C08"/>
    <w:rsid w:val="01F01BD2"/>
    <w:rsid w:val="01F035E3"/>
    <w:rsid w:val="01F3521E"/>
    <w:rsid w:val="01F914E4"/>
    <w:rsid w:val="01FB0577"/>
    <w:rsid w:val="01FD3441"/>
    <w:rsid w:val="0200793B"/>
    <w:rsid w:val="02082951"/>
    <w:rsid w:val="020A2568"/>
    <w:rsid w:val="02160F0D"/>
    <w:rsid w:val="022278B2"/>
    <w:rsid w:val="022952B7"/>
    <w:rsid w:val="022A20AD"/>
    <w:rsid w:val="022E26FA"/>
    <w:rsid w:val="0235549D"/>
    <w:rsid w:val="02377801"/>
    <w:rsid w:val="02385327"/>
    <w:rsid w:val="02394999"/>
    <w:rsid w:val="023D0B8F"/>
    <w:rsid w:val="024242BB"/>
    <w:rsid w:val="024737BC"/>
    <w:rsid w:val="024912E2"/>
    <w:rsid w:val="024A64DB"/>
    <w:rsid w:val="024B6E08"/>
    <w:rsid w:val="024C35ED"/>
    <w:rsid w:val="0250441F"/>
    <w:rsid w:val="025832D3"/>
    <w:rsid w:val="025C1016"/>
    <w:rsid w:val="026779BA"/>
    <w:rsid w:val="026956E5"/>
    <w:rsid w:val="0273010D"/>
    <w:rsid w:val="027520D7"/>
    <w:rsid w:val="027619AC"/>
    <w:rsid w:val="027F1500"/>
    <w:rsid w:val="0281235A"/>
    <w:rsid w:val="02832A46"/>
    <w:rsid w:val="0284056C"/>
    <w:rsid w:val="02853CA9"/>
    <w:rsid w:val="0293006E"/>
    <w:rsid w:val="02932D49"/>
    <w:rsid w:val="02950A8E"/>
    <w:rsid w:val="02963561"/>
    <w:rsid w:val="029C3B08"/>
    <w:rsid w:val="029C7664"/>
    <w:rsid w:val="029E162E"/>
    <w:rsid w:val="02A14C7A"/>
    <w:rsid w:val="02A66F7F"/>
    <w:rsid w:val="02AA1ACC"/>
    <w:rsid w:val="02AE1145"/>
    <w:rsid w:val="02B0310F"/>
    <w:rsid w:val="02BC3862"/>
    <w:rsid w:val="02BD75DA"/>
    <w:rsid w:val="02BF3353"/>
    <w:rsid w:val="02C72207"/>
    <w:rsid w:val="02CF7A3A"/>
    <w:rsid w:val="02D36DFE"/>
    <w:rsid w:val="02D8252E"/>
    <w:rsid w:val="02DC2156"/>
    <w:rsid w:val="02DF57A3"/>
    <w:rsid w:val="02E828A9"/>
    <w:rsid w:val="02ED4364"/>
    <w:rsid w:val="02F474A0"/>
    <w:rsid w:val="02F70D3E"/>
    <w:rsid w:val="02FC7ACC"/>
    <w:rsid w:val="02FE20CD"/>
    <w:rsid w:val="030275C1"/>
    <w:rsid w:val="03237D85"/>
    <w:rsid w:val="032B09E8"/>
    <w:rsid w:val="032B6C3A"/>
    <w:rsid w:val="03323B24"/>
    <w:rsid w:val="0332621A"/>
    <w:rsid w:val="03353615"/>
    <w:rsid w:val="0336401E"/>
    <w:rsid w:val="0337738D"/>
    <w:rsid w:val="03404493"/>
    <w:rsid w:val="03433F84"/>
    <w:rsid w:val="03450DEE"/>
    <w:rsid w:val="034649C6"/>
    <w:rsid w:val="034A70C0"/>
    <w:rsid w:val="0350044F"/>
    <w:rsid w:val="03575C81"/>
    <w:rsid w:val="03595555"/>
    <w:rsid w:val="0361440A"/>
    <w:rsid w:val="036A59B4"/>
    <w:rsid w:val="037477CB"/>
    <w:rsid w:val="037B54CB"/>
    <w:rsid w:val="038500F8"/>
    <w:rsid w:val="0385459C"/>
    <w:rsid w:val="0385634A"/>
    <w:rsid w:val="03870314"/>
    <w:rsid w:val="0388408C"/>
    <w:rsid w:val="038A3960"/>
    <w:rsid w:val="038D51FF"/>
    <w:rsid w:val="038F2452"/>
    <w:rsid w:val="03920A67"/>
    <w:rsid w:val="039B5D11"/>
    <w:rsid w:val="03A10CAA"/>
    <w:rsid w:val="03A24C2B"/>
    <w:rsid w:val="03A26EFC"/>
    <w:rsid w:val="03A569EC"/>
    <w:rsid w:val="03A762C0"/>
    <w:rsid w:val="03A82039"/>
    <w:rsid w:val="03B409DD"/>
    <w:rsid w:val="03B94E08"/>
    <w:rsid w:val="03B95FF4"/>
    <w:rsid w:val="03BB6210"/>
    <w:rsid w:val="03BB7FBE"/>
    <w:rsid w:val="03C03826"/>
    <w:rsid w:val="03C07382"/>
    <w:rsid w:val="03CC5D27"/>
    <w:rsid w:val="03CF3A69"/>
    <w:rsid w:val="03CF75C5"/>
    <w:rsid w:val="03D270B5"/>
    <w:rsid w:val="03D472D2"/>
    <w:rsid w:val="03D52F56"/>
    <w:rsid w:val="03D746CC"/>
    <w:rsid w:val="03DF1EFE"/>
    <w:rsid w:val="03E05C76"/>
    <w:rsid w:val="03E272F9"/>
    <w:rsid w:val="03EA08A3"/>
    <w:rsid w:val="03EC461B"/>
    <w:rsid w:val="03EC63C9"/>
    <w:rsid w:val="03F11C32"/>
    <w:rsid w:val="03F60FF6"/>
    <w:rsid w:val="03F63B3D"/>
    <w:rsid w:val="03F813EE"/>
    <w:rsid w:val="03FB3DD5"/>
    <w:rsid w:val="03FE3E4E"/>
    <w:rsid w:val="04043713"/>
    <w:rsid w:val="04095970"/>
    <w:rsid w:val="040A4034"/>
    <w:rsid w:val="0410030A"/>
    <w:rsid w:val="04160380"/>
    <w:rsid w:val="041651F4"/>
    <w:rsid w:val="04206D37"/>
    <w:rsid w:val="0431202E"/>
    <w:rsid w:val="043B10FF"/>
    <w:rsid w:val="043D4E77"/>
    <w:rsid w:val="043D6C25"/>
    <w:rsid w:val="04450729"/>
    <w:rsid w:val="04531FA4"/>
    <w:rsid w:val="045521C0"/>
    <w:rsid w:val="04553F6E"/>
    <w:rsid w:val="04567CE7"/>
    <w:rsid w:val="045A1585"/>
    <w:rsid w:val="045D2E23"/>
    <w:rsid w:val="04673CA2"/>
    <w:rsid w:val="046B5540"/>
    <w:rsid w:val="046C750A"/>
    <w:rsid w:val="04740E9E"/>
    <w:rsid w:val="04763EE5"/>
    <w:rsid w:val="047A39D5"/>
    <w:rsid w:val="047A5783"/>
    <w:rsid w:val="047D34C5"/>
    <w:rsid w:val="047F0663"/>
    <w:rsid w:val="04812FB5"/>
    <w:rsid w:val="04842AA6"/>
    <w:rsid w:val="048605CC"/>
    <w:rsid w:val="0486382D"/>
    <w:rsid w:val="048C331C"/>
    <w:rsid w:val="048D195A"/>
    <w:rsid w:val="04974587"/>
    <w:rsid w:val="04994C0E"/>
    <w:rsid w:val="049C1B9D"/>
    <w:rsid w:val="04A122A7"/>
    <w:rsid w:val="04A612D5"/>
    <w:rsid w:val="04A722F0"/>
    <w:rsid w:val="04B073F7"/>
    <w:rsid w:val="04B14F1D"/>
    <w:rsid w:val="04B35139"/>
    <w:rsid w:val="04B867D8"/>
    <w:rsid w:val="04B944F5"/>
    <w:rsid w:val="04BA0275"/>
    <w:rsid w:val="04BC223F"/>
    <w:rsid w:val="04BC5F70"/>
    <w:rsid w:val="04BD1B14"/>
    <w:rsid w:val="04BF763A"/>
    <w:rsid w:val="04C02AAB"/>
    <w:rsid w:val="04D4448F"/>
    <w:rsid w:val="04EE7F1F"/>
    <w:rsid w:val="04F129B0"/>
    <w:rsid w:val="04F217BD"/>
    <w:rsid w:val="04F82B4C"/>
    <w:rsid w:val="04F9361E"/>
    <w:rsid w:val="050643F9"/>
    <w:rsid w:val="05091CAE"/>
    <w:rsid w:val="05092FAB"/>
    <w:rsid w:val="05096B07"/>
    <w:rsid w:val="050D2A9B"/>
    <w:rsid w:val="050F7BAB"/>
    <w:rsid w:val="05104339"/>
    <w:rsid w:val="051554AC"/>
    <w:rsid w:val="051A51B8"/>
    <w:rsid w:val="051C3F2E"/>
    <w:rsid w:val="051D6022"/>
    <w:rsid w:val="051F632A"/>
    <w:rsid w:val="05263B5D"/>
    <w:rsid w:val="05277873"/>
    <w:rsid w:val="052E3828"/>
    <w:rsid w:val="05344215"/>
    <w:rsid w:val="05374021"/>
    <w:rsid w:val="053B0594"/>
    <w:rsid w:val="053B7608"/>
    <w:rsid w:val="05461B09"/>
    <w:rsid w:val="05467D5B"/>
    <w:rsid w:val="054B5371"/>
    <w:rsid w:val="055406CA"/>
    <w:rsid w:val="055910AC"/>
    <w:rsid w:val="055C30DB"/>
    <w:rsid w:val="056B7658"/>
    <w:rsid w:val="056C3122"/>
    <w:rsid w:val="056D52E8"/>
    <w:rsid w:val="057228FE"/>
    <w:rsid w:val="057448C8"/>
    <w:rsid w:val="05755BC8"/>
    <w:rsid w:val="057743B8"/>
    <w:rsid w:val="05793C8D"/>
    <w:rsid w:val="057A17B3"/>
    <w:rsid w:val="0583779A"/>
    <w:rsid w:val="058645FB"/>
    <w:rsid w:val="058D14E6"/>
    <w:rsid w:val="058F34B0"/>
    <w:rsid w:val="05922FA0"/>
    <w:rsid w:val="05972365"/>
    <w:rsid w:val="059761E0"/>
    <w:rsid w:val="059A0E8F"/>
    <w:rsid w:val="05A131E3"/>
    <w:rsid w:val="05A21435"/>
    <w:rsid w:val="05A625A8"/>
    <w:rsid w:val="05A86320"/>
    <w:rsid w:val="05AC22B4"/>
    <w:rsid w:val="05B2719F"/>
    <w:rsid w:val="05B60A3D"/>
    <w:rsid w:val="05B71CEB"/>
    <w:rsid w:val="05B96C80"/>
    <w:rsid w:val="05BD626F"/>
    <w:rsid w:val="05BE1FE7"/>
    <w:rsid w:val="05C05FA5"/>
    <w:rsid w:val="05C3315A"/>
    <w:rsid w:val="05CA273A"/>
    <w:rsid w:val="05CB200E"/>
    <w:rsid w:val="05D03D33"/>
    <w:rsid w:val="05D709B3"/>
    <w:rsid w:val="05D9297D"/>
    <w:rsid w:val="05DD246D"/>
    <w:rsid w:val="05E27A84"/>
    <w:rsid w:val="05ED6429"/>
    <w:rsid w:val="05F17CC7"/>
    <w:rsid w:val="05F23A3F"/>
    <w:rsid w:val="060317A8"/>
    <w:rsid w:val="06035C4C"/>
    <w:rsid w:val="060914B4"/>
    <w:rsid w:val="06110369"/>
    <w:rsid w:val="06147E59"/>
    <w:rsid w:val="061502A7"/>
    <w:rsid w:val="061B11E8"/>
    <w:rsid w:val="061C6B2D"/>
    <w:rsid w:val="061F6802"/>
    <w:rsid w:val="0620235A"/>
    <w:rsid w:val="06223E20"/>
    <w:rsid w:val="062E4C3D"/>
    <w:rsid w:val="062E6905"/>
    <w:rsid w:val="062F6A41"/>
    <w:rsid w:val="063B3638"/>
    <w:rsid w:val="063C49CA"/>
    <w:rsid w:val="063F0270"/>
    <w:rsid w:val="06456265"/>
    <w:rsid w:val="064918B1"/>
    <w:rsid w:val="064F2C3F"/>
    <w:rsid w:val="06562220"/>
    <w:rsid w:val="065A3ABE"/>
    <w:rsid w:val="06654211"/>
    <w:rsid w:val="066606B5"/>
    <w:rsid w:val="06667380"/>
    <w:rsid w:val="06744454"/>
    <w:rsid w:val="067A09FA"/>
    <w:rsid w:val="067A5541"/>
    <w:rsid w:val="067A5F0E"/>
    <w:rsid w:val="067E6679"/>
    <w:rsid w:val="0687687D"/>
    <w:rsid w:val="068A3C77"/>
    <w:rsid w:val="068B1EC9"/>
    <w:rsid w:val="068E19BA"/>
    <w:rsid w:val="0696086E"/>
    <w:rsid w:val="06986BE8"/>
    <w:rsid w:val="069D1BFD"/>
    <w:rsid w:val="069F6334"/>
    <w:rsid w:val="06A25465"/>
    <w:rsid w:val="06AA2137"/>
    <w:rsid w:val="06AB256C"/>
    <w:rsid w:val="06AB431A"/>
    <w:rsid w:val="06B741DD"/>
    <w:rsid w:val="06BA25C5"/>
    <w:rsid w:val="06BF4D3C"/>
    <w:rsid w:val="06C1202B"/>
    <w:rsid w:val="06C21663"/>
    <w:rsid w:val="06C61153"/>
    <w:rsid w:val="06CB0518"/>
    <w:rsid w:val="06CD42C4"/>
    <w:rsid w:val="06D25D4A"/>
    <w:rsid w:val="06D53145"/>
    <w:rsid w:val="06D73361"/>
    <w:rsid w:val="06D8655C"/>
    <w:rsid w:val="06E20FAC"/>
    <w:rsid w:val="06E23AB3"/>
    <w:rsid w:val="06EA7680"/>
    <w:rsid w:val="06EC5E8E"/>
    <w:rsid w:val="06EE2458"/>
    <w:rsid w:val="06F7130D"/>
    <w:rsid w:val="06FA1737"/>
    <w:rsid w:val="07034156"/>
    <w:rsid w:val="07050D55"/>
    <w:rsid w:val="070D6D82"/>
    <w:rsid w:val="0717375D"/>
    <w:rsid w:val="071A41EC"/>
    <w:rsid w:val="071D4AEC"/>
    <w:rsid w:val="072145DC"/>
    <w:rsid w:val="072639A0"/>
    <w:rsid w:val="072916E2"/>
    <w:rsid w:val="072B545A"/>
    <w:rsid w:val="072D2F81"/>
    <w:rsid w:val="0730481F"/>
    <w:rsid w:val="07416A2C"/>
    <w:rsid w:val="07463E60"/>
    <w:rsid w:val="074B3532"/>
    <w:rsid w:val="074F1149"/>
    <w:rsid w:val="07541C5A"/>
    <w:rsid w:val="0754398E"/>
    <w:rsid w:val="075939BD"/>
    <w:rsid w:val="075C3866"/>
    <w:rsid w:val="07610E7C"/>
    <w:rsid w:val="07635050"/>
    <w:rsid w:val="0764271A"/>
    <w:rsid w:val="076721B4"/>
    <w:rsid w:val="076C4756"/>
    <w:rsid w:val="076D7821"/>
    <w:rsid w:val="07746E01"/>
    <w:rsid w:val="077548C2"/>
    <w:rsid w:val="077741FC"/>
    <w:rsid w:val="077961C6"/>
    <w:rsid w:val="077E1A2E"/>
    <w:rsid w:val="078608E3"/>
    <w:rsid w:val="07886409"/>
    <w:rsid w:val="078A2181"/>
    <w:rsid w:val="079528D4"/>
    <w:rsid w:val="07966D78"/>
    <w:rsid w:val="07972AF0"/>
    <w:rsid w:val="07A019A5"/>
    <w:rsid w:val="07A62D33"/>
    <w:rsid w:val="07A632B6"/>
    <w:rsid w:val="07A849F7"/>
    <w:rsid w:val="07A86AAB"/>
    <w:rsid w:val="07B74F40"/>
    <w:rsid w:val="07BF4B24"/>
    <w:rsid w:val="07C02047"/>
    <w:rsid w:val="07C20100"/>
    <w:rsid w:val="07C80EFB"/>
    <w:rsid w:val="07C815C0"/>
    <w:rsid w:val="07CC7E40"/>
    <w:rsid w:val="07CD52EE"/>
    <w:rsid w:val="07CF228A"/>
    <w:rsid w:val="07D258D6"/>
    <w:rsid w:val="07D57174"/>
    <w:rsid w:val="07DA1FA5"/>
    <w:rsid w:val="07E21FBD"/>
    <w:rsid w:val="07E61381"/>
    <w:rsid w:val="07E8334B"/>
    <w:rsid w:val="07EA70C4"/>
    <w:rsid w:val="07EF46DA"/>
    <w:rsid w:val="07F341CA"/>
    <w:rsid w:val="07F910B5"/>
    <w:rsid w:val="07F93FB3"/>
    <w:rsid w:val="07FB307F"/>
    <w:rsid w:val="08007A98"/>
    <w:rsid w:val="08055CAB"/>
    <w:rsid w:val="08065580"/>
    <w:rsid w:val="0808754A"/>
    <w:rsid w:val="080950B1"/>
    <w:rsid w:val="080A1514"/>
    <w:rsid w:val="080B2B96"/>
    <w:rsid w:val="080E1BD0"/>
    <w:rsid w:val="08102208"/>
    <w:rsid w:val="08141BD6"/>
    <w:rsid w:val="08183C31"/>
    <w:rsid w:val="08197DD2"/>
    <w:rsid w:val="081D1247"/>
    <w:rsid w:val="0822060B"/>
    <w:rsid w:val="0825634E"/>
    <w:rsid w:val="08275C22"/>
    <w:rsid w:val="082F109E"/>
    <w:rsid w:val="08387E2F"/>
    <w:rsid w:val="083B011E"/>
    <w:rsid w:val="083E7D79"/>
    <w:rsid w:val="08420CAE"/>
    <w:rsid w:val="08422A5C"/>
    <w:rsid w:val="08444A26"/>
    <w:rsid w:val="084604BA"/>
    <w:rsid w:val="084946B2"/>
    <w:rsid w:val="085219AE"/>
    <w:rsid w:val="08581F76"/>
    <w:rsid w:val="085931B7"/>
    <w:rsid w:val="085D7896"/>
    <w:rsid w:val="08624EAC"/>
    <w:rsid w:val="08737DB9"/>
    <w:rsid w:val="087B1FF8"/>
    <w:rsid w:val="087B41C0"/>
    <w:rsid w:val="088272FC"/>
    <w:rsid w:val="089332B7"/>
    <w:rsid w:val="089B6FC5"/>
    <w:rsid w:val="089D1CB7"/>
    <w:rsid w:val="08A2799E"/>
    <w:rsid w:val="08A52FEB"/>
    <w:rsid w:val="08CB0CA3"/>
    <w:rsid w:val="08CC67C9"/>
    <w:rsid w:val="08D00067"/>
    <w:rsid w:val="08D5567E"/>
    <w:rsid w:val="08D631A4"/>
    <w:rsid w:val="08DA0EE6"/>
    <w:rsid w:val="08DA7138"/>
    <w:rsid w:val="08DC4C5E"/>
    <w:rsid w:val="08E21B49"/>
    <w:rsid w:val="08E65ADD"/>
    <w:rsid w:val="08E92ED7"/>
    <w:rsid w:val="08EB6C4F"/>
    <w:rsid w:val="08F655F4"/>
    <w:rsid w:val="08F8136C"/>
    <w:rsid w:val="08FA1588"/>
    <w:rsid w:val="08FA3336"/>
    <w:rsid w:val="08FC21F4"/>
    <w:rsid w:val="08FD2E27"/>
    <w:rsid w:val="08FD4C21"/>
    <w:rsid w:val="08FF6B9F"/>
    <w:rsid w:val="090441B5"/>
    <w:rsid w:val="09045F63"/>
    <w:rsid w:val="09066EE6"/>
    <w:rsid w:val="090B5543"/>
    <w:rsid w:val="09195451"/>
    <w:rsid w:val="091A12E3"/>
    <w:rsid w:val="0923693C"/>
    <w:rsid w:val="09287EA3"/>
    <w:rsid w:val="09334E76"/>
    <w:rsid w:val="093C74AB"/>
    <w:rsid w:val="093E76C7"/>
    <w:rsid w:val="093F0D49"/>
    <w:rsid w:val="09420839"/>
    <w:rsid w:val="09475E50"/>
    <w:rsid w:val="09485EB3"/>
    <w:rsid w:val="09540C99"/>
    <w:rsid w:val="095D5673"/>
    <w:rsid w:val="096609CC"/>
    <w:rsid w:val="096802A0"/>
    <w:rsid w:val="096864F2"/>
    <w:rsid w:val="096B5FE2"/>
    <w:rsid w:val="097338FA"/>
    <w:rsid w:val="0983157E"/>
    <w:rsid w:val="09840E52"/>
    <w:rsid w:val="09842C00"/>
    <w:rsid w:val="098470A4"/>
    <w:rsid w:val="09864BCA"/>
    <w:rsid w:val="098B21E0"/>
    <w:rsid w:val="098D5F59"/>
    <w:rsid w:val="098E3A7F"/>
    <w:rsid w:val="09914FCD"/>
    <w:rsid w:val="09945539"/>
    <w:rsid w:val="09975DC2"/>
    <w:rsid w:val="09A11A04"/>
    <w:rsid w:val="09A6526C"/>
    <w:rsid w:val="09B145E4"/>
    <w:rsid w:val="09B63701"/>
    <w:rsid w:val="09B900DE"/>
    <w:rsid w:val="09C13E54"/>
    <w:rsid w:val="09C3351A"/>
    <w:rsid w:val="09C474A0"/>
    <w:rsid w:val="09C86F91"/>
    <w:rsid w:val="09D05E45"/>
    <w:rsid w:val="09D27E0F"/>
    <w:rsid w:val="09D678FF"/>
    <w:rsid w:val="09D75426"/>
    <w:rsid w:val="09DF2074"/>
    <w:rsid w:val="09E10052"/>
    <w:rsid w:val="09E3201C"/>
    <w:rsid w:val="09E638BB"/>
    <w:rsid w:val="09EA5159"/>
    <w:rsid w:val="09EA6F07"/>
    <w:rsid w:val="09ED4C49"/>
    <w:rsid w:val="09FB55B8"/>
    <w:rsid w:val="0A026946"/>
    <w:rsid w:val="0A0D52EB"/>
    <w:rsid w:val="0A0F4BBF"/>
    <w:rsid w:val="0A140428"/>
    <w:rsid w:val="0A1D36CD"/>
    <w:rsid w:val="0A1E4E03"/>
    <w:rsid w:val="0A2A19F9"/>
    <w:rsid w:val="0A3B7763"/>
    <w:rsid w:val="0A3C2172"/>
    <w:rsid w:val="0A3E7253"/>
    <w:rsid w:val="0A477884"/>
    <w:rsid w:val="0A4F320E"/>
    <w:rsid w:val="0A501AA3"/>
    <w:rsid w:val="0A560A40"/>
    <w:rsid w:val="0A5627EE"/>
    <w:rsid w:val="0A574669"/>
    <w:rsid w:val="0A590531"/>
    <w:rsid w:val="0A5D1DCF"/>
    <w:rsid w:val="0A6825B7"/>
    <w:rsid w:val="0A6C2012"/>
    <w:rsid w:val="0A71587A"/>
    <w:rsid w:val="0A740EC6"/>
    <w:rsid w:val="0A75239A"/>
    <w:rsid w:val="0A7E5C22"/>
    <w:rsid w:val="0A8530D4"/>
    <w:rsid w:val="0A894972"/>
    <w:rsid w:val="0A8F5D00"/>
    <w:rsid w:val="0A927E67"/>
    <w:rsid w:val="0A99092D"/>
    <w:rsid w:val="0A9D6E3B"/>
    <w:rsid w:val="0A9E7CF1"/>
    <w:rsid w:val="0A9F23E7"/>
    <w:rsid w:val="0AA277E2"/>
    <w:rsid w:val="0AA71E94"/>
    <w:rsid w:val="0AB37C41"/>
    <w:rsid w:val="0AB66DA2"/>
    <w:rsid w:val="0ABB4D47"/>
    <w:rsid w:val="0AC21C32"/>
    <w:rsid w:val="0ACC2AB1"/>
    <w:rsid w:val="0AD100C7"/>
    <w:rsid w:val="0AD61B81"/>
    <w:rsid w:val="0ADB5A7E"/>
    <w:rsid w:val="0ADC46E2"/>
    <w:rsid w:val="0ADC50D7"/>
    <w:rsid w:val="0ADD50EF"/>
    <w:rsid w:val="0ADF4592"/>
    <w:rsid w:val="0AE02BF8"/>
    <w:rsid w:val="0AE24082"/>
    <w:rsid w:val="0AEC3153"/>
    <w:rsid w:val="0AEE711F"/>
    <w:rsid w:val="0AF65D7F"/>
    <w:rsid w:val="0AF81AF7"/>
    <w:rsid w:val="0AFA761E"/>
    <w:rsid w:val="0B00275A"/>
    <w:rsid w:val="0B016BFE"/>
    <w:rsid w:val="0B022976"/>
    <w:rsid w:val="0B116715"/>
    <w:rsid w:val="0B13248D"/>
    <w:rsid w:val="0B1D330C"/>
    <w:rsid w:val="0B2B3C7B"/>
    <w:rsid w:val="0B2C17A1"/>
    <w:rsid w:val="0B2E5519"/>
    <w:rsid w:val="0B350656"/>
    <w:rsid w:val="0B352404"/>
    <w:rsid w:val="0B4B1C27"/>
    <w:rsid w:val="0B4B60CB"/>
    <w:rsid w:val="0B4D1E43"/>
    <w:rsid w:val="0B4F3619"/>
    <w:rsid w:val="0B5459A6"/>
    <w:rsid w:val="0B584344"/>
    <w:rsid w:val="0B633415"/>
    <w:rsid w:val="0B696551"/>
    <w:rsid w:val="0B6C6C61"/>
    <w:rsid w:val="0B6E1DBA"/>
    <w:rsid w:val="0B705B32"/>
    <w:rsid w:val="0B753148"/>
    <w:rsid w:val="0B7849E6"/>
    <w:rsid w:val="0B786794"/>
    <w:rsid w:val="0B7A075E"/>
    <w:rsid w:val="0B7C44D7"/>
    <w:rsid w:val="0B7C6285"/>
    <w:rsid w:val="0B80232F"/>
    <w:rsid w:val="0B83012F"/>
    <w:rsid w:val="0B832C72"/>
    <w:rsid w:val="0B854172"/>
    <w:rsid w:val="0B8B64C8"/>
    <w:rsid w:val="0B8F6081"/>
    <w:rsid w:val="0B980BE5"/>
    <w:rsid w:val="0B996E37"/>
    <w:rsid w:val="0B9D61FB"/>
    <w:rsid w:val="0B9E269F"/>
    <w:rsid w:val="0BA13F3D"/>
    <w:rsid w:val="0BA14FB7"/>
    <w:rsid w:val="0BA31A63"/>
    <w:rsid w:val="0BA63302"/>
    <w:rsid w:val="0BB07244"/>
    <w:rsid w:val="0BB27EF8"/>
    <w:rsid w:val="0BB43C70"/>
    <w:rsid w:val="0BB974D9"/>
    <w:rsid w:val="0BC00066"/>
    <w:rsid w:val="0BC07420"/>
    <w:rsid w:val="0BC65752"/>
    <w:rsid w:val="0BCB720C"/>
    <w:rsid w:val="0BCF0AAA"/>
    <w:rsid w:val="0BCF2858"/>
    <w:rsid w:val="0BDA11FD"/>
    <w:rsid w:val="0BDD731F"/>
    <w:rsid w:val="0BE65DF4"/>
    <w:rsid w:val="0BE8391A"/>
    <w:rsid w:val="0BEB6F66"/>
    <w:rsid w:val="0BF70001"/>
    <w:rsid w:val="0BF724D8"/>
    <w:rsid w:val="0BF95B27"/>
    <w:rsid w:val="0C0A7D34"/>
    <w:rsid w:val="0C0F70F9"/>
    <w:rsid w:val="0C126BE9"/>
    <w:rsid w:val="0C193AD3"/>
    <w:rsid w:val="0C1B3CF0"/>
    <w:rsid w:val="0C1E733C"/>
    <w:rsid w:val="0C216E2C"/>
    <w:rsid w:val="0C252478"/>
    <w:rsid w:val="0C264442"/>
    <w:rsid w:val="0C27325E"/>
    <w:rsid w:val="0C2D285A"/>
    <w:rsid w:val="0C3443D2"/>
    <w:rsid w:val="0C3E60D7"/>
    <w:rsid w:val="0C3E79DE"/>
    <w:rsid w:val="0C4274CE"/>
    <w:rsid w:val="0C452B1A"/>
    <w:rsid w:val="0C4548C9"/>
    <w:rsid w:val="0C460641"/>
    <w:rsid w:val="0C4F7899"/>
    <w:rsid w:val="0C593243"/>
    <w:rsid w:val="0C601702"/>
    <w:rsid w:val="0C6108DC"/>
    <w:rsid w:val="0C676F35"/>
    <w:rsid w:val="0C727688"/>
    <w:rsid w:val="0C755D0D"/>
    <w:rsid w:val="0C762CD4"/>
    <w:rsid w:val="0C791994"/>
    <w:rsid w:val="0C7C1035"/>
    <w:rsid w:val="0C811679"/>
    <w:rsid w:val="0C833643"/>
    <w:rsid w:val="0C9B273A"/>
    <w:rsid w:val="0CA57A5D"/>
    <w:rsid w:val="0CA97EBD"/>
    <w:rsid w:val="0CB057A5"/>
    <w:rsid w:val="0CB10D88"/>
    <w:rsid w:val="0CB11088"/>
    <w:rsid w:val="0CB437FC"/>
    <w:rsid w:val="0CBA3508"/>
    <w:rsid w:val="0CBA3DDB"/>
    <w:rsid w:val="0CBD0903"/>
    <w:rsid w:val="0CBD6B55"/>
    <w:rsid w:val="0CC87912"/>
    <w:rsid w:val="0CCA1687"/>
    <w:rsid w:val="0CCD5DC7"/>
    <w:rsid w:val="0CD416E3"/>
    <w:rsid w:val="0CD914B5"/>
    <w:rsid w:val="0CE265BB"/>
    <w:rsid w:val="0CE57E5A"/>
    <w:rsid w:val="0CE71E24"/>
    <w:rsid w:val="0CE75980"/>
    <w:rsid w:val="0CF32576"/>
    <w:rsid w:val="0CFC6222"/>
    <w:rsid w:val="0D093B48"/>
    <w:rsid w:val="0D0F4ED6"/>
    <w:rsid w:val="0D18022F"/>
    <w:rsid w:val="0D181FDD"/>
    <w:rsid w:val="0D283FA3"/>
    <w:rsid w:val="0D335069"/>
    <w:rsid w:val="0D35644A"/>
    <w:rsid w:val="0D366907"/>
    <w:rsid w:val="0D411534"/>
    <w:rsid w:val="0D41495E"/>
    <w:rsid w:val="0D447276"/>
    <w:rsid w:val="0D4728C2"/>
    <w:rsid w:val="0D4923B3"/>
    <w:rsid w:val="0D4E59FF"/>
    <w:rsid w:val="0D4F4AA7"/>
    <w:rsid w:val="0D5054C8"/>
    <w:rsid w:val="0D505C1B"/>
    <w:rsid w:val="0D525723"/>
    <w:rsid w:val="0D570D57"/>
    <w:rsid w:val="0D5C636E"/>
    <w:rsid w:val="0D605732"/>
    <w:rsid w:val="0D662D48"/>
    <w:rsid w:val="0D6B65B1"/>
    <w:rsid w:val="0D701E19"/>
    <w:rsid w:val="0D705975"/>
    <w:rsid w:val="0D7336B7"/>
    <w:rsid w:val="0D764F9A"/>
    <w:rsid w:val="0D780CCE"/>
    <w:rsid w:val="0D8458C4"/>
    <w:rsid w:val="0D894688"/>
    <w:rsid w:val="0D937400"/>
    <w:rsid w:val="0D9F0822"/>
    <w:rsid w:val="0D9F2BDA"/>
    <w:rsid w:val="0D9F44AC"/>
    <w:rsid w:val="0DA10224"/>
    <w:rsid w:val="0DB67FFA"/>
    <w:rsid w:val="0DB75732"/>
    <w:rsid w:val="0DC21F49"/>
    <w:rsid w:val="0DC43F13"/>
    <w:rsid w:val="0DC65EDD"/>
    <w:rsid w:val="0DC7709D"/>
    <w:rsid w:val="0DC91529"/>
    <w:rsid w:val="0DC950AB"/>
    <w:rsid w:val="0DCD2DC7"/>
    <w:rsid w:val="0DCF12BC"/>
    <w:rsid w:val="0DCF4AAF"/>
    <w:rsid w:val="0DD06849"/>
    <w:rsid w:val="0DDA54E4"/>
    <w:rsid w:val="0DE52FC4"/>
    <w:rsid w:val="0DE74F5C"/>
    <w:rsid w:val="0DE93979"/>
    <w:rsid w:val="0DF93BBD"/>
    <w:rsid w:val="0E012A71"/>
    <w:rsid w:val="0E06277D"/>
    <w:rsid w:val="0E0B38F0"/>
    <w:rsid w:val="0E1F739B"/>
    <w:rsid w:val="0E214EC1"/>
    <w:rsid w:val="0E35096D"/>
    <w:rsid w:val="0E356BBF"/>
    <w:rsid w:val="0E364E11"/>
    <w:rsid w:val="0E3C7F4D"/>
    <w:rsid w:val="0E464928"/>
    <w:rsid w:val="0E4806A0"/>
    <w:rsid w:val="0E4A08BC"/>
    <w:rsid w:val="0E5232CD"/>
    <w:rsid w:val="0E527771"/>
    <w:rsid w:val="0E547045"/>
    <w:rsid w:val="0E577E1C"/>
    <w:rsid w:val="0E5C05EF"/>
    <w:rsid w:val="0E5E7EC3"/>
    <w:rsid w:val="0E67321C"/>
    <w:rsid w:val="0E682AF0"/>
    <w:rsid w:val="0E6B3FFB"/>
    <w:rsid w:val="0E6D3705"/>
    <w:rsid w:val="0E6F0323"/>
    <w:rsid w:val="0E6F174F"/>
    <w:rsid w:val="0E7637F7"/>
    <w:rsid w:val="0E76520D"/>
    <w:rsid w:val="0E772D33"/>
    <w:rsid w:val="0E796AAB"/>
    <w:rsid w:val="0E813BB2"/>
    <w:rsid w:val="0E835B7C"/>
    <w:rsid w:val="0E83792A"/>
    <w:rsid w:val="0E883192"/>
    <w:rsid w:val="0E8C2C83"/>
    <w:rsid w:val="0E8C4A31"/>
    <w:rsid w:val="0E94340C"/>
    <w:rsid w:val="0E984B91"/>
    <w:rsid w:val="0EA2285E"/>
    <w:rsid w:val="0EA33B28"/>
    <w:rsid w:val="0EA53D44"/>
    <w:rsid w:val="0EA55AF2"/>
    <w:rsid w:val="0EAC0C2F"/>
    <w:rsid w:val="0EAF4BC3"/>
    <w:rsid w:val="0EB14497"/>
    <w:rsid w:val="0EBB5316"/>
    <w:rsid w:val="0EC44971"/>
    <w:rsid w:val="0ECA7307"/>
    <w:rsid w:val="0ECB205A"/>
    <w:rsid w:val="0ED05760"/>
    <w:rsid w:val="0ED71A24"/>
    <w:rsid w:val="0EDB59B8"/>
    <w:rsid w:val="0EDD3455"/>
    <w:rsid w:val="0EDD34DE"/>
    <w:rsid w:val="0EE02FCE"/>
    <w:rsid w:val="0EE52393"/>
    <w:rsid w:val="0EE77EB9"/>
    <w:rsid w:val="0EEA5BFB"/>
    <w:rsid w:val="0EEC1973"/>
    <w:rsid w:val="0EEC3721"/>
    <w:rsid w:val="0EEE56EB"/>
    <w:rsid w:val="0EF34AB0"/>
    <w:rsid w:val="0EF83E74"/>
    <w:rsid w:val="0EFB3964"/>
    <w:rsid w:val="0F046CBD"/>
    <w:rsid w:val="0F070785"/>
    <w:rsid w:val="0F075DB7"/>
    <w:rsid w:val="0F091857"/>
    <w:rsid w:val="0F096081"/>
    <w:rsid w:val="0F0A045B"/>
    <w:rsid w:val="0F0B3EC8"/>
    <w:rsid w:val="0F0C3DC3"/>
    <w:rsid w:val="0F0F5662"/>
    <w:rsid w:val="0F1113DA"/>
    <w:rsid w:val="0F134D9F"/>
    <w:rsid w:val="0F1B5DB5"/>
    <w:rsid w:val="0F1E3C65"/>
    <w:rsid w:val="0F20786F"/>
    <w:rsid w:val="0F25419F"/>
    <w:rsid w:val="0F256C33"/>
    <w:rsid w:val="0F2904D1"/>
    <w:rsid w:val="0F2F2E04"/>
    <w:rsid w:val="0F3155D8"/>
    <w:rsid w:val="0F331350"/>
    <w:rsid w:val="0F346E76"/>
    <w:rsid w:val="0F3550C8"/>
    <w:rsid w:val="0F3A26DF"/>
    <w:rsid w:val="0F3F5F47"/>
    <w:rsid w:val="0F3F7CF5"/>
    <w:rsid w:val="0F4470B9"/>
    <w:rsid w:val="0F46473B"/>
    <w:rsid w:val="0F474DFC"/>
    <w:rsid w:val="0F490538"/>
    <w:rsid w:val="0F491E09"/>
    <w:rsid w:val="0F4A0448"/>
    <w:rsid w:val="0F4B669A"/>
    <w:rsid w:val="0F4E618A"/>
    <w:rsid w:val="0F517A28"/>
    <w:rsid w:val="0F52189B"/>
    <w:rsid w:val="0F5337A0"/>
    <w:rsid w:val="0F5372FC"/>
    <w:rsid w:val="0F546B75"/>
    <w:rsid w:val="0F5F2145"/>
    <w:rsid w:val="0F5F5CA1"/>
    <w:rsid w:val="0F607C6B"/>
    <w:rsid w:val="0F655282"/>
    <w:rsid w:val="0F6D4E03"/>
    <w:rsid w:val="0F735BF1"/>
    <w:rsid w:val="0F77328B"/>
    <w:rsid w:val="0F7C2CF7"/>
    <w:rsid w:val="0F7E4A8B"/>
    <w:rsid w:val="0F81030D"/>
    <w:rsid w:val="0F841BAC"/>
    <w:rsid w:val="0F851480"/>
    <w:rsid w:val="0F865924"/>
    <w:rsid w:val="0F8971C2"/>
    <w:rsid w:val="0F930419"/>
    <w:rsid w:val="0F955B67"/>
    <w:rsid w:val="0F987405"/>
    <w:rsid w:val="0F9C5147"/>
    <w:rsid w:val="0FA4224E"/>
    <w:rsid w:val="0FA47B58"/>
    <w:rsid w:val="0FA61B22"/>
    <w:rsid w:val="0FA638D0"/>
    <w:rsid w:val="0FA91612"/>
    <w:rsid w:val="0FB3423F"/>
    <w:rsid w:val="0FB35FED"/>
    <w:rsid w:val="0FB74172"/>
    <w:rsid w:val="0FB87AA7"/>
    <w:rsid w:val="0FBA737B"/>
    <w:rsid w:val="0FC66198"/>
    <w:rsid w:val="0FC75EEE"/>
    <w:rsid w:val="0FCB1589"/>
    <w:rsid w:val="0FCC3F51"/>
    <w:rsid w:val="0FD06B9F"/>
    <w:rsid w:val="0FD1346C"/>
    <w:rsid w:val="0FD23D30"/>
    <w:rsid w:val="0FD50659"/>
    <w:rsid w:val="0FE95EB3"/>
    <w:rsid w:val="0FF334F9"/>
    <w:rsid w:val="0FF705D0"/>
    <w:rsid w:val="0FF860F6"/>
    <w:rsid w:val="0FF87B67"/>
    <w:rsid w:val="0FFC5BE6"/>
    <w:rsid w:val="0FFD2E36"/>
    <w:rsid w:val="0FFE370C"/>
    <w:rsid w:val="10022AD1"/>
    <w:rsid w:val="10030D22"/>
    <w:rsid w:val="10060813"/>
    <w:rsid w:val="10093E5F"/>
    <w:rsid w:val="10120F66"/>
    <w:rsid w:val="101428EA"/>
    <w:rsid w:val="101D790A"/>
    <w:rsid w:val="10233173"/>
    <w:rsid w:val="102869DB"/>
    <w:rsid w:val="102E38C6"/>
    <w:rsid w:val="102F72A8"/>
    <w:rsid w:val="1034712E"/>
    <w:rsid w:val="10354C54"/>
    <w:rsid w:val="10374941"/>
    <w:rsid w:val="10390BE8"/>
    <w:rsid w:val="103C2486"/>
    <w:rsid w:val="104430E9"/>
    <w:rsid w:val="104A6951"/>
    <w:rsid w:val="10507CE0"/>
    <w:rsid w:val="105552F6"/>
    <w:rsid w:val="10572E1C"/>
    <w:rsid w:val="10593038"/>
    <w:rsid w:val="105B0B5E"/>
    <w:rsid w:val="105E23FD"/>
    <w:rsid w:val="10613C9B"/>
    <w:rsid w:val="10660B63"/>
    <w:rsid w:val="10686DD7"/>
    <w:rsid w:val="106A2B50"/>
    <w:rsid w:val="106B68C8"/>
    <w:rsid w:val="10725EA8"/>
    <w:rsid w:val="10797237"/>
    <w:rsid w:val="107E65FB"/>
    <w:rsid w:val="10817E99"/>
    <w:rsid w:val="10857989"/>
    <w:rsid w:val="108A1444"/>
    <w:rsid w:val="108D675B"/>
    <w:rsid w:val="10902932"/>
    <w:rsid w:val="10912913"/>
    <w:rsid w:val="109220A6"/>
    <w:rsid w:val="10982633"/>
    <w:rsid w:val="10991687"/>
    <w:rsid w:val="10A7189E"/>
    <w:rsid w:val="10A83678"/>
    <w:rsid w:val="10A84A5E"/>
    <w:rsid w:val="10AA46ED"/>
    <w:rsid w:val="10AB3168"/>
    <w:rsid w:val="10AC13BA"/>
    <w:rsid w:val="10B169D0"/>
    <w:rsid w:val="10B93AD7"/>
    <w:rsid w:val="10BD7E82"/>
    <w:rsid w:val="10BE2E9B"/>
    <w:rsid w:val="10C85AC8"/>
    <w:rsid w:val="10CA5CE4"/>
    <w:rsid w:val="10CD161C"/>
    <w:rsid w:val="10D02315"/>
    <w:rsid w:val="10D206F5"/>
    <w:rsid w:val="10DC1574"/>
    <w:rsid w:val="10DC6F79"/>
    <w:rsid w:val="10E1111F"/>
    <w:rsid w:val="10E5667A"/>
    <w:rsid w:val="10E70644"/>
    <w:rsid w:val="10E8616A"/>
    <w:rsid w:val="10E87E46"/>
    <w:rsid w:val="10E943BC"/>
    <w:rsid w:val="10EA0134"/>
    <w:rsid w:val="10F3555E"/>
    <w:rsid w:val="10F36FE9"/>
    <w:rsid w:val="10F60887"/>
    <w:rsid w:val="10F92125"/>
    <w:rsid w:val="10FD716C"/>
    <w:rsid w:val="10FE14EA"/>
    <w:rsid w:val="11034D52"/>
    <w:rsid w:val="11083133"/>
    <w:rsid w:val="110B24AF"/>
    <w:rsid w:val="110E2528"/>
    <w:rsid w:val="110E3E23"/>
    <w:rsid w:val="11196874"/>
    <w:rsid w:val="11270A41"/>
    <w:rsid w:val="112A01DF"/>
    <w:rsid w:val="112E6273"/>
    <w:rsid w:val="112F78F5"/>
    <w:rsid w:val="1131365B"/>
    <w:rsid w:val="113545E0"/>
    <w:rsid w:val="11357601"/>
    <w:rsid w:val="11360C84"/>
    <w:rsid w:val="11366ED6"/>
    <w:rsid w:val="113675B4"/>
    <w:rsid w:val="113B44EC"/>
    <w:rsid w:val="11407D54"/>
    <w:rsid w:val="114A03FF"/>
    <w:rsid w:val="11551A52"/>
    <w:rsid w:val="11592BC4"/>
    <w:rsid w:val="11593715"/>
    <w:rsid w:val="11596B8F"/>
    <w:rsid w:val="116C6D9B"/>
    <w:rsid w:val="1170063A"/>
    <w:rsid w:val="11720A98"/>
    <w:rsid w:val="11761DEC"/>
    <w:rsid w:val="117847D0"/>
    <w:rsid w:val="117E2064"/>
    <w:rsid w:val="117F087D"/>
    <w:rsid w:val="11821FD2"/>
    <w:rsid w:val="1184162B"/>
    <w:rsid w:val="118D7E17"/>
    <w:rsid w:val="1198193E"/>
    <w:rsid w:val="119F0F1F"/>
    <w:rsid w:val="119F4A7B"/>
    <w:rsid w:val="11A7392F"/>
    <w:rsid w:val="11B20ED2"/>
    <w:rsid w:val="11B81FE1"/>
    <w:rsid w:val="11BA7B07"/>
    <w:rsid w:val="11BE4326"/>
    <w:rsid w:val="11C42733"/>
    <w:rsid w:val="11C646FD"/>
    <w:rsid w:val="11C73FD2"/>
    <w:rsid w:val="11DA5AB3"/>
    <w:rsid w:val="11DE6E2F"/>
    <w:rsid w:val="11E17676"/>
    <w:rsid w:val="11E64458"/>
    <w:rsid w:val="11E701D0"/>
    <w:rsid w:val="11F6280B"/>
    <w:rsid w:val="11F72B09"/>
    <w:rsid w:val="11F817A7"/>
    <w:rsid w:val="11FA7F03"/>
    <w:rsid w:val="11FC011F"/>
    <w:rsid w:val="11FC4F86"/>
    <w:rsid w:val="11FC590F"/>
    <w:rsid w:val="11FC593F"/>
    <w:rsid w:val="120668A8"/>
    <w:rsid w:val="120B0A06"/>
    <w:rsid w:val="120B3EBE"/>
    <w:rsid w:val="120C34D9"/>
    <w:rsid w:val="120D5E88"/>
    <w:rsid w:val="121200DD"/>
    <w:rsid w:val="12174F59"/>
    <w:rsid w:val="12185771"/>
    <w:rsid w:val="122136E2"/>
    <w:rsid w:val="122A4683"/>
    <w:rsid w:val="122B57CA"/>
    <w:rsid w:val="12333415"/>
    <w:rsid w:val="1235718D"/>
    <w:rsid w:val="12363DC1"/>
    <w:rsid w:val="123F000C"/>
    <w:rsid w:val="124666C8"/>
    <w:rsid w:val="124949E7"/>
    <w:rsid w:val="124A70DD"/>
    <w:rsid w:val="12597320"/>
    <w:rsid w:val="125A4E46"/>
    <w:rsid w:val="125B0518"/>
    <w:rsid w:val="125D0492"/>
    <w:rsid w:val="125F245C"/>
    <w:rsid w:val="1264737E"/>
    <w:rsid w:val="126857B5"/>
    <w:rsid w:val="12687563"/>
    <w:rsid w:val="12744159"/>
    <w:rsid w:val="1279351E"/>
    <w:rsid w:val="127B54E8"/>
    <w:rsid w:val="128125DB"/>
    <w:rsid w:val="12851EC3"/>
    <w:rsid w:val="12880169"/>
    <w:rsid w:val="1296784C"/>
    <w:rsid w:val="129C0FBA"/>
    <w:rsid w:val="129E2F84"/>
    <w:rsid w:val="12A27DCD"/>
    <w:rsid w:val="12AB56A1"/>
    <w:rsid w:val="12AB5A1E"/>
    <w:rsid w:val="12B502CE"/>
    <w:rsid w:val="12B91B6C"/>
    <w:rsid w:val="12D547F3"/>
    <w:rsid w:val="12D76496"/>
    <w:rsid w:val="12DC585B"/>
    <w:rsid w:val="12DD25BE"/>
    <w:rsid w:val="12E110C3"/>
    <w:rsid w:val="12E41173"/>
    <w:rsid w:val="12E56666"/>
    <w:rsid w:val="12E87ED2"/>
    <w:rsid w:val="12EB080C"/>
    <w:rsid w:val="12EB3CF0"/>
    <w:rsid w:val="12FB03D7"/>
    <w:rsid w:val="12FB55F1"/>
    <w:rsid w:val="12FC4C4A"/>
    <w:rsid w:val="1303728B"/>
    <w:rsid w:val="130C4392"/>
    <w:rsid w:val="130C6140"/>
    <w:rsid w:val="130D3C66"/>
    <w:rsid w:val="131274CE"/>
    <w:rsid w:val="131B6383"/>
    <w:rsid w:val="132316DC"/>
    <w:rsid w:val="1323348A"/>
    <w:rsid w:val="13250FB0"/>
    <w:rsid w:val="132E255A"/>
    <w:rsid w:val="132F62D2"/>
    <w:rsid w:val="133053DB"/>
    <w:rsid w:val="133157A0"/>
    <w:rsid w:val="133236CD"/>
    <w:rsid w:val="13345697"/>
    <w:rsid w:val="13385187"/>
    <w:rsid w:val="133C10D2"/>
    <w:rsid w:val="134358DA"/>
    <w:rsid w:val="134A606D"/>
    <w:rsid w:val="134E6759"/>
    <w:rsid w:val="13511DA5"/>
    <w:rsid w:val="13517FF7"/>
    <w:rsid w:val="135B0E75"/>
    <w:rsid w:val="135D699C"/>
    <w:rsid w:val="1360648C"/>
    <w:rsid w:val="1367594E"/>
    <w:rsid w:val="136A10B9"/>
    <w:rsid w:val="13750189"/>
    <w:rsid w:val="13761D7B"/>
    <w:rsid w:val="13781A27"/>
    <w:rsid w:val="137D5290"/>
    <w:rsid w:val="13813FAC"/>
    <w:rsid w:val="13824654"/>
    <w:rsid w:val="138A52B7"/>
    <w:rsid w:val="13992BE4"/>
    <w:rsid w:val="139B3968"/>
    <w:rsid w:val="139D4FEA"/>
    <w:rsid w:val="13A04ADA"/>
    <w:rsid w:val="13A27CA3"/>
    <w:rsid w:val="13AB3BAB"/>
    <w:rsid w:val="13B642FE"/>
    <w:rsid w:val="13B660AC"/>
    <w:rsid w:val="13C0517C"/>
    <w:rsid w:val="13C24A51"/>
    <w:rsid w:val="13C95DDF"/>
    <w:rsid w:val="13D05C32"/>
    <w:rsid w:val="13D855BA"/>
    <w:rsid w:val="13DA623E"/>
    <w:rsid w:val="13E40E6B"/>
    <w:rsid w:val="13E42C19"/>
    <w:rsid w:val="13E62E35"/>
    <w:rsid w:val="13E946D3"/>
    <w:rsid w:val="13E95CD4"/>
    <w:rsid w:val="13EC63BC"/>
    <w:rsid w:val="13FA068E"/>
    <w:rsid w:val="13FF3EF7"/>
    <w:rsid w:val="14065285"/>
    <w:rsid w:val="141259D8"/>
    <w:rsid w:val="141F6347"/>
    <w:rsid w:val="14210CB4"/>
    <w:rsid w:val="14220FB9"/>
    <w:rsid w:val="142B2BA6"/>
    <w:rsid w:val="142B4CEC"/>
    <w:rsid w:val="142B6A9A"/>
    <w:rsid w:val="143A727F"/>
    <w:rsid w:val="143B7102"/>
    <w:rsid w:val="14445DAD"/>
    <w:rsid w:val="144638D4"/>
    <w:rsid w:val="14465682"/>
    <w:rsid w:val="14467430"/>
    <w:rsid w:val="14492CFB"/>
    <w:rsid w:val="144933C4"/>
    <w:rsid w:val="145204CA"/>
    <w:rsid w:val="145E6E6F"/>
    <w:rsid w:val="147432F5"/>
    <w:rsid w:val="147561B7"/>
    <w:rsid w:val="14757D15"/>
    <w:rsid w:val="14773A8D"/>
    <w:rsid w:val="14787805"/>
    <w:rsid w:val="14830684"/>
    <w:rsid w:val="14856F0D"/>
    <w:rsid w:val="14874462"/>
    <w:rsid w:val="148F527B"/>
    <w:rsid w:val="14975EDD"/>
    <w:rsid w:val="149A59CD"/>
    <w:rsid w:val="149F4D92"/>
    <w:rsid w:val="14A800EA"/>
    <w:rsid w:val="14AD5701"/>
    <w:rsid w:val="14B00D4D"/>
    <w:rsid w:val="14BD732A"/>
    <w:rsid w:val="14C70602"/>
    <w:rsid w:val="14CC4197"/>
    <w:rsid w:val="14D16C5C"/>
    <w:rsid w:val="14D7452C"/>
    <w:rsid w:val="14E60C13"/>
    <w:rsid w:val="14EB6229"/>
    <w:rsid w:val="14ED1FA1"/>
    <w:rsid w:val="14ED3D4F"/>
    <w:rsid w:val="14F21366"/>
    <w:rsid w:val="14F72025"/>
    <w:rsid w:val="15033573"/>
    <w:rsid w:val="150818DD"/>
    <w:rsid w:val="15082937"/>
    <w:rsid w:val="150D43F1"/>
    <w:rsid w:val="151102E4"/>
    <w:rsid w:val="15146C09"/>
    <w:rsid w:val="15190FE8"/>
    <w:rsid w:val="151C14D2"/>
    <w:rsid w:val="151D2886"/>
    <w:rsid w:val="151F5E0F"/>
    <w:rsid w:val="15227F36"/>
    <w:rsid w:val="1525173B"/>
    <w:rsid w:val="152534E9"/>
    <w:rsid w:val="15271230"/>
    <w:rsid w:val="152B2276"/>
    <w:rsid w:val="152D239E"/>
    <w:rsid w:val="15344D17"/>
    <w:rsid w:val="153674A4"/>
    <w:rsid w:val="1537321C"/>
    <w:rsid w:val="153951E6"/>
    <w:rsid w:val="154047C7"/>
    <w:rsid w:val="1548367B"/>
    <w:rsid w:val="154A4DFC"/>
    <w:rsid w:val="15545B7C"/>
    <w:rsid w:val="15565D98"/>
    <w:rsid w:val="15567B46"/>
    <w:rsid w:val="155C2C83"/>
    <w:rsid w:val="155D0ED5"/>
    <w:rsid w:val="15632263"/>
    <w:rsid w:val="156644AF"/>
    <w:rsid w:val="156A35F2"/>
    <w:rsid w:val="156B2323"/>
    <w:rsid w:val="156D4E90"/>
    <w:rsid w:val="156E30E2"/>
    <w:rsid w:val="15733CEE"/>
    <w:rsid w:val="1573694A"/>
    <w:rsid w:val="157B75AD"/>
    <w:rsid w:val="157C3764"/>
    <w:rsid w:val="157D1577"/>
    <w:rsid w:val="157E709D"/>
    <w:rsid w:val="158879DE"/>
    <w:rsid w:val="158A5A42"/>
    <w:rsid w:val="158F12AA"/>
    <w:rsid w:val="159348F7"/>
    <w:rsid w:val="1594066F"/>
    <w:rsid w:val="1594241D"/>
    <w:rsid w:val="159468C1"/>
    <w:rsid w:val="15992531"/>
    <w:rsid w:val="159E329B"/>
    <w:rsid w:val="159F14ED"/>
    <w:rsid w:val="15A50A7A"/>
    <w:rsid w:val="15A5287C"/>
    <w:rsid w:val="15A9411A"/>
    <w:rsid w:val="15B479FC"/>
    <w:rsid w:val="15B64A89"/>
    <w:rsid w:val="15BC1A9A"/>
    <w:rsid w:val="15C2342E"/>
    <w:rsid w:val="15C9656A"/>
    <w:rsid w:val="15CA5E3E"/>
    <w:rsid w:val="15DD5B72"/>
    <w:rsid w:val="15E433A4"/>
    <w:rsid w:val="15E45152"/>
    <w:rsid w:val="15E96C0C"/>
    <w:rsid w:val="15ED388A"/>
    <w:rsid w:val="15F31839"/>
    <w:rsid w:val="15F335E7"/>
    <w:rsid w:val="15F5735F"/>
    <w:rsid w:val="15FA4976"/>
    <w:rsid w:val="1606331B"/>
    <w:rsid w:val="160B6B83"/>
    <w:rsid w:val="160C5454"/>
    <w:rsid w:val="161812A0"/>
    <w:rsid w:val="16210154"/>
    <w:rsid w:val="16223ECC"/>
    <w:rsid w:val="162437A1"/>
    <w:rsid w:val="16252663"/>
    <w:rsid w:val="16257519"/>
    <w:rsid w:val="1626576B"/>
    <w:rsid w:val="1629525B"/>
    <w:rsid w:val="162C6AF9"/>
    <w:rsid w:val="162E6537"/>
    <w:rsid w:val="163363D2"/>
    <w:rsid w:val="16351E52"/>
    <w:rsid w:val="163634D4"/>
    <w:rsid w:val="16377269"/>
    <w:rsid w:val="163D0D06"/>
    <w:rsid w:val="163E2AB8"/>
    <w:rsid w:val="163F05DA"/>
    <w:rsid w:val="164756E1"/>
    <w:rsid w:val="164A30E1"/>
    <w:rsid w:val="164A5F23"/>
    <w:rsid w:val="164E4CC1"/>
    <w:rsid w:val="16573B76"/>
    <w:rsid w:val="16702E8A"/>
    <w:rsid w:val="167209B0"/>
    <w:rsid w:val="16756F56"/>
    <w:rsid w:val="16775FC6"/>
    <w:rsid w:val="16781D3E"/>
    <w:rsid w:val="167A5AB7"/>
    <w:rsid w:val="167E24CF"/>
    <w:rsid w:val="168357F5"/>
    <w:rsid w:val="16895CFA"/>
    <w:rsid w:val="168B7CC4"/>
    <w:rsid w:val="168D67EF"/>
    <w:rsid w:val="169368E2"/>
    <w:rsid w:val="1696779D"/>
    <w:rsid w:val="16976668"/>
    <w:rsid w:val="1699418F"/>
    <w:rsid w:val="169C5A2D"/>
    <w:rsid w:val="16A36133"/>
    <w:rsid w:val="16A82D9A"/>
    <w:rsid w:val="16AA639C"/>
    <w:rsid w:val="16B03286"/>
    <w:rsid w:val="16B34B25"/>
    <w:rsid w:val="16B40FC8"/>
    <w:rsid w:val="16B74615"/>
    <w:rsid w:val="16BA46C0"/>
    <w:rsid w:val="16C11CDD"/>
    <w:rsid w:val="16C64858"/>
    <w:rsid w:val="16C805D0"/>
    <w:rsid w:val="16C94348"/>
    <w:rsid w:val="16D36F75"/>
    <w:rsid w:val="16DB47A7"/>
    <w:rsid w:val="16DE7DF3"/>
    <w:rsid w:val="16E15B36"/>
    <w:rsid w:val="16E204EC"/>
    <w:rsid w:val="16E951E1"/>
    <w:rsid w:val="16EF0253"/>
    <w:rsid w:val="16EF3DAF"/>
    <w:rsid w:val="16FA6207"/>
    <w:rsid w:val="17005FBC"/>
    <w:rsid w:val="17045852"/>
    <w:rsid w:val="1704664E"/>
    <w:rsid w:val="1705425F"/>
    <w:rsid w:val="17081314"/>
    <w:rsid w:val="17084E70"/>
    <w:rsid w:val="170959E4"/>
    <w:rsid w:val="17101F77"/>
    <w:rsid w:val="17125CEF"/>
    <w:rsid w:val="171C6B6E"/>
    <w:rsid w:val="17214184"/>
    <w:rsid w:val="17233A58"/>
    <w:rsid w:val="17263548"/>
    <w:rsid w:val="17292082"/>
    <w:rsid w:val="172D0D7B"/>
    <w:rsid w:val="172D48D7"/>
    <w:rsid w:val="17334576"/>
    <w:rsid w:val="173914CE"/>
    <w:rsid w:val="173B3498"/>
    <w:rsid w:val="173E0892"/>
    <w:rsid w:val="174340FA"/>
    <w:rsid w:val="174D31CB"/>
    <w:rsid w:val="17516817"/>
    <w:rsid w:val="17527577"/>
    <w:rsid w:val="17577BA6"/>
    <w:rsid w:val="175B7696"/>
    <w:rsid w:val="176302F9"/>
    <w:rsid w:val="17650515"/>
    <w:rsid w:val="17660AF2"/>
    <w:rsid w:val="17681DB3"/>
    <w:rsid w:val="176C53FF"/>
    <w:rsid w:val="17715A5A"/>
    <w:rsid w:val="17795D6E"/>
    <w:rsid w:val="177E7F60"/>
    <w:rsid w:val="177F7314"/>
    <w:rsid w:val="17887726"/>
    <w:rsid w:val="178C5AA1"/>
    <w:rsid w:val="178D2667"/>
    <w:rsid w:val="1796247C"/>
    <w:rsid w:val="17996410"/>
    <w:rsid w:val="179B5CE4"/>
    <w:rsid w:val="179D1A5D"/>
    <w:rsid w:val="17A54DB5"/>
    <w:rsid w:val="17A728DB"/>
    <w:rsid w:val="17AF1790"/>
    <w:rsid w:val="17B172B6"/>
    <w:rsid w:val="17B2302E"/>
    <w:rsid w:val="17B9260F"/>
    <w:rsid w:val="17CC40F0"/>
    <w:rsid w:val="17D15BAA"/>
    <w:rsid w:val="17DA3589"/>
    <w:rsid w:val="17E05DED"/>
    <w:rsid w:val="17E232C3"/>
    <w:rsid w:val="17E340BC"/>
    <w:rsid w:val="17F062FD"/>
    <w:rsid w:val="17F42B99"/>
    <w:rsid w:val="17F65611"/>
    <w:rsid w:val="17F92A0B"/>
    <w:rsid w:val="17FA1432"/>
    <w:rsid w:val="17FB6783"/>
    <w:rsid w:val="17FF2717"/>
    <w:rsid w:val="1807337A"/>
    <w:rsid w:val="180E40F1"/>
    <w:rsid w:val="1811244B"/>
    <w:rsid w:val="181141F9"/>
    <w:rsid w:val="18131D1F"/>
    <w:rsid w:val="18151116"/>
    <w:rsid w:val="18185587"/>
    <w:rsid w:val="181C5E35"/>
    <w:rsid w:val="182061EA"/>
    <w:rsid w:val="1821268E"/>
    <w:rsid w:val="18225A12"/>
    <w:rsid w:val="18243F2C"/>
    <w:rsid w:val="18365A0D"/>
    <w:rsid w:val="18371EB1"/>
    <w:rsid w:val="183879D7"/>
    <w:rsid w:val="18396F81"/>
    <w:rsid w:val="183A54FD"/>
    <w:rsid w:val="18441ED8"/>
    <w:rsid w:val="18456AD0"/>
    <w:rsid w:val="184607AA"/>
    <w:rsid w:val="184743E2"/>
    <w:rsid w:val="18475E6C"/>
    <w:rsid w:val="18521A39"/>
    <w:rsid w:val="18552337"/>
    <w:rsid w:val="18581E27"/>
    <w:rsid w:val="18585984"/>
    <w:rsid w:val="186C16FD"/>
    <w:rsid w:val="186E761F"/>
    <w:rsid w:val="18714A89"/>
    <w:rsid w:val="187529D9"/>
    <w:rsid w:val="18754787"/>
    <w:rsid w:val="187C6998"/>
    <w:rsid w:val="18823481"/>
    <w:rsid w:val="18856FCA"/>
    <w:rsid w:val="18867F20"/>
    <w:rsid w:val="188B32AB"/>
    <w:rsid w:val="188E3A9B"/>
    <w:rsid w:val="189115DF"/>
    <w:rsid w:val="189E297D"/>
    <w:rsid w:val="18A522A1"/>
    <w:rsid w:val="18A5571B"/>
    <w:rsid w:val="18AB1F57"/>
    <w:rsid w:val="18AD2173"/>
    <w:rsid w:val="18AF34F4"/>
    <w:rsid w:val="18B2778A"/>
    <w:rsid w:val="18B3705E"/>
    <w:rsid w:val="18B54B84"/>
    <w:rsid w:val="18B80657"/>
    <w:rsid w:val="18BD7EDC"/>
    <w:rsid w:val="18C43019"/>
    <w:rsid w:val="18C474BD"/>
    <w:rsid w:val="18D23988"/>
    <w:rsid w:val="18D70F9E"/>
    <w:rsid w:val="18DA0A8E"/>
    <w:rsid w:val="18DC64D3"/>
    <w:rsid w:val="18E13BCB"/>
    <w:rsid w:val="18E92B27"/>
    <w:rsid w:val="18EC4490"/>
    <w:rsid w:val="18ED47DB"/>
    <w:rsid w:val="18F1355A"/>
    <w:rsid w:val="18F356AC"/>
    <w:rsid w:val="18F669FA"/>
    <w:rsid w:val="18F77CFC"/>
    <w:rsid w:val="18FC27B3"/>
    <w:rsid w:val="18FE477D"/>
    <w:rsid w:val="18FF04F5"/>
    <w:rsid w:val="1901426D"/>
    <w:rsid w:val="1901601B"/>
    <w:rsid w:val="19061883"/>
    <w:rsid w:val="190D0660"/>
    <w:rsid w:val="19104BC2"/>
    <w:rsid w:val="19120228"/>
    <w:rsid w:val="19121FD6"/>
    <w:rsid w:val="1917583F"/>
    <w:rsid w:val="19187C36"/>
    <w:rsid w:val="192341E3"/>
    <w:rsid w:val="192476D0"/>
    <w:rsid w:val="192F0DDA"/>
    <w:rsid w:val="19455B9A"/>
    <w:rsid w:val="19480B6F"/>
    <w:rsid w:val="194859F8"/>
    <w:rsid w:val="194D1260"/>
    <w:rsid w:val="19512184"/>
    <w:rsid w:val="19573E8D"/>
    <w:rsid w:val="19596BEB"/>
    <w:rsid w:val="195C4BB1"/>
    <w:rsid w:val="19632832"/>
    <w:rsid w:val="19636CD6"/>
    <w:rsid w:val="196A3BC0"/>
    <w:rsid w:val="196B16E7"/>
    <w:rsid w:val="197467ED"/>
    <w:rsid w:val="1977008B"/>
    <w:rsid w:val="1980590A"/>
    <w:rsid w:val="198B3B37"/>
    <w:rsid w:val="198C1D89"/>
    <w:rsid w:val="198C2A6A"/>
    <w:rsid w:val="198F7ACB"/>
    <w:rsid w:val="199C5D44"/>
    <w:rsid w:val="19A215AC"/>
    <w:rsid w:val="19A8293B"/>
    <w:rsid w:val="19A867BE"/>
    <w:rsid w:val="19A90B8D"/>
    <w:rsid w:val="19AB08EA"/>
    <w:rsid w:val="19AF3CC9"/>
    <w:rsid w:val="19AF5A77"/>
    <w:rsid w:val="19B17A41"/>
    <w:rsid w:val="19B4308D"/>
    <w:rsid w:val="19B50E83"/>
    <w:rsid w:val="19B60BB4"/>
    <w:rsid w:val="19B968F6"/>
    <w:rsid w:val="19BE215E"/>
    <w:rsid w:val="19C332D1"/>
    <w:rsid w:val="19C37774"/>
    <w:rsid w:val="19C86B39"/>
    <w:rsid w:val="19D2736C"/>
    <w:rsid w:val="19D454DE"/>
    <w:rsid w:val="19D92AF4"/>
    <w:rsid w:val="19E33973"/>
    <w:rsid w:val="19E35721"/>
    <w:rsid w:val="19E82D37"/>
    <w:rsid w:val="19EE2A43"/>
    <w:rsid w:val="19F65454"/>
    <w:rsid w:val="19F70427"/>
    <w:rsid w:val="19F83677"/>
    <w:rsid w:val="19F91738"/>
    <w:rsid w:val="1A035587"/>
    <w:rsid w:val="1A1B310D"/>
    <w:rsid w:val="1A253F8B"/>
    <w:rsid w:val="1A255D39"/>
    <w:rsid w:val="1A271AB1"/>
    <w:rsid w:val="1A304E0A"/>
    <w:rsid w:val="1A352420"/>
    <w:rsid w:val="1A50725A"/>
    <w:rsid w:val="1A5B42FF"/>
    <w:rsid w:val="1A5F2FF9"/>
    <w:rsid w:val="1A606D71"/>
    <w:rsid w:val="1A642D06"/>
    <w:rsid w:val="1A6745A4"/>
    <w:rsid w:val="1A6B1153"/>
    <w:rsid w:val="1A7226F6"/>
    <w:rsid w:val="1A7A42D7"/>
    <w:rsid w:val="1A840CB2"/>
    <w:rsid w:val="1A85044E"/>
    <w:rsid w:val="1A876D8A"/>
    <w:rsid w:val="1A8920EF"/>
    <w:rsid w:val="1A8962C8"/>
    <w:rsid w:val="1A8C7B66"/>
    <w:rsid w:val="1A974E89"/>
    <w:rsid w:val="1A98545C"/>
    <w:rsid w:val="1A9A04D5"/>
    <w:rsid w:val="1A9A6727"/>
    <w:rsid w:val="1AA66E7A"/>
    <w:rsid w:val="1ACE63D1"/>
    <w:rsid w:val="1AD02BB1"/>
    <w:rsid w:val="1ADA2FC8"/>
    <w:rsid w:val="1ADC791D"/>
    <w:rsid w:val="1ADD03C2"/>
    <w:rsid w:val="1AE23C2A"/>
    <w:rsid w:val="1AE45BF4"/>
    <w:rsid w:val="1AEC41AC"/>
    <w:rsid w:val="1AF220BF"/>
    <w:rsid w:val="1AF23E6D"/>
    <w:rsid w:val="1AF916A0"/>
    <w:rsid w:val="1AFA0F74"/>
    <w:rsid w:val="1B0D0CA7"/>
    <w:rsid w:val="1B102525"/>
    <w:rsid w:val="1B140288"/>
    <w:rsid w:val="1B1464DA"/>
    <w:rsid w:val="1B1A7868"/>
    <w:rsid w:val="1B23671D"/>
    <w:rsid w:val="1B244243"/>
    <w:rsid w:val="1B245FF1"/>
    <w:rsid w:val="1B291859"/>
    <w:rsid w:val="1B2E0C1E"/>
    <w:rsid w:val="1B34418A"/>
    <w:rsid w:val="1B351FAC"/>
    <w:rsid w:val="1B422063"/>
    <w:rsid w:val="1B4346C9"/>
    <w:rsid w:val="1B4A3CA9"/>
    <w:rsid w:val="1B4B4899"/>
    <w:rsid w:val="1B4D5548"/>
    <w:rsid w:val="1B530684"/>
    <w:rsid w:val="1B532AED"/>
    <w:rsid w:val="1B55264E"/>
    <w:rsid w:val="1B6044BF"/>
    <w:rsid w:val="1B634D6B"/>
    <w:rsid w:val="1B635EBC"/>
    <w:rsid w:val="1B6805D3"/>
    <w:rsid w:val="1B6D1746"/>
    <w:rsid w:val="1B6F1962"/>
    <w:rsid w:val="1B73563B"/>
    <w:rsid w:val="1B75684C"/>
    <w:rsid w:val="1B7A52DC"/>
    <w:rsid w:val="1B7C2AB3"/>
    <w:rsid w:val="1B7D343C"/>
    <w:rsid w:val="1B7E7DF7"/>
    <w:rsid w:val="1B813577"/>
    <w:rsid w:val="1B817EA2"/>
    <w:rsid w:val="1B860A5A"/>
    <w:rsid w:val="1B872048"/>
    <w:rsid w:val="1B9211AC"/>
    <w:rsid w:val="1B9969DF"/>
    <w:rsid w:val="1B9B2757"/>
    <w:rsid w:val="1B9F760C"/>
    <w:rsid w:val="1BAE0D3A"/>
    <w:rsid w:val="1BAF1D5E"/>
    <w:rsid w:val="1BAF6202"/>
    <w:rsid w:val="1BAF7FB0"/>
    <w:rsid w:val="1BBB4BA7"/>
    <w:rsid w:val="1BBE1FA1"/>
    <w:rsid w:val="1BBE6445"/>
    <w:rsid w:val="1BC53330"/>
    <w:rsid w:val="1BC7354C"/>
    <w:rsid w:val="1BC752FA"/>
    <w:rsid w:val="1BCB46BE"/>
    <w:rsid w:val="1BCD79A9"/>
    <w:rsid w:val="1BE00A25"/>
    <w:rsid w:val="1BE55780"/>
    <w:rsid w:val="1BE83C2C"/>
    <w:rsid w:val="1BEF65FF"/>
    <w:rsid w:val="1BF400B9"/>
    <w:rsid w:val="1BF76FA4"/>
    <w:rsid w:val="1BFE6842"/>
    <w:rsid w:val="1C033E58"/>
    <w:rsid w:val="1C085913"/>
    <w:rsid w:val="1C0E2C0B"/>
    <w:rsid w:val="1C115602"/>
    <w:rsid w:val="1C197B20"/>
    <w:rsid w:val="1C1B73F4"/>
    <w:rsid w:val="1C1C3093"/>
    <w:rsid w:val="1C2362A8"/>
    <w:rsid w:val="1C2A284A"/>
    <w:rsid w:val="1C2F4C4D"/>
    <w:rsid w:val="1C330BE1"/>
    <w:rsid w:val="1C33473D"/>
    <w:rsid w:val="1C362480"/>
    <w:rsid w:val="1C384865"/>
    <w:rsid w:val="1C3B3518"/>
    <w:rsid w:val="1C3E1334"/>
    <w:rsid w:val="1C3F7586"/>
    <w:rsid w:val="1C450915"/>
    <w:rsid w:val="1C4526C3"/>
    <w:rsid w:val="1C47468D"/>
    <w:rsid w:val="1C4A5F2B"/>
    <w:rsid w:val="1C4C1CA3"/>
    <w:rsid w:val="1C4E5369"/>
    <w:rsid w:val="1C5254A4"/>
    <w:rsid w:val="1C5E5533"/>
    <w:rsid w:val="1C6012AB"/>
    <w:rsid w:val="1C60279C"/>
    <w:rsid w:val="1C616D80"/>
    <w:rsid w:val="1C6221B7"/>
    <w:rsid w:val="1C640D9B"/>
    <w:rsid w:val="1C654B13"/>
    <w:rsid w:val="1C672639"/>
    <w:rsid w:val="1C6A2129"/>
    <w:rsid w:val="1C6A3ED7"/>
    <w:rsid w:val="1C730FDE"/>
    <w:rsid w:val="1C756213"/>
    <w:rsid w:val="1C8256C5"/>
    <w:rsid w:val="1C827473"/>
    <w:rsid w:val="1C874A89"/>
    <w:rsid w:val="1C896A53"/>
    <w:rsid w:val="1C8F393E"/>
    <w:rsid w:val="1C9B22E3"/>
    <w:rsid w:val="1C9F0025"/>
    <w:rsid w:val="1CA05B4B"/>
    <w:rsid w:val="1CA27B15"/>
    <w:rsid w:val="1CA309AE"/>
    <w:rsid w:val="1CA4388D"/>
    <w:rsid w:val="1CA534DE"/>
    <w:rsid w:val="1CA76CEF"/>
    <w:rsid w:val="1CA90EA4"/>
    <w:rsid w:val="1CAC44F0"/>
    <w:rsid w:val="1CB25FAA"/>
    <w:rsid w:val="1CB57848"/>
    <w:rsid w:val="1CB61B34"/>
    <w:rsid w:val="1CBA5F77"/>
    <w:rsid w:val="1CBD66FD"/>
    <w:rsid w:val="1CC61A56"/>
    <w:rsid w:val="1CC7132A"/>
    <w:rsid w:val="1CCB2BC8"/>
    <w:rsid w:val="1CCC6940"/>
    <w:rsid w:val="1CCE26B8"/>
    <w:rsid w:val="1CCE4466"/>
    <w:rsid w:val="1CCF55DB"/>
    <w:rsid w:val="1CD13F56"/>
    <w:rsid w:val="1CD16CB8"/>
    <w:rsid w:val="1CDB17BE"/>
    <w:rsid w:val="1CDD28FB"/>
    <w:rsid w:val="1CDF6673"/>
    <w:rsid w:val="1CE27F12"/>
    <w:rsid w:val="1CE4012E"/>
    <w:rsid w:val="1CEC0D90"/>
    <w:rsid w:val="1CF00444"/>
    <w:rsid w:val="1CF0262F"/>
    <w:rsid w:val="1CF540E9"/>
    <w:rsid w:val="1CFA525B"/>
    <w:rsid w:val="1CFE11EF"/>
    <w:rsid w:val="1CFF5EAA"/>
    <w:rsid w:val="1D0C4F8F"/>
    <w:rsid w:val="1D104A7F"/>
    <w:rsid w:val="1D1125A5"/>
    <w:rsid w:val="1D152095"/>
    <w:rsid w:val="1D17405F"/>
    <w:rsid w:val="1D1A58FD"/>
    <w:rsid w:val="1D1F75A0"/>
    <w:rsid w:val="1D210A3A"/>
    <w:rsid w:val="1D214EDE"/>
    <w:rsid w:val="1D232A04"/>
    <w:rsid w:val="1D2D3220"/>
    <w:rsid w:val="1D2D73DF"/>
    <w:rsid w:val="1D2E13A9"/>
    <w:rsid w:val="1D3C3AC6"/>
    <w:rsid w:val="1D3E0968"/>
    <w:rsid w:val="1D4961E3"/>
    <w:rsid w:val="1D4A3D81"/>
    <w:rsid w:val="1D532BBD"/>
    <w:rsid w:val="1D55083D"/>
    <w:rsid w:val="1D593457"/>
    <w:rsid w:val="1D5F5A06"/>
    <w:rsid w:val="1D6152DA"/>
    <w:rsid w:val="1D631052"/>
    <w:rsid w:val="1D6372A4"/>
    <w:rsid w:val="1D644DCB"/>
    <w:rsid w:val="1D6C44AF"/>
    <w:rsid w:val="1D772D50"/>
    <w:rsid w:val="1D840FC9"/>
    <w:rsid w:val="1D8B05A9"/>
    <w:rsid w:val="1D8B2357"/>
    <w:rsid w:val="1D8B67FB"/>
    <w:rsid w:val="1D8B7972"/>
    <w:rsid w:val="1D8F1E47"/>
    <w:rsid w:val="1D927B8A"/>
    <w:rsid w:val="1D940AA2"/>
    <w:rsid w:val="1D94745E"/>
    <w:rsid w:val="1D9A07EC"/>
    <w:rsid w:val="1DA566C6"/>
    <w:rsid w:val="1DA67191"/>
    <w:rsid w:val="1DAF6046"/>
    <w:rsid w:val="1DB01DBE"/>
    <w:rsid w:val="1DB01F38"/>
    <w:rsid w:val="1DBC0763"/>
    <w:rsid w:val="1DBE272D"/>
    <w:rsid w:val="1DC31AF1"/>
    <w:rsid w:val="1DC72896"/>
    <w:rsid w:val="1DC75A85"/>
    <w:rsid w:val="1DCA7323"/>
    <w:rsid w:val="1DCF0496"/>
    <w:rsid w:val="1DDF4451"/>
    <w:rsid w:val="1DE86A66"/>
    <w:rsid w:val="1DEC1F22"/>
    <w:rsid w:val="1DEE1833"/>
    <w:rsid w:val="1DF223D6"/>
    <w:rsid w:val="1DF3687A"/>
    <w:rsid w:val="1DFB128B"/>
    <w:rsid w:val="1DFC3255"/>
    <w:rsid w:val="1DFE521F"/>
    <w:rsid w:val="1E0345E3"/>
    <w:rsid w:val="1E0908B0"/>
    <w:rsid w:val="1E1B36DB"/>
    <w:rsid w:val="1E1D2535"/>
    <w:rsid w:val="1E222CBC"/>
    <w:rsid w:val="1E2248BA"/>
    <w:rsid w:val="1E234C86"/>
    <w:rsid w:val="1E2527AC"/>
    <w:rsid w:val="1E28404A"/>
    <w:rsid w:val="1E2F362A"/>
    <w:rsid w:val="1E3065B9"/>
    <w:rsid w:val="1E311151"/>
    <w:rsid w:val="1E3429EF"/>
    <w:rsid w:val="1E353D6D"/>
    <w:rsid w:val="1E3A343F"/>
    <w:rsid w:val="1E3B322D"/>
    <w:rsid w:val="1E4A5D6E"/>
    <w:rsid w:val="1E4C5F8A"/>
    <w:rsid w:val="1E4F4214"/>
    <w:rsid w:val="1E55172F"/>
    <w:rsid w:val="1E6B1448"/>
    <w:rsid w:val="1E6E14C1"/>
    <w:rsid w:val="1E731769"/>
    <w:rsid w:val="1E764DB5"/>
    <w:rsid w:val="1E7D035A"/>
    <w:rsid w:val="1E827BFE"/>
    <w:rsid w:val="1E875215"/>
    <w:rsid w:val="1E8E65A3"/>
    <w:rsid w:val="1E9516DF"/>
    <w:rsid w:val="1E965458"/>
    <w:rsid w:val="1EAB0DBC"/>
    <w:rsid w:val="1EAE4781"/>
    <w:rsid w:val="1EB12291"/>
    <w:rsid w:val="1EB458DE"/>
    <w:rsid w:val="1EB8717C"/>
    <w:rsid w:val="1EBA6F32"/>
    <w:rsid w:val="1EC21DA9"/>
    <w:rsid w:val="1EC65D3D"/>
    <w:rsid w:val="1ED16490"/>
    <w:rsid w:val="1ED815CC"/>
    <w:rsid w:val="1EDA63A5"/>
    <w:rsid w:val="1EDF0BAD"/>
    <w:rsid w:val="1EE461C3"/>
    <w:rsid w:val="1EE53CE9"/>
    <w:rsid w:val="1EE6018D"/>
    <w:rsid w:val="1EED76E0"/>
    <w:rsid w:val="1EF02DBA"/>
    <w:rsid w:val="1EF04B68"/>
    <w:rsid w:val="1EF74148"/>
    <w:rsid w:val="1EFD54D7"/>
    <w:rsid w:val="1EFF124F"/>
    <w:rsid w:val="1F046865"/>
    <w:rsid w:val="1F073C5F"/>
    <w:rsid w:val="1F0A017C"/>
    <w:rsid w:val="1F0E4FEE"/>
    <w:rsid w:val="1F122D30"/>
    <w:rsid w:val="1F134CFA"/>
    <w:rsid w:val="1F180EF9"/>
    <w:rsid w:val="1F1A3993"/>
    <w:rsid w:val="1F1B2CC6"/>
    <w:rsid w:val="1F240CB5"/>
    <w:rsid w:val="1F244811"/>
    <w:rsid w:val="1F261F29"/>
    <w:rsid w:val="1F282554"/>
    <w:rsid w:val="1F2A3E24"/>
    <w:rsid w:val="1F2B2044"/>
    <w:rsid w:val="1F2E38E2"/>
    <w:rsid w:val="1F2E743E"/>
    <w:rsid w:val="1F3031B6"/>
    <w:rsid w:val="1F403013"/>
    <w:rsid w:val="1F470500"/>
    <w:rsid w:val="1F4C3235"/>
    <w:rsid w:val="1F4D337B"/>
    <w:rsid w:val="1F505A08"/>
    <w:rsid w:val="1F5A0233"/>
    <w:rsid w:val="1F5B2C0D"/>
    <w:rsid w:val="1F5D7D23"/>
    <w:rsid w:val="1F5F584A"/>
    <w:rsid w:val="1F6115C2"/>
    <w:rsid w:val="1F63358C"/>
    <w:rsid w:val="1F6A2B6C"/>
    <w:rsid w:val="1F725038"/>
    <w:rsid w:val="1F72557D"/>
    <w:rsid w:val="1F7B27B5"/>
    <w:rsid w:val="1F820A56"/>
    <w:rsid w:val="1F83778A"/>
    <w:rsid w:val="1F841754"/>
    <w:rsid w:val="1F8635A3"/>
    <w:rsid w:val="1F884DA0"/>
    <w:rsid w:val="1F8A4FBC"/>
    <w:rsid w:val="1F8C2552"/>
    <w:rsid w:val="1F8D0609"/>
    <w:rsid w:val="1F8D685B"/>
    <w:rsid w:val="1F9C5978"/>
    <w:rsid w:val="1FA12306"/>
    <w:rsid w:val="1FA308E5"/>
    <w:rsid w:val="1FA47700"/>
    <w:rsid w:val="1FAE6377"/>
    <w:rsid w:val="1FB042F7"/>
    <w:rsid w:val="1FB738D7"/>
    <w:rsid w:val="1FBB33C8"/>
    <w:rsid w:val="1FBE6A14"/>
    <w:rsid w:val="1FBE6BEB"/>
    <w:rsid w:val="1FC42E9D"/>
    <w:rsid w:val="1FC97738"/>
    <w:rsid w:val="1FD20711"/>
    <w:rsid w:val="1FD2426D"/>
    <w:rsid w:val="1FD57123"/>
    <w:rsid w:val="1FD75D28"/>
    <w:rsid w:val="1FDC6E9A"/>
    <w:rsid w:val="1FE679C7"/>
    <w:rsid w:val="1FE84D30"/>
    <w:rsid w:val="1FED52E1"/>
    <w:rsid w:val="1FED72F9"/>
    <w:rsid w:val="1FF95C9E"/>
    <w:rsid w:val="1FFD529D"/>
    <w:rsid w:val="20052895"/>
    <w:rsid w:val="2007660D"/>
    <w:rsid w:val="20084133"/>
    <w:rsid w:val="200F101E"/>
    <w:rsid w:val="200F6DE9"/>
    <w:rsid w:val="20107F24"/>
    <w:rsid w:val="20165A04"/>
    <w:rsid w:val="201725C8"/>
    <w:rsid w:val="201C373B"/>
    <w:rsid w:val="201E5DE0"/>
    <w:rsid w:val="2020147D"/>
    <w:rsid w:val="202D76F6"/>
    <w:rsid w:val="202E3BA1"/>
    <w:rsid w:val="20340A84"/>
    <w:rsid w:val="203767C6"/>
    <w:rsid w:val="203E1903"/>
    <w:rsid w:val="203E7B55"/>
    <w:rsid w:val="20457135"/>
    <w:rsid w:val="204A474C"/>
    <w:rsid w:val="204C2272"/>
    <w:rsid w:val="206375BB"/>
    <w:rsid w:val="206A26F8"/>
    <w:rsid w:val="206E043A"/>
    <w:rsid w:val="206E238A"/>
    <w:rsid w:val="207422E6"/>
    <w:rsid w:val="20765541"/>
    <w:rsid w:val="2077343C"/>
    <w:rsid w:val="20801F1B"/>
    <w:rsid w:val="20812427"/>
    <w:rsid w:val="20827A42"/>
    <w:rsid w:val="208634FB"/>
    <w:rsid w:val="20897AC0"/>
    <w:rsid w:val="209239FD"/>
    <w:rsid w:val="20947775"/>
    <w:rsid w:val="20992FDD"/>
    <w:rsid w:val="20A35C0A"/>
    <w:rsid w:val="20A53730"/>
    <w:rsid w:val="20A774A8"/>
    <w:rsid w:val="20B31F64"/>
    <w:rsid w:val="20B83463"/>
    <w:rsid w:val="20B9542D"/>
    <w:rsid w:val="20BD316F"/>
    <w:rsid w:val="20C04A0E"/>
    <w:rsid w:val="20C75D9C"/>
    <w:rsid w:val="20CD60E6"/>
    <w:rsid w:val="20D07F38"/>
    <w:rsid w:val="20DB1848"/>
    <w:rsid w:val="20DB35F6"/>
    <w:rsid w:val="20DD111C"/>
    <w:rsid w:val="20DD55C0"/>
    <w:rsid w:val="20E00C0C"/>
    <w:rsid w:val="20EA3839"/>
    <w:rsid w:val="20F070A1"/>
    <w:rsid w:val="20F621DE"/>
    <w:rsid w:val="20FC3C98"/>
    <w:rsid w:val="21004E0A"/>
    <w:rsid w:val="21025026"/>
    <w:rsid w:val="21090163"/>
    <w:rsid w:val="21132D8F"/>
    <w:rsid w:val="211663DC"/>
    <w:rsid w:val="2118069A"/>
    <w:rsid w:val="211B1C44"/>
    <w:rsid w:val="212154AC"/>
    <w:rsid w:val="21221225"/>
    <w:rsid w:val="212349E5"/>
    <w:rsid w:val="21244F9D"/>
    <w:rsid w:val="212705E9"/>
    <w:rsid w:val="2127683B"/>
    <w:rsid w:val="212E1977"/>
    <w:rsid w:val="213056EF"/>
    <w:rsid w:val="213408D0"/>
    <w:rsid w:val="21380082"/>
    <w:rsid w:val="213845A4"/>
    <w:rsid w:val="2144119B"/>
    <w:rsid w:val="214473ED"/>
    <w:rsid w:val="21451D01"/>
    <w:rsid w:val="21464F13"/>
    <w:rsid w:val="214E3DC8"/>
    <w:rsid w:val="21521B0A"/>
    <w:rsid w:val="21594B94"/>
    <w:rsid w:val="215D225D"/>
    <w:rsid w:val="216422A6"/>
    <w:rsid w:val="21696C25"/>
    <w:rsid w:val="21743C12"/>
    <w:rsid w:val="217557F8"/>
    <w:rsid w:val="217952E8"/>
    <w:rsid w:val="2181419D"/>
    <w:rsid w:val="21815F4B"/>
    <w:rsid w:val="21867F64"/>
    <w:rsid w:val="218B5670"/>
    <w:rsid w:val="218E547E"/>
    <w:rsid w:val="218F260E"/>
    <w:rsid w:val="219739C1"/>
    <w:rsid w:val="2197576F"/>
    <w:rsid w:val="219C4B33"/>
    <w:rsid w:val="219E4D4F"/>
    <w:rsid w:val="21A165ED"/>
    <w:rsid w:val="21A734D8"/>
    <w:rsid w:val="21AB49A6"/>
    <w:rsid w:val="21AC663D"/>
    <w:rsid w:val="21AD1366"/>
    <w:rsid w:val="21AF47B7"/>
    <w:rsid w:val="21B005DE"/>
    <w:rsid w:val="21B52099"/>
    <w:rsid w:val="21B93937"/>
    <w:rsid w:val="21BE0F4D"/>
    <w:rsid w:val="21BF0821"/>
    <w:rsid w:val="21C01B6C"/>
    <w:rsid w:val="21D05231"/>
    <w:rsid w:val="21D749C3"/>
    <w:rsid w:val="21E32762"/>
    <w:rsid w:val="21E40B6E"/>
    <w:rsid w:val="21F52495"/>
    <w:rsid w:val="21F7445F"/>
    <w:rsid w:val="21F94D14"/>
    <w:rsid w:val="21FA5CFD"/>
    <w:rsid w:val="220358DB"/>
    <w:rsid w:val="220821C8"/>
    <w:rsid w:val="220A23E4"/>
    <w:rsid w:val="220B7F0B"/>
    <w:rsid w:val="22121299"/>
    <w:rsid w:val="221548E5"/>
    <w:rsid w:val="2217240B"/>
    <w:rsid w:val="221B63A0"/>
    <w:rsid w:val="221E379A"/>
    <w:rsid w:val="222114DC"/>
    <w:rsid w:val="22225160"/>
    <w:rsid w:val="22244B28"/>
    <w:rsid w:val="22280ABD"/>
    <w:rsid w:val="2229302F"/>
    <w:rsid w:val="222A65E3"/>
    <w:rsid w:val="222F1E4B"/>
    <w:rsid w:val="22327245"/>
    <w:rsid w:val="22340741"/>
    <w:rsid w:val="22372AAE"/>
    <w:rsid w:val="2238098F"/>
    <w:rsid w:val="22394A78"/>
    <w:rsid w:val="224A27E1"/>
    <w:rsid w:val="2250591D"/>
    <w:rsid w:val="225564EB"/>
    <w:rsid w:val="225B49EE"/>
    <w:rsid w:val="225C42C2"/>
    <w:rsid w:val="225E6657"/>
    <w:rsid w:val="22640CC3"/>
    <w:rsid w:val="226C301E"/>
    <w:rsid w:val="226C6BFB"/>
    <w:rsid w:val="228278F4"/>
    <w:rsid w:val="228815D3"/>
    <w:rsid w:val="22883309"/>
    <w:rsid w:val="228A7081"/>
    <w:rsid w:val="228B2608"/>
    <w:rsid w:val="228D6B72"/>
    <w:rsid w:val="229D5007"/>
    <w:rsid w:val="22A00653"/>
    <w:rsid w:val="22A243CB"/>
    <w:rsid w:val="22A7378F"/>
    <w:rsid w:val="22A75620"/>
    <w:rsid w:val="22AD7794"/>
    <w:rsid w:val="22AE0FC2"/>
    <w:rsid w:val="22AF4D3A"/>
    <w:rsid w:val="22B10AB2"/>
    <w:rsid w:val="22B20386"/>
    <w:rsid w:val="22B42350"/>
    <w:rsid w:val="22B645B0"/>
    <w:rsid w:val="22B67E76"/>
    <w:rsid w:val="22BC725E"/>
    <w:rsid w:val="22BD1205"/>
    <w:rsid w:val="22CF0F38"/>
    <w:rsid w:val="22D100A4"/>
    <w:rsid w:val="22D14CB0"/>
    <w:rsid w:val="22D30A28"/>
    <w:rsid w:val="22D95913"/>
    <w:rsid w:val="22DB168B"/>
    <w:rsid w:val="22E22A19"/>
    <w:rsid w:val="22E6428D"/>
    <w:rsid w:val="22F7006A"/>
    <w:rsid w:val="2302273A"/>
    <w:rsid w:val="23046E34"/>
    <w:rsid w:val="230E024F"/>
    <w:rsid w:val="23127B27"/>
    <w:rsid w:val="23166B67"/>
    <w:rsid w:val="231B417D"/>
    <w:rsid w:val="231F5029"/>
    <w:rsid w:val="23201794"/>
    <w:rsid w:val="232A43C0"/>
    <w:rsid w:val="232C754C"/>
    <w:rsid w:val="23332CA9"/>
    <w:rsid w:val="23452FA8"/>
    <w:rsid w:val="23455745"/>
    <w:rsid w:val="23476D20"/>
    <w:rsid w:val="234D1C9C"/>
    <w:rsid w:val="234F5D16"/>
    <w:rsid w:val="23502079"/>
    <w:rsid w:val="235356C5"/>
    <w:rsid w:val="23563407"/>
    <w:rsid w:val="235C6C70"/>
    <w:rsid w:val="23607DE2"/>
    <w:rsid w:val="23671171"/>
    <w:rsid w:val="236B742B"/>
    <w:rsid w:val="236E24FF"/>
    <w:rsid w:val="237E3B0E"/>
    <w:rsid w:val="23802958"/>
    <w:rsid w:val="23843AD1"/>
    <w:rsid w:val="23887A65"/>
    <w:rsid w:val="238910E7"/>
    <w:rsid w:val="238C6E29"/>
    <w:rsid w:val="23953F30"/>
    <w:rsid w:val="23955CDE"/>
    <w:rsid w:val="239D4B92"/>
    <w:rsid w:val="23A20F03"/>
    <w:rsid w:val="23A81EB5"/>
    <w:rsid w:val="23A83C63"/>
    <w:rsid w:val="23A93537"/>
    <w:rsid w:val="23AE0B4E"/>
    <w:rsid w:val="23B048C6"/>
    <w:rsid w:val="23B4085A"/>
    <w:rsid w:val="23B866F3"/>
    <w:rsid w:val="23B87C1E"/>
    <w:rsid w:val="23BF2D5B"/>
    <w:rsid w:val="23C10881"/>
    <w:rsid w:val="23C145EF"/>
    <w:rsid w:val="23C2284B"/>
    <w:rsid w:val="23C40371"/>
    <w:rsid w:val="23D15F87"/>
    <w:rsid w:val="23D235D0"/>
    <w:rsid w:val="23D25365"/>
    <w:rsid w:val="23D5432C"/>
    <w:rsid w:val="23DA1943"/>
    <w:rsid w:val="23DD1B3C"/>
    <w:rsid w:val="23E17175"/>
    <w:rsid w:val="23E6478B"/>
    <w:rsid w:val="23E9602A"/>
    <w:rsid w:val="23EB1DA2"/>
    <w:rsid w:val="23EB7FF4"/>
    <w:rsid w:val="23ED3D6C"/>
    <w:rsid w:val="23EE3640"/>
    <w:rsid w:val="23F4034E"/>
    <w:rsid w:val="23FA0237"/>
    <w:rsid w:val="23FC3FAF"/>
    <w:rsid w:val="24002495"/>
    <w:rsid w:val="240115C5"/>
    <w:rsid w:val="24014588"/>
    <w:rsid w:val="2403533D"/>
    <w:rsid w:val="240371E6"/>
    <w:rsid w:val="2407580F"/>
    <w:rsid w:val="240C2364"/>
    <w:rsid w:val="24125580"/>
    <w:rsid w:val="241536E8"/>
    <w:rsid w:val="241F1A4B"/>
    <w:rsid w:val="24264B88"/>
    <w:rsid w:val="24294678"/>
    <w:rsid w:val="242B03F0"/>
    <w:rsid w:val="242E1C8E"/>
    <w:rsid w:val="24305A06"/>
    <w:rsid w:val="2432352D"/>
    <w:rsid w:val="243B4AD7"/>
    <w:rsid w:val="24415E66"/>
    <w:rsid w:val="244A37D3"/>
    <w:rsid w:val="244B45EE"/>
    <w:rsid w:val="24507E57"/>
    <w:rsid w:val="2452597D"/>
    <w:rsid w:val="24575689"/>
    <w:rsid w:val="245D2536"/>
    <w:rsid w:val="245E2574"/>
    <w:rsid w:val="246062EC"/>
    <w:rsid w:val="2463402E"/>
    <w:rsid w:val="246928CA"/>
    <w:rsid w:val="246D6944"/>
    <w:rsid w:val="24746C16"/>
    <w:rsid w:val="24747FE9"/>
    <w:rsid w:val="247C6E9E"/>
    <w:rsid w:val="247D50F0"/>
    <w:rsid w:val="247E6772"/>
    <w:rsid w:val="24822706"/>
    <w:rsid w:val="248D06ED"/>
    <w:rsid w:val="24961D0D"/>
    <w:rsid w:val="24973CD7"/>
    <w:rsid w:val="249C1DC3"/>
    <w:rsid w:val="24A26904"/>
    <w:rsid w:val="24A40099"/>
    <w:rsid w:val="24A73F1B"/>
    <w:rsid w:val="24B36508"/>
    <w:rsid w:val="24B72593"/>
    <w:rsid w:val="24B91EA0"/>
    <w:rsid w:val="24BC6718"/>
    <w:rsid w:val="24BC729A"/>
    <w:rsid w:val="24C26921"/>
    <w:rsid w:val="24C3687B"/>
    <w:rsid w:val="24C50845"/>
    <w:rsid w:val="24C76438"/>
    <w:rsid w:val="24C90335"/>
    <w:rsid w:val="24CA32FF"/>
    <w:rsid w:val="24CC726D"/>
    <w:rsid w:val="24D354AD"/>
    <w:rsid w:val="24DD4E47"/>
    <w:rsid w:val="24E0567E"/>
    <w:rsid w:val="24E37EE5"/>
    <w:rsid w:val="24E77A86"/>
    <w:rsid w:val="24F133E8"/>
    <w:rsid w:val="24F44C86"/>
    <w:rsid w:val="24F641B7"/>
    <w:rsid w:val="2500362B"/>
    <w:rsid w:val="250255F5"/>
    <w:rsid w:val="25034EC9"/>
    <w:rsid w:val="250749B9"/>
    <w:rsid w:val="25096983"/>
    <w:rsid w:val="250D037C"/>
    <w:rsid w:val="250F7D12"/>
    <w:rsid w:val="25113A8A"/>
    <w:rsid w:val="251F10C7"/>
    <w:rsid w:val="25203CCD"/>
    <w:rsid w:val="25257535"/>
    <w:rsid w:val="25293F80"/>
    <w:rsid w:val="252A68FA"/>
    <w:rsid w:val="252B4B4C"/>
    <w:rsid w:val="252C4420"/>
    <w:rsid w:val="253908EB"/>
    <w:rsid w:val="254554E2"/>
    <w:rsid w:val="2547125A"/>
    <w:rsid w:val="25493224"/>
    <w:rsid w:val="254F010E"/>
    <w:rsid w:val="255273C3"/>
    <w:rsid w:val="255A0F8D"/>
    <w:rsid w:val="255B2F57"/>
    <w:rsid w:val="255E0351"/>
    <w:rsid w:val="256242E5"/>
    <w:rsid w:val="256E2C8A"/>
    <w:rsid w:val="2570394C"/>
    <w:rsid w:val="25710085"/>
    <w:rsid w:val="257858B7"/>
    <w:rsid w:val="257D111F"/>
    <w:rsid w:val="257F27A2"/>
    <w:rsid w:val="258424AE"/>
    <w:rsid w:val="2584600A"/>
    <w:rsid w:val="25853B30"/>
    <w:rsid w:val="25897AC4"/>
    <w:rsid w:val="258E50DA"/>
    <w:rsid w:val="259049AF"/>
    <w:rsid w:val="25916C79"/>
    <w:rsid w:val="25924264"/>
    <w:rsid w:val="25956469"/>
    <w:rsid w:val="25970F68"/>
    <w:rsid w:val="259B3353"/>
    <w:rsid w:val="25A130FC"/>
    <w:rsid w:val="25A22934"/>
    <w:rsid w:val="25A246E2"/>
    <w:rsid w:val="25AC730F"/>
    <w:rsid w:val="25AE752B"/>
    <w:rsid w:val="25AE7E68"/>
    <w:rsid w:val="25B20DC9"/>
    <w:rsid w:val="25B52667"/>
    <w:rsid w:val="25BA004D"/>
    <w:rsid w:val="25C12DBA"/>
    <w:rsid w:val="25C26B32"/>
    <w:rsid w:val="25C52299"/>
    <w:rsid w:val="25CE197B"/>
    <w:rsid w:val="25DD55FB"/>
    <w:rsid w:val="25DE0DDB"/>
    <w:rsid w:val="25DF1492"/>
    <w:rsid w:val="25E62821"/>
    <w:rsid w:val="25E90563"/>
    <w:rsid w:val="25EF3DCB"/>
    <w:rsid w:val="25F0369F"/>
    <w:rsid w:val="25F3318F"/>
    <w:rsid w:val="25FC0296"/>
    <w:rsid w:val="25FD5DBC"/>
    <w:rsid w:val="26062EC3"/>
    <w:rsid w:val="26105AEF"/>
    <w:rsid w:val="26141B5F"/>
    <w:rsid w:val="261849A4"/>
    <w:rsid w:val="26211093"/>
    <w:rsid w:val="26293ED7"/>
    <w:rsid w:val="262D1BA9"/>
    <w:rsid w:val="263747E9"/>
    <w:rsid w:val="263F63D5"/>
    <w:rsid w:val="26413EFB"/>
    <w:rsid w:val="26431A21"/>
    <w:rsid w:val="264E7259"/>
    <w:rsid w:val="264F37ED"/>
    <w:rsid w:val="265A6D6B"/>
    <w:rsid w:val="2661459D"/>
    <w:rsid w:val="26663961"/>
    <w:rsid w:val="266F1FBA"/>
    <w:rsid w:val="26712A32"/>
    <w:rsid w:val="267267AA"/>
    <w:rsid w:val="26775B6F"/>
    <w:rsid w:val="267C3185"/>
    <w:rsid w:val="267C6CA9"/>
    <w:rsid w:val="26822B33"/>
    <w:rsid w:val="26834513"/>
    <w:rsid w:val="268447DA"/>
    <w:rsid w:val="26865DB2"/>
    <w:rsid w:val="268A7650"/>
    <w:rsid w:val="268D7140"/>
    <w:rsid w:val="26906C30"/>
    <w:rsid w:val="26965307"/>
    <w:rsid w:val="26976211"/>
    <w:rsid w:val="269B7AAF"/>
    <w:rsid w:val="26A06719"/>
    <w:rsid w:val="26A30712"/>
    <w:rsid w:val="26A61FB0"/>
    <w:rsid w:val="26A67839"/>
    <w:rsid w:val="26A83F7A"/>
    <w:rsid w:val="26AB5818"/>
    <w:rsid w:val="26AB75C6"/>
    <w:rsid w:val="26B24DF9"/>
    <w:rsid w:val="26B446CD"/>
    <w:rsid w:val="26B66697"/>
    <w:rsid w:val="26BA71BF"/>
    <w:rsid w:val="26BA7C60"/>
    <w:rsid w:val="26C012C4"/>
    <w:rsid w:val="26C54B2C"/>
    <w:rsid w:val="26CF423A"/>
    <w:rsid w:val="26D44D6F"/>
    <w:rsid w:val="26DE174A"/>
    <w:rsid w:val="26EA00EF"/>
    <w:rsid w:val="26EA6341"/>
    <w:rsid w:val="26EB3E67"/>
    <w:rsid w:val="26ED7781"/>
    <w:rsid w:val="26F251F5"/>
    <w:rsid w:val="26F45411"/>
    <w:rsid w:val="26F70A5D"/>
    <w:rsid w:val="26F750A4"/>
    <w:rsid w:val="26FB054E"/>
    <w:rsid w:val="27027B2E"/>
    <w:rsid w:val="271379F0"/>
    <w:rsid w:val="271635D9"/>
    <w:rsid w:val="271867FC"/>
    <w:rsid w:val="271D6716"/>
    <w:rsid w:val="27286E69"/>
    <w:rsid w:val="27363334"/>
    <w:rsid w:val="27475541"/>
    <w:rsid w:val="274F42C8"/>
    <w:rsid w:val="27507C1B"/>
    <w:rsid w:val="27553EEA"/>
    <w:rsid w:val="275814FC"/>
    <w:rsid w:val="275B2D9A"/>
    <w:rsid w:val="275E4056"/>
    <w:rsid w:val="276B56D3"/>
    <w:rsid w:val="276F0494"/>
    <w:rsid w:val="27707AEE"/>
    <w:rsid w:val="277327DA"/>
    <w:rsid w:val="2775510D"/>
    <w:rsid w:val="2778394C"/>
    <w:rsid w:val="277963CF"/>
    <w:rsid w:val="27917E2C"/>
    <w:rsid w:val="27983FEE"/>
    <w:rsid w:val="279F64C3"/>
    <w:rsid w:val="27A02EA3"/>
    <w:rsid w:val="27A13FD6"/>
    <w:rsid w:val="27AE5E26"/>
    <w:rsid w:val="27B34984"/>
    <w:rsid w:val="27B54BA0"/>
    <w:rsid w:val="27B84691"/>
    <w:rsid w:val="27BA3F65"/>
    <w:rsid w:val="27BD1CA7"/>
    <w:rsid w:val="27BD3A55"/>
    <w:rsid w:val="27BD5803"/>
    <w:rsid w:val="27BF5A1F"/>
    <w:rsid w:val="27C052F3"/>
    <w:rsid w:val="27C43035"/>
    <w:rsid w:val="27C46B92"/>
    <w:rsid w:val="27C941A8"/>
    <w:rsid w:val="27CC5A46"/>
    <w:rsid w:val="27D364A8"/>
    <w:rsid w:val="27D72D69"/>
    <w:rsid w:val="27DA77F2"/>
    <w:rsid w:val="27DC037F"/>
    <w:rsid w:val="27DE2C9A"/>
    <w:rsid w:val="27E233B7"/>
    <w:rsid w:val="27E2526A"/>
    <w:rsid w:val="27EC00AA"/>
    <w:rsid w:val="27EE00B2"/>
    <w:rsid w:val="27F12250"/>
    <w:rsid w:val="27F37477"/>
    <w:rsid w:val="27F60D15"/>
    <w:rsid w:val="27F8683B"/>
    <w:rsid w:val="27FC27CF"/>
    <w:rsid w:val="27FD20A3"/>
    <w:rsid w:val="28011B94"/>
    <w:rsid w:val="28031161"/>
    <w:rsid w:val="280F7DE8"/>
    <w:rsid w:val="28101DD7"/>
    <w:rsid w:val="281573ED"/>
    <w:rsid w:val="281C4CEC"/>
    <w:rsid w:val="2829733C"/>
    <w:rsid w:val="282B4E63"/>
    <w:rsid w:val="28327F9F"/>
    <w:rsid w:val="28335AC5"/>
    <w:rsid w:val="28373807"/>
    <w:rsid w:val="28461C9C"/>
    <w:rsid w:val="2846607B"/>
    <w:rsid w:val="28470238"/>
    <w:rsid w:val="284952E9"/>
    <w:rsid w:val="28566F0A"/>
    <w:rsid w:val="285D2B42"/>
    <w:rsid w:val="28617532"/>
    <w:rsid w:val="286640ED"/>
    <w:rsid w:val="286A598B"/>
    <w:rsid w:val="287405B8"/>
    <w:rsid w:val="28795BCE"/>
    <w:rsid w:val="287F0D0A"/>
    <w:rsid w:val="289724F8"/>
    <w:rsid w:val="289A2AA3"/>
    <w:rsid w:val="28A075FF"/>
    <w:rsid w:val="28A30E9D"/>
    <w:rsid w:val="28A32C4B"/>
    <w:rsid w:val="28A349F9"/>
    <w:rsid w:val="28A37397"/>
    <w:rsid w:val="28A864B3"/>
    <w:rsid w:val="28A93FB9"/>
    <w:rsid w:val="28AA4330"/>
    <w:rsid w:val="28AB7D51"/>
    <w:rsid w:val="28AE388C"/>
    <w:rsid w:val="28B4397F"/>
    <w:rsid w:val="28B44E58"/>
    <w:rsid w:val="28B5297E"/>
    <w:rsid w:val="28B60F25"/>
    <w:rsid w:val="28B9246E"/>
    <w:rsid w:val="28BC5ABB"/>
    <w:rsid w:val="28BE7A85"/>
    <w:rsid w:val="28C17575"/>
    <w:rsid w:val="28C826B1"/>
    <w:rsid w:val="28CC03F4"/>
    <w:rsid w:val="28DF17A9"/>
    <w:rsid w:val="28EA2628"/>
    <w:rsid w:val="28EF5E90"/>
    <w:rsid w:val="28F039B6"/>
    <w:rsid w:val="28F214DC"/>
    <w:rsid w:val="28F74D45"/>
    <w:rsid w:val="2903193C"/>
    <w:rsid w:val="29037B8D"/>
    <w:rsid w:val="2904218B"/>
    <w:rsid w:val="29057462"/>
    <w:rsid w:val="290F02E0"/>
    <w:rsid w:val="29103779"/>
    <w:rsid w:val="2912392D"/>
    <w:rsid w:val="29143B49"/>
    <w:rsid w:val="29211D4D"/>
    <w:rsid w:val="2927387C"/>
    <w:rsid w:val="292A336C"/>
    <w:rsid w:val="29302B74"/>
    <w:rsid w:val="293677ED"/>
    <w:rsid w:val="293B10D5"/>
    <w:rsid w:val="293B7327"/>
    <w:rsid w:val="293C35A3"/>
    <w:rsid w:val="2940049A"/>
    <w:rsid w:val="294361DC"/>
    <w:rsid w:val="29437F8A"/>
    <w:rsid w:val="294966FF"/>
    <w:rsid w:val="294C6E3F"/>
    <w:rsid w:val="294E0E09"/>
    <w:rsid w:val="295201CD"/>
    <w:rsid w:val="2953641F"/>
    <w:rsid w:val="295757E3"/>
    <w:rsid w:val="2973086F"/>
    <w:rsid w:val="298760C9"/>
    <w:rsid w:val="2989303D"/>
    <w:rsid w:val="298E38FB"/>
    <w:rsid w:val="29900C2F"/>
    <w:rsid w:val="29910CF5"/>
    <w:rsid w:val="299627B0"/>
    <w:rsid w:val="299E3412"/>
    <w:rsid w:val="29A24CB1"/>
    <w:rsid w:val="29A50C45"/>
    <w:rsid w:val="29AA1DB7"/>
    <w:rsid w:val="29AB3C09"/>
    <w:rsid w:val="29AE5D4B"/>
    <w:rsid w:val="29B50E88"/>
    <w:rsid w:val="29BF1D06"/>
    <w:rsid w:val="29BF5862"/>
    <w:rsid w:val="29C0416E"/>
    <w:rsid w:val="29C137C7"/>
    <w:rsid w:val="29D62BAC"/>
    <w:rsid w:val="29D84B76"/>
    <w:rsid w:val="29D86924"/>
    <w:rsid w:val="29EB2AFB"/>
    <w:rsid w:val="29EC6874"/>
    <w:rsid w:val="29F23E8A"/>
    <w:rsid w:val="29F64FFC"/>
    <w:rsid w:val="29F86FC6"/>
    <w:rsid w:val="29FA3933"/>
    <w:rsid w:val="29FF65A7"/>
    <w:rsid w:val="2A021BF3"/>
    <w:rsid w:val="2A043BBD"/>
    <w:rsid w:val="2A047719"/>
    <w:rsid w:val="2A07545B"/>
    <w:rsid w:val="2A092F82"/>
    <w:rsid w:val="2A095D01"/>
    <w:rsid w:val="2A0E2346"/>
    <w:rsid w:val="2A104310"/>
    <w:rsid w:val="2A110E94"/>
    <w:rsid w:val="2A132D50"/>
    <w:rsid w:val="2A16744D"/>
    <w:rsid w:val="2A17569E"/>
    <w:rsid w:val="2A176C4D"/>
    <w:rsid w:val="2A18040C"/>
    <w:rsid w:val="2A1C76E6"/>
    <w:rsid w:val="2A224043"/>
    <w:rsid w:val="2A261D85"/>
    <w:rsid w:val="2A2878AC"/>
    <w:rsid w:val="2A307018"/>
    <w:rsid w:val="2A331DAD"/>
    <w:rsid w:val="2A383867"/>
    <w:rsid w:val="2A385615"/>
    <w:rsid w:val="2A3C3357"/>
    <w:rsid w:val="2A3D1958"/>
    <w:rsid w:val="2A497728"/>
    <w:rsid w:val="2A4A6D87"/>
    <w:rsid w:val="2A4B17EC"/>
    <w:rsid w:val="2A4C2E6E"/>
    <w:rsid w:val="2A612DBE"/>
    <w:rsid w:val="2A62672D"/>
    <w:rsid w:val="2A691C72"/>
    <w:rsid w:val="2A6C52BE"/>
    <w:rsid w:val="2A6D1762"/>
    <w:rsid w:val="2A7228D5"/>
    <w:rsid w:val="2A726D79"/>
    <w:rsid w:val="2A834AE2"/>
    <w:rsid w:val="2A84085A"/>
    <w:rsid w:val="2A846AAC"/>
    <w:rsid w:val="2A8820F8"/>
    <w:rsid w:val="2A88659C"/>
    <w:rsid w:val="2A8B3997"/>
    <w:rsid w:val="2A8D5961"/>
    <w:rsid w:val="2A905451"/>
    <w:rsid w:val="2A922F77"/>
    <w:rsid w:val="2A97233B"/>
    <w:rsid w:val="2A9B4195"/>
    <w:rsid w:val="2A9C5BA4"/>
    <w:rsid w:val="2AA36F32"/>
    <w:rsid w:val="2AA64C74"/>
    <w:rsid w:val="2AAB4039"/>
    <w:rsid w:val="2AB54EB7"/>
    <w:rsid w:val="2AB96756"/>
    <w:rsid w:val="2ABE3D6C"/>
    <w:rsid w:val="2ABF1892"/>
    <w:rsid w:val="2AC0724B"/>
    <w:rsid w:val="2AC41D98"/>
    <w:rsid w:val="2AC86999"/>
    <w:rsid w:val="2ACB46DB"/>
    <w:rsid w:val="2ACB6489"/>
    <w:rsid w:val="2ACE1AD5"/>
    <w:rsid w:val="2AD417E1"/>
    <w:rsid w:val="2AD510B6"/>
    <w:rsid w:val="2AD73080"/>
    <w:rsid w:val="2AE00186"/>
    <w:rsid w:val="2AE22F42"/>
    <w:rsid w:val="2AEC6B2B"/>
    <w:rsid w:val="2AFD2549"/>
    <w:rsid w:val="2AFE060C"/>
    <w:rsid w:val="2AFE23BA"/>
    <w:rsid w:val="2B002039"/>
    <w:rsid w:val="2B027D25"/>
    <w:rsid w:val="2B053749"/>
    <w:rsid w:val="2B057BED"/>
    <w:rsid w:val="2B0674C1"/>
    <w:rsid w:val="2B0A5203"/>
    <w:rsid w:val="2B0F0ED1"/>
    <w:rsid w:val="2B147E30"/>
    <w:rsid w:val="2B150FC4"/>
    <w:rsid w:val="2B1A6A27"/>
    <w:rsid w:val="2B22254D"/>
    <w:rsid w:val="2B256796"/>
    <w:rsid w:val="2B2A7653"/>
    <w:rsid w:val="2B312790"/>
    <w:rsid w:val="2B34402E"/>
    <w:rsid w:val="2B365FF8"/>
    <w:rsid w:val="2B382B44"/>
    <w:rsid w:val="2B3B360F"/>
    <w:rsid w:val="2B3E6C5B"/>
    <w:rsid w:val="2B41674B"/>
    <w:rsid w:val="2B4F0E68"/>
    <w:rsid w:val="2B560448"/>
    <w:rsid w:val="2B595843"/>
    <w:rsid w:val="2B5E0447"/>
    <w:rsid w:val="2B632B65"/>
    <w:rsid w:val="2B644AE3"/>
    <w:rsid w:val="2B7037AB"/>
    <w:rsid w:val="2B715282"/>
    <w:rsid w:val="2B724B56"/>
    <w:rsid w:val="2B75100F"/>
    <w:rsid w:val="2B762D4B"/>
    <w:rsid w:val="2B794137"/>
    <w:rsid w:val="2B807273"/>
    <w:rsid w:val="2B85488A"/>
    <w:rsid w:val="2B8723B0"/>
    <w:rsid w:val="2B881414"/>
    <w:rsid w:val="2B8E7BE2"/>
    <w:rsid w:val="2B8F5708"/>
    <w:rsid w:val="2B911481"/>
    <w:rsid w:val="2B9B5E5B"/>
    <w:rsid w:val="2BA016C4"/>
    <w:rsid w:val="2BA04F9E"/>
    <w:rsid w:val="2BA07916"/>
    <w:rsid w:val="2BA271EA"/>
    <w:rsid w:val="2BA8774B"/>
    <w:rsid w:val="2BA967CA"/>
    <w:rsid w:val="2BAC7237"/>
    <w:rsid w:val="2BBC30CD"/>
    <w:rsid w:val="2BBC7992"/>
    <w:rsid w:val="2BC25ADE"/>
    <w:rsid w:val="2BD17ACF"/>
    <w:rsid w:val="2BD33847"/>
    <w:rsid w:val="2BD80E5D"/>
    <w:rsid w:val="2BE041B6"/>
    <w:rsid w:val="2BE3594E"/>
    <w:rsid w:val="2BE55328"/>
    <w:rsid w:val="2BE75544"/>
    <w:rsid w:val="2BE912BD"/>
    <w:rsid w:val="2BF13CCD"/>
    <w:rsid w:val="2BF437BD"/>
    <w:rsid w:val="2BFC0FF0"/>
    <w:rsid w:val="2BFC1D01"/>
    <w:rsid w:val="2C016606"/>
    <w:rsid w:val="2C0734F1"/>
    <w:rsid w:val="2C0B1233"/>
    <w:rsid w:val="2C0C6D59"/>
    <w:rsid w:val="2C11436F"/>
    <w:rsid w:val="2C1520B2"/>
    <w:rsid w:val="2C155C0E"/>
    <w:rsid w:val="2C1856FE"/>
    <w:rsid w:val="2C1D2D14"/>
    <w:rsid w:val="2C1F083A"/>
    <w:rsid w:val="2C2045B2"/>
    <w:rsid w:val="2C284379"/>
    <w:rsid w:val="2C287FF7"/>
    <w:rsid w:val="2C353974"/>
    <w:rsid w:val="2C377AC1"/>
    <w:rsid w:val="2C385DA0"/>
    <w:rsid w:val="2C390A8A"/>
    <w:rsid w:val="2C3F712F"/>
    <w:rsid w:val="2C412EA7"/>
    <w:rsid w:val="2C491D5B"/>
    <w:rsid w:val="2C5438E1"/>
    <w:rsid w:val="2C566E8F"/>
    <w:rsid w:val="2C5C55E3"/>
    <w:rsid w:val="2C5D1363"/>
    <w:rsid w:val="2C615E6B"/>
    <w:rsid w:val="2C672743"/>
    <w:rsid w:val="2C673F8F"/>
    <w:rsid w:val="2C6941AB"/>
    <w:rsid w:val="2C792640"/>
    <w:rsid w:val="2C7A0167"/>
    <w:rsid w:val="2C7C3431"/>
    <w:rsid w:val="2C7D01A5"/>
    <w:rsid w:val="2C8C3713"/>
    <w:rsid w:val="2C8F7D60"/>
    <w:rsid w:val="2C923702"/>
    <w:rsid w:val="2C98683F"/>
    <w:rsid w:val="2C9F197B"/>
    <w:rsid w:val="2CA23706"/>
    <w:rsid w:val="2CA43435"/>
    <w:rsid w:val="2CA451E4"/>
    <w:rsid w:val="2CA72C02"/>
    <w:rsid w:val="2CB01DDA"/>
    <w:rsid w:val="2CB25B52"/>
    <w:rsid w:val="2CB50A49"/>
    <w:rsid w:val="2CBC5046"/>
    <w:rsid w:val="2CBD0053"/>
    <w:rsid w:val="2CBF5B79"/>
    <w:rsid w:val="2CC67D4F"/>
    <w:rsid w:val="2CD47877"/>
    <w:rsid w:val="2CD94E8D"/>
    <w:rsid w:val="2CDF446E"/>
    <w:rsid w:val="2CE61358"/>
    <w:rsid w:val="2CEA52EC"/>
    <w:rsid w:val="2CED6B8B"/>
    <w:rsid w:val="2CF021D7"/>
    <w:rsid w:val="2CFB12A7"/>
    <w:rsid w:val="2CFD10CD"/>
    <w:rsid w:val="2D031F0A"/>
    <w:rsid w:val="2D0461B9"/>
    <w:rsid w:val="2D0B41F9"/>
    <w:rsid w:val="2D1063D5"/>
    <w:rsid w:val="2D127B5A"/>
    <w:rsid w:val="2D15504B"/>
    <w:rsid w:val="2D1711EE"/>
    <w:rsid w:val="2D1759B5"/>
    <w:rsid w:val="2D1E4F96"/>
    <w:rsid w:val="2D1E5BDE"/>
    <w:rsid w:val="2D200D0E"/>
    <w:rsid w:val="2D2325AC"/>
    <w:rsid w:val="2D250244"/>
    <w:rsid w:val="2D2A7E76"/>
    <w:rsid w:val="2D2C7C11"/>
    <w:rsid w:val="2D3163B0"/>
    <w:rsid w:val="2D32459D"/>
    <w:rsid w:val="2D35210F"/>
    <w:rsid w:val="2D3622E0"/>
    <w:rsid w:val="2D3C3E22"/>
    <w:rsid w:val="2D3C71CA"/>
    <w:rsid w:val="2D3C78E5"/>
    <w:rsid w:val="2D4349FC"/>
    <w:rsid w:val="2D4D7629"/>
    <w:rsid w:val="2D5269EE"/>
    <w:rsid w:val="2D5473F4"/>
    <w:rsid w:val="2D55028C"/>
    <w:rsid w:val="2D572256"/>
    <w:rsid w:val="2D5C786C"/>
    <w:rsid w:val="2D5F5B52"/>
    <w:rsid w:val="2D601C8D"/>
    <w:rsid w:val="2D611200"/>
    <w:rsid w:val="2D6B7AAF"/>
    <w:rsid w:val="2D6D3827"/>
    <w:rsid w:val="2D6F57F1"/>
    <w:rsid w:val="2D742E08"/>
    <w:rsid w:val="2D766B80"/>
    <w:rsid w:val="2D8017AD"/>
    <w:rsid w:val="2D855015"/>
    <w:rsid w:val="2D892E82"/>
    <w:rsid w:val="2D8D7A26"/>
    <w:rsid w:val="2D940DB4"/>
    <w:rsid w:val="2D9D235F"/>
    <w:rsid w:val="2DA3549B"/>
    <w:rsid w:val="2DA37249"/>
    <w:rsid w:val="2DA82AB1"/>
    <w:rsid w:val="2DAD1E76"/>
    <w:rsid w:val="2DB029C3"/>
    <w:rsid w:val="2DB15E0A"/>
    <w:rsid w:val="2DB4536F"/>
    <w:rsid w:val="2DB57BAA"/>
    <w:rsid w:val="2DB87198"/>
    <w:rsid w:val="2DB96A6D"/>
    <w:rsid w:val="2DC518B5"/>
    <w:rsid w:val="2DCC2C44"/>
    <w:rsid w:val="2DCF44E2"/>
    <w:rsid w:val="2DCF6290"/>
    <w:rsid w:val="2DDB02CC"/>
    <w:rsid w:val="2DDD1E55"/>
    <w:rsid w:val="2DE27D71"/>
    <w:rsid w:val="2DE41D3C"/>
    <w:rsid w:val="2DE57862"/>
    <w:rsid w:val="2DE61A45"/>
    <w:rsid w:val="2DE81100"/>
    <w:rsid w:val="2DEA4E78"/>
    <w:rsid w:val="2DF27D37"/>
    <w:rsid w:val="2DF72E1E"/>
    <w:rsid w:val="2DFE0923"/>
    <w:rsid w:val="2E0777D8"/>
    <w:rsid w:val="2E0E6DB8"/>
    <w:rsid w:val="2E110657"/>
    <w:rsid w:val="2E1312F0"/>
    <w:rsid w:val="2E143612"/>
    <w:rsid w:val="2E180272"/>
    <w:rsid w:val="2E1F0FC6"/>
    <w:rsid w:val="2E1F2D74"/>
    <w:rsid w:val="2E204D3E"/>
    <w:rsid w:val="2E220AB6"/>
    <w:rsid w:val="2E232138"/>
    <w:rsid w:val="2E2C512B"/>
    <w:rsid w:val="2E3D144C"/>
    <w:rsid w:val="2E450300"/>
    <w:rsid w:val="2E530C6F"/>
    <w:rsid w:val="2E5844D8"/>
    <w:rsid w:val="2E5D3BD9"/>
    <w:rsid w:val="2E671B3F"/>
    <w:rsid w:val="2E695321"/>
    <w:rsid w:val="2E69634F"/>
    <w:rsid w:val="2E6A4C67"/>
    <w:rsid w:val="2E7330BF"/>
    <w:rsid w:val="2E765F2D"/>
    <w:rsid w:val="2E7A15B5"/>
    <w:rsid w:val="2E7A444E"/>
    <w:rsid w:val="2E7E42AC"/>
    <w:rsid w:val="2E84707B"/>
    <w:rsid w:val="2E9848D4"/>
    <w:rsid w:val="2E9A064C"/>
    <w:rsid w:val="2E9A689E"/>
    <w:rsid w:val="2E9F5C62"/>
    <w:rsid w:val="2EA35F69"/>
    <w:rsid w:val="2EA4771D"/>
    <w:rsid w:val="2EA96AE1"/>
    <w:rsid w:val="2EAC037F"/>
    <w:rsid w:val="2EB42A0B"/>
    <w:rsid w:val="2EB51CD8"/>
    <w:rsid w:val="2EB56F2D"/>
    <w:rsid w:val="2EB84F76"/>
    <w:rsid w:val="2EBC6626"/>
    <w:rsid w:val="2EBF0997"/>
    <w:rsid w:val="2EC4391B"/>
    <w:rsid w:val="2ECB6A58"/>
    <w:rsid w:val="2ED1509A"/>
    <w:rsid w:val="2ED40AF8"/>
    <w:rsid w:val="2ED718A0"/>
    <w:rsid w:val="2ED95618"/>
    <w:rsid w:val="2EDA2C9E"/>
    <w:rsid w:val="2EDE2C2F"/>
    <w:rsid w:val="2EDF69A7"/>
    <w:rsid w:val="2EEB0EA8"/>
    <w:rsid w:val="2EEB534C"/>
    <w:rsid w:val="2EED69CE"/>
    <w:rsid w:val="2EF17D8C"/>
    <w:rsid w:val="2F034443"/>
    <w:rsid w:val="2F065CE2"/>
    <w:rsid w:val="2F0A0CA6"/>
    <w:rsid w:val="2F0D22BF"/>
    <w:rsid w:val="2F0E2DDB"/>
    <w:rsid w:val="2F113E46"/>
    <w:rsid w:val="2F120B2A"/>
    <w:rsid w:val="2F131223"/>
    <w:rsid w:val="2F176141"/>
    <w:rsid w:val="2F1E74CF"/>
    <w:rsid w:val="2F1F6DA3"/>
    <w:rsid w:val="2F222924"/>
    <w:rsid w:val="2F2443BA"/>
    <w:rsid w:val="2F2A7C22"/>
    <w:rsid w:val="2F35780B"/>
    <w:rsid w:val="2F3E547B"/>
    <w:rsid w:val="2F406212"/>
    <w:rsid w:val="2F407445"/>
    <w:rsid w:val="2F454A5C"/>
    <w:rsid w:val="2F46402C"/>
    <w:rsid w:val="2F4B5DEA"/>
    <w:rsid w:val="2F4F58DB"/>
    <w:rsid w:val="2F503401"/>
    <w:rsid w:val="2F517346"/>
    <w:rsid w:val="2F522CD5"/>
    <w:rsid w:val="2F526238"/>
    <w:rsid w:val="2F544F8C"/>
    <w:rsid w:val="2F5702EB"/>
    <w:rsid w:val="2F590507"/>
    <w:rsid w:val="2F594063"/>
    <w:rsid w:val="2F5E78CC"/>
    <w:rsid w:val="2F68699C"/>
    <w:rsid w:val="2F6C023B"/>
    <w:rsid w:val="2F6C4A5A"/>
    <w:rsid w:val="2F6D5D61"/>
    <w:rsid w:val="2F6F1AD9"/>
    <w:rsid w:val="2F6F3887"/>
    <w:rsid w:val="2F7075FF"/>
    <w:rsid w:val="2F7264B7"/>
    <w:rsid w:val="2F7E3ACA"/>
    <w:rsid w:val="2F8A5440"/>
    <w:rsid w:val="2F8F217B"/>
    <w:rsid w:val="2F9652B7"/>
    <w:rsid w:val="2F9A4353"/>
    <w:rsid w:val="2F9B28CE"/>
    <w:rsid w:val="2FA21EAE"/>
    <w:rsid w:val="2FAC5648"/>
    <w:rsid w:val="2FAC6889"/>
    <w:rsid w:val="2FAF0127"/>
    <w:rsid w:val="2FAF6379"/>
    <w:rsid w:val="2FB13E9F"/>
    <w:rsid w:val="2FB4573E"/>
    <w:rsid w:val="2FB65B9E"/>
    <w:rsid w:val="2FC82F97"/>
    <w:rsid w:val="2FC8743B"/>
    <w:rsid w:val="2FD23E16"/>
    <w:rsid w:val="2FD302BA"/>
    <w:rsid w:val="2FDB1BC9"/>
    <w:rsid w:val="2FE14059"/>
    <w:rsid w:val="2FE53B49"/>
    <w:rsid w:val="2FEE50F3"/>
    <w:rsid w:val="2FF46177"/>
    <w:rsid w:val="2FF80EF4"/>
    <w:rsid w:val="2FFB15BE"/>
    <w:rsid w:val="2FFD5337"/>
    <w:rsid w:val="2FFF10AF"/>
    <w:rsid w:val="30081C57"/>
    <w:rsid w:val="300F2386"/>
    <w:rsid w:val="301306B6"/>
    <w:rsid w:val="30185CCC"/>
    <w:rsid w:val="301A6893"/>
    <w:rsid w:val="302208F9"/>
    <w:rsid w:val="3025663B"/>
    <w:rsid w:val="30281C88"/>
    <w:rsid w:val="302B4FA7"/>
    <w:rsid w:val="303A20E7"/>
    <w:rsid w:val="303F483A"/>
    <w:rsid w:val="30404A53"/>
    <w:rsid w:val="30444D13"/>
    <w:rsid w:val="30452F08"/>
    <w:rsid w:val="30470360"/>
    <w:rsid w:val="305137EA"/>
    <w:rsid w:val="30515682"/>
    <w:rsid w:val="305807BF"/>
    <w:rsid w:val="30662444"/>
    <w:rsid w:val="306E3B3E"/>
    <w:rsid w:val="307039CC"/>
    <w:rsid w:val="3075311F"/>
    <w:rsid w:val="30770068"/>
    <w:rsid w:val="307D21E6"/>
    <w:rsid w:val="307F5D4C"/>
    <w:rsid w:val="30817D16"/>
    <w:rsid w:val="3082583C"/>
    <w:rsid w:val="3091782D"/>
    <w:rsid w:val="309335A5"/>
    <w:rsid w:val="3095452D"/>
    <w:rsid w:val="309D08C8"/>
    <w:rsid w:val="30A62A90"/>
    <w:rsid w:val="30A900EC"/>
    <w:rsid w:val="30B14F43"/>
    <w:rsid w:val="30B60F81"/>
    <w:rsid w:val="30BB2AFC"/>
    <w:rsid w:val="30C4467E"/>
    <w:rsid w:val="30CB0F91"/>
    <w:rsid w:val="30CC23DC"/>
    <w:rsid w:val="30D616E4"/>
    <w:rsid w:val="30D81900"/>
    <w:rsid w:val="30D84C78"/>
    <w:rsid w:val="30DA7426"/>
    <w:rsid w:val="30DF67EA"/>
    <w:rsid w:val="30E67B79"/>
    <w:rsid w:val="30E81B43"/>
    <w:rsid w:val="30EB518F"/>
    <w:rsid w:val="30EC0F07"/>
    <w:rsid w:val="30ED707D"/>
    <w:rsid w:val="30EE4C7F"/>
    <w:rsid w:val="30F30B8C"/>
    <w:rsid w:val="30F57DBC"/>
    <w:rsid w:val="30FC739C"/>
    <w:rsid w:val="30FE5FAE"/>
    <w:rsid w:val="310224D9"/>
    <w:rsid w:val="3103697D"/>
    <w:rsid w:val="31046251"/>
    <w:rsid w:val="3106646D"/>
    <w:rsid w:val="310701CB"/>
    <w:rsid w:val="31102E48"/>
    <w:rsid w:val="31140B8A"/>
    <w:rsid w:val="311C17EC"/>
    <w:rsid w:val="311E24C1"/>
    <w:rsid w:val="311F0DA0"/>
    <w:rsid w:val="31210BB1"/>
    <w:rsid w:val="31232B7B"/>
    <w:rsid w:val="31244B45"/>
    <w:rsid w:val="31376626"/>
    <w:rsid w:val="313F372D"/>
    <w:rsid w:val="314931FE"/>
    <w:rsid w:val="314F1BC2"/>
    <w:rsid w:val="315A0567"/>
    <w:rsid w:val="316D3DF6"/>
    <w:rsid w:val="317433D6"/>
    <w:rsid w:val="317E4255"/>
    <w:rsid w:val="31853836"/>
    <w:rsid w:val="3186135C"/>
    <w:rsid w:val="319055AA"/>
    <w:rsid w:val="31927D00"/>
    <w:rsid w:val="31934188"/>
    <w:rsid w:val="31973569"/>
    <w:rsid w:val="31A041CB"/>
    <w:rsid w:val="31A17F44"/>
    <w:rsid w:val="31A57A34"/>
    <w:rsid w:val="31AC0DC2"/>
    <w:rsid w:val="31B22151"/>
    <w:rsid w:val="31B47C77"/>
    <w:rsid w:val="31BE4652"/>
    <w:rsid w:val="31BF0C8F"/>
    <w:rsid w:val="31CF2D03"/>
    <w:rsid w:val="31CF685F"/>
    <w:rsid w:val="31D04385"/>
    <w:rsid w:val="31D43E75"/>
    <w:rsid w:val="31D73965"/>
    <w:rsid w:val="31D9592F"/>
    <w:rsid w:val="31E06CBE"/>
    <w:rsid w:val="31E83DC4"/>
    <w:rsid w:val="31E85CA8"/>
    <w:rsid w:val="31EB220A"/>
    <w:rsid w:val="31EC7411"/>
    <w:rsid w:val="31F6028F"/>
    <w:rsid w:val="31F918F3"/>
    <w:rsid w:val="31F96532"/>
    <w:rsid w:val="31FC33CC"/>
    <w:rsid w:val="320209E2"/>
    <w:rsid w:val="320C1861"/>
    <w:rsid w:val="32111BAB"/>
    <w:rsid w:val="32180206"/>
    <w:rsid w:val="3220355E"/>
    <w:rsid w:val="32204DF4"/>
    <w:rsid w:val="3220530C"/>
    <w:rsid w:val="3221701E"/>
    <w:rsid w:val="32252923"/>
    <w:rsid w:val="32274116"/>
    <w:rsid w:val="322748ED"/>
    <w:rsid w:val="32283150"/>
    <w:rsid w:val="322A27BF"/>
    <w:rsid w:val="322D3DB8"/>
    <w:rsid w:val="322E7A29"/>
    <w:rsid w:val="323668DE"/>
    <w:rsid w:val="323808A8"/>
    <w:rsid w:val="3238470D"/>
    <w:rsid w:val="323D5EBE"/>
    <w:rsid w:val="3240586E"/>
    <w:rsid w:val="324A2389"/>
    <w:rsid w:val="324A4137"/>
    <w:rsid w:val="324C7EAF"/>
    <w:rsid w:val="32503CD3"/>
    <w:rsid w:val="32537490"/>
    <w:rsid w:val="32543208"/>
    <w:rsid w:val="32560D2E"/>
    <w:rsid w:val="32566F80"/>
    <w:rsid w:val="325C50AE"/>
    <w:rsid w:val="3260395B"/>
    <w:rsid w:val="3261507D"/>
    <w:rsid w:val="326459D6"/>
    <w:rsid w:val="326F3B9E"/>
    <w:rsid w:val="32701044"/>
    <w:rsid w:val="3273368E"/>
    <w:rsid w:val="327411B4"/>
    <w:rsid w:val="32785148"/>
    <w:rsid w:val="327F0CFA"/>
    <w:rsid w:val="327F4174"/>
    <w:rsid w:val="328162A0"/>
    <w:rsid w:val="32870EE7"/>
    <w:rsid w:val="32951856"/>
    <w:rsid w:val="329927D1"/>
    <w:rsid w:val="32A001FB"/>
    <w:rsid w:val="32A221C8"/>
    <w:rsid w:val="32A777DC"/>
    <w:rsid w:val="32A93554"/>
    <w:rsid w:val="32AA4049"/>
    <w:rsid w:val="32B31CDC"/>
    <w:rsid w:val="32B55A55"/>
    <w:rsid w:val="32B76D8B"/>
    <w:rsid w:val="32BB6DE3"/>
    <w:rsid w:val="32BD0DAD"/>
    <w:rsid w:val="32C87D5D"/>
    <w:rsid w:val="32DA341D"/>
    <w:rsid w:val="32E20814"/>
    <w:rsid w:val="32EA3795"/>
    <w:rsid w:val="32EC02DD"/>
    <w:rsid w:val="32EC3440"/>
    <w:rsid w:val="32FC18D5"/>
    <w:rsid w:val="3301513E"/>
    <w:rsid w:val="33095DA0"/>
    <w:rsid w:val="330B77A7"/>
    <w:rsid w:val="3310712F"/>
    <w:rsid w:val="33134E71"/>
    <w:rsid w:val="33185FE3"/>
    <w:rsid w:val="331D1072"/>
    <w:rsid w:val="331E66B9"/>
    <w:rsid w:val="33233306"/>
    <w:rsid w:val="33240E2C"/>
    <w:rsid w:val="33263D52"/>
    <w:rsid w:val="332E1CAB"/>
    <w:rsid w:val="33352BEA"/>
    <w:rsid w:val="33386686"/>
    <w:rsid w:val="333948D8"/>
    <w:rsid w:val="333F7004"/>
    <w:rsid w:val="3342275D"/>
    <w:rsid w:val="33456366"/>
    <w:rsid w:val="33466FF4"/>
    <w:rsid w:val="335A7E84"/>
    <w:rsid w:val="335D7410"/>
    <w:rsid w:val="335F6339"/>
    <w:rsid w:val="336970F4"/>
    <w:rsid w:val="336B0809"/>
    <w:rsid w:val="336B6A5B"/>
    <w:rsid w:val="336E2072"/>
    <w:rsid w:val="337344EF"/>
    <w:rsid w:val="33785893"/>
    <w:rsid w:val="337C2A16"/>
    <w:rsid w:val="337E053C"/>
    <w:rsid w:val="33806BDD"/>
    <w:rsid w:val="338813BB"/>
    <w:rsid w:val="338A5133"/>
    <w:rsid w:val="33945FB2"/>
    <w:rsid w:val="3397070A"/>
    <w:rsid w:val="33997124"/>
    <w:rsid w:val="339C09C3"/>
    <w:rsid w:val="339F04B3"/>
    <w:rsid w:val="33A063C1"/>
    <w:rsid w:val="33A45AC9"/>
    <w:rsid w:val="33A87367"/>
    <w:rsid w:val="33B43F5E"/>
    <w:rsid w:val="33B45F48"/>
    <w:rsid w:val="33B61ED2"/>
    <w:rsid w:val="33B91574"/>
    <w:rsid w:val="33BD6B47"/>
    <w:rsid w:val="33C10429"/>
    <w:rsid w:val="33C80A56"/>
    <w:rsid w:val="33CA3782"/>
    <w:rsid w:val="33CC574C"/>
    <w:rsid w:val="33D44600"/>
    <w:rsid w:val="33D740F0"/>
    <w:rsid w:val="33D968C6"/>
    <w:rsid w:val="33D97E69"/>
    <w:rsid w:val="33DE5CBC"/>
    <w:rsid w:val="33DE722D"/>
    <w:rsid w:val="33E04DFC"/>
    <w:rsid w:val="33E449E8"/>
    <w:rsid w:val="33E830BD"/>
    <w:rsid w:val="33E83915"/>
    <w:rsid w:val="33ED121E"/>
    <w:rsid w:val="33F407FF"/>
    <w:rsid w:val="340634A0"/>
    <w:rsid w:val="340824FC"/>
    <w:rsid w:val="340A0022"/>
    <w:rsid w:val="34180991"/>
    <w:rsid w:val="34256C0A"/>
    <w:rsid w:val="3428494C"/>
    <w:rsid w:val="342C7F98"/>
    <w:rsid w:val="34380E16"/>
    <w:rsid w:val="34473024"/>
    <w:rsid w:val="345319C9"/>
    <w:rsid w:val="345C0152"/>
    <w:rsid w:val="34624418"/>
    <w:rsid w:val="34652146"/>
    <w:rsid w:val="34677222"/>
    <w:rsid w:val="346F257B"/>
    <w:rsid w:val="34735BC7"/>
    <w:rsid w:val="34750AB5"/>
    <w:rsid w:val="347656B7"/>
    <w:rsid w:val="347B0F20"/>
    <w:rsid w:val="348222AE"/>
    <w:rsid w:val="34873421"/>
    <w:rsid w:val="34874EF3"/>
    <w:rsid w:val="34913981"/>
    <w:rsid w:val="34936269"/>
    <w:rsid w:val="34967B08"/>
    <w:rsid w:val="34991CDD"/>
    <w:rsid w:val="349A13A6"/>
    <w:rsid w:val="34A12BF9"/>
    <w:rsid w:val="34A2025B"/>
    <w:rsid w:val="34A22009"/>
    <w:rsid w:val="34A51AF9"/>
    <w:rsid w:val="34A57D4B"/>
    <w:rsid w:val="34AB35B3"/>
    <w:rsid w:val="34B00BC9"/>
    <w:rsid w:val="34B41D3C"/>
    <w:rsid w:val="34BB131C"/>
    <w:rsid w:val="34BF0E0C"/>
    <w:rsid w:val="34BF705E"/>
    <w:rsid w:val="34C04B85"/>
    <w:rsid w:val="34C9767B"/>
    <w:rsid w:val="34CB5A03"/>
    <w:rsid w:val="34E07C38"/>
    <w:rsid w:val="34E56399"/>
    <w:rsid w:val="34E95E89"/>
    <w:rsid w:val="34F20066"/>
    <w:rsid w:val="34F605A6"/>
    <w:rsid w:val="34F767F8"/>
    <w:rsid w:val="34FA1E45"/>
    <w:rsid w:val="34FB3F48"/>
    <w:rsid w:val="35004E5B"/>
    <w:rsid w:val="35044A71"/>
    <w:rsid w:val="350607E9"/>
    <w:rsid w:val="3509652C"/>
    <w:rsid w:val="351D3D85"/>
    <w:rsid w:val="351F5D4F"/>
    <w:rsid w:val="35223C00"/>
    <w:rsid w:val="35250800"/>
    <w:rsid w:val="35264CB6"/>
    <w:rsid w:val="352E1AEE"/>
    <w:rsid w:val="35301D0A"/>
    <w:rsid w:val="35303AB8"/>
    <w:rsid w:val="35305866"/>
    <w:rsid w:val="353A0493"/>
    <w:rsid w:val="353D61D5"/>
    <w:rsid w:val="353F0533"/>
    <w:rsid w:val="35414403"/>
    <w:rsid w:val="35424E24"/>
    <w:rsid w:val="354E03E2"/>
    <w:rsid w:val="3556002F"/>
    <w:rsid w:val="355D2DF6"/>
    <w:rsid w:val="356279EA"/>
    <w:rsid w:val="35683252"/>
    <w:rsid w:val="35690D78"/>
    <w:rsid w:val="356C3C0C"/>
    <w:rsid w:val="356E2833"/>
    <w:rsid w:val="356E45E1"/>
    <w:rsid w:val="35747E49"/>
    <w:rsid w:val="35777939"/>
    <w:rsid w:val="3579545F"/>
    <w:rsid w:val="357D65D2"/>
    <w:rsid w:val="357E1C87"/>
    <w:rsid w:val="357E4BF5"/>
    <w:rsid w:val="357F67EE"/>
    <w:rsid w:val="3587674A"/>
    <w:rsid w:val="358B0CEF"/>
    <w:rsid w:val="358D0F0B"/>
    <w:rsid w:val="358D2CB9"/>
    <w:rsid w:val="35977693"/>
    <w:rsid w:val="35983723"/>
    <w:rsid w:val="359A2D7C"/>
    <w:rsid w:val="359A3628"/>
    <w:rsid w:val="359E4EC6"/>
    <w:rsid w:val="35A818A1"/>
    <w:rsid w:val="35A85D44"/>
    <w:rsid w:val="35B00755"/>
    <w:rsid w:val="35B244CD"/>
    <w:rsid w:val="35B47338"/>
    <w:rsid w:val="35B91D00"/>
    <w:rsid w:val="35BC359E"/>
    <w:rsid w:val="35C020D4"/>
    <w:rsid w:val="35C35277"/>
    <w:rsid w:val="35C506A4"/>
    <w:rsid w:val="35CB1A33"/>
    <w:rsid w:val="35CF1523"/>
    <w:rsid w:val="35D42696"/>
    <w:rsid w:val="35D72186"/>
    <w:rsid w:val="35DB084C"/>
    <w:rsid w:val="35E0728C"/>
    <w:rsid w:val="35ED19A9"/>
    <w:rsid w:val="35ED267E"/>
    <w:rsid w:val="35F26FC0"/>
    <w:rsid w:val="35F745D6"/>
    <w:rsid w:val="35FC1BEC"/>
    <w:rsid w:val="36017203"/>
    <w:rsid w:val="36036818"/>
    <w:rsid w:val="36050AA1"/>
    <w:rsid w:val="36064819"/>
    <w:rsid w:val="360D5BA8"/>
    <w:rsid w:val="360D7D52"/>
    <w:rsid w:val="36105698"/>
    <w:rsid w:val="361231BE"/>
    <w:rsid w:val="36154A5C"/>
    <w:rsid w:val="36186CF3"/>
    <w:rsid w:val="361C5DEB"/>
    <w:rsid w:val="361E7DB5"/>
    <w:rsid w:val="361F1C60"/>
    <w:rsid w:val="362178A5"/>
    <w:rsid w:val="362317B0"/>
    <w:rsid w:val="362A0508"/>
    <w:rsid w:val="36304469"/>
    <w:rsid w:val="363475D8"/>
    <w:rsid w:val="363506C2"/>
    <w:rsid w:val="36394BEF"/>
    <w:rsid w:val="363C648D"/>
    <w:rsid w:val="36435A6D"/>
    <w:rsid w:val="364C4922"/>
    <w:rsid w:val="364D069A"/>
    <w:rsid w:val="364E28A2"/>
    <w:rsid w:val="3653186C"/>
    <w:rsid w:val="36592B9B"/>
    <w:rsid w:val="365F1677"/>
    <w:rsid w:val="36603F29"/>
    <w:rsid w:val="36624145"/>
    <w:rsid w:val="36681030"/>
    <w:rsid w:val="366B28CE"/>
    <w:rsid w:val="366C0B20"/>
    <w:rsid w:val="3676199F"/>
    <w:rsid w:val="3679148F"/>
    <w:rsid w:val="36794FEB"/>
    <w:rsid w:val="367D2D2D"/>
    <w:rsid w:val="36806379"/>
    <w:rsid w:val="36873BAC"/>
    <w:rsid w:val="3687595A"/>
    <w:rsid w:val="36883480"/>
    <w:rsid w:val="36897924"/>
    <w:rsid w:val="368A71F8"/>
    <w:rsid w:val="368E3857"/>
    <w:rsid w:val="36963DEF"/>
    <w:rsid w:val="369736C3"/>
    <w:rsid w:val="36BE50F4"/>
    <w:rsid w:val="36BF1BC9"/>
    <w:rsid w:val="36CA5847"/>
    <w:rsid w:val="36CE3589"/>
    <w:rsid w:val="36D07CFA"/>
    <w:rsid w:val="36D30B9F"/>
    <w:rsid w:val="36D3294D"/>
    <w:rsid w:val="36D77545"/>
    <w:rsid w:val="36DA0180"/>
    <w:rsid w:val="36DA1F2E"/>
    <w:rsid w:val="36DE3793"/>
    <w:rsid w:val="36E42DAC"/>
    <w:rsid w:val="36EB413B"/>
    <w:rsid w:val="36EE3C2B"/>
    <w:rsid w:val="36F01751"/>
    <w:rsid w:val="36F34D9D"/>
    <w:rsid w:val="36F4271E"/>
    <w:rsid w:val="36FA25D0"/>
    <w:rsid w:val="36FB2B1D"/>
    <w:rsid w:val="36FC6348"/>
    <w:rsid w:val="36FD3E6E"/>
    <w:rsid w:val="3701395E"/>
    <w:rsid w:val="370276D6"/>
    <w:rsid w:val="37074CED"/>
    <w:rsid w:val="370B658B"/>
    <w:rsid w:val="370C1750"/>
    <w:rsid w:val="370C4F12"/>
    <w:rsid w:val="370D5588"/>
    <w:rsid w:val="3710594F"/>
    <w:rsid w:val="37166CDE"/>
    <w:rsid w:val="37182A56"/>
    <w:rsid w:val="371D0FDB"/>
    <w:rsid w:val="3735002B"/>
    <w:rsid w:val="3736112E"/>
    <w:rsid w:val="3736124B"/>
    <w:rsid w:val="37362EDC"/>
    <w:rsid w:val="373A0C1E"/>
    <w:rsid w:val="37410EB1"/>
    <w:rsid w:val="37470FA4"/>
    <w:rsid w:val="374E0226"/>
    <w:rsid w:val="37503DC8"/>
    <w:rsid w:val="375A306E"/>
    <w:rsid w:val="375E6DF0"/>
    <w:rsid w:val="37612D27"/>
    <w:rsid w:val="37684C9A"/>
    <w:rsid w:val="37691503"/>
    <w:rsid w:val="376C4B50"/>
    <w:rsid w:val="376F1E39"/>
    <w:rsid w:val="376F1E40"/>
    <w:rsid w:val="377278DA"/>
    <w:rsid w:val="377C1237"/>
    <w:rsid w:val="37813E56"/>
    <w:rsid w:val="3781684D"/>
    <w:rsid w:val="37842BD6"/>
    <w:rsid w:val="378B3228"/>
    <w:rsid w:val="378B5517"/>
    <w:rsid w:val="37905EA0"/>
    <w:rsid w:val="379426CB"/>
    <w:rsid w:val="37976071"/>
    <w:rsid w:val="37983B97"/>
    <w:rsid w:val="37984D56"/>
    <w:rsid w:val="37985945"/>
    <w:rsid w:val="37A10C9D"/>
    <w:rsid w:val="37A8202C"/>
    <w:rsid w:val="37B02C8E"/>
    <w:rsid w:val="37B13FAF"/>
    <w:rsid w:val="37B3452D"/>
    <w:rsid w:val="37B87D95"/>
    <w:rsid w:val="37C4673A"/>
    <w:rsid w:val="37C87FD8"/>
    <w:rsid w:val="37D921E5"/>
    <w:rsid w:val="37DA73FD"/>
    <w:rsid w:val="37E065F1"/>
    <w:rsid w:val="37E34E12"/>
    <w:rsid w:val="37E42938"/>
    <w:rsid w:val="37E62B54"/>
    <w:rsid w:val="37EB3CC7"/>
    <w:rsid w:val="37ED3EE3"/>
    <w:rsid w:val="37F039D3"/>
    <w:rsid w:val="37F76B0F"/>
    <w:rsid w:val="37F92887"/>
    <w:rsid w:val="37FF2F0E"/>
    <w:rsid w:val="380D6333"/>
    <w:rsid w:val="38200CB7"/>
    <w:rsid w:val="38206066"/>
    <w:rsid w:val="38207E14"/>
    <w:rsid w:val="38246991"/>
    <w:rsid w:val="382471D8"/>
    <w:rsid w:val="3825542A"/>
    <w:rsid w:val="3827387D"/>
    <w:rsid w:val="38286CC9"/>
    <w:rsid w:val="38390ED6"/>
    <w:rsid w:val="383E029A"/>
    <w:rsid w:val="38417D8A"/>
    <w:rsid w:val="384653A1"/>
    <w:rsid w:val="38496943"/>
    <w:rsid w:val="384D4981"/>
    <w:rsid w:val="38523D46"/>
    <w:rsid w:val="38543F62"/>
    <w:rsid w:val="3857135C"/>
    <w:rsid w:val="38591578"/>
    <w:rsid w:val="385B709E"/>
    <w:rsid w:val="38602168"/>
    <w:rsid w:val="38602906"/>
    <w:rsid w:val="386C12AB"/>
    <w:rsid w:val="386C5D3E"/>
    <w:rsid w:val="38704DA6"/>
    <w:rsid w:val="3871335D"/>
    <w:rsid w:val="38743CBC"/>
    <w:rsid w:val="38765C86"/>
    <w:rsid w:val="387B504A"/>
    <w:rsid w:val="387C7014"/>
    <w:rsid w:val="387D5266"/>
    <w:rsid w:val="387E00C9"/>
    <w:rsid w:val="3882184F"/>
    <w:rsid w:val="3885236D"/>
    <w:rsid w:val="38871C41"/>
    <w:rsid w:val="388C36FB"/>
    <w:rsid w:val="388D1222"/>
    <w:rsid w:val="388E7474"/>
    <w:rsid w:val="389B56ED"/>
    <w:rsid w:val="389C3213"/>
    <w:rsid w:val="38AC16A8"/>
    <w:rsid w:val="38AF2C58"/>
    <w:rsid w:val="38AF73EA"/>
    <w:rsid w:val="38B4055C"/>
    <w:rsid w:val="38B7004D"/>
    <w:rsid w:val="38BD5663"/>
    <w:rsid w:val="38C7758E"/>
    <w:rsid w:val="38C8225A"/>
    <w:rsid w:val="38CC7F9C"/>
    <w:rsid w:val="38CD7870"/>
    <w:rsid w:val="38D40C1D"/>
    <w:rsid w:val="38D8249D"/>
    <w:rsid w:val="38D96215"/>
    <w:rsid w:val="38DB1F8D"/>
    <w:rsid w:val="38DD7AB3"/>
    <w:rsid w:val="38DF7CCF"/>
    <w:rsid w:val="38E946AA"/>
    <w:rsid w:val="38F026C3"/>
    <w:rsid w:val="38F35529"/>
    <w:rsid w:val="38F82B3F"/>
    <w:rsid w:val="38FB262F"/>
    <w:rsid w:val="38FF1464"/>
    <w:rsid w:val="39001CE7"/>
    <w:rsid w:val="39033292"/>
    <w:rsid w:val="390414E4"/>
    <w:rsid w:val="3905525C"/>
    <w:rsid w:val="390C0ED9"/>
    <w:rsid w:val="39180AEB"/>
    <w:rsid w:val="39276F80"/>
    <w:rsid w:val="392927F4"/>
    <w:rsid w:val="39292CF8"/>
    <w:rsid w:val="39317DFF"/>
    <w:rsid w:val="393578EF"/>
    <w:rsid w:val="393618B9"/>
    <w:rsid w:val="393B2A2C"/>
    <w:rsid w:val="393C6ED0"/>
    <w:rsid w:val="393F251C"/>
    <w:rsid w:val="394B7113"/>
    <w:rsid w:val="394F0285"/>
    <w:rsid w:val="394F5BA6"/>
    <w:rsid w:val="39535FC7"/>
    <w:rsid w:val="39551D3F"/>
    <w:rsid w:val="39561614"/>
    <w:rsid w:val="395F671A"/>
    <w:rsid w:val="3962445C"/>
    <w:rsid w:val="396B3311"/>
    <w:rsid w:val="396C5956"/>
    <w:rsid w:val="39785A2E"/>
    <w:rsid w:val="397C3770"/>
    <w:rsid w:val="397F0B6A"/>
    <w:rsid w:val="398B437E"/>
    <w:rsid w:val="39900FC9"/>
    <w:rsid w:val="39902D77"/>
    <w:rsid w:val="39965EB4"/>
    <w:rsid w:val="39974106"/>
    <w:rsid w:val="399D7242"/>
    <w:rsid w:val="399F745E"/>
    <w:rsid w:val="39A24982"/>
    <w:rsid w:val="39A700C1"/>
    <w:rsid w:val="39A910BC"/>
    <w:rsid w:val="39A93E39"/>
    <w:rsid w:val="39B06F76"/>
    <w:rsid w:val="39B34CB8"/>
    <w:rsid w:val="39B76556"/>
    <w:rsid w:val="39BA1BA2"/>
    <w:rsid w:val="39BA7DF4"/>
    <w:rsid w:val="39BD1693"/>
    <w:rsid w:val="39C3537C"/>
    <w:rsid w:val="39C52C0D"/>
    <w:rsid w:val="39CE38A0"/>
    <w:rsid w:val="39D30EB6"/>
    <w:rsid w:val="39D32C64"/>
    <w:rsid w:val="39D51FF5"/>
    <w:rsid w:val="39D709A6"/>
    <w:rsid w:val="39DA2245"/>
    <w:rsid w:val="39E11825"/>
    <w:rsid w:val="39E62997"/>
    <w:rsid w:val="39E906DA"/>
    <w:rsid w:val="39ED1F78"/>
    <w:rsid w:val="39EE2B9C"/>
    <w:rsid w:val="39EE7A9E"/>
    <w:rsid w:val="39F257E0"/>
    <w:rsid w:val="39FA28E7"/>
    <w:rsid w:val="39FC665F"/>
    <w:rsid w:val="39FF7EFD"/>
    <w:rsid w:val="3A014D73"/>
    <w:rsid w:val="3A033549"/>
    <w:rsid w:val="3A064DE8"/>
    <w:rsid w:val="3A065CA2"/>
    <w:rsid w:val="3A0B4AF4"/>
    <w:rsid w:val="3A26548A"/>
    <w:rsid w:val="3A282FB0"/>
    <w:rsid w:val="3A2F07E2"/>
    <w:rsid w:val="3A332488"/>
    <w:rsid w:val="3A39340F"/>
    <w:rsid w:val="3A3C3AC3"/>
    <w:rsid w:val="3A3E4582"/>
    <w:rsid w:val="3A3E6C77"/>
    <w:rsid w:val="3A3F02FA"/>
    <w:rsid w:val="3A4B3142"/>
    <w:rsid w:val="3A520D14"/>
    <w:rsid w:val="3A5C2699"/>
    <w:rsid w:val="3A5E2DFB"/>
    <w:rsid w:val="3A612966"/>
    <w:rsid w:val="3A6D130B"/>
    <w:rsid w:val="3A744A0A"/>
    <w:rsid w:val="3A7461F5"/>
    <w:rsid w:val="3A751F6D"/>
    <w:rsid w:val="3A791A5E"/>
    <w:rsid w:val="3A7A7584"/>
    <w:rsid w:val="3A866D96"/>
    <w:rsid w:val="3A92151B"/>
    <w:rsid w:val="3A944AE9"/>
    <w:rsid w:val="3AA06EC0"/>
    <w:rsid w:val="3AA54601"/>
    <w:rsid w:val="3AA82343"/>
    <w:rsid w:val="3AA83F52"/>
    <w:rsid w:val="3AAC3BE1"/>
    <w:rsid w:val="3AAF1923"/>
    <w:rsid w:val="3AAF722D"/>
    <w:rsid w:val="3AB424E8"/>
    <w:rsid w:val="3AB94550"/>
    <w:rsid w:val="3ABC7B9C"/>
    <w:rsid w:val="3AC663AD"/>
    <w:rsid w:val="3AC70A1B"/>
    <w:rsid w:val="3AD44EE6"/>
    <w:rsid w:val="3AD70075"/>
    <w:rsid w:val="3ADF570E"/>
    <w:rsid w:val="3AE25855"/>
    <w:rsid w:val="3AE27603"/>
    <w:rsid w:val="3AE45843"/>
    <w:rsid w:val="3AE8273F"/>
    <w:rsid w:val="3AE87A27"/>
    <w:rsid w:val="3AEB4FA5"/>
    <w:rsid w:val="3AED42CD"/>
    <w:rsid w:val="3AF235BE"/>
    <w:rsid w:val="3AFB1312"/>
    <w:rsid w:val="3AFB2473"/>
    <w:rsid w:val="3AFE1F63"/>
    <w:rsid w:val="3AFE712A"/>
    <w:rsid w:val="3B040577"/>
    <w:rsid w:val="3B0F23C2"/>
    <w:rsid w:val="3B181276"/>
    <w:rsid w:val="3B1879E9"/>
    <w:rsid w:val="3B196D9D"/>
    <w:rsid w:val="3B1A3241"/>
    <w:rsid w:val="3B1F0857"/>
    <w:rsid w:val="3B27770B"/>
    <w:rsid w:val="3B2E1447"/>
    <w:rsid w:val="3B3360B0"/>
    <w:rsid w:val="3B351E28"/>
    <w:rsid w:val="3B365BA1"/>
    <w:rsid w:val="3B471B5C"/>
    <w:rsid w:val="3B4B5801"/>
    <w:rsid w:val="3B4C7172"/>
    <w:rsid w:val="3B4D50C5"/>
    <w:rsid w:val="3B506C62"/>
    <w:rsid w:val="3B5322AF"/>
    <w:rsid w:val="3B547C8B"/>
    <w:rsid w:val="3B581673"/>
    <w:rsid w:val="3B5A188F"/>
    <w:rsid w:val="3B606AA9"/>
    <w:rsid w:val="3B636B23"/>
    <w:rsid w:val="3B64626A"/>
    <w:rsid w:val="3B653D90"/>
    <w:rsid w:val="3B693880"/>
    <w:rsid w:val="3B6B77B7"/>
    <w:rsid w:val="3B712EE8"/>
    <w:rsid w:val="3B762441"/>
    <w:rsid w:val="3B790581"/>
    <w:rsid w:val="3B7A3CDF"/>
    <w:rsid w:val="3B7F12F6"/>
    <w:rsid w:val="3B842468"/>
    <w:rsid w:val="3B892174"/>
    <w:rsid w:val="3B9823B7"/>
    <w:rsid w:val="3BA90120"/>
    <w:rsid w:val="3BAB3E99"/>
    <w:rsid w:val="3BAE1BDB"/>
    <w:rsid w:val="3BAE5737"/>
    <w:rsid w:val="3BB16FD5"/>
    <w:rsid w:val="3BB5094F"/>
    <w:rsid w:val="3BB56AC5"/>
    <w:rsid w:val="3BB9336F"/>
    <w:rsid w:val="3BBA3B64"/>
    <w:rsid w:val="3BC1190E"/>
    <w:rsid w:val="3BC211E2"/>
    <w:rsid w:val="3BC27434"/>
    <w:rsid w:val="3BC74A4B"/>
    <w:rsid w:val="3BC907C3"/>
    <w:rsid w:val="3BCE7B87"/>
    <w:rsid w:val="3BD52C18"/>
    <w:rsid w:val="3BE15D91"/>
    <w:rsid w:val="3BF21AC7"/>
    <w:rsid w:val="3BF905BC"/>
    <w:rsid w:val="3BFC64A2"/>
    <w:rsid w:val="3BFD221A"/>
    <w:rsid w:val="3C017F5D"/>
    <w:rsid w:val="3C05702E"/>
    <w:rsid w:val="3C11517C"/>
    <w:rsid w:val="3C137C90"/>
    <w:rsid w:val="3C145EE2"/>
    <w:rsid w:val="3C15722F"/>
    <w:rsid w:val="3C1E0B0E"/>
    <w:rsid w:val="3C22096C"/>
    <w:rsid w:val="3C2D6FA3"/>
    <w:rsid w:val="3C2F4ACA"/>
    <w:rsid w:val="3C335C3C"/>
    <w:rsid w:val="3C3416BF"/>
    <w:rsid w:val="3C3E2F5F"/>
    <w:rsid w:val="3C452863"/>
    <w:rsid w:val="3C455B7B"/>
    <w:rsid w:val="3C4A598C"/>
    <w:rsid w:val="3C522566"/>
    <w:rsid w:val="3C575DCE"/>
    <w:rsid w:val="3C6127A9"/>
    <w:rsid w:val="3C652620"/>
    <w:rsid w:val="3C691CF2"/>
    <w:rsid w:val="3C7324DC"/>
    <w:rsid w:val="3C74072E"/>
    <w:rsid w:val="3C747405"/>
    <w:rsid w:val="3C7A386B"/>
    <w:rsid w:val="3C7B5562"/>
    <w:rsid w:val="3C7C3A87"/>
    <w:rsid w:val="3C7D61AA"/>
    <w:rsid w:val="3C805325"/>
    <w:rsid w:val="3C812E4B"/>
    <w:rsid w:val="3C8D359E"/>
    <w:rsid w:val="3C915ADC"/>
    <w:rsid w:val="3C926E07"/>
    <w:rsid w:val="3C9506A5"/>
    <w:rsid w:val="3C9708C1"/>
    <w:rsid w:val="3C9C7C85"/>
    <w:rsid w:val="3C9F32D2"/>
    <w:rsid w:val="3CA64660"/>
    <w:rsid w:val="3CA8487C"/>
    <w:rsid w:val="3CAF0DC4"/>
    <w:rsid w:val="3CB74ABF"/>
    <w:rsid w:val="3CB94393"/>
    <w:rsid w:val="3CBA010B"/>
    <w:rsid w:val="3CC11012"/>
    <w:rsid w:val="3CC2593E"/>
    <w:rsid w:val="3CC960B9"/>
    <w:rsid w:val="3CDB255C"/>
    <w:rsid w:val="3CE37662"/>
    <w:rsid w:val="3CE70DB6"/>
    <w:rsid w:val="3CE753A4"/>
    <w:rsid w:val="3CE8111C"/>
    <w:rsid w:val="3CEC29BB"/>
    <w:rsid w:val="3CEE6FA1"/>
    <w:rsid w:val="3CF66C0A"/>
    <w:rsid w:val="3CFB4C5D"/>
    <w:rsid w:val="3D0400FB"/>
    <w:rsid w:val="3D0777F5"/>
    <w:rsid w:val="3D0A4BEF"/>
    <w:rsid w:val="3D0C4E0B"/>
    <w:rsid w:val="3D0E0B83"/>
    <w:rsid w:val="3D0F2205"/>
    <w:rsid w:val="3D1D0DC6"/>
    <w:rsid w:val="3D324146"/>
    <w:rsid w:val="3D3D3216"/>
    <w:rsid w:val="3D3D6AF8"/>
    <w:rsid w:val="3D4223AD"/>
    <w:rsid w:val="3D45031D"/>
    <w:rsid w:val="3D472B15"/>
    <w:rsid w:val="3D483969"/>
    <w:rsid w:val="3D491BBB"/>
    <w:rsid w:val="3D4A5933"/>
    <w:rsid w:val="3D4A76E1"/>
    <w:rsid w:val="3D4F4CF8"/>
    <w:rsid w:val="3D5642D8"/>
    <w:rsid w:val="3D595B76"/>
    <w:rsid w:val="3D6C58AA"/>
    <w:rsid w:val="3D6D517E"/>
    <w:rsid w:val="3D7423FD"/>
    <w:rsid w:val="3D7604D6"/>
    <w:rsid w:val="3D7824A0"/>
    <w:rsid w:val="3D7A6218"/>
    <w:rsid w:val="3D7A7FC6"/>
    <w:rsid w:val="3D7B3D3F"/>
    <w:rsid w:val="3D7D00DC"/>
    <w:rsid w:val="3D7E0E7E"/>
    <w:rsid w:val="3D826B73"/>
    <w:rsid w:val="3D8F1598"/>
    <w:rsid w:val="3D9372DA"/>
    <w:rsid w:val="3D9646D4"/>
    <w:rsid w:val="3D98044D"/>
    <w:rsid w:val="3D9F7A2D"/>
    <w:rsid w:val="3DA02290"/>
    <w:rsid w:val="3DA037A5"/>
    <w:rsid w:val="3DAA0180"/>
    <w:rsid w:val="3DB35286"/>
    <w:rsid w:val="3DBC05DF"/>
    <w:rsid w:val="3DBE1FC2"/>
    <w:rsid w:val="3DC07568"/>
    <w:rsid w:val="3DD0408A"/>
    <w:rsid w:val="3DD0505D"/>
    <w:rsid w:val="3DD35929"/>
    <w:rsid w:val="3DD82F3F"/>
    <w:rsid w:val="3DD86F3A"/>
    <w:rsid w:val="3DDA0A65"/>
    <w:rsid w:val="3DDC316C"/>
    <w:rsid w:val="3DE11DF4"/>
    <w:rsid w:val="3DE418E4"/>
    <w:rsid w:val="3DEA33A6"/>
    <w:rsid w:val="3DF8713D"/>
    <w:rsid w:val="3DF91843"/>
    <w:rsid w:val="3E021D6A"/>
    <w:rsid w:val="3E1201FF"/>
    <w:rsid w:val="3E135D25"/>
    <w:rsid w:val="3E160504"/>
    <w:rsid w:val="3E171CB9"/>
    <w:rsid w:val="3E1A3B02"/>
    <w:rsid w:val="3E1C72D0"/>
    <w:rsid w:val="3E1D6BA4"/>
    <w:rsid w:val="3E284F59"/>
    <w:rsid w:val="3E2E064A"/>
    <w:rsid w:val="3E375EB7"/>
    <w:rsid w:val="3E3F2FBE"/>
    <w:rsid w:val="3E412892"/>
    <w:rsid w:val="3E41478A"/>
    <w:rsid w:val="3E43485C"/>
    <w:rsid w:val="3E465190"/>
    <w:rsid w:val="3E4D1237"/>
    <w:rsid w:val="3E5201BC"/>
    <w:rsid w:val="3E5325C6"/>
    <w:rsid w:val="3E55633E"/>
    <w:rsid w:val="3E5B23DB"/>
    <w:rsid w:val="3E5B3B51"/>
    <w:rsid w:val="3E6447D3"/>
    <w:rsid w:val="3E6E3DBF"/>
    <w:rsid w:val="3E725142"/>
    <w:rsid w:val="3E7A3FA5"/>
    <w:rsid w:val="3E7E3AE6"/>
    <w:rsid w:val="3E8409D1"/>
    <w:rsid w:val="3E8804C1"/>
    <w:rsid w:val="3E894239"/>
    <w:rsid w:val="3E8A1B82"/>
    <w:rsid w:val="3E8E21C5"/>
    <w:rsid w:val="3E8F7AA2"/>
    <w:rsid w:val="3E9230EE"/>
    <w:rsid w:val="3E94330A"/>
    <w:rsid w:val="3E974BA8"/>
    <w:rsid w:val="3E9D72F5"/>
    <w:rsid w:val="3E9E5242"/>
    <w:rsid w:val="3EA03A5D"/>
    <w:rsid w:val="3EA2203F"/>
    <w:rsid w:val="3EA64DEB"/>
    <w:rsid w:val="3EA90437"/>
    <w:rsid w:val="3EB97F9E"/>
    <w:rsid w:val="3EBA2645"/>
    <w:rsid w:val="3EBC016B"/>
    <w:rsid w:val="3EC05EAD"/>
    <w:rsid w:val="3EC15781"/>
    <w:rsid w:val="3EC70F45"/>
    <w:rsid w:val="3ECF47EA"/>
    <w:rsid w:val="3ED26C57"/>
    <w:rsid w:val="3ED6747E"/>
    <w:rsid w:val="3EE14075"/>
    <w:rsid w:val="3EE55913"/>
    <w:rsid w:val="3EEA4CD8"/>
    <w:rsid w:val="3EED47C8"/>
    <w:rsid w:val="3EF45B57"/>
    <w:rsid w:val="3EF50B95"/>
    <w:rsid w:val="3F0062A9"/>
    <w:rsid w:val="3F0264C5"/>
    <w:rsid w:val="3F067638"/>
    <w:rsid w:val="3F0B7B65"/>
    <w:rsid w:val="3F0D4E6A"/>
    <w:rsid w:val="3F0F473E"/>
    <w:rsid w:val="3F19736B"/>
    <w:rsid w:val="3F204B9E"/>
    <w:rsid w:val="3F21430D"/>
    <w:rsid w:val="3F2301EA"/>
    <w:rsid w:val="3F23643C"/>
    <w:rsid w:val="3F2521B4"/>
    <w:rsid w:val="3F397A0D"/>
    <w:rsid w:val="3F4D5267"/>
    <w:rsid w:val="3F4E563E"/>
    <w:rsid w:val="3F5070B9"/>
    <w:rsid w:val="3F536D21"/>
    <w:rsid w:val="3F5860E5"/>
    <w:rsid w:val="3F5B3E28"/>
    <w:rsid w:val="3F5B7984"/>
    <w:rsid w:val="3F6525B0"/>
    <w:rsid w:val="3F6727CC"/>
    <w:rsid w:val="3F6A406B"/>
    <w:rsid w:val="3F6B5A48"/>
    <w:rsid w:val="3F6E52AC"/>
    <w:rsid w:val="3F762A0F"/>
    <w:rsid w:val="3F76656C"/>
    <w:rsid w:val="3F786788"/>
    <w:rsid w:val="3F823162"/>
    <w:rsid w:val="3F85693A"/>
    <w:rsid w:val="3F930CBA"/>
    <w:rsid w:val="3F9904AC"/>
    <w:rsid w:val="3F9B4224"/>
    <w:rsid w:val="3FA070A0"/>
    <w:rsid w:val="3FB157F6"/>
    <w:rsid w:val="3FBA0B4E"/>
    <w:rsid w:val="3FBB5523"/>
    <w:rsid w:val="3FBD419A"/>
    <w:rsid w:val="3FC51094"/>
    <w:rsid w:val="3FC635F0"/>
    <w:rsid w:val="3FC64109"/>
    <w:rsid w:val="3FC76BDC"/>
    <w:rsid w:val="3FCF2EAE"/>
    <w:rsid w:val="3FCF3ECE"/>
    <w:rsid w:val="3FDD063A"/>
    <w:rsid w:val="3FDE5C0F"/>
    <w:rsid w:val="3FE21E53"/>
    <w:rsid w:val="3FE536F1"/>
    <w:rsid w:val="3FE56843"/>
    <w:rsid w:val="3FF027C2"/>
    <w:rsid w:val="3FF35E0E"/>
    <w:rsid w:val="3FF43934"/>
    <w:rsid w:val="3FF51B86"/>
    <w:rsid w:val="3FF676AC"/>
    <w:rsid w:val="3FF937BF"/>
    <w:rsid w:val="4000052B"/>
    <w:rsid w:val="4001677D"/>
    <w:rsid w:val="40022383"/>
    <w:rsid w:val="40041DC9"/>
    <w:rsid w:val="400C0C7E"/>
    <w:rsid w:val="401144E6"/>
    <w:rsid w:val="401A339B"/>
    <w:rsid w:val="401B4533"/>
    <w:rsid w:val="401B7113"/>
    <w:rsid w:val="401D2E8B"/>
    <w:rsid w:val="401E7FAE"/>
    <w:rsid w:val="40291830"/>
    <w:rsid w:val="402E32EA"/>
    <w:rsid w:val="402E5098"/>
    <w:rsid w:val="402F711F"/>
    <w:rsid w:val="40300E10"/>
    <w:rsid w:val="40477F08"/>
    <w:rsid w:val="40491ED2"/>
    <w:rsid w:val="40493C80"/>
    <w:rsid w:val="404C551E"/>
    <w:rsid w:val="40543C97"/>
    <w:rsid w:val="405745EF"/>
    <w:rsid w:val="405C39B3"/>
    <w:rsid w:val="40610FCA"/>
    <w:rsid w:val="4061721C"/>
    <w:rsid w:val="406311E6"/>
    <w:rsid w:val="407025DB"/>
    <w:rsid w:val="40756534"/>
    <w:rsid w:val="407B6C60"/>
    <w:rsid w:val="40833636"/>
    <w:rsid w:val="408C3A72"/>
    <w:rsid w:val="408F1FDB"/>
    <w:rsid w:val="408F792A"/>
    <w:rsid w:val="4090365D"/>
    <w:rsid w:val="40914F84"/>
    <w:rsid w:val="409475F1"/>
    <w:rsid w:val="40955117"/>
    <w:rsid w:val="409A1C76"/>
    <w:rsid w:val="409F1AF2"/>
    <w:rsid w:val="40A4535A"/>
    <w:rsid w:val="40A610D2"/>
    <w:rsid w:val="40A82EFC"/>
    <w:rsid w:val="40A92971"/>
    <w:rsid w:val="40AC0B88"/>
    <w:rsid w:val="40AD06B3"/>
    <w:rsid w:val="40B01F51"/>
    <w:rsid w:val="40B530C4"/>
    <w:rsid w:val="40BE466E"/>
    <w:rsid w:val="40BE641C"/>
    <w:rsid w:val="40C20164"/>
    <w:rsid w:val="40C6146C"/>
    <w:rsid w:val="40C80B75"/>
    <w:rsid w:val="40C8729B"/>
    <w:rsid w:val="40D24A7A"/>
    <w:rsid w:val="40D31E9E"/>
    <w:rsid w:val="40DF4137"/>
    <w:rsid w:val="40E86356"/>
    <w:rsid w:val="40EF2A79"/>
    <w:rsid w:val="40F0234E"/>
    <w:rsid w:val="40F25B1B"/>
    <w:rsid w:val="40F77B80"/>
    <w:rsid w:val="40FC6F44"/>
    <w:rsid w:val="40FD24BE"/>
    <w:rsid w:val="41006A35"/>
    <w:rsid w:val="410C2D75"/>
    <w:rsid w:val="410D1152"/>
    <w:rsid w:val="41110C42"/>
    <w:rsid w:val="41120516"/>
    <w:rsid w:val="41173D7E"/>
    <w:rsid w:val="41175B2C"/>
    <w:rsid w:val="41202C33"/>
    <w:rsid w:val="41207F86"/>
    <w:rsid w:val="412752AA"/>
    <w:rsid w:val="41285F8B"/>
    <w:rsid w:val="412A3AB2"/>
    <w:rsid w:val="4132423A"/>
    <w:rsid w:val="41366F69"/>
    <w:rsid w:val="41377F7D"/>
    <w:rsid w:val="413B7A6D"/>
    <w:rsid w:val="413E755D"/>
    <w:rsid w:val="41466412"/>
    <w:rsid w:val="41480B4D"/>
    <w:rsid w:val="4151103E"/>
    <w:rsid w:val="41540B2E"/>
    <w:rsid w:val="415B3C6B"/>
    <w:rsid w:val="415D5C35"/>
    <w:rsid w:val="41611082"/>
    <w:rsid w:val="4162324B"/>
    <w:rsid w:val="41670862"/>
    <w:rsid w:val="416C231C"/>
    <w:rsid w:val="416C69B7"/>
    <w:rsid w:val="41744D2D"/>
    <w:rsid w:val="41872CB2"/>
    <w:rsid w:val="418B1335"/>
    <w:rsid w:val="41966C29"/>
    <w:rsid w:val="41984EBF"/>
    <w:rsid w:val="41A05B22"/>
    <w:rsid w:val="41A208E6"/>
    <w:rsid w:val="41A2189A"/>
    <w:rsid w:val="41A35612"/>
    <w:rsid w:val="41A37141"/>
    <w:rsid w:val="41A43864"/>
    <w:rsid w:val="41B45A71"/>
    <w:rsid w:val="41B8730F"/>
    <w:rsid w:val="41B96BE3"/>
    <w:rsid w:val="41BB0BAE"/>
    <w:rsid w:val="41BC2C72"/>
    <w:rsid w:val="41C061C4"/>
    <w:rsid w:val="41C77552"/>
    <w:rsid w:val="41D67795"/>
    <w:rsid w:val="41DA7286"/>
    <w:rsid w:val="41DB2FFE"/>
    <w:rsid w:val="41DD6D76"/>
    <w:rsid w:val="41DE6C3F"/>
    <w:rsid w:val="41E06866"/>
    <w:rsid w:val="41E16D4C"/>
    <w:rsid w:val="41E47950"/>
    <w:rsid w:val="41EA4FEF"/>
    <w:rsid w:val="41EE0F83"/>
    <w:rsid w:val="41EE2D31"/>
    <w:rsid w:val="41EE72BB"/>
    <w:rsid w:val="41FA16D6"/>
    <w:rsid w:val="41FB36A0"/>
    <w:rsid w:val="42004667"/>
    <w:rsid w:val="420662CD"/>
    <w:rsid w:val="420C31B7"/>
    <w:rsid w:val="420F2CA7"/>
    <w:rsid w:val="421847E2"/>
    <w:rsid w:val="421B789E"/>
    <w:rsid w:val="421D2BB5"/>
    <w:rsid w:val="421D2C97"/>
    <w:rsid w:val="421F113C"/>
    <w:rsid w:val="42207AA0"/>
    <w:rsid w:val="42213106"/>
    <w:rsid w:val="42274495"/>
    <w:rsid w:val="422A387A"/>
    <w:rsid w:val="422C1AAB"/>
    <w:rsid w:val="422C5607"/>
    <w:rsid w:val="422E5823"/>
    <w:rsid w:val="42302DFC"/>
    <w:rsid w:val="42332E3A"/>
    <w:rsid w:val="423746D8"/>
    <w:rsid w:val="423C1CEE"/>
    <w:rsid w:val="423F17DF"/>
    <w:rsid w:val="42402E61"/>
    <w:rsid w:val="42426BD9"/>
    <w:rsid w:val="42470693"/>
    <w:rsid w:val="42507548"/>
    <w:rsid w:val="4258222A"/>
    <w:rsid w:val="425B7C9B"/>
    <w:rsid w:val="42644DA1"/>
    <w:rsid w:val="426B4382"/>
    <w:rsid w:val="42707BEA"/>
    <w:rsid w:val="42733236"/>
    <w:rsid w:val="427342EC"/>
    <w:rsid w:val="427C5579"/>
    <w:rsid w:val="427C658F"/>
    <w:rsid w:val="427F1BDB"/>
    <w:rsid w:val="42815953"/>
    <w:rsid w:val="428A37DB"/>
    <w:rsid w:val="428B4A24"/>
    <w:rsid w:val="428C42F8"/>
    <w:rsid w:val="428E1E1E"/>
    <w:rsid w:val="42903DE8"/>
    <w:rsid w:val="42905B96"/>
    <w:rsid w:val="42916F69"/>
    <w:rsid w:val="42937435"/>
    <w:rsid w:val="42997141"/>
    <w:rsid w:val="429B74ED"/>
    <w:rsid w:val="429F227D"/>
    <w:rsid w:val="429F5DD9"/>
    <w:rsid w:val="42A258CA"/>
    <w:rsid w:val="42A72EE0"/>
    <w:rsid w:val="42A87384"/>
    <w:rsid w:val="42AD499A"/>
    <w:rsid w:val="42AE0712"/>
    <w:rsid w:val="42B911C3"/>
    <w:rsid w:val="42B94836"/>
    <w:rsid w:val="42BC698B"/>
    <w:rsid w:val="42C45840"/>
    <w:rsid w:val="42C65A5C"/>
    <w:rsid w:val="42C817D4"/>
    <w:rsid w:val="42CF714A"/>
    <w:rsid w:val="42D9753D"/>
    <w:rsid w:val="42DA1507"/>
    <w:rsid w:val="42DE2DA6"/>
    <w:rsid w:val="42E16FF9"/>
    <w:rsid w:val="42F44377"/>
    <w:rsid w:val="42F56341"/>
    <w:rsid w:val="43034954"/>
    <w:rsid w:val="43065E58"/>
    <w:rsid w:val="43095949"/>
    <w:rsid w:val="430A3B9B"/>
    <w:rsid w:val="430B40A0"/>
    <w:rsid w:val="43144A19"/>
    <w:rsid w:val="43217136"/>
    <w:rsid w:val="43241AC1"/>
    <w:rsid w:val="43252782"/>
    <w:rsid w:val="432946F8"/>
    <w:rsid w:val="432A1217"/>
    <w:rsid w:val="432A5FEB"/>
    <w:rsid w:val="432A7D99"/>
    <w:rsid w:val="43301127"/>
    <w:rsid w:val="43307E11"/>
    <w:rsid w:val="433237B2"/>
    <w:rsid w:val="43340C18"/>
    <w:rsid w:val="433936DE"/>
    <w:rsid w:val="4339622E"/>
    <w:rsid w:val="433B1FA6"/>
    <w:rsid w:val="434442C8"/>
    <w:rsid w:val="43452E25"/>
    <w:rsid w:val="435018A1"/>
    <w:rsid w:val="43503578"/>
    <w:rsid w:val="435117C9"/>
    <w:rsid w:val="43543068"/>
    <w:rsid w:val="435E7A42"/>
    <w:rsid w:val="43601A0D"/>
    <w:rsid w:val="436F1C50"/>
    <w:rsid w:val="437B6846"/>
    <w:rsid w:val="437E00E5"/>
    <w:rsid w:val="438C3708"/>
    <w:rsid w:val="43911BC6"/>
    <w:rsid w:val="439F229A"/>
    <w:rsid w:val="43A044FF"/>
    <w:rsid w:val="43A15B81"/>
    <w:rsid w:val="43A35D9D"/>
    <w:rsid w:val="43A50841"/>
    <w:rsid w:val="43A63197"/>
    <w:rsid w:val="43A7763B"/>
    <w:rsid w:val="43AC6A00"/>
    <w:rsid w:val="43B1111A"/>
    <w:rsid w:val="43B12268"/>
    <w:rsid w:val="43B9111D"/>
    <w:rsid w:val="43BC29BB"/>
    <w:rsid w:val="43BE4985"/>
    <w:rsid w:val="43C006FD"/>
    <w:rsid w:val="43C24475"/>
    <w:rsid w:val="43C901B0"/>
    <w:rsid w:val="43D61CCF"/>
    <w:rsid w:val="43D67F21"/>
    <w:rsid w:val="43DB72E5"/>
    <w:rsid w:val="43ED0DC6"/>
    <w:rsid w:val="43F72CC5"/>
    <w:rsid w:val="440203D8"/>
    <w:rsid w:val="44095C00"/>
    <w:rsid w:val="44110F59"/>
    <w:rsid w:val="44114AB5"/>
    <w:rsid w:val="4413082D"/>
    <w:rsid w:val="44174B0E"/>
    <w:rsid w:val="44240C8C"/>
    <w:rsid w:val="4427252A"/>
    <w:rsid w:val="442F041A"/>
    <w:rsid w:val="442F13DF"/>
    <w:rsid w:val="4435582D"/>
    <w:rsid w:val="44375106"/>
    <w:rsid w:val="44380293"/>
    <w:rsid w:val="44392A3A"/>
    <w:rsid w:val="4440539A"/>
    <w:rsid w:val="444E5D09"/>
    <w:rsid w:val="4453331F"/>
    <w:rsid w:val="44564BBE"/>
    <w:rsid w:val="446077EA"/>
    <w:rsid w:val="446E0735"/>
    <w:rsid w:val="44703ED1"/>
    <w:rsid w:val="447946C2"/>
    <w:rsid w:val="447A4194"/>
    <w:rsid w:val="447B63D2"/>
    <w:rsid w:val="447D0F6A"/>
    <w:rsid w:val="447E20A0"/>
    <w:rsid w:val="4488746D"/>
    <w:rsid w:val="448C05DF"/>
    <w:rsid w:val="449000D0"/>
    <w:rsid w:val="44953938"/>
    <w:rsid w:val="44957494"/>
    <w:rsid w:val="4496320C"/>
    <w:rsid w:val="44983428"/>
    <w:rsid w:val="449851D6"/>
    <w:rsid w:val="44A01C25"/>
    <w:rsid w:val="44A37EC3"/>
    <w:rsid w:val="44AE0556"/>
    <w:rsid w:val="44AE215C"/>
    <w:rsid w:val="44B02520"/>
    <w:rsid w:val="44B042CE"/>
    <w:rsid w:val="44B10046"/>
    <w:rsid w:val="44BA514C"/>
    <w:rsid w:val="44BC2C73"/>
    <w:rsid w:val="44BC4E15"/>
    <w:rsid w:val="44BD4C3D"/>
    <w:rsid w:val="44BD69EB"/>
    <w:rsid w:val="44C32C45"/>
    <w:rsid w:val="44C4421D"/>
    <w:rsid w:val="44CB1108"/>
    <w:rsid w:val="44CD4598"/>
    <w:rsid w:val="44D0671E"/>
    <w:rsid w:val="44D12877"/>
    <w:rsid w:val="44D2693A"/>
    <w:rsid w:val="44D949F1"/>
    <w:rsid w:val="44D97CC8"/>
    <w:rsid w:val="44DD0E3B"/>
    <w:rsid w:val="44DD41A3"/>
    <w:rsid w:val="44DF4BB3"/>
    <w:rsid w:val="44E26451"/>
    <w:rsid w:val="44E4041B"/>
    <w:rsid w:val="44E421C9"/>
    <w:rsid w:val="44E4666D"/>
    <w:rsid w:val="44F05012"/>
    <w:rsid w:val="44F3240C"/>
    <w:rsid w:val="44F4256A"/>
    <w:rsid w:val="44F920D0"/>
    <w:rsid w:val="44FA19ED"/>
    <w:rsid w:val="44FF34A7"/>
    <w:rsid w:val="45040E37"/>
    <w:rsid w:val="45054A10"/>
    <w:rsid w:val="45054D39"/>
    <w:rsid w:val="45113714"/>
    <w:rsid w:val="45132AAF"/>
    <w:rsid w:val="45157D14"/>
    <w:rsid w:val="4517434D"/>
    <w:rsid w:val="451A1B5E"/>
    <w:rsid w:val="451C5E07"/>
    <w:rsid w:val="451C7BB5"/>
    <w:rsid w:val="45255158"/>
    <w:rsid w:val="452A0E21"/>
    <w:rsid w:val="452A22D2"/>
    <w:rsid w:val="452B429C"/>
    <w:rsid w:val="45372C41"/>
    <w:rsid w:val="45383F3C"/>
    <w:rsid w:val="45386828"/>
    <w:rsid w:val="45440EBA"/>
    <w:rsid w:val="454964D0"/>
    <w:rsid w:val="454A2974"/>
    <w:rsid w:val="454F1EDE"/>
    <w:rsid w:val="454F3AE7"/>
    <w:rsid w:val="45504AAF"/>
    <w:rsid w:val="45505C97"/>
    <w:rsid w:val="4550785F"/>
    <w:rsid w:val="45521829"/>
    <w:rsid w:val="4555747A"/>
    <w:rsid w:val="45570BED"/>
    <w:rsid w:val="45594965"/>
    <w:rsid w:val="455C26A8"/>
    <w:rsid w:val="455E3D2A"/>
    <w:rsid w:val="4561381A"/>
    <w:rsid w:val="4565155C"/>
    <w:rsid w:val="45684AE6"/>
    <w:rsid w:val="456F23DB"/>
    <w:rsid w:val="4574354D"/>
    <w:rsid w:val="4576093C"/>
    <w:rsid w:val="457E617A"/>
    <w:rsid w:val="45815C6A"/>
    <w:rsid w:val="45886FF9"/>
    <w:rsid w:val="458A2D71"/>
    <w:rsid w:val="458B0897"/>
    <w:rsid w:val="459260C9"/>
    <w:rsid w:val="45A00B19"/>
    <w:rsid w:val="45A2455E"/>
    <w:rsid w:val="45AC0F39"/>
    <w:rsid w:val="45B46040"/>
    <w:rsid w:val="45B55914"/>
    <w:rsid w:val="45B7081F"/>
    <w:rsid w:val="45B918A8"/>
    <w:rsid w:val="45C146CE"/>
    <w:rsid w:val="45C30031"/>
    <w:rsid w:val="45C538A4"/>
    <w:rsid w:val="45C6230C"/>
    <w:rsid w:val="45C75D73"/>
    <w:rsid w:val="45CC5137"/>
    <w:rsid w:val="45CF4C28"/>
    <w:rsid w:val="45D3296A"/>
    <w:rsid w:val="45D65FB6"/>
    <w:rsid w:val="45E00BE3"/>
    <w:rsid w:val="45EA1A61"/>
    <w:rsid w:val="45EA380F"/>
    <w:rsid w:val="45EF0E26"/>
    <w:rsid w:val="45F14B9E"/>
    <w:rsid w:val="45F51ADA"/>
    <w:rsid w:val="45F823D0"/>
    <w:rsid w:val="46080139"/>
    <w:rsid w:val="460F771A"/>
    <w:rsid w:val="46184820"/>
    <w:rsid w:val="462211FB"/>
    <w:rsid w:val="462260A9"/>
    <w:rsid w:val="46235014"/>
    <w:rsid w:val="462501D5"/>
    <w:rsid w:val="46284338"/>
    <w:rsid w:val="462E7BA0"/>
    <w:rsid w:val="46380A1F"/>
    <w:rsid w:val="463958E6"/>
    <w:rsid w:val="463B22BD"/>
    <w:rsid w:val="463F246D"/>
    <w:rsid w:val="464247F9"/>
    <w:rsid w:val="46496788"/>
    <w:rsid w:val="464C44CA"/>
    <w:rsid w:val="46537607"/>
    <w:rsid w:val="46592743"/>
    <w:rsid w:val="465A0995"/>
    <w:rsid w:val="4662784A"/>
    <w:rsid w:val="466435C2"/>
    <w:rsid w:val="4668303D"/>
    <w:rsid w:val="467001B9"/>
    <w:rsid w:val="46737CA9"/>
    <w:rsid w:val="46753A21"/>
    <w:rsid w:val="467632F5"/>
    <w:rsid w:val="46841EB6"/>
    <w:rsid w:val="46845629"/>
    <w:rsid w:val="46853538"/>
    <w:rsid w:val="468604DF"/>
    <w:rsid w:val="468679DC"/>
    <w:rsid w:val="468C2B19"/>
    <w:rsid w:val="468C638D"/>
    <w:rsid w:val="46924A56"/>
    <w:rsid w:val="46955E71"/>
    <w:rsid w:val="469C7200"/>
    <w:rsid w:val="469D0882"/>
    <w:rsid w:val="469D2F78"/>
    <w:rsid w:val="469D6AD4"/>
    <w:rsid w:val="469F5CBE"/>
    <w:rsid w:val="46A2058E"/>
    <w:rsid w:val="46A41C10"/>
    <w:rsid w:val="46A63BDA"/>
    <w:rsid w:val="46A71700"/>
    <w:rsid w:val="46A95479"/>
    <w:rsid w:val="46B04A59"/>
    <w:rsid w:val="46B502C1"/>
    <w:rsid w:val="46B51F2C"/>
    <w:rsid w:val="46B67B95"/>
    <w:rsid w:val="46B75DE7"/>
    <w:rsid w:val="46C329DE"/>
    <w:rsid w:val="46C42CA7"/>
    <w:rsid w:val="46C6602A"/>
    <w:rsid w:val="46C93D6D"/>
    <w:rsid w:val="46C978C9"/>
    <w:rsid w:val="46CE1383"/>
    <w:rsid w:val="46D63D94"/>
    <w:rsid w:val="46DA3884"/>
    <w:rsid w:val="46DD15C6"/>
    <w:rsid w:val="46DD5122"/>
    <w:rsid w:val="46ED1809"/>
    <w:rsid w:val="46F32B98"/>
    <w:rsid w:val="46F41115"/>
    <w:rsid w:val="46FD7572"/>
    <w:rsid w:val="47022DDB"/>
    <w:rsid w:val="47024B89"/>
    <w:rsid w:val="4705380E"/>
    <w:rsid w:val="47060B1D"/>
    <w:rsid w:val="47084895"/>
    <w:rsid w:val="47090A75"/>
    <w:rsid w:val="47152B0E"/>
    <w:rsid w:val="471E5E67"/>
    <w:rsid w:val="47266AC9"/>
    <w:rsid w:val="472D2D5A"/>
    <w:rsid w:val="472D789A"/>
    <w:rsid w:val="47370CD6"/>
    <w:rsid w:val="47393FAB"/>
    <w:rsid w:val="473C0BAA"/>
    <w:rsid w:val="473C62ED"/>
    <w:rsid w:val="473F5DDD"/>
    <w:rsid w:val="47413903"/>
    <w:rsid w:val="474156B1"/>
    <w:rsid w:val="474451A1"/>
    <w:rsid w:val="474653BD"/>
    <w:rsid w:val="474E7DCE"/>
    <w:rsid w:val="47507FEA"/>
    <w:rsid w:val="47541C62"/>
    <w:rsid w:val="4766659B"/>
    <w:rsid w:val="47685334"/>
    <w:rsid w:val="476E221E"/>
    <w:rsid w:val="477137B3"/>
    <w:rsid w:val="47723ABC"/>
    <w:rsid w:val="47730D59"/>
    <w:rsid w:val="477558AD"/>
    <w:rsid w:val="47777325"/>
    <w:rsid w:val="47794E4B"/>
    <w:rsid w:val="477C1F4A"/>
    <w:rsid w:val="477E2FF2"/>
    <w:rsid w:val="47855EE6"/>
    <w:rsid w:val="478E5BF3"/>
    <w:rsid w:val="478F0B12"/>
    <w:rsid w:val="47912301"/>
    <w:rsid w:val="47961EA1"/>
    <w:rsid w:val="479E2B03"/>
    <w:rsid w:val="47A61541"/>
    <w:rsid w:val="47A83982"/>
    <w:rsid w:val="47B42327"/>
    <w:rsid w:val="47B440D5"/>
    <w:rsid w:val="47B63383"/>
    <w:rsid w:val="47BE6D02"/>
    <w:rsid w:val="47C51615"/>
    <w:rsid w:val="47CA1B4A"/>
    <w:rsid w:val="47CD33E9"/>
    <w:rsid w:val="47CF7161"/>
    <w:rsid w:val="47D66741"/>
    <w:rsid w:val="47D66E97"/>
    <w:rsid w:val="47D74267"/>
    <w:rsid w:val="47D76015"/>
    <w:rsid w:val="47DC187E"/>
    <w:rsid w:val="47DE73A4"/>
    <w:rsid w:val="47E04ECA"/>
    <w:rsid w:val="47E349BA"/>
    <w:rsid w:val="47F6649C"/>
    <w:rsid w:val="47FE7A46"/>
    <w:rsid w:val="48084421"/>
    <w:rsid w:val="480A63EB"/>
    <w:rsid w:val="480C5CBF"/>
    <w:rsid w:val="480D7C89"/>
    <w:rsid w:val="480F3A01"/>
    <w:rsid w:val="48102B8B"/>
    <w:rsid w:val="481C1C7A"/>
    <w:rsid w:val="4820176A"/>
    <w:rsid w:val="48221970"/>
    <w:rsid w:val="48233009"/>
    <w:rsid w:val="48276F9D"/>
    <w:rsid w:val="482873DF"/>
    <w:rsid w:val="482C6361"/>
    <w:rsid w:val="4832149E"/>
    <w:rsid w:val="483671E0"/>
    <w:rsid w:val="48382F58"/>
    <w:rsid w:val="483D69C3"/>
    <w:rsid w:val="48422CAA"/>
    <w:rsid w:val="484239F0"/>
    <w:rsid w:val="48425B85"/>
    <w:rsid w:val="48427933"/>
    <w:rsid w:val="48457423"/>
    <w:rsid w:val="484F52BC"/>
    <w:rsid w:val="48594227"/>
    <w:rsid w:val="48645AFB"/>
    <w:rsid w:val="486E2920"/>
    <w:rsid w:val="486F05FF"/>
    <w:rsid w:val="48711FC6"/>
    <w:rsid w:val="487A69FC"/>
    <w:rsid w:val="487D6A75"/>
    <w:rsid w:val="487F2935"/>
    <w:rsid w:val="48840FF6"/>
    <w:rsid w:val="488436EE"/>
    <w:rsid w:val="488C0D87"/>
    <w:rsid w:val="488E4926"/>
    <w:rsid w:val="48992D70"/>
    <w:rsid w:val="489A017E"/>
    <w:rsid w:val="48A4239B"/>
    <w:rsid w:val="48A94A29"/>
    <w:rsid w:val="48A95C04"/>
    <w:rsid w:val="48AB33C2"/>
    <w:rsid w:val="48AE6D76"/>
    <w:rsid w:val="48B16866"/>
    <w:rsid w:val="48B63E7D"/>
    <w:rsid w:val="48BE63E9"/>
    <w:rsid w:val="48C4125B"/>
    <w:rsid w:val="48D10CB7"/>
    <w:rsid w:val="48D34A2F"/>
    <w:rsid w:val="48D52555"/>
    <w:rsid w:val="48DF1625"/>
    <w:rsid w:val="48DF33D4"/>
    <w:rsid w:val="48E409EA"/>
    <w:rsid w:val="48EC3D42"/>
    <w:rsid w:val="48EE3617"/>
    <w:rsid w:val="48F86243"/>
    <w:rsid w:val="48FA3211"/>
    <w:rsid w:val="48FE0BF8"/>
    <w:rsid w:val="4901159C"/>
    <w:rsid w:val="490C1BAE"/>
    <w:rsid w:val="490C1CEF"/>
    <w:rsid w:val="490C6E6F"/>
    <w:rsid w:val="4917600A"/>
    <w:rsid w:val="491868E5"/>
    <w:rsid w:val="491A0531"/>
    <w:rsid w:val="491A265E"/>
    <w:rsid w:val="491A4E7A"/>
    <w:rsid w:val="491C4628"/>
    <w:rsid w:val="49294E43"/>
    <w:rsid w:val="49296D45"/>
    <w:rsid w:val="492C2215"/>
    <w:rsid w:val="492E435B"/>
    <w:rsid w:val="49311755"/>
    <w:rsid w:val="4933371F"/>
    <w:rsid w:val="493354CD"/>
    <w:rsid w:val="493A2D00"/>
    <w:rsid w:val="493A4AAE"/>
    <w:rsid w:val="493F3E72"/>
    <w:rsid w:val="49402257"/>
    <w:rsid w:val="49441489"/>
    <w:rsid w:val="494B0A69"/>
    <w:rsid w:val="494D2A33"/>
    <w:rsid w:val="494F67AB"/>
    <w:rsid w:val="49520049"/>
    <w:rsid w:val="49521DF7"/>
    <w:rsid w:val="495A6EFE"/>
    <w:rsid w:val="495D7F48"/>
    <w:rsid w:val="496070A7"/>
    <w:rsid w:val="4961028C"/>
    <w:rsid w:val="496438D9"/>
    <w:rsid w:val="496D6C31"/>
    <w:rsid w:val="4972249A"/>
    <w:rsid w:val="497907C1"/>
    <w:rsid w:val="49804BB7"/>
    <w:rsid w:val="49843F7B"/>
    <w:rsid w:val="49861AA1"/>
    <w:rsid w:val="49885819"/>
    <w:rsid w:val="4989333F"/>
    <w:rsid w:val="498B5309"/>
    <w:rsid w:val="498D1081"/>
    <w:rsid w:val="49926698"/>
    <w:rsid w:val="49935F6C"/>
    <w:rsid w:val="49940EDE"/>
    <w:rsid w:val="49971F00"/>
    <w:rsid w:val="49995C78"/>
    <w:rsid w:val="499C3073"/>
    <w:rsid w:val="49A32653"/>
    <w:rsid w:val="49A85EBB"/>
    <w:rsid w:val="49AD3523"/>
    <w:rsid w:val="49B3517A"/>
    <w:rsid w:val="49B44860"/>
    <w:rsid w:val="49BC5519"/>
    <w:rsid w:val="49C56A6D"/>
    <w:rsid w:val="49CF3448"/>
    <w:rsid w:val="49CF51F6"/>
    <w:rsid w:val="49D00F6E"/>
    <w:rsid w:val="49D433EE"/>
    <w:rsid w:val="49D547D7"/>
    <w:rsid w:val="49DB003F"/>
    <w:rsid w:val="49DD7423"/>
    <w:rsid w:val="49EB5DA8"/>
    <w:rsid w:val="49EE3C79"/>
    <w:rsid w:val="49F20EE5"/>
    <w:rsid w:val="49F66C27"/>
    <w:rsid w:val="4A015BA5"/>
    <w:rsid w:val="4A062BE2"/>
    <w:rsid w:val="4A0C0D60"/>
    <w:rsid w:val="4A0D21C2"/>
    <w:rsid w:val="4A11580F"/>
    <w:rsid w:val="4A1B15C8"/>
    <w:rsid w:val="4A225C6E"/>
    <w:rsid w:val="4A2512BA"/>
    <w:rsid w:val="4A286FFC"/>
    <w:rsid w:val="4A311628"/>
    <w:rsid w:val="4A317C5F"/>
    <w:rsid w:val="4A325785"/>
    <w:rsid w:val="4A365275"/>
    <w:rsid w:val="4A372A74"/>
    <w:rsid w:val="4A3922B8"/>
    <w:rsid w:val="4A3B6D2F"/>
    <w:rsid w:val="4A4F4589"/>
    <w:rsid w:val="4A5E2A1E"/>
    <w:rsid w:val="4A64451E"/>
    <w:rsid w:val="4A662759"/>
    <w:rsid w:val="4A69564B"/>
    <w:rsid w:val="4A7144FF"/>
    <w:rsid w:val="4A7364C9"/>
    <w:rsid w:val="4A776569"/>
    <w:rsid w:val="4A7B35D0"/>
    <w:rsid w:val="4A7F4E6E"/>
    <w:rsid w:val="4A802994"/>
    <w:rsid w:val="4A85368F"/>
    <w:rsid w:val="4A881286"/>
    <w:rsid w:val="4A8A55C1"/>
    <w:rsid w:val="4A8A736F"/>
    <w:rsid w:val="4A932ECE"/>
    <w:rsid w:val="4A954692"/>
    <w:rsid w:val="4AA743C5"/>
    <w:rsid w:val="4AAE5753"/>
    <w:rsid w:val="4AB30D1E"/>
    <w:rsid w:val="4AB32D6A"/>
    <w:rsid w:val="4AB60164"/>
    <w:rsid w:val="4AB663B6"/>
    <w:rsid w:val="4ABB39CC"/>
    <w:rsid w:val="4ABD08DC"/>
    <w:rsid w:val="4AC40AD3"/>
    <w:rsid w:val="4AC42881"/>
    <w:rsid w:val="4ACA3C0F"/>
    <w:rsid w:val="4ACC3EEE"/>
    <w:rsid w:val="4AD127C8"/>
    <w:rsid w:val="4AD131F0"/>
    <w:rsid w:val="4AD14F9E"/>
    <w:rsid w:val="4ADB406F"/>
    <w:rsid w:val="4ADB5E1D"/>
    <w:rsid w:val="4ADF3B5F"/>
    <w:rsid w:val="4AE2447F"/>
    <w:rsid w:val="4AE42F23"/>
    <w:rsid w:val="4AE64EED"/>
    <w:rsid w:val="4AEC002A"/>
    <w:rsid w:val="4AF3760A"/>
    <w:rsid w:val="4AF55130"/>
    <w:rsid w:val="4AF869CF"/>
    <w:rsid w:val="4AF9521E"/>
    <w:rsid w:val="4AFA62A3"/>
    <w:rsid w:val="4AFD3FE5"/>
    <w:rsid w:val="4B037E2A"/>
    <w:rsid w:val="4B044C48"/>
    <w:rsid w:val="4B0C247A"/>
    <w:rsid w:val="4B0E1D4E"/>
    <w:rsid w:val="4B105AC6"/>
    <w:rsid w:val="4B124C0F"/>
    <w:rsid w:val="4B1D4687"/>
    <w:rsid w:val="4B223A4B"/>
    <w:rsid w:val="4B242DE5"/>
    <w:rsid w:val="4B2701C1"/>
    <w:rsid w:val="4B307F16"/>
    <w:rsid w:val="4B3117D6"/>
    <w:rsid w:val="4B337A07"/>
    <w:rsid w:val="4B364C4C"/>
    <w:rsid w:val="4B425E9C"/>
    <w:rsid w:val="4B470A5C"/>
    <w:rsid w:val="4B4B2FA2"/>
    <w:rsid w:val="4B4E65EF"/>
    <w:rsid w:val="4B531E57"/>
    <w:rsid w:val="4B5856BF"/>
    <w:rsid w:val="4B5A4F93"/>
    <w:rsid w:val="4B5F25AA"/>
    <w:rsid w:val="4B655548"/>
    <w:rsid w:val="4B7A02A7"/>
    <w:rsid w:val="4B83273C"/>
    <w:rsid w:val="4B863FDA"/>
    <w:rsid w:val="4B8D5369"/>
    <w:rsid w:val="4B9009B5"/>
    <w:rsid w:val="4B9E19F4"/>
    <w:rsid w:val="4BA07DE3"/>
    <w:rsid w:val="4BA8113B"/>
    <w:rsid w:val="4BB328F5"/>
    <w:rsid w:val="4BB42648"/>
    <w:rsid w:val="4BB943B0"/>
    <w:rsid w:val="4BC44B03"/>
    <w:rsid w:val="4BC50B39"/>
    <w:rsid w:val="4BC93EC7"/>
    <w:rsid w:val="4BCA036B"/>
    <w:rsid w:val="4BCD61D2"/>
    <w:rsid w:val="4BD016F9"/>
    <w:rsid w:val="4BD15B75"/>
    <w:rsid w:val="4BD165C6"/>
    <w:rsid w:val="4BD411EA"/>
    <w:rsid w:val="4BD42F98"/>
    <w:rsid w:val="4BDA60D4"/>
    <w:rsid w:val="4BE17463"/>
    <w:rsid w:val="4BE86A43"/>
    <w:rsid w:val="4BE96317"/>
    <w:rsid w:val="4BED22AB"/>
    <w:rsid w:val="4BFF5B3B"/>
    <w:rsid w:val="4C06511B"/>
    <w:rsid w:val="4C082C41"/>
    <w:rsid w:val="4C0849EF"/>
    <w:rsid w:val="4C092FFA"/>
    <w:rsid w:val="4C0F5D7E"/>
    <w:rsid w:val="4C143200"/>
    <w:rsid w:val="4C1D6881"/>
    <w:rsid w:val="4C20442F"/>
    <w:rsid w:val="4C207F8B"/>
    <w:rsid w:val="4C343A36"/>
    <w:rsid w:val="4C35155C"/>
    <w:rsid w:val="4C3B7578"/>
    <w:rsid w:val="4C3E48B5"/>
    <w:rsid w:val="4C40062D"/>
    <w:rsid w:val="4C4F0870"/>
    <w:rsid w:val="4C4F261E"/>
    <w:rsid w:val="4C530B9E"/>
    <w:rsid w:val="4C5821AD"/>
    <w:rsid w:val="4C5B5467"/>
    <w:rsid w:val="4C63256E"/>
    <w:rsid w:val="4C6836E0"/>
    <w:rsid w:val="4C6F0F12"/>
    <w:rsid w:val="4C742085"/>
    <w:rsid w:val="4C771B75"/>
    <w:rsid w:val="4C7B78B7"/>
    <w:rsid w:val="4C7C2508"/>
    <w:rsid w:val="4C800A2A"/>
    <w:rsid w:val="4C820C46"/>
    <w:rsid w:val="4C8F6EBF"/>
    <w:rsid w:val="4C904488"/>
    <w:rsid w:val="4C91592D"/>
    <w:rsid w:val="4C9444D5"/>
    <w:rsid w:val="4C951AA7"/>
    <w:rsid w:val="4C9A70C7"/>
    <w:rsid w:val="4C9E35A6"/>
    <w:rsid w:val="4CA30BBC"/>
    <w:rsid w:val="4CAA019C"/>
    <w:rsid w:val="4CBE77A4"/>
    <w:rsid w:val="4CC36B68"/>
    <w:rsid w:val="4CC60DB4"/>
    <w:rsid w:val="4CC72AFC"/>
    <w:rsid w:val="4CCA547A"/>
    <w:rsid w:val="4CCC1EC1"/>
    <w:rsid w:val="4CCF19B1"/>
    <w:rsid w:val="4CD80866"/>
    <w:rsid w:val="4CE54D31"/>
    <w:rsid w:val="4CE865CF"/>
    <w:rsid w:val="4CF03E01"/>
    <w:rsid w:val="4CF17B79"/>
    <w:rsid w:val="4CF907DC"/>
    <w:rsid w:val="4CFA0BD8"/>
    <w:rsid w:val="4CFA4C80"/>
    <w:rsid w:val="4CFB2B99"/>
    <w:rsid w:val="4D0258E3"/>
    <w:rsid w:val="4D043409"/>
    <w:rsid w:val="4D072EF9"/>
    <w:rsid w:val="4D094EC3"/>
    <w:rsid w:val="4D153868"/>
    <w:rsid w:val="4D16313C"/>
    <w:rsid w:val="4D176CDD"/>
    <w:rsid w:val="4D176F21"/>
    <w:rsid w:val="4D182AF2"/>
    <w:rsid w:val="4D1B69A4"/>
    <w:rsid w:val="4D1D5A08"/>
    <w:rsid w:val="4D21045F"/>
    <w:rsid w:val="4D255D1B"/>
    <w:rsid w:val="4D267823"/>
    <w:rsid w:val="4D2770F7"/>
    <w:rsid w:val="4D3B0DF4"/>
    <w:rsid w:val="4D4D5BFF"/>
    <w:rsid w:val="4D550108"/>
    <w:rsid w:val="4D567A2A"/>
    <w:rsid w:val="4D583754"/>
    <w:rsid w:val="4D587B0F"/>
    <w:rsid w:val="4D5A74CD"/>
    <w:rsid w:val="4D5B4FF3"/>
    <w:rsid w:val="4D5D520F"/>
    <w:rsid w:val="4D5E3823"/>
    <w:rsid w:val="4D6B1C95"/>
    <w:rsid w:val="4D6C4F3F"/>
    <w:rsid w:val="4D7367E0"/>
    <w:rsid w:val="4D741C78"/>
    <w:rsid w:val="4D814A59"/>
    <w:rsid w:val="4D865650"/>
    <w:rsid w:val="4D8B58D8"/>
    <w:rsid w:val="4D8C54DC"/>
    <w:rsid w:val="4D8E53C8"/>
    <w:rsid w:val="4D901140"/>
    <w:rsid w:val="4D924EB8"/>
    <w:rsid w:val="4D930C30"/>
    <w:rsid w:val="4D9409C9"/>
    <w:rsid w:val="4D956757"/>
    <w:rsid w:val="4D9A561E"/>
    <w:rsid w:val="4DA66D09"/>
    <w:rsid w:val="4DAD60E5"/>
    <w:rsid w:val="4DB017E2"/>
    <w:rsid w:val="4DC112FA"/>
    <w:rsid w:val="4DC31516"/>
    <w:rsid w:val="4DC66910"/>
    <w:rsid w:val="4DC82688"/>
    <w:rsid w:val="4DCA28A4"/>
    <w:rsid w:val="4DCE1C69"/>
    <w:rsid w:val="4DCE2B1A"/>
    <w:rsid w:val="4DDD70BE"/>
    <w:rsid w:val="4DE44FE8"/>
    <w:rsid w:val="4DE65204"/>
    <w:rsid w:val="4DE66FB2"/>
    <w:rsid w:val="4DE82D2A"/>
    <w:rsid w:val="4DED20EF"/>
    <w:rsid w:val="4DF36049"/>
    <w:rsid w:val="4E0062C6"/>
    <w:rsid w:val="4E014268"/>
    <w:rsid w:val="4E0A0EF3"/>
    <w:rsid w:val="4E141D71"/>
    <w:rsid w:val="4E192EE4"/>
    <w:rsid w:val="4E1C29D4"/>
    <w:rsid w:val="4E241889"/>
    <w:rsid w:val="4E2E44B5"/>
    <w:rsid w:val="4E3046D1"/>
    <w:rsid w:val="4E3221F7"/>
    <w:rsid w:val="4E3E294A"/>
    <w:rsid w:val="4E4A7541"/>
    <w:rsid w:val="4E4C150B"/>
    <w:rsid w:val="4E4E112E"/>
    <w:rsid w:val="4E5122A9"/>
    <w:rsid w:val="4E5403C0"/>
    <w:rsid w:val="4E564138"/>
    <w:rsid w:val="4E5B174E"/>
    <w:rsid w:val="4E5F37F4"/>
    <w:rsid w:val="4E6525CD"/>
    <w:rsid w:val="4E676345"/>
    <w:rsid w:val="4E6A7BE3"/>
    <w:rsid w:val="4E6C5709"/>
    <w:rsid w:val="4E6F0D56"/>
    <w:rsid w:val="4E7445BE"/>
    <w:rsid w:val="4E755F28"/>
    <w:rsid w:val="4E7E3EF7"/>
    <w:rsid w:val="4E8605FF"/>
    <w:rsid w:val="4E8A2033"/>
    <w:rsid w:val="4E9609D8"/>
    <w:rsid w:val="4E9C58C3"/>
    <w:rsid w:val="4E9D3807"/>
    <w:rsid w:val="4EA05DD5"/>
    <w:rsid w:val="4EA2112B"/>
    <w:rsid w:val="4EA847CF"/>
    <w:rsid w:val="4EA9095A"/>
    <w:rsid w:val="4EAA6232"/>
    <w:rsid w:val="4EAC01FC"/>
    <w:rsid w:val="4EB15812"/>
    <w:rsid w:val="4EB22B79"/>
    <w:rsid w:val="4EBB634F"/>
    <w:rsid w:val="4ECA1B7D"/>
    <w:rsid w:val="4ECC43FA"/>
    <w:rsid w:val="4EE47996"/>
    <w:rsid w:val="4EEE25C2"/>
    <w:rsid w:val="4EF37BD9"/>
    <w:rsid w:val="4EF456FF"/>
    <w:rsid w:val="4EFB1BD9"/>
    <w:rsid w:val="4EFE032C"/>
    <w:rsid w:val="4F027E1C"/>
    <w:rsid w:val="4F0328C4"/>
    <w:rsid w:val="4F133DD7"/>
    <w:rsid w:val="4F1418FD"/>
    <w:rsid w:val="4F1D07B2"/>
    <w:rsid w:val="4F1E6963"/>
    <w:rsid w:val="4F244236"/>
    <w:rsid w:val="4F251D5C"/>
    <w:rsid w:val="4F290873"/>
    <w:rsid w:val="4F304F0F"/>
    <w:rsid w:val="4F310701"/>
    <w:rsid w:val="4F363F69"/>
    <w:rsid w:val="4F437D7E"/>
    <w:rsid w:val="4F4B17C3"/>
    <w:rsid w:val="4F4C25C9"/>
    <w:rsid w:val="4F4D3939"/>
    <w:rsid w:val="4F5543EF"/>
    <w:rsid w:val="4F55619D"/>
    <w:rsid w:val="4F563CC4"/>
    <w:rsid w:val="4F577461"/>
    <w:rsid w:val="4F587A3C"/>
    <w:rsid w:val="4F5A37B4"/>
    <w:rsid w:val="4F5F0DCA"/>
    <w:rsid w:val="4F626B0C"/>
    <w:rsid w:val="4F6A6F79"/>
    <w:rsid w:val="4F6C3DC6"/>
    <w:rsid w:val="4F701CA4"/>
    <w:rsid w:val="4F714FA1"/>
    <w:rsid w:val="4F7459D0"/>
    <w:rsid w:val="4F7A5C04"/>
    <w:rsid w:val="4F7B372A"/>
    <w:rsid w:val="4F7E1A87"/>
    <w:rsid w:val="4F7F76BE"/>
    <w:rsid w:val="4F8B7E11"/>
    <w:rsid w:val="4F8C3149"/>
    <w:rsid w:val="4F8C5937"/>
    <w:rsid w:val="4F8E345D"/>
    <w:rsid w:val="4F8F360B"/>
    <w:rsid w:val="4F8F7453"/>
    <w:rsid w:val="4F911872"/>
    <w:rsid w:val="4F950C90"/>
    <w:rsid w:val="4F951480"/>
    <w:rsid w:val="4F9842DC"/>
    <w:rsid w:val="4F9F38BD"/>
    <w:rsid w:val="4FA03191"/>
    <w:rsid w:val="4FA2515B"/>
    <w:rsid w:val="4FA26F09"/>
    <w:rsid w:val="4FA40ED3"/>
    <w:rsid w:val="4FA62E9D"/>
    <w:rsid w:val="4FA669F9"/>
    <w:rsid w:val="4FAC303A"/>
    <w:rsid w:val="4FB54E8E"/>
    <w:rsid w:val="4FB70C06"/>
    <w:rsid w:val="4FB82BD0"/>
    <w:rsid w:val="4FBA06F6"/>
    <w:rsid w:val="4FC155E1"/>
    <w:rsid w:val="4FC6507C"/>
    <w:rsid w:val="4FC82B2E"/>
    <w:rsid w:val="4FCB2904"/>
    <w:rsid w:val="4FCB6460"/>
    <w:rsid w:val="4FCC3F86"/>
    <w:rsid w:val="4FCD042A"/>
    <w:rsid w:val="4FD55530"/>
    <w:rsid w:val="4FF260E2"/>
    <w:rsid w:val="4FF534DD"/>
    <w:rsid w:val="4FFC486B"/>
    <w:rsid w:val="4FFE6835"/>
    <w:rsid w:val="500100D3"/>
    <w:rsid w:val="50011E81"/>
    <w:rsid w:val="50033E4B"/>
    <w:rsid w:val="50096F88"/>
    <w:rsid w:val="500B71A4"/>
    <w:rsid w:val="500D6A78"/>
    <w:rsid w:val="500E27F0"/>
    <w:rsid w:val="500F2DC6"/>
    <w:rsid w:val="500F511D"/>
    <w:rsid w:val="50100316"/>
    <w:rsid w:val="50131BB5"/>
    <w:rsid w:val="501A73E7"/>
    <w:rsid w:val="501C4F0D"/>
    <w:rsid w:val="50292CB4"/>
    <w:rsid w:val="502C5162"/>
    <w:rsid w:val="5032028D"/>
    <w:rsid w:val="50324731"/>
    <w:rsid w:val="50340D81"/>
    <w:rsid w:val="50377F99"/>
    <w:rsid w:val="5039786D"/>
    <w:rsid w:val="50447FC0"/>
    <w:rsid w:val="50483F54"/>
    <w:rsid w:val="50607B05"/>
    <w:rsid w:val="506643DA"/>
    <w:rsid w:val="50666188"/>
    <w:rsid w:val="50685BF3"/>
    <w:rsid w:val="506D5166"/>
    <w:rsid w:val="507018C7"/>
    <w:rsid w:val="50747D2C"/>
    <w:rsid w:val="507927A8"/>
    <w:rsid w:val="50827466"/>
    <w:rsid w:val="50852AB2"/>
    <w:rsid w:val="50901457"/>
    <w:rsid w:val="50965BAE"/>
    <w:rsid w:val="50A13664"/>
    <w:rsid w:val="50A82C45"/>
    <w:rsid w:val="50AB003F"/>
    <w:rsid w:val="50AF18DD"/>
    <w:rsid w:val="50B60EBE"/>
    <w:rsid w:val="50C57042"/>
    <w:rsid w:val="50C92A33"/>
    <w:rsid w:val="50CE4A5A"/>
    <w:rsid w:val="50CF01D2"/>
    <w:rsid w:val="50D954C3"/>
    <w:rsid w:val="50E10C5A"/>
    <w:rsid w:val="50F32112"/>
    <w:rsid w:val="50F733A8"/>
    <w:rsid w:val="50F97A16"/>
    <w:rsid w:val="50FA66E7"/>
    <w:rsid w:val="50FB11BA"/>
    <w:rsid w:val="50FD2FC0"/>
    <w:rsid w:val="50FD4D3F"/>
    <w:rsid w:val="50FF7A5A"/>
    <w:rsid w:val="510460CD"/>
    <w:rsid w:val="51085492"/>
    <w:rsid w:val="510A120A"/>
    <w:rsid w:val="510A2FB8"/>
    <w:rsid w:val="510A745C"/>
    <w:rsid w:val="510B1AC2"/>
    <w:rsid w:val="510F4A72"/>
    <w:rsid w:val="511126A2"/>
    <w:rsid w:val="51116092"/>
    <w:rsid w:val="51161B0F"/>
    <w:rsid w:val="51316796"/>
    <w:rsid w:val="513444D8"/>
    <w:rsid w:val="51387B25"/>
    <w:rsid w:val="513E60D4"/>
    <w:rsid w:val="514566E6"/>
    <w:rsid w:val="514B3CFC"/>
    <w:rsid w:val="514C35D0"/>
    <w:rsid w:val="514E559A"/>
    <w:rsid w:val="51510956"/>
    <w:rsid w:val="5151508A"/>
    <w:rsid w:val="515B3813"/>
    <w:rsid w:val="51600E2A"/>
    <w:rsid w:val="516473EA"/>
    <w:rsid w:val="516C5EF8"/>
    <w:rsid w:val="517448D5"/>
    <w:rsid w:val="5178776B"/>
    <w:rsid w:val="517C08CB"/>
    <w:rsid w:val="51840FBC"/>
    <w:rsid w:val="51856AE2"/>
    <w:rsid w:val="51873568"/>
    <w:rsid w:val="519311FF"/>
    <w:rsid w:val="519530DD"/>
    <w:rsid w:val="51976F41"/>
    <w:rsid w:val="519B0C71"/>
    <w:rsid w:val="51A60F32"/>
    <w:rsid w:val="51BA7D9C"/>
    <w:rsid w:val="51C25640"/>
    <w:rsid w:val="51CA4B82"/>
    <w:rsid w:val="51CD2963"/>
    <w:rsid w:val="51CE0489"/>
    <w:rsid w:val="51D27F79"/>
    <w:rsid w:val="51D57A6A"/>
    <w:rsid w:val="51D72F2C"/>
    <w:rsid w:val="51D84E64"/>
    <w:rsid w:val="51DA0BDC"/>
    <w:rsid w:val="51E14E3C"/>
    <w:rsid w:val="51E6025E"/>
    <w:rsid w:val="51E63A25"/>
    <w:rsid w:val="51ED5E1F"/>
    <w:rsid w:val="520619D1"/>
    <w:rsid w:val="52140592"/>
    <w:rsid w:val="52171E30"/>
    <w:rsid w:val="521C7446"/>
    <w:rsid w:val="522105B9"/>
    <w:rsid w:val="5221680B"/>
    <w:rsid w:val="52285DEB"/>
    <w:rsid w:val="52320A18"/>
    <w:rsid w:val="52350508"/>
    <w:rsid w:val="52354064"/>
    <w:rsid w:val="523F62C5"/>
    <w:rsid w:val="52416EAD"/>
    <w:rsid w:val="52436B86"/>
    <w:rsid w:val="52461B27"/>
    <w:rsid w:val="52466271"/>
    <w:rsid w:val="524B1ADA"/>
    <w:rsid w:val="52592449"/>
    <w:rsid w:val="525C3CE7"/>
    <w:rsid w:val="525E6503"/>
    <w:rsid w:val="525E7A5F"/>
    <w:rsid w:val="526F3A1A"/>
    <w:rsid w:val="52707792"/>
    <w:rsid w:val="52727066"/>
    <w:rsid w:val="52750905"/>
    <w:rsid w:val="527A5F1B"/>
    <w:rsid w:val="527C3337"/>
    <w:rsid w:val="52910DFD"/>
    <w:rsid w:val="52990A97"/>
    <w:rsid w:val="529A036B"/>
    <w:rsid w:val="52A336C4"/>
    <w:rsid w:val="52A47F2C"/>
    <w:rsid w:val="52A86F2C"/>
    <w:rsid w:val="52AA1A33"/>
    <w:rsid w:val="52AA4A52"/>
    <w:rsid w:val="52B4142D"/>
    <w:rsid w:val="52BF714B"/>
    <w:rsid w:val="52BF7DD2"/>
    <w:rsid w:val="52C5058C"/>
    <w:rsid w:val="52CD6993"/>
    <w:rsid w:val="52D41ACF"/>
    <w:rsid w:val="52D65847"/>
    <w:rsid w:val="52D715BF"/>
    <w:rsid w:val="52E066C6"/>
    <w:rsid w:val="52E8557B"/>
    <w:rsid w:val="52EB0BC7"/>
    <w:rsid w:val="52ED0DE3"/>
    <w:rsid w:val="52F12681"/>
    <w:rsid w:val="52F45CCD"/>
    <w:rsid w:val="52F83A10"/>
    <w:rsid w:val="52FD6150"/>
    <w:rsid w:val="52FE3C2E"/>
    <w:rsid w:val="5302488E"/>
    <w:rsid w:val="5304233A"/>
    <w:rsid w:val="530A729F"/>
    <w:rsid w:val="530D6D8F"/>
    <w:rsid w:val="531145A8"/>
    <w:rsid w:val="5311687F"/>
    <w:rsid w:val="531215C4"/>
    <w:rsid w:val="53163E96"/>
    <w:rsid w:val="531B14AC"/>
    <w:rsid w:val="531D3476"/>
    <w:rsid w:val="53226CDE"/>
    <w:rsid w:val="532366DF"/>
    <w:rsid w:val="532A414D"/>
    <w:rsid w:val="532C190B"/>
    <w:rsid w:val="532F6D06"/>
    <w:rsid w:val="53334A48"/>
    <w:rsid w:val="53373E0C"/>
    <w:rsid w:val="53373E56"/>
    <w:rsid w:val="533F163E"/>
    <w:rsid w:val="53424C8B"/>
    <w:rsid w:val="53430F31"/>
    <w:rsid w:val="534529CD"/>
    <w:rsid w:val="534A7FE3"/>
    <w:rsid w:val="534C3D5B"/>
    <w:rsid w:val="534F1156"/>
    <w:rsid w:val="535350EA"/>
    <w:rsid w:val="53537313"/>
    <w:rsid w:val="53591FD4"/>
    <w:rsid w:val="535D3873"/>
    <w:rsid w:val="53656BCB"/>
    <w:rsid w:val="536632F4"/>
    <w:rsid w:val="536A2433"/>
    <w:rsid w:val="536E3CD2"/>
    <w:rsid w:val="53733096"/>
    <w:rsid w:val="5373753A"/>
    <w:rsid w:val="53741F9D"/>
    <w:rsid w:val="53764934"/>
    <w:rsid w:val="537B68F8"/>
    <w:rsid w:val="537F5EDF"/>
    <w:rsid w:val="538057B3"/>
    <w:rsid w:val="53832BD5"/>
    <w:rsid w:val="5386726D"/>
    <w:rsid w:val="538771E8"/>
    <w:rsid w:val="5389478E"/>
    <w:rsid w:val="538D7111"/>
    <w:rsid w:val="538E1DAE"/>
    <w:rsid w:val="539179C0"/>
    <w:rsid w:val="53991C45"/>
    <w:rsid w:val="539C0A6E"/>
    <w:rsid w:val="539F20DD"/>
    <w:rsid w:val="53A05E55"/>
    <w:rsid w:val="53AE0572"/>
    <w:rsid w:val="53BA0CC5"/>
    <w:rsid w:val="53BA0EDC"/>
    <w:rsid w:val="53C03E02"/>
    <w:rsid w:val="53C51418"/>
    <w:rsid w:val="53C74089"/>
    <w:rsid w:val="53D224B3"/>
    <w:rsid w:val="53D8114B"/>
    <w:rsid w:val="53DA0EE7"/>
    <w:rsid w:val="53DB7228"/>
    <w:rsid w:val="53E06252"/>
    <w:rsid w:val="53EC109A"/>
    <w:rsid w:val="53F15CD4"/>
    <w:rsid w:val="53F57F4F"/>
    <w:rsid w:val="53F71F19"/>
    <w:rsid w:val="53FD6E04"/>
    <w:rsid w:val="54024CD1"/>
    <w:rsid w:val="54053DBE"/>
    <w:rsid w:val="54091C4C"/>
    <w:rsid w:val="540C5299"/>
    <w:rsid w:val="540C7047"/>
    <w:rsid w:val="54135C95"/>
    <w:rsid w:val="541859EC"/>
    <w:rsid w:val="541A5C08"/>
    <w:rsid w:val="541F321E"/>
    <w:rsid w:val="5435198C"/>
    <w:rsid w:val="54387E3C"/>
    <w:rsid w:val="543C16DA"/>
    <w:rsid w:val="54413194"/>
    <w:rsid w:val="544467E1"/>
    <w:rsid w:val="54482775"/>
    <w:rsid w:val="544B5DC1"/>
    <w:rsid w:val="5452714F"/>
    <w:rsid w:val="54534C76"/>
    <w:rsid w:val="54535FB0"/>
    <w:rsid w:val="54556311"/>
    <w:rsid w:val="545A24A8"/>
    <w:rsid w:val="547445A3"/>
    <w:rsid w:val="547868A6"/>
    <w:rsid w:val="547C241E"/>
    <w:rsid w:val="547C41CC"/>
    <w:rsid w:val="54817F20"/>
    <w:rsid w:val="5483555B"/>
    <w:rsid w:val="54890697"/>
    <w:rsid w:val="54901A26"/>
    <w:rsid w:val="549239F0"/>
    <w:rsid w:val="549459BA"/>
    <w:rsid w:val="54996B2C"/>
    <w:rsid w:val="54A10368"/>
    <w:rsid w:val="54A8063C"/>
    <w:rsid w:val="54AB6860"/>
    <w:rsid w:val="54AD6566"/>
    <w:rsid w:val="54B35714"/>
    <w:rsid w:val="54B5148C"/>
    <w:rsid w:val="54B55930"/>
    <w:rsid w:val="54BC694F"/>
    <w:rsid w:val="54C1043A"/>
    <w:rsid w:val="54C45A17"/>
    <w:rsid w:val="54C55B73"/>
    <w:rsid w:val="54C618EB"/>
    <w:rsid w:val="54CA318A"/>
    <w:rsid w:val="54CD2C7A"/>
    <w:rsid w:val="54D51A4B"/>
    <w:rsid w:val="54D9743E"/>
    <w:rsid w:val="54DD06D4"/>
    <w:rsid w:val="54E104D3"/>
    <w:rsid w:val="54EB3100"/>
    <w:rsid w:val="54EB4EAE"/>
    <w:rsid w:val="54F14BBA"/>
    <w:rsid w:val="54F46459"/>
    <w:rsid w:val="54FF12D2"/>
    <w:rsid w:val="55083CB2"/>
    <w:rsid w:val="550D12C8"/>
    <w:rsid w:val="55102B67"/>
    <w:rsid w:val="551709E9"/>
    <w:rsid w:val="55175CA3"/>
    <w:rsid w:val="551B1885"/>
    <w:rsid w:val="551C775D"/>
    <w:rsid w:val="55200FFC"/>
    <w:rsid w:val="5520724E"/>
    <w:rsid w:val="55264138"/>
    <w:rsid w:val="552A59D6"/>
    <w:rsid w:val="552F7491"/>
    <w:rsid w:val="55384597"/>
    <w:rsid w:val="553C395C"/>
    <w:rsid w:val="553C5017"/>
    <w:rsid w:val="55456CB4"/>
    <w:rsid w:val="554C0043"/>
    <w:rsid w:val="55516A4E"/>
    <w:rsid w:val="5552317F"/>
    <w:rsid w:val="556233C2"/>
    <w:rsid w:val="556B5270"/>
    <w:rsid w:val="556F3D31"/>
    <w:rsid w:val="556F5ADF"/>
    <w:rsid w:val="557401FE"/>
    <w:rsid w:val="55754C4A"/>
    <w:rsid w:val="557B4484"/>
    <w:rsid w:val="557C1FAA"/>
    <w:rsid w:val="557E5D22"/>
    <w:rsid w:val="55891C8E"/>
    <w:rsid w:val="558C5567"/>
    <w:rsid w:val="55911EF9"/>
    <w:rsid w:val="55943798"/>
    <w:rsid w:val="559612BE"/>
    <w:rsid w:val="55985036"/>
    <w:rsid w:val="559A7000"/>
    <w:rsid w:val="55A0213D"/>
    <w:rsid w:val="55A52D8C"/>
    <w:rsid w:val="55A559A5"/>
    <w:rsid w:val="55A66DA3"/>
    <w:rsid w:val="55A67C62"/>
    <w:rsid w:val="55AC0AE1"/>
    <w:rsid w:val="55B27AF8"/>
    <w:rsid w:val="55B84771"/>
    <w:rsid w:val="55B926BE"/>
    <w:rsid w:val="55BB0D24"/>
    <w:rsid w:val="55BD684B"/>
    <w:rsid w:val="55BE25C3"/>
    <w:rsid w:val="55C23E61"/>
    <w:rsid w:val="55C776C9"/>
    <w:rsid w:val="55CE1826"/>
    <w:rsid w:val="55D50038"/>
    <w:rsid w:val="55D818D6"/>
    <w:rsid w:val="55DE621D"/>
    <w:rsid w:val="55E02539"/>
    <w:rsid w:val="55E53FF3"/>
    <w:rsid w:val="55EB785C"/>
    <w:rsid w:val="55ED52C6"/>
    <w:rsid w:val="55F06C20"/>
    <w:rsid w:val="55F66200"/>
    <w:rsid w:val="55F674E6"/>
    <w:rsid w:val="55FA7A9F"/>
    <w:rsid w:val="55FB55C5"/>
    <w:rsid w:val="55FC6F38"/>
    <w:rsid w:val="560426CB"/>
    <w:rsid w:val="561623FF"/>
    <w:rsid w:val="56170651"/>
    <w:rsid w:val="561A5A4B"/>
    <w:rsid w:val="561B17C3"/>
    <w:rsid w:val="561D553B"/>
    <w:rsid w:val="561F7505"/>
    <w:rsid w:val="56226FF5"/>
    <w:rsid w:val="56242D6E"/>
    <w:rsid w:val="562E599A"/>
    <w:rsid w:val="5630534C"/>
    <w:rsid w:val="56327239"/>
    <w:rsid w:val="563A433F"/>
    <w:rsid w:val="5647080A"/>
    <w:rsid w:val="56486A5C"/>
    <w:rsid w:val="56554CD5"/>
    <w:rsid w:val="565655AA"/>
    <w:rsid w:val="565A22EB"/>
    <w:rsid w:val="5660442A"/>
    <w:rsid w:val="56633896"/>
    <w:rsid w:val="56665BCA"/>
    <w:rsid w:val="566A3561"/>
    <w:rsid w:val="566D64C3"/>
    <w:rsid w:val="56707D61"/>
    <w:rsid w:val="567A298E"/>
    <w:rsid w:val="567A33CD"/>
    <w:rsid w:val="56835CE6"/>
    <w:rsid w:val="568850AA"/>
    <w:rsid w:val="568D26C1"/>
    <w:rsid w:val="56905D0D"/>
    <w:rsid w:val="56927CD7"/>
    <w:rsid w:val="569F7B35"/>
    <w:rsid w:val="56A47A0A"/>
    <w:rsid w:val="56A93273"/>
    <w:rsid w:val="56B0015D"/>
    <w:rsid w:val="56B440F1"/>
    <w:rsid w:val="56B75990"/>
    <w:rsid w:val="56B85264"/>
    <w:rsid w:val="56B86142"/>
    <w:rsid w:val="56B934B6"/>
    <w:rsid w:val="56BA5480"/>
    <w:rsid w:val="56BC5814"/>
    <w:rsid w:val="56BC6B02"/>
    <w:rsid w:val="56C62507"/>
    <w:rsid w:val="56C859FA"/>
    <w:rsid w:val="56D15BC0"/>
    <w:rsid w:val="56D402F0"/>
    <w:rsid w:val="56D4592B"/>
    <w:rsid w:val="56DC0F52"/>
    <w:rsid w:val="56DE2F1C"/>
    <w:rsid w:val="56E10C5F"/>
    <w:rsid w:val="56E12A0D"/>
    <w:rsid w:val="56E322E1"/>
    <w:rsid w:val="56E61DD1"/>
    <w:rsid w:val="56F269C8"/>
    <w:rsid w:val="56F91B04"/>
    <w:rsid w:val="56FC15F5"/>
    <w:rsid w:val="57016832"/>
    <w:rsid w:val="5705494D"/>
    <w:rsid w:val="570A3D11"/>
    <w:rsid w:val="57106E4E"/>
    <w:rsid w:val="571A0E83"/>
    <w:rsid w:val="571E5A0F"/>
    <w:rsid w:val="572052E3"/>
    <w:rsid w:val="57233025"/>
    <w:rsid w:val="572611F8"/>
    <w:rsid w:val="57263A45"/>
    <w:rsid w:val="572D17AE"/>
    <w:rsid w:val="572E7C77"/>
    <w:rsid w:val="573214BA"/>
    <w:rsid w:val="57325016"/>
    <w:rsid w:val="573A203E"/>
    <w:rsid w:val="573B29D0"/>
    <w:rsid w:val="573C5E95"/>
    <w:rsid w:val="57476D14"/>
    <w:rsid w:val="574865E8"/>
    <w:rsid w:val="574F6E88"/>
    <w:rsid w:val="575907F5"/>
    <w:rsid w:val="575E2B2D"/>
    <w:rsid w:val="575F07F3"/>
    <w:rsid w:val="576378C6"/>
    <w:rsid w:val="57645EB8"/>
    <w:rsid w:val="57770C7B"/>
    <w:rsid w:val="578115C5"/>
    <w:rsid w:val="57831D16"/>
    <w:rsid w:val="57844563"/>
    <w:rsid w:val="57877110"/>
    <w:rsid w:val="578A6709"/>
    <w:rsid w:val="578D66F1"/>
    <w:rsid w:val="5794182D"/>
    <w:rsid w:val="579B2BBB"/>
    <w:rsid w:val="57A001D2"/>
    <w:rsid w:val="57A31A70"/>
    <w:rsid w:val="57A70754"/>
    <w:rsid w:val="57A71560"/>
    <w:rsid w:val="57AA4E5A"/>
    <w:rsid w:val="57BD0D84"/>
    <w:rsid w:val="57C2283E"/>
    <w:rsid w:val="57C47138"/>
    <w:rsid w:val="57CB607D"/>
    <w:rsid w:val="57E00F16"/>
    <w:rsid w:val="57E650FB"/>
    <w:rsid w:val="57E722A5"/>
    <w:rsid w:val="57EC6F82"/>
    <w:rsid w:val="57F42160"/>
    <w:rsid w:val="57F66044"/>
    <w:rsid w:val="57FD36DF"/>
    <w:rsid w:val="57FD3876"/>
    <w:rsid w:val="5808311F"/>
    <w:rsid w:val="580C5867"/>
    <w:rsid w:val="5813308A"/>
    <w:rsid w:val="58144F27"/>
    <w:rsid w:val="581E0F7F"/>
    <w:rsid w:val="582715F5"/>
    <w:rsid w:val="583077A8"/>
    <w:rsid w:val="58445C19"/>
    <w:rsid w:val="58447CCC"/>
    <w:rsid w:val="58490869"/>
    <w:rsid w:val="584B0E16"/>
    <w:rsid w:val="584C035A"/>
    <w:rsid w:val="58586CFE"/>
    <w:rsid w:val="585F62DF"/>
    <w:rsid w:val="58607961"/>
    <w:rsid w:val="5866141B"/>
    <w:rsid w:val="5876327B"/>
    <w:rsid w:val="58782833"/>
    <w:rsid w:val="587A4EC7"/>
    <w:rsid w:val="588B2C30"/>
    <w:rsid w:val="58904D53"/>
    <w:rsid w:val="589143AC"/>
    <w:rsid w:val="58931AE5"/>
    <w:rsid w:val="5895292F"/>
    <w:rsid w:val="589870FB"/>
    <w:rsid w:val="589917F1"/>
    <w:rsid w:val="589A4356"/>
    <w:rsid w:val="589D2963"/>
    <w:rsid w:val="58A41F44"/>
    <w:rsid w:val="58A957AC"/>
    <w:rsid w:val="58B303D9"/>
    <w:rsid w:val="58BA0865"/>
    <w:rsid w:val="58C148A4"/>
    <w:rsid w:val="58C3686E"/>
    <w:rsid w:val="58C425E6"/>
    <w:rsid w:val="58C83E84"/>
    <w:rsid w:val="58C93758"/>
    <w:rsid w:val="58C96998"/>
    <w:rsid w:val="58CB127E"/>
    <w:rsid w:val="58CB5722"/>
    <w:rsid w:val="58D00F8B"/>
    <w:rsid w:val="58D26AB1"/>
    <w:rsid w:val="58D345D7"/>
    <w:rsid w:val="58D97E3F"/>
    <w:rsid w:val="58DA5965"/>
    <w:rsid w:val="58E16CF4"/>
    <w:rsid w:val="58EB7AAF"/>
    <w:rsid w:val="58F22CAF"/>
    <w:rsid w:val="58F24A5D"/>
    <w:rsid w:val="58F76517"/>
    <w:rsid w:val="58FC58DC"/>
    <w:rsid w:val="59050C34"/>
    <w:rsid w:val="590645DA"/>
    <w:rsid w:val="590824D3"/>
    <w:rsid w:val="590F1AB3"/>
    <w:rsid w:val="590F329A"/>
    <w:rsid w:val="59123351"/>
    <w:rsid w:val="59140E77"/>
    <w:rsid w:val="59154BEF"/>
    <w:rsid w:val="591744C4"/>
    <w:rsid w:val="591C3800"/>
    <w:rsid w:val="591C41D0"/>
    <w:rsid w:val="592117E6"/>
    <w:rsid w:val="592B065B"/>
    <w:rsid w:val="592B4413"/>
    <w:rsid w:val="592D018B"/>
    <w:rsid w:val="59376914"/>
    <w:rsid w:val="593C03CE"/>
    <w:rsid w:val="593C17F4"/>
    <w:rsid w:val="593D188F"/>
    <w:rsid w:val="59457283"/>
    <w:rsid w:val="59484FC5"/>
    <w:rsid w:val="594A4899"/>
    <w:rsid w:val="595079D6"/>
    <w:rsid w:val="5952374E"/>
    <w:rsid w:val="595A5BCE"/>
    <w:rsid w:val="595B4CF8"/>
    <w:rsid w:val="59605E6B"/>
    <w:rsid w:val="596207AC"/>
    <w:rsid w:val="597436C4"/>
    <w:rsid w:val="597A220D"/>
    <w:rsid w:val="597E2769"/>
    <w:rsid w:val="597E4543"/>
    <w:rsid w:val="59843C2A"/>
    <w:rsid w:val="59A10231"/>
    <w:rsid w:val="59A2321B"/>
    <w:rsid w:val="59A514D2"/>
    <w:rsid w:val="59DE1485"/>
    <w:rsid w:val="59F2049D"/>
    <w:rsid w:val="59F27755"/>
    <w:rsid w:val="59F75FE7"/>
    <w:rsid w:val="59FE0BAD"/>
    <w:rsid w:val="5A0354BA"/>
    <w:rsid w:val="5A040EEC"/>
    <w:rsid w:val="5A074538"/>
    <w:rsid w:val="5A096502"/>
    <w:rsid w:val="5A0E58C7"/>
    <w:rsid w:val="5A105AE3"/>
    <w:rsid w:val="5A117165"/>
    <w:rsid w:val="5A126D51"/>
    <w:rsid w:val="5A131882"/>
    <w:rsid w:val="5A1530F9"/>
    <w:rsid w:val="5A1924BD"/>
    <w:rsid w:val="5A1F7AD4"/>
    <w:rsid w:val="5A261275"/>
    <w:rsid w:val="5A291596"/>
    <w:rsid w:val="5A2E5F69"/>
    <w:rsid w:val="5A2E6681"/>
    <w:rsid w:val="5A343E94"/>
    <w:rsid w:val="5A3572F7"/>
    <w:rsid w:val="5A357CBF"/>
    <w:rsid w:val="5A3966BC"/>
    <w:rsid w:val="5A3D7F5A"/>
    <w:rsid w:val="5A3E3CD2"/>
    <w:rsid w:val="5A407A4A"/>
    <w:rsid w:val="5A494B51"/>
    <w:rsid w:val="5A4F5EDF"/>
    <w:rsid w:val="5A56726E"/>
    <w:rsid w:val="5A5C57F2"/>
    <w:rsid w:val="5A5F4374"/>
    <w:rsid w:val="5A5F6122"/>
    <w:rsid w:val="5A6217BE"/>
    <w:rsid w:val="5A6951F3"/>
    <w:rsid w:val="5A737E20"/>
    <w:rsid w:val="5A753A17"/>
    <w:rsid w:val="5A7871E4"/>
    <w:rsid w:val="5A7F0572"/>
    <w:rsid w:val="5A8174EE"/>
    <w:rsid w:val="5A867B53"/>
    <w:rsid w:val="5A8738CB"/>
    <w:rsid w:val="5A875679"/>
    <w:rsid w:val="5A8B6CB4"/>
    <w:rsid w:val="5A924D04"/>
    <w:rsid w:val="5A970F4C"/>
    <w:rsid w:val="5A98352E"/>
    <w:rsid w:val="5AA004E9"/>
    <w:rsid w:val="5AA4622B"/>
    <w:rsid w:val="5AA77AC9"/>
    <w:rsid w:val="5AAB75B9"/>
    <w:rsid w:val="5AAC3332"/>
    <w:rsid w:val="5AAE2C06"/>
    <w:rsid w:val="5AC05945"/>
    <w:rsid w:val="5AC661A1"/>
    <w:rsid w:val="5ACE32A8"/>
    <w:rsid w:val="5ACE5056"/>
    <w:rsid w:val="5AD52888"/>
    <w:rsid w:val="5AD54636"/>
    <w:rsid w:val="5AD563E4"/>
    <w:rsid w:val="5AE05F3C"/>
    <w:rsid w:val="5AE40D1D"/>
    <w:rsid w:val="5AE55A3B"/>
    <w:rsid w:val="5AEC309D"/>
    <w:rsid w:val="5AF00910"/>
    <w:rsid w:val="5AF251E8"/>
    <w:rsid w:val="5AF54CD9"/>
    <w:rsid w:val="5B0A0784"/>
    <w:rsid w:val="5B0D2022"/>
    <w:rsid w:val="5B1433B1"/>
    <w:rsid w:val="5B172EA1"/>
    <w:rsid w:val="5B1769FD"/>
    <w:rsid w:val="5B1C32AC"/>
    <w:rsid w:val="5B1E0327"/>
    <w:rsid w:val="5B21787C"/>
    <w:rsid w:val="5B296730"/>
    <w:rsid w:val="5B296DA0"/>
    <w:rsid w:val="5B2D6220"/>
    <w:rsid w:val="5B2F01EA"/>
    <w:rsid w:val="5B3A3F2B"/>
    <w:rsid w:val="5B4A5024"/>
    <w:rsid w:val="5B4B4927"/>
    <w:rsid w:val="5B4C4282"/>
    <w:rsid w:val="5B505989"/>
    <w:rsid w:val="5B5163B3"/>
    <w:rsid w:val="5B557525"/>
    <w:rsid w:val="5B5F03A4"/>
    <w:rsid w:val="5B5F2152"/>
    <w:rsid w:val="5B6A7475"/>
    <w:rsid w:val="5B6D2AC1"/>
    <w:rsid w:val="5B6F05E7"/>
    <w:rsid w:val="5B70435F"/>
    <w:rsid w:val="5B721E85"/>
    <w:rsid w:val="5B755C47"/>
    <w:rsid w:val="5B765E19"/>
    <w:rsid w:val="5B797C67"/>
    <w:rsid w:val="5B7C0F56"/>
    <w:rsid w:val="5B7C4A52"/>
    <w:rsid w:val="5B800A46"/>
    <w:rsid w:val="5B8012C6"/>
    <w:rsid w:val="5B8B2F47"/>
    <w:rsid w:val="5B955B74"/>
    <w:rsid w:val="5BA109BC"/>
    <w:rsid w:val="5BA159E3"/>
    <w:rsid w:val="5BA65FD3"/>
    <w:rsid w:val="5BA74225"/>
    <w:rsid w:val="5BAB5397"/>
    <w:rsid w:val="5BAC35E9"/>
    <w:rsid w:val="5BB3664B"/>
    <w:rsid w:val="5BB5565E"/>
    <w:rsid w:val="5BB93F58"/>
    <w:rsid w:val="5BBB1A7E"/>
    <w:rsid w:val="5BC56459"/>
    <w:rsid w:val="5BC76675"/>
    <w:rsid w:val="5BCC3C8B"/>
    <w:rsid w:val="5BD62414"/>
    <w:rsid w:val="5BDB7A2A"/>
    <w:rsid w:val="5BDD7C46"/>
    <w:rsid w:val="5BE06F83"/>
    <w:rsid w:val="5BE32D83"/>
    <w:rsid w:val="5BEC60DC"/>
    <w:rsid w:val="5BED3C02"/>
    <w:rsid w:val="5BF136F2"/>
    <w:rsid w:val="5BF31218"/>
    <w:rsid w:val="5BF64864"/>
    <w:rsid w:val="5BFE012D"/>
    <w:rsid w:val="5C074CC3"/>
    <w:rsid w:val="5C086021"/>
    <w:rsid w:val="5C0A23C6"/>
    <w:rsid w:val="5C133668"/>
    <w:rsid w:val="5C166CB5"/>
    <w:rsid w:val="5C1949F7"/>
    <w:rsid w:val="5C1A77B4"/>
    <w:rsid w:val="5C1C12D8"/>
    <w:rsid w:val="5C205D85"/>
    <w:rsid w:val="5C321615"/>
    <w:rsid w:val="5C33715E"/>
    <w:rsid w:val="5C4952DC"/>
    <w:rsid w:val="5C4C26D6"/>
    <w:rsid w:val="5C563555"/>
    <w:rsid w:val="5C5679F9"/>
    <w:rsid w:val="5C622DF1"/>
    <w:rsid w:val="5C6914DA"/>
    <w:rsid w:val="5C6C5A31"/>
    <w:rsid w:val="5C6E089F"/>
    <w:rsid w:val="5C70057D"/>
    <w:rsid w:val="5C78444A"/>
    <w:rsid w:val="5C7B3F53"/>
    <w:rsid w:val="5C7C094B"/>
    <w:rsid w:val="5C7F0CFE"/>
    <w:rsid w:val="5C7F2AAC"/>
    <w:rsid w:val="5C846314"/>
    <w:rsid w:val="5C853E3A"/>
    <w:rsid w:val="5C891B7C"/>
    <w:rsid w:val="5C904CB9"/>
    <w:rsid w:val="5CA00C74"/>
    <w:rsid w:val="5CA2679A"/>
    <w:rsid w:val="5CA97B29"/>
    <w:rsid w:val="5CAD396D"/>
    <w:rsid w:val="5CAD75CF"/>
    <w:rsid w:val="5CBC3478"/>
    <w:rsid w:val="5CBC5AAE"/>
    <w:rsid w:val="5CC1185D"/>
    <w:rsid w:val="5CCA0FB2"/>
    <w:rsid w:val="5CCE3A33"/>
    <w:rsid w:val="5CD32DF8"/>
    <w:rsid w:val="5CDC08DA"/>
    <w:rsid w:val="5CDC6150"/>
    <w:rsid w:val="5CDD33AE"/>
    <w:rsid w:val="5CE46DB3"/>
    <w:rsid w:val="5CE60D7D"/>
    <w:rsid w:val="5CE768A3"/>
    <w:rsid w:val="5CF16F06"/>
    <w:rsid w:val="5CFA1A9B"/>
    <w:rsid w:val="5CFE45D1"/>
    <w:rsid w:val="5CFF1E3E"/>
    <w:rsid w:val="5D027239"/>
    <w:rsid w:val="5D064F7B"/>
    <w:rsid w:val="5D0E2082"/>
    <w:rsid w:val="5D1256CE"/>
    <w:rsid w:val="5D1458EA"/>
    <w:rsid w:val="5D156F6C"/>
    <w:rsid w:val="5D1A0A26"/>
    <w:rsid w:val="5D283143"/>
    <w:rsid w:val="5D301FF8"/>
    <w:rsid w:val="5D3968F1"/>
    <w:rsid w:val="5D3E4715"/>
    <w:rsid w:val="5D431D2B"/>
    <w:rsid w:val="5D467A6D"/>
    <w:rsid w:val="5D4B5084"/>
    <w:rsid w:val="5D5E7BC3"/>
    <w:rsid w:val="5D6D6DA8"/>
    <w:rsid w:val="5D6E1CEF"/>
    <w:rsid w:val="5D6E48CE"/>
    <w:rsid w:val="5D710D9B"/>
    <w:rsid w:val="5D71365A"/>
    <w:rsid w:val="5D7243BE"/>
    <w:rsid w:val="5D74628C"/>
    <w:rsid w:val="5D7A3273"/>
    <w:rsid w:val="5D7A37C6"/>
    <w:rsid w:val="5D7C348F"/>
    <w:rsid w:val="5D8440F2"/>
    <w:rsid w:val="5D8B17CC"/>
    <w:rsid w:val="5D8F31C2"/>
    <w:rsid w:val="5D8F4F70"/>
    <w:rsid w:val="5D9407D9"/>
    <w:rsid w:val="5D9555C5"/>
    <w:rsid w:val="5D9A3915"/>
    <w:rsid w:val="5D9D6B16"/>
    <w:rsid w:val="5D9E51B4"/>
    <w:rsid w:val="5D9F0F2C"/>
    <w:rsid w:val="5D9F2CDA"/>
    <w:rsid w:val="5D9F6BA2"/>
    <w:rsid w:val="5DA17E81"/>
    <w:rsid w:val="5DA23103"/>
    <w:rsid w:val="5DAB5B22"/>
    <w:rsid w:val="5DB06C95"/>
    <w:rsid w:val="5DB878AC"/>
    <w:rsid w:val="5DB91FED"/>
    <w:rsid w:val="5DBA51ED"/>
    <w:rsid w:val="5DBC388C"/>
    <w:rsid w:val="5DBF512A"/>
    <w:rsid w:val="5DC15346"/>
    <w:rsid w:val="5DC82230"/>
    <w:rsid w:val="5DCB1D21"/>
    <w:rsid w:val="5DCB3ACF"/>
    <w:rsid w:val="5DCF7A63"/>
    <w:rsid w:val="5DD230AF"/>
    <w:rsid w:val="5DD2766C"/>
    <w:rsid w:val="5DD45079"/>
    <w:rsid w:val="5DD46E27"/>
    <w:rsid w:val="5DD62B9F"/>
    <w:rsid w:val="5DDD322E"/>
    <w:rsid w:val="5DDE648A"/>
    <w:rsid w:val="5DE057CC"/>
    <w:rsid w:val="5DE87A06"/>
    <w:rsid w:val="5DF50B4C"/>
    <w:rsid w:val="5DF66800"/>
    <w:rsid w:val="5DF9063C"/>
    <w:rsid w:val="5DFE3EA4"/>
    <w:rsid w:val="5E111E29"/>
    <w:rsid w:val="5E190CDE"/>
    <w:rsid w:val="5E1E62F4"/>
    <w:rsid w:val="5E255EF1"/>
    <w:rsid w:val="5E2A3511"/>
    <w:rsid w:val="5E3B2A02"/>
    <w:rsid w:val="5E421FE3"/>
    <w:rsid w:val="5E47584B"/>
    <w:rsid w:val="5E4F2952"/>
    <w:rsid w:val="5E532442"/>
    <w:rsid w:val="5E5E18DF"/>
    <w:rsid w:val="5E5F0BEC"/>
    <w:rsid w:val="5E6737F7"/>
    <w:rsid w:val="5E6A32E8"/>
    <w:rsid w:val="5E6F08FE"/>
    <w:rsid w:val="5E7128C8"/>
    <w:rsid w:val="5E76511E"/>
    <w:rsid w:val="5E7B72A3"/>
    <w:rsid w:val="5E8048B9"/>
    <w:rsid w:val="5E84084D"/>
    <w:rsid w:val="5E873E9A"/>
    <w:rsid w:val="5E880EEE"/>
    <w:rsid w:val="5E914D18"/>
    <w:rsid w:val="5E9169CB"/>
    <w:rsid w:val="5E940365"/>
    <w:rsid w:val="5E99597B"/>
    <w:rsid w:val="5E9A1E1F"/>
    <w:rsid w:val="5EA44A4C"/>
    <w:rsid w:val="5EA467FA"/>
    <w:rsid w:val="5EA92062"/>
    <w:rsid w:val="5EAA5DDA"/>
    <w:rsid w:val="5EAC3900"/>
    <w:rsid w:val="5EB17168"/>
    <w:rsid w:val="5EB57238"/>
    <w:rsid w:val="5EC40C4A"/>
    <w:rsid w:val="5EC46E9C"/>
    <w:rsid w:val="5EC7698C"/>
    <w:rsid w:val="5ECC7AFE"/>
    <w:rsid w:val="5ED24F05"/>
    <w:rsid w:val="5EDA1E95"/>
    <w:rsid w:val="5EE70DDC"/>
    <w:rsid w:val="5EEE13A2"/>
    <w:rsid w:val="5EF05EE3"/>
    <w:rsid w:val="5EF332DD"/>
    <w:rsid w:val="5EF54CAE"/>
    <w:rsid w:val="5EF7101F"/>
    <w:rsid w:val="5F057A70"/>
    <w:rsid w:val="5F061262"/>
    <w:rsid w:val="5F06329E"/>
    <w:rsid w:val="5F0B0627"/>
    <w:rsid w:val="5F160083"/>
    <w:rsid w:val="5F182D44"/>
    <w:rsid w:val="5F195895"/>
    <w:rsid w:val="5F1F6461"/>
    <w:rsid w:val="5F225246"/>
    <w:rsid w:val="5F230066"/>
    <w:rsid w:val="5F296CFF"/>
    <w:rsid w:val="5F2D2C93"/>
    <w:rsid w:val="5F2D500B"/>
    <w:rsid w:val="5F2E113A"/>
    <w:rsid w:val="5F30008D"/>
    <w:rsid w:val="5F323F31"/>
    <w:rsid w:val="5F3429A7"/>
    <w:rsid w:val="5F3432E0"/>
    <w:rsid w:val="5F350550"/>
    <w:rsid w:val="5F353224"/>
    <w:rsid w:val="5F3B2A2C"/>
    <w:rsid w:val="5F426012"/>
    <w:rsid w:val="5F45566C"/>
    <w:rsid w:val="5F4973A1"/>
    <w:rsid w:val="5F51677D"/>
    <w:rsid w:val="5F534EAA"/>
    <w:rsid w:val="5F5A0B67"/>
    <w:rsid w:val="5F5B337D"/>
    <w:rsid w:val="5F5C0E82"/>
    <w:rsid w:val="5F5E109E"/>
    <w:rsid w:val="5F610B6B"/>
    <w:rsid w:val="5F700DD2"/>
    <w:rsid w:val="5F702B80"/>
    <w:rsid w:val="5F7A57AC"/>
    <w:rsid w:val="5F7C6122"/>
    <w:rsid w:val="5F85016E"/>
    <w:rsid w:val="5F9745B0"/>
    <w:rsid w:val="5F9E6D95"/>
    <w:rsid w:val="5FA10F8B"/>
    <w:rsid w:val="5FA171DD"/>
    <w:rsid w:val="5FB213EA"/>
    <w:rsid w:val="5FB76A00"/>
    <w:rsid w:val="5FBB029F"/>
    <w:rsid w:val="5FC1162D"/>
    <w:rsid w:val="5FC353A5"/>
    <w:rsid w:val="5FCC24AC"/>
    <w:rsid w:val="5FCD1D80"/>
    <w:rsid w:val="5FCF5AF8"/>
    <w:rsid w:val="5FD01870"/>
    <w:rsid w:val="5FD17AC2"/>
    <w:rsid w:val="5FD749AD"/>
    <w:rsid w:val="5FDE5D3B"/>
    <w:rsid w:val="5FE01AB3"/>
    <w:rsid w:val="5FEF7F48"/>
    <w:rsid w:val="5FF05A6E"/>
    <w:rsid w:val="5FF137C3"/>
    <w:rsid w:val="5FFB4B3F"/>
    <w:rsid w:val="600F4147"/>
    <w:rsid w:val="60123C37"/>
    <w:rsid w:val="6017749F"/>
    <w:rsid w:val="601E1A8A"/>
    <w:rsid w:val="6028345A"/>
    <w:rsid w:val="602A2D2E"/>
    <w:rsid w:val="60375FC5"/>
    <w:rsid w:val="603F0748"/>
    <w:rsid w:val="604364E6"/>
    <w:rsid w:val="60455DBA"/>
    <w:rsid w:val="604A517F"/>
    <w:rsid w:val="604E1113"/>
    <w:rsid w:val="6051475F"/>
    <w:rsid w:val="6054424F"/>
    <w:rsid w:val="60563B24"/>
    <w:rsid w:val="605C60EC"/>
    <w:rsid w:val="60675D31"/>
    <w:rsid w:val="60690D8E"/>
    <w:rsid w:val="60691717"/>
    <w:rsid w:val="606A3A73"/>
    <w:rsid w:val="606C1599"/>
    <w:rsid w:val="606D70BF"/>
    <w:rsid w:val="60730B79"/>
    <w:rsid w:val="60783761"/>
    <w:rsid w:val="60820DBC"/>
    <w:rsid w:val="60830691"/>
    <w:rsid w:val="6085265B"/>
    <w:rsid w:val="6086255C"/>
    <w:rsid w:val="608763D3"/>
    <w:rsid w:val="608A5EC3"/>
    <w:rsid w:val="60912DAE"/>
    <w:rsid w:val="60940AF0"/>
    <w:rsid w:val="60980395"/>
    <w:rsid w:val="609805E0"/>
    <w:rsid w:val="60996106"/>
    <w:rsid w:val="609A104B"/>
    <w:rsid w:val="609B3C2C"/>
    <w:rsid w:val="609B59DA"/>
    <w:rsid w:val="609D1752"/>
    <w:rsid w:val="60A10678"/>
    <w:rsid w:val="60A26D69"/>
    <w:rsid w:val="60A30D33"/>
    <w:rsid w:val="60A52CFD"/>
    <w:rsid w:val="60A968B8"/>
    <w:rsid w:val="60AF3851"/>
    <w:rsid w:val="60B3541A"/>
    <w:rsid w:val="60B3565E"/>
    <w:rsid w:val="60B42F40"/>
    <w:rsid w:val="60B60A66"/>
    <w:rsid w:val="60C969EB"/>
    <w:rsid w:val="60CA62C0"/>
    <w:rsid w:val="60CC1D90"/>
    <w:rsid w:val="60CC64DC"/>
    <w:rsid w:val="60D3786A"/>
    <w:rsid w:val="60D61108"/>
    <w:rsid w:val="60DA29A7"/>
    <w:rsid w:val="60DF7FBD"/>
    <w:rsid w:val="60E05AE3"/>
    <w:rsid w:val="60E2185B"/>
    <w:rsid w:val="60EC26DA"/>
    <w:rsid w:val="60EC4488"/>
    <w:rsid w:val="60F026A0"/>
    <w:rsid w:val="60F63558"/>
    <w:rsid w:val="60FF41BB"/>
    <w:rsid w:val="61007F33"/>
    <w:rsid w:val="61045C75"/>
    <w:rsid w:val="61073070"/>
    <w:rsid w:val="610761B7"/>
    <w:rsid w:val="61082472"/>
    <w:rsid w:val="6109328C"/>
    <w:rsid w:val="610C0686"/>
    <w:rsid w:val="610C68D8"/>
    <w:rsid w:val="61131A15"/>
    <w:rsid w:val="61153112"/>
    <w:rsid w:val="611539DF"/>
    <w:rsid w:val="6118527D"/>
    <w:rsid w:val="611A7247"/>
    <w:rsid w:val="611D0AE5"/>
    <w:rsid w:val="611F172B"/>
    <w:rsid w:val="611F2AAF"/>
    <w:rsid w:val="612877BC"/>
    <w:rsid w:val="6129748A"/>
    <w:rsid w:val="612C6F7A"/>
    <w:rsid w:val="6136215C"/>
    <w:rsid w:val="613E7553"/>
    <w:rsid w:val="61406582"/>
    <w:rsid w:val="6142054C"/>
    <w:rsid w:val="61502C69"/>
    <w:rsid w:val="61504A17"/>
    <w:rsid w:val="61594380"/>
    <w:rsid w:val="615C785F"/>
    <w:rsid w:val="615F10FE"/>
    <w:rsid w:val="615F2EAC"/>
    <w:rsid w:val="615F4C5A"/>
    <w:rsid w:val="6160324A"/>
    <w:rsid w:val="61614E76"/>
    <w:rsid w:val="61650869"/>
    <w:rsid w:val="616B4126"/>
    <w:rsid w:val="616E7593"/>
    <w:rsid w:val="61705F7C"/>
    <w:rsid w:val="6171498D"/>
    <w:rsid w:val="617167E5"/>
    <w:rsid w:val="61750921"/>
    <w:rsid w:val="617530F8"/>
    <w:rsid w:val="61804119"/>
    <w:rsid w:val="61811074"/>
    <w:rsid w:val="61842912"/>
    <w:rsid w:val="61860A0A"/>
    <w:rsid w:val="618D7518"/>
    <w:rsid w:val="619012B7"/>
    <w:rsid w:val="61970898"/>
    <w:rsid w:val="61972270"/>
    <w:rsid w:val="619863BE"/>
    <w:rsid w:val="61990DAC"/>
    <w:rsid w:val="619A6E81"/>
    <w:rsid w:val="619E0A91"/>
    <w:rsid w:val="61A134C4"/>
    <w:rsid w:val="61A62889"/>
    <w:rsid w:val="61AB60F1"/>
    <w:rsid w:val="61B01959"/>
    <w:rsid w:val="61B054B5"/>
    <w:rsid w:val="61B72CE8"/>
    <w:rsid w:val="61BC02FE"/>
    <w:rsid w:val="61C001AC"/>
    <w:rsid w:val="61C61E4C"/>
    <w:rsid w:val="61C6487B"/>
    <w:rsid w:val="61C90DAA"/>
    <w:rsid w:val="61C96577"/>
    <w:rsid w:val="61D45648"/>
    <w:rsid w:val="61D77CEC"/>
    <w:rsid w:val="61DF5D9B"/>
    <w:rsid w:val="61E425AB"/>
    <w:rsid w:val="61E67129"/>
    <w:rsid w:val="61EA269E"/>
    <w:rsid w:val="61ED495B"/>
    <w:rsid w:val="61EE5FDE"/>
    <w:rsid w:val="61EF2482"/>
    <w:rsid w:val="61F77CA9"/>
    <w:rsid w:val="61F93300"/>
    <w:rsid w:val="61FE0917"/>
    <w:rsid w:val="6202723B"/>
    <w:rsid w:val="620852F1"/>
    <w:rsid w:val="62092E18"/>
    <w:rsid w:val="620A72BB"/>
    <w:rsid w:val="620C2F1B"/>
    <w:rsid w:val="620D46B6"/>
    <w:rsid w:val="621912AD"/>
    <w:rsid w:val="622173D3"/>
    <w:rsid w:val="6226471C"/>
    <w:rsid w:val="62285A57"/>
    <w:rsid w:val="622A6491"/>
    <w:rsid w:val="622D2FAA"/>
    <w:rsid w:val="623C31ED"/>
    <w:rsid w:val="623E0D13"/>
    <w:rsid w:val="62410803"/>
    <w:rsid w:val="62487DE4"/>
    <w:rsid w:val="624D53FA"/>
    <w:rsid w:val="625B3673"/>
    <w:rsid w:val="62615FEA"/>
    <w:rsid w:val="62622F5E"/>
    <w:rsid w:val="626369CC"/>
    <w:rsid w:val="6263717B"/>
    <w:rsid w:val="62652744"/>
    <w:rsid w:val="62683FE2"/>
    <w:rsid w:val="626B7D0D"/>
    <w:rsid w:val="626D0FDF"/>
    <w:rsid w:val="626F35C2"/>
    <w:rsid w:val="627209BD"/>
    <w:rsid w:val="6272454C"/>
    <w:rsid w:val="627961EF"/>
    <w:rsid w:val="627B1F67"/>
    <w:rsid w:val="628045C0"/>
    <w:rsid w:val="628250A4"/>
    <w:rsid w:val="62827F6A"/>
    <w:rsid w:val="62832BCA"/>
    <w:rsid w:val="628568AE"/>
    <w:rsid w:val="6291178B"/>
    <w:rsid w:val="62922E0D"/>
    <w:rsid w:val="62946750"/>
    <w:rsid w:val="6299063F"/>
    <w:rsid w:val="629B6165"/>
    <w:rsid w:val="62A50D92"/>
    <w:rsid w:val="62A80882"/>
    <w:rsid w:val="62AE0A41"/>
    <w:rsid w:val="62AF1C11"/>
    <w:rsid w:val="62B41C78"/>
    <w:rsid w:val="62B763E4"/>
    <w:rsid w:val="62B92A90"/>
    <w:rsid w:val="62BB2364"/>
    <w:rsid w:val="62C1796B"/>
    <w:rsid w:val="62C725D4"/>
    <w:rsid w:val="62C7280F"/>
    <w:rsid w:val="62CE653B"/>
    <w:rsid w:val="62D6719E"/>
    <w:rsid w:val="62D82B5B"/>
    <w:rsid w:val="62D847B6"/>
    <w:rsid w:val="62D96C8E"/>
    <w:rsid w:val="62DB0C58"/>
    <w:rsid w:val="62DD362F"/>
    <w:rsid w:val="62E01518"/>
    <w:rsid w:val="62E0626E"/>
    <w:rsid w:val="62E53885"/>
    <w:rsid w:val="62EF64B1"/>
    <w:rsid w:val="62F31AFE"/>
    <w:rsid w:val="62F92E8C"/>
    <w:rsid w:val="62FA10DE"/>
    <w:rsid w:val="62FB09B2"/>
    <w:rsid w:val="62FC7B06"/>
    <w:rsid w:val="63057A83"/>
    <w:rsid w:val="630C6C6F"/>
    <w:rsid w:val="63141A74"/>
    <w:rsid w:val="631657EC"/>
    <w:rsid w:val="631E5BA5"/>
    <w:rsid w:val="63247F09"/>
    <w:rsid w:val="63260E96"/>
    <w:rsid w:val="632B573B"/>
    <w:rsid w:val="632B74E9"/>
    <w:rsid w:val="632F02FD"/>
    <w:rsid w:val="633151E2"/>
    <w:rsid w:val="633955D1"/>
    <w:rsid w:val="633D53C7"/>
    <w:rsid w:val="63414F5F"/>
    <w:rsid w:val="634840AB"/>
    <w:rsid w:val="634A36E8"/>
    <w:rsid w:val="634D34D4"/>
    <w:rsid w:val="63512CC8"/>
    <w:rsid w:val="635B76A3"/>
    <w:rsid w:val="63611187"/>
    <w:rsid w:val="63754843"/>
    <w:rsid w:val="637B1AF3"/>
    <w:rsid w:val="63806E68"/>
    <w:rsid w:val="63865A9E"/>
    <w:rsid w:val="638906B4"/>
    <w:rsid w:val="63952BB5"/>
    <w:rsid w:val="639A5E34"/>
    <w:rsid w:val="63AD1FEB"/>
    <w:rsid w:val="63B119F7"/>
    <w:rsid w:val="63BA261B"/>
    <w:rsid w:val="63BC73E8"/>
    <w:rsid w:val="63C17E4E"/>
    <w:rsid w:val="63C60FC0"/>
    <w:rsid w:val="63CC396A"/>
    <w:rsid w:val="63CE60C7"/>
    <w:rsid w:val="63D23E09"/>
    <w:rsid w:val="63D52D78"/>
    <w:rsid w:val="63D538F9"/>
    <w:rsid w:val="63D731CD"/>
    <w:rsid w:val="63DC790D"/>
    <w:rsid w:val="63DD455C"/>
    <w:rsid w:val="63E1404C"/>
    <w:rsid w:val="63E337FB"/>
    <w:rsid w:val="63E458EA"/>
    <w:rsid w:val="63E6217C"/>
    <w:rsid w:val="63E94CAF"/>
    <w:rsid w:val="63E9714C"/>
    <w:rsid w:val="63EB6C79"/>
    <w:rsid w:val="63F35B2D"/>
    <w:rsid w:val="63F518A5"/>
    <w:rsid w:val="63F7386F"/>
    <w:rsid w:val="63FE1550"/>
    <w:rsid w:val="63FF0976"/>
    <w:rsid w:val="640B2E77"/>
    <w:rsid w:val="640F0BB9"/>
    <w:rsid w:val="6410048D"/>
    <w:rsid w:val="642108EC"/>
    <w:rsid w:val="64236413"/>
    <w:rsid w:val="64264155"/>
    <w:rsid w:val="642A59F3"/>
    <w:rsid w:val="642E6B65"/>
    <w:rsid w:val="643979E4"/>
    <w:rsid w:val="643E4FFA"/>
    <w:rsid w:val="644366BF"/>
    <w:rsid w:val="644B3444"/>
    <w:rsid w:val="644B7717"/>
    <w:rsid w:val="64505303"/>
    <w:rsid w:val="645111D2"/>
    <w:rsid w:val="64524F4A"/>
    <w:rsid w:val="6457430E"/>
    <w:rsid w:val="645A5BAC"/>
    <w:rsid w:val="646D58E0"/>
    <w:rsid w:val="64721148"/>
    <w:rsid w:val="647749B0"/>
    <w:rsid w:val="647927F9"/>
    <w:rsid w:val="64813139"/>
    <w:rsid w:val="64847F0B"/>
    <w:rsid w:val="648C220A"/>
    <w:rsid w:val="648E1784"/>
    <w:rsid w:val="648F5856"/>
    <w:rsid w:val="64915A72"/>
    <w:rsid w:val="64986CAA"/>
    <w:rsid w:val="649A3EC9"/>
    <w:rsid w:val="649D4417"/>
    <w:rsid w:val="64A4332E"/>
    <w:rsid w:val="64B17EC2"/>
    <w:rsid w:val="64B41760"/>
    <w:rsid w:val="64BA216D"/>
    <w:rsid w:val="64BB2B8D"/>
    <w:rsid w:val="64BE613B"/>
    <w:rsid w:val="64BF56D9"/>
    <w:rsid w:val="64C37BF6"/>
    <w:rsid w:val="64C64FF0"/>
    <w:rsid w:val="64C9520C"/>
    <w:rsid w:val="64CA4AE0"/>
    <w:rsid w:val="64CD45D0"/>
    <w:rsid w:val="64D140C0"/>
    <w:rsid w:val="64D23995"/>
    <w:rsid w:val="64D43BB1"/>
    <w:rsid w:val="64D4595F"/>
    <w:rsid w:val="64DD2A65"/>
    <w:rsid w:val="64DD6884"/>
    <w:rsid w:val="64E5191A"/>
    <w:rsid w:val="64EE6A20"/>
    <w:rsid w:val="64F1206D"/>
    <w:rsid w:val="64F14763"/>
    <w:rsid w:val="64F225B2"/>
    <w:rsid w:val="64F31E4B"/>
    <w:rsid w:val="64F471A3"/>
    <w:rsid w:val="64F61D79"/>
    <w:rsid w:val="64F953C5"/>
    <w:rsid w:val="64FF5BCA"/>
    <w:rsid w:val="650571F3"/>
    <w:rsid w:val="650E70C3"/>
    <w:rsid w:val="65110712"/>
    <w:rsid w:val="65135FC2"/>
    <w:rsid w:val="65164B3A"/>
    <w:rsid w:val="65165F77"/>
    <w:rsid w:val="65183A9D"/>
    <w:rsid w:val="651D10B4"/>
    <w:rsid w:val="652106FC"/>
    <w:rsid w:val="65222B6E"/>
    <w:rsid w:val="65270184"/>
    <w:rsid w:val="65314B5F"/>
    <w:rsid w:val="6535464F"/>
    <w:rsid w:val="65387C9C"/>
    <w:rsid w:val="653B52BE"/>
    <w:rsid w:val="6549634D"/>
    <w:rsid w:val="65510D5D"/>
    <w:rsid w:val="655C6080"/>
    <w:rsid w:val="656652B8"/>
    <w:rsid w:val="656767D3"/>
    <w:rsid w:val="656A066E"/>
    <w:rsid w:val="657373C5"/>
    <w:rsid w:val="657D36E6"/>
    <w:rsid w:val="65847385"/>
    <w:rsid w:val="658C7FE7"/>
    <w:rsid w:val="65921AA2"/>
    <w:rsid w:val="659A6BA8"/>
    <w:rsid w:val="659F2C7D"/>
    <w:rsid w:val="65A11CE5"/>
    <w:rsid w:val="65A43583"/>
    <w:rsid w:val="65AB66C0"/>
    <w:rsid w:val="65AB7778"/>
    <w:rsid w:val="65B25CA0"/>
    <w:rsid w:val="65B93B3D"/>
    <w:rsid w:val="65D04378"/>
    <w:rsid w:val="65D35C16"/>
    <w:rsid w:val="65D605E8"/>
    <w:rsid w:val="65DA6FA5"/>
    <w:rsid w:val="65DD1960"/>
    <w:rsid w:val="65E240AB"/>
    <w:rsid w:val="65F362B8"/>
    <w:rsid w:val="65FA13F5"/>
    <w:rsid w:val="65FF0AD1"/>
    <w:rsid w:val="660679FF"/>
    <w:rsid w:val="6609788A"/>
    <w:rsid w:val="66106E6A"/>
    <w:rsid w:val="661F70AE"/>
    <w:rsid w:val="66214BD4"/>
    <w:rsid w:val="66240220"/>
    <w:rsid w:val="6626043C"/>
    <w:rsid w:val="66277FF7"/>
    <w:rsid w:val="662C0B13"/>
    <w:rsid w:val="662D5327"/>
    <w:rsid w:val="662E4007"/>
    <w:rsid w:val="662F0FDA"/>
    <w:rsid w:val="6632293D"/>
    <w:rsid w:val="6635067F"/>
    <w:rsid w:val="664A237C"/>
    <w:rsid w:val="664E34EF"/>
    <w:rsid w:val="66540B05"/>
    <w:rsid w:val="665925BF"/>
    <w:rsid w:val="666176C6"/>
    <w:rsid w:val="666A0329"/>
    <w:rsid w:val="666B40A1"/>
    <w:rsid w:val="666D606B"/>
    <w:rsid w:val="66770C98"/>
    <w:rsid w:val="667E2026"/>
    <w:rsid w:val="66823A94"/>
    <w:rsid w:val="668313EA"/>
    <w:rsid w:val="66833198"/>
    <w:rsid w:val="6688668C"/>
    <w:rsid w:val="668A09CB"/>
    <w:rsid w:val="668A2779"/>
    <w:rsid w:val="668D4017"/>
    <w:rsid w:val="668F1B3D"/>
    <w:rsid w:val="66950DF7"/>
    <w:rsid w:val="669929BC"/>
    <w:rsid w:val="66A03D4A"/>
    <w:rsid w:val="66A63182"/>
    <w:rsid w:val="66AA4BC9"/>
    <w:rsid w:val="66B21CD0"/>
    <w:rsid w:val="66B45A48"/>
    <w:rsid w:val="66BC0A58"/>
    <w:rsid w:val="66BC66AA"/>
    <w:rsid w:val="66BE423A"/>
    <w:rsid w:val="66C043ED"/>
    <w:rsid w:val="66CB4B3F"/>
    <w:rsid w:val="66CC0FE3"/>
    <w:rsid w:val="66D85D11"/>
    <w:rsid w:val="66D93700"/>
    <w:rsid w:val="66DB1226"/>
    <w:rsid w:val="66DB2FD4"/>
    <w:rsid w:val="66DC0AFB"/>
    <w:rsid w:val="66E949C4"/>
    <w:rsid w:val="66F552F2"/>
    <w:rsid w:val="66F81DD8"/>
    <w:rsid w:val="66F81F24"/>
    <w:rsid w:val="67006681"/>
    <w:rsid w:val="67034111"/>
    <w:rsid w:val="67050051"/>
    <w:rsid w:val="670544F5"/>
    <w:rsid w:val="67092027"/>
    <w:rsid w:val="67103466"/>
    <w:rsid w:val="671357D7"/>
    <w:rsid w:val="671464E6"/>
    <w:rsid w:val="671B7875"/>
    <w:rsid w:val="672524A2"/>
    <w:rsid w:val="672A1360"/>
    <w:rsid w:val="672C1A82"/>
    <w:rsid w:val="673504EF"/>
    <w:rsid w:val="673D3C8F"/>
    <w:rsid w:val="673D77EB"/>
    <w:rsid w:val="673F17B5"/>
    <w:rsid w:val="673F7A07"/>
    <w:rsid w:val="674566A0"/>
    <w:rsid w:val="674C7A2E"/>
    <w:rsid w:val="67550AE6"/>
    <w:rsid w:val="675859D1"/>
    <w:rsid w:val="6764121C"/>
    <w:rsid w:val="67670D0C"/>
    <w:rsid w:val="67674868"/>
    <w:rsid w:val="67696832"/>
    <w:rsid w:val="67713939"/>
    <w:rsid w:val="67753429"/>
    <w:rsid w:val="6775711A"/>
    <w:rsid w:val="67762CFD"/>
    <w:rsid w:val="67786A75"/>
    <w:rsid w:val="677D408C"/>
    <w:rsid w:val="6782148E"/>
    <w:rsid w:val="678278F4"/>
    <w:rsid w:val="6787315C"/>
    <w:rsid w:val="67892A30"/>
    <w:rsid w:val="678A786E"/>
    <w:rsid w:val="678C0773"/>
    <w:rsid w:val="678E364A"/>
    <w:rsid w:val="67967D6E"/>
    <w:rsid w:val="679A2E90"/>
    <w:rsid w:val="679D472E"/>
    <w:rsid w:val="679F6B13"/>
    <w:rsid w:val="67A07D7A"/>
    <w:rsid w:val="67A61834"/>
    <w:rsid w:val="67AC671F"/>
    <w:rsid w:val="67AE2497"/>
    <w:rsid w:val="67AE693B"/>
    <w:rsid w:val="67B33F51"/>
    <w:rsid w:val="67C044C4"/>
    <w:rsid w:val="67C24194"/>
    <w:rsid w:val="67C77AFB"/>
    <w:rsid w:val="67C9107F"/>
    <w:rsid w:val="67C95523"/>
    <w:rsid w:val="67DD4B2A"/>
    <w:rsid w:val="67DD79B6"/>
    <w:rsid w:val="67DF1901"/>
    <w:rsid w:val="67E1461B"/>
    <w:rsid w:val="67E67E83"/>
    <w:rsid w:val="67ED7463"/>
    <w:rsid w:val="67F56318"/>
    <w:rsid w:val="680227E3"/>
    <w:rsid w:val="68040309"/>
    <w:rsid w:val="680756EB"/>
    <w:rsid w:val="680E2F36"/>
    <w:rsid w:val="681E586F"/>
    <w:rsid w:val="681F15E7"/>
    <w:rsid w:val="681F5143"/>
    <w:rsid w:val="68212C69"/>
    <w:rsid w:val="68297D70"/>
    <w:rsid w:val="682B1D3A"/>
    <w:rsid w:val="682B7F8C"/>
    <w:rsid w:val="682D3D04"/>
    <w:rsid w:val="683010FE"/>
    <w:rsid w:val="6837248C"/>
    <w:rsid w:val="683A360D"/>
    <w:rsid w:val="683D5975"/>
    <w:rsid w:val="6841330B"/>
    <w:rsid w:val="68452682"/>
    <w:rsid w:val="684828EC"/>
    <w:rsid w:val="684E5A28"/>
    <w:rsid w:val="68580655"/>
    <w:rsid w:val="685C1EF3"/>
    <w:rsid w:val="685F19E3"/>
    <w:rsid w:val="68660FC4"/>
    <w:rsid w:val="686B65DA"/>
    <w:rsid w:val="687552DE"/>
    <w:rsid w:val="68792AA5"/>
    <w:rsid w:val="687A4A6F"/>
    <w:rsid w:val="6882548B"/>
    <w:rsid w:val="688A402C"/>
    <w:rsid w:val="688D02FE"/>
    <w:rsid w:val="689537F1"/>
    <w:rsid w:val="689618A9"/>
    <w:rsid w:val="689803F1"/>
    <w:rsid w:val="689B046A"/>
    <w:rsid w:val="689F6284"/>
    <w:rsid w:val="68A613C0"/>
    <w:rsid w:val="68AD6BF3"/>
    <w:rsid w:val="68B03FED"/>
    <w:rsid w:val="68B43ADD"/>
    <w:rsid w:val="68B65AA7"/>
    <w:rsid w:val="68B76F6F"/>
    <w:rsid w:val="68B86FA3"/>
    <w:rsid w:val="68B97345"/>
    <w:rsid w:val="68BC0BE4"/>
    <w:rsid w:val="68C041DB"/>
    <w:rsid w:val="68C161FA"/>
    <w:rsid w:val="68C83A2C"/>
    <w:rsid w:val="68CA1553"/>
    <w:rsid w:val="68CA77A4"/>
    <w:rsid w:val="68D26C4D"/>
    <w:rsid w:val="68D979E8"/>
    <w:rsid w:val="68D97D65"/>
    <w:rsid w:val="68DC1286"/>
    <w:rsid w:val="68DD28B2"/>
    <w:rsid w:val="68DD2925"/>
    <w:rsid w:val="68DD74D8"/>
    <w:rsid w:val="68E048D2"/>
    <w:rsid w:val="68E1689C"/>
    <w:rsid w:val="68ED3493"/>
    <w:rsid w:val="68F71C1C"/>
    <w:rsid w:val="68FE11F2"/>
    <w:rsid w:val="69020CEC"/>
    <w:rsid w:val="690F51B7"/>
    <w:rsid w:val="69132EFA"/>
    <w:rsid w:val="69146C72"/>
    <w:rsid w:val="692073C4"/>
    <w:rsid w:val="69237AB2"/>
    <w:rsid w:val="69252E07"/>
    <w:rsid w:val="69256789"/>
    <w:rsid w:val="692844CB"/>
    <w:rsid w:val="692C3FBB"/>
    <w:rsid w:val="692C5D69"/>
    <w:rsid w:val="69342E70"/>
    <w:rsid w:val="6934375B"/>
    <w:rsid w:val="69366BE8"/>
    <w:rsid w:val="6938470E"/>
    <w:rsid w:val="693B41FE"/>
    <w:rsid w:val="693D3DF0"/>
    <w:rsid w:val="69405809"/>
    <w:rsid w:val="69450B30"/>
    <w:rsid w:val="69466C5F"/>
    <w:rsid w:val="69487959"/>
    <w:rsid w:val="69492517"/>
    <w:rsid w:val="694B3740"/>
    <w:rsid w:val="695452C0"/>
    <w:rsid w:val="69557EF4"/>
    <w:rsid w:val="695619A4"/>
    <w:rsid w:val="695921F4"/>
    <w:rsid w:val="69594684"/>
    <w:rsid w:val="69601EB7"/>
    <w:rsid w:val="696D1EDE"/>
    <w:rsid w:val="696E0130"/>
    <w:rsid w:val="696F26AE"/>
    <w:rsid w:val="69794D27"/>
    <w:rsid w:val="697D65C5"/>
    <w:rsid w:val="69877444"/>
    <w:rsid w:val="698C05B6"/>
    <w:rsid w:val="699252C4"/>
    <w:rsid w:val="6992608B"/>
    <w:rsid w:val="69931944"/>
    <w:rsid w:val="699451C2"/>
    <w:rsid w:val="699F29DF"/>
    <w:rsid w:val="69A14A4B"/>
    <w:rsid w:val="69A73642"/>
    <w:rsid w:val="69A973BA"/>
    <w:rsid w:val="69AC6EAA"/>
    <w:rsid w:val="69AE49D0"/>
    <w:rsid w:val="69AF24F6"/>
    <w:rsid w:val="69B1626F"/>
    <w:rsid w:val="69B875FD"/>
    <w:rsid w:val="69E95A08"/>
    <w:rsid w:val="69EA352F"/>
    <w:rsid w:val="69EB1780"/>
    <w:rsid w:val="69EC374B"/>
    <w:rsid w:val="69EC5884"/>
    <w:rsid w:val="69EC72A7"/>
    <w:rsid w:val="69F0323B"/>
    <w:rsid w:val="69F12B0F"/>
    <w:rsid w:val="69F60125"/>
    <w:rsid w:val="69FF522C"/>
    <w:rsid w:val="6A0171F6"/>
    <w:rsid w:val="6A042842"/>
    <w:rsid w:val="6A050368"/>
    <w:rsid w:val="6A0A0231"/>
    <w:rsid w:val="6A0B3BD1"/>
    <w:rsid w:val="6A1567FD"/>
    <w:rsid w:val="6A164324"/>
    <w:rsid w:val="6A1C481A"/>
    <w:rsid w:val="6A1F767C"/>
    <w:rsid w:val="6A2133F4"/>
    <w:rsid w:val="6A2151A2"/>
    <w:rsid w:val="6A294057"/>
    <w:rsid w:val="6A2949E1"/>
    <w:rsid w:val="6A2D585D"/>
    <w:rsid w:val="6A2E7F6E"/>
    <w:rsid w:val="6A301889"/>
    <w:rsid w:val="6A3656CE"/>
    <w:rsid w:val="6A3749C6"/>
    <w:rsid w:val="6A3B63DF"/>
    <w:rsid w:val="6A4315BC"/>
    <w:rsid w:val="6A4946F9"/>
    <w:rsid w:val="6A4A545B"/>
    <w:rsid w:val="6A4E61B3"/>
    <w:rsid w:val="6A5D1F52"/>
    <w:rsid w:val="6A66663F"/>
    <w:rsid w:val="6A667059"/>
    <w:rsid w:val="6A670D5E"/>
    <w:rsid w:val="6A701C86"/>
    <w:rsid w:val="6A7245A8"/>
    <w:rsid w:val="6A790E3A"/>
    <w:rsid w:val="6A885221"/>
    <w:rsid w:val="6A8A71EB"/>
    <w:rsid w:val="6A8B4D12"/>
    <w:rsid w:val="6A9043A3"/>
    <w:rsid w:val="6A9736B6"/>
    <w:rsid w:val="6A997972"/>
    <w:rsid w:val="6AA933EA"/>
    <w:rsid w:val="6AAC47D0"/>
    <w:rsid w:val="6AAD0439"/>
    <w:rsid w:val="6AB37396"/>
    <w:rsid w:val="6ABC4ECB"/>
    <w:rsid w:val="6AC56475"/>
    <w:rsid w:val="6ACF10A2"/>
    <w:rsid w:val="6ADB5443"/>
    <w:rsid w:val="6ADE12E5"/>
    <w:rsid w:val="6ADF6E0B"/>
    <w:rsid w:val="6AE6019A"/>
    <w:rsid w:val="6AEF34F2"/>
    <w:rsid w:val="6AF74155"/>
    <w:rsid w:val="6AFC5C0F"/>
    <w:rsid w:val="6AFE3735"/>
    <w:rsid w:val="6B036F9E"/>
    <w:rsid w:val="6B0B19AE"/>
    <w:rsid w:val="6B0F149F"/>
    <w:rsid w:val="6B113469"/>
    <w:rsid w:val="6B152CE6"/>
    <w:rsid w:val="6B1E4C20"/>
    <w:rsid w:val="6B1E7934"/>
    <w:rsid w:val="6B252A70"/>
    <w:rsid w:val="6B264A3A"/>
    <w:rsid w:val="6B2C2051"/>
    <w:rsid w:val="6B2F1B41"/>
    <w:rsid w:val="6B3134EF"/>
    <w:rsid w:val="6B397FE0"/>
    <w:rsid w:val="6B3B2900"/>
    <w:rsid w:val="6B3E1D84"/>
    <w:rsid w:val="6B4A697B"/>
    <w:rsid w:val="6B4C2215"/>
    <w:rsid w:val="6B4D0219"/>
    <w:rsid w:val="6B560E7C"/>
    <w:rsid w:val="6B563571"/>
    <w:rsid w:val="6B6271EC"/>
    <w:rsid w:val="6B6A4927"/>
    <w:rsid w:val="6B6C4B43"/>
    <w:rsid w:val="6B6C68F1"/>
    <w:rsid w:val="6B737BEB"/>
    <w:rsid w:val="6B7632CC"/>
    <w:rsid w:val="6B777044"/>
    <w:rsid w:val="6B792DBC"/>
    <w:rsid w:val="6B7E03D2"/>
    <w:rsid w:val="6B826114"/>
    <w:rsid w:val="6B86601F"/>
    <w:rsid w:val="6B907123"/>
    <w:rsid w:val="6B923E7E"/>
    <w:rsid w:val="6B9A16B0"/>
    <w:rsid w:val="6B9C21B9"/>
    <w:rsid w:val="6BA17875"/>
    <w:rsid w:val="6BAE6F0A"/>
    <w:rsid w:val="6BAF2C82"/>
    <w:rsid w:val="6BAF67DE"/>
    <w:rsid w:val="6BB169FA"/>
    <w:rsid w:val="6BBB56E1"/>
    <w:rsid w:val="6BC56001"/>
    <w:rsid w:val="6BCC3F4A"/>
    <w:rsid w:val="6BD12BF8"/>
    <w:rsid w:val="6BD975A2"/>
    <w:rsid w:val="6BDE548A"/>
    <w:rsid w:val="6BE0108D"/>
    <w:rsid w:val="6BE04BE9"/>
    <w:rsid w:val="6BE333D9"/>
    <w:rsid w:val="6BE4292B"/>
    <w:rsid w:val="6BE75F78"/>
    <w:rsid w:val="6BEA3CBA"/>
    <w:rsid w:val="6BF11D6E"/>
    <w:rsid w:val="6BF15048"/>
    <w:rsid w:val="6BF95CAB"/>
    <w:rsid w:val="6BFB0B97"/>
    <w:rsid w:val="6BFC7480"/>
    <w:rsid w:val="6C074913"/>
    <w:rsid w:val="6C076680"/>
    <w:rsid w:val="6C0905E4"/>
    <w:rsid w:val="6C0A1D90"/>
    <w:rsid w:val="6C0F54CE"/>
    <w:rsid w:val="6C1068F5"/>
    <w:rsid w:val="6C156F89"/>
    <w:rsid w:val="6C167D41"/>
    <w:rsid w:val="6C185B57"/>
    <w:rsid w:val="6C1A634D"/>
    <w:rsid w:val="6C1F3963"/>
    <w:rsid w:val="6C21592D"/>
    <w:rsid w:val="6C256AA0"/>
    <w:rsid w:val="6C3116E2"/>
    <w:rsid w:val="6C327B3B"/>
    <w:rsid w:val="6C3513D9"/>
    <w:rsid w:val="6C36217B"/>
    <w:rsid w:val="6C382C77"/>
    <w:rsid w:val="6C384A25"/>
    <w:rsid w:val="6C3B62C3"/>
    <w:rsid w:val="6C3D64DF"/>
    <w:rsid w:val="6C4438F4"/>
    <w:rsid w:val="6C5A499B"/>
    <w:rsid w:val="6C5D448C"/>
    <w:rsid w:val="6C5D623A"/>
    <w:rsid w:val="6C5E64B7"/>
    <w:rsid w:val="6C621AA2"/>
    <w:rsid w:val="6C64581A"/>
    <w:rsid w:val="6C6475C8"/>
    <w:rsid w:val="6C691082"/>
    <w:rsid w:val="6C727F37"/>
    <w:rsid w:val="6C7A6DEC"/>
    <w:rsid w:val="6C8611CE"/>
    <w:rsid w:val="6C891725"/>
    <w:rsid w:val="6C8A14A1"/>
    <w:rsid w:val="6C8B0FF9"/>
    <w:rsid w:val="6C951E77"/>
    <w:rsid w:val="6C9A748E"/>
    <w:rsid w:val="6C9C1E8E"/>
    <w:rsid w:val="6CA01AB8"/>
    <w:rsid w:val="6CA54605"/>
    <w:rsid w:val="6CAA1C5B"/>
    <w:rsid w:val="6CBC7404"/>
    <w:rsid w:val="6CBF19A5"/>
    <w:rsid w:val="6CC938CF"/>
    <w:rsid w:val="6CCC4A03"/>
    <w:rsid w:val="6CD04C5E"/>
    <w:rsid w:val="6CD209D6"/>
    <w:rsid w:val="6CDE737B"/>
    <w:rsid w:val="6CDF30F3"/>
    <w:rsid w:val="6CE9291E"/>
    <w:rsid w:val="6CEB5F3B"/>
    <w:rsid w:val="6CED5810"/>
    <w:rsid w:val="6CEF1588"/>
    <w:rsid w:val="6CF3201F"/>
    <w:rsid w:val="6CF92406"/>
    <w:rsid w:val="6D013069"/>
    <w:rsid w:val="6D0D7C60"/>
    <w:rsid w:val="6D17288C"/>
    <w:rsid w:val="6D196605"/>
    <w:rsid w:val="6D1F0D27"/>
    <w:rsid w:val="6D262AD0"/>
    <w:rsid w:val="6D266F73"/>
    <w:rsid w:val="6D2B458A"/>
    <w:rsid w:val="6D2F7BD6"/>
    <w:rsid w:val="6D302B94"/>
    <w:rsid w:val="6D30394E"/>
    <w:rsid w:val="6D323B6A"/>
    <w:rsid w:val="6D480C98"/>
    <w:rsid w:val="6D4C011E"/>
    <w:rsid w:val="6D4D4500"/>
    <w:rsid w:val="6D52206A"/>
    <w:rsid w:val="6D527D69"/>
    <w:rsid w:val="6D673814"/>
    <w:rsid w:val="6D714693"/>
    <w:rsid w:val="6D761CA9"/>
    <w:rsid w:val="6D793547"/>
    <w:rsid w:val="6D7D4DE5"/>
    <w:rsid w:val="6D8048D6"/>
    <w:rsid w:val="6D855A48"/>
    <w:rsid w:val="6D8A305E"/>
    <w:rsid w:val="6D8A7502"/>
    <w:rsid w:val="6D8C5028"/>
    <w:rsid w:val="6D940381"/>
    <w:rsid w:val="6D97577B"/>
    <w:rsid w:val="6D981752"/>
    <w:rsid w:val="6D9914F3"/>
    <w:rsid w:val="6D995997"/>
    <w:rsid w:val="6D9B526C"/>
    <w:rsid w:val="6D9E2FAE"/>
    <w:rsid w:val="6DA24C20"/>
    <w:rsid w:val="6DA560EA"/>
    <w:rsid w:val="6DA926D7"/>
    <w:rsid w:val="6DAF6F69"/>
    <w:rsid w:val="6DB850B3"/>
    <w:rsid w:val="6DBE53FE"/>
    <w:rsid w:val="6DC02F24"/>
    <w:rsid w:val="6DC76061"/>
    <w:rsid w:val="6DCA3DA3"/>
    <w:rsid w:val="6DCC3677"/>
    <w:rsid w:val="6DCC7B1B"/>
    <w:rsid w:val="6DCF3167"/>
    <w:rsid w:val="6DD32C57"/>
    <w:rsid w:val="6DD8026E"/>
    <w:rsid w:val="6DD93FE6"/>
    <w:rsid w:val="6DDF6AD5"/>
    <w:rsid w:val="6DE11A7D"/>
    <w:rsid w:val="6DE50BDD"/>
    <w:rsid w:val="6DEE7A91"/>
    <w:rsid w:val="6DEF7365"/>
    <w:rsid w:val="6DF25C05"/>
    <w:rsid w:val="6DFB3F5C"/>
    <w:rsid w:val="6DFD14D4"/>
    <w:rsid w:val="6E0252EB"/>
    <w:rsid w:val="6E054DDB"/>
    <w:rsid w:val="6E0636F3"/>
    <w:rsid w:val="6E0B0643"/>
    <w:rsid w:val="6E0D4393"/>
    <w:rsid w:val="6E0F17B6"/>
    <w:rsid w:val="6E1B63AC"/>
    <w:rsid w:val="6E1D3ED3"/>
    <w:rsid w:val="6E2214E9"/>
    <w:rsid w:val="6E2E4332"/>
    <w:rsid w:val="6E2E7E8E"/>
    <w:rsid w:val="6E301E58"/>
    <w:rsid w:val="6E436356"/>
    <w:rsid w:val="6E492F1A"/>
    <w:rsid w:val="6E4C0C5C"/>
    <w:rsid w:val="6E5042A8"/>
    <w:rsid w:val="6E5047C8"/>
    <w:rsid w:val="6E565636"/>
    <w:rsid w:val="6E5813AF"/>
    <w:rsid w:val="6E591F79"/>
    <w:rsid w:val="6E5B1928"/>
    <w:rsid w:val="6E5D0DF3"/>
    <w:rsid w:val="6E5D5B9B"/>
    <w:rsid w:val="6E63173E"/>
    <w:rsid w:val="6E663ACB"/>
    <w:rsid w:val="6E6E472E"/>
    <w:rsid w:val="6E7206C2"/>
    <w:rsid w:val="6E781A51"/>
    <w:rsid w:val="6E7837FF"/>
    <w:rsid w:val="6E810905"/>
    <w:rsid w:val="6E867CCA"/>
    <w:rsid w:val="6E8738B8"/>
    <w:rsid w:val="6E8F40A5"/>
    <w:rsid w:val="6E963C85"/>
    <w:rsid w:val="6E9A783A"/>
    <w:rsid w:val="6E9C2DAC"/>
    <w:rsid w:val="6E9F2B3A"/>
    <w:rsid w:val="6EB02F99"/>
    <w:rsid w:val="6EB04D47"/>
    <w:rsid w:val="6EB41798"/>
    <w:rsid w:val="6EB4382C"/>
    <w:rsid w:val="6EB760D5"/>
    <w:rsid w:val="6EB83BFB"/>
    <w:rsid w:val="6EBC36EB"/>
    <w:rsid w:val="6EBD1212"/>
    <w:rsid w:val="6EBE56B6"/>
    <w:rsid w:val="6EBF4F8A"/>
    <w:rsid w:val="6EC66318"/>
    <w:rsid w:val="6EC93847"/>
    <w:rsid w:val="6ED24CBD"/>
    <w:rsid w:val="6EDA1DC4"/>
    <w:rsid w:val="6EE3336E"/>
    <w:rsid w:val="6EE669BA"/>
    <w:rsid w:val="6EEA3674"/>
    <w:rsid w:val="6EED5F9B"/>
    <w:rsid w:val="6EF11E06"/>
    <w:rsid w:val="6EF47EDE"/>
    <w:rsid w:val="6F0A2244"/>
    <w:rsid w:val="6F1352D6"/>
    <w:rsid w:val="6F152DFC"/>
    <w:rsid w:val="6F16104D"/>
    <w:rsid w:val="6F1928EC"/>
    <w:rsid w:val="6F206660"/>
    <w:rsid w:val="6F215C44"/>
    <w:rsid w:val="6F246F26"/>
    <w:rsid w:val="6F286FD3"/>
    <w:rsid w:val="6F2D45E9"/>
    <w:rsid w:val="6F2E742E"/>
    <w:rsid w:val="6F307B60"/>
    <w:rsid w:val="6F3239AE"/>
    <w:rsid w:val="6F330F4C"/>
    <w:rsid w:val="6F377216"/>
    <w:rsid w:val="6F3E46C9"/>
    <w:rsid w:val="6F3F189D"/>
    <w:rsid w:val="6F457B85"/>
    <w:rsid w:val="6F4638FD"/>
    <w:rsid w:val="6F4B4A6F"/>
    <w:rsid w:val="6F4D4184"/>
    <w:rsid w:val="6F561264"/>
    <w:rsid w:val="6F571666"/>
    <w:rsid w:val="6F6941B6"/>
    <w:rsid w:val="6F6B5112"/>
    <w:rsid w:val="6F6B6EC0"/>
    <w:rsid w:val="6F6F69B0"/>
    <w:rsid w:val="6F7064BD"/>
    <w:rsid w:val="6F7264A0"/>
    <w:rsid w:val="6F727EF4"/>
    <w:rsid w:val="6F771D08"/>
    <w:rsid w:val="6F7C5682"/>
    <w:rsid w:val="6F8166E3"/>
    <w:rsid w:val="6F83245B"/>
    <w:rsid w:val="6F880045"/>
    <w:rsid w:val="6F8B1310"/>
    <w:rsid w:val="6F8C57B4"/>
    <w:rsid w:val="6F944668"/>
    <w:rsid w:val="6F9739F5"/>
    <w:rsid w:val="6F9B59F7"/>
    <w:rsid w:val="6FA523D2"/>
    <w:rsid w:val="6FAB550E"/>
    <w:rsid w:val="6FAC19B2"/>
    <w:rsid w:val="6FB24AEE"/>
    <w:rsid w:val="6FB70357"/>
    <w:rsid w:val="6FC52A74"/>
    <w:rsid w:val="6FCD32BE"/>
    <w:rsid w:val="6FCD36D6"/>
    <w:rsid w:val="6FD11419"/>
    <w:rsid w:val="6FD26F3F"/>
    <w:rsid w:val="6FD33AC8"/>
    <w:rsid w:val="6FDB5DF3"/>
    <w:rsid w:val="6FE32EFA"/>
    <w:rsid w:val="6FE86762"/>
    <w:rsid w:val="6FEE1FCA"/>
    <w:rsid w:val="6FEF7AF1"/>
    <w:rsid w:val="6FF11ABB"/>
    <w:rsid w:val="6FF43359"/>
    <w:rsid w:val="6FF46EB5"/>
    <w:rsid w:val="6FF944CB"/>
    <w:rsid w:val="6FFD045F"/>
    <w:rsid w:val="7002794D"/>
    <w:rsid w:val="70062C74"/>
    <w:rsid w:val="70076381"/>
    <w:rsid w:val="70090BB2"/>
    <w:rsid w:val="700C2D66"/>
    <w:rsid w:val="700D7F77"/>
    <w:rsid w:val="700E441B"/>
    <w:rsid w:val="701337DF"/>
    <w:rsid w:val="701C0B7D"/>
    <w:rsid w:val="701C1BFF"/>
    <w:rsid w:val="701D01BA"/>
    <w:rsid w:val="701D1B77"/>
    <w:rsid w:val="701D465E"/>
    <w:rsid w:val="701D640C"/>
    <w:rsid w:val="701F03D6"/>
    <w:rsid w:val="702347C4"/>
    <w:rsid w:val="702459EC"/>
    <w:rsid w:val="70291255"/>
    <w:rsid w:val="702F7EED"/>
    <w:rsid w:val="703379DD"/>
    <w:rsid w:val="703419A7"/>
    <w:rsid w:val="7036571F"/>
    <w:rsid w:val="7037459C"/>
    <w:rsid w:val="704316FC"/>
    <w:rsid w:val="70433998"/>
    <w:rsid w:val="704D1714"/>
    <w:rsid w:val="704F233D"/>
    <w:rsid w:val="705931BC"/>
    <w:rsid w:val="705F15EC"/>
    <w:rsid w:val="705F6A24"/>
    <w:rsid w:val="706614A5"/>
    <w:rsid w:val="70681758"/>
    <w:rsid w:val="706C2EEF"/>
    <w:rsid w:val="706E0015"/>
    <w:rsid w:val="706E310B"/>
    <w:rsid w:val="70713B80"/>
    <w:rsid w:val="7075449A"/>
    <w:rsid w:val="707A5B97"/>
    <w:rsid w:val="70822B2D"/>
    <w:rsid w:val="70942141"/>
    <w:rsid w:val="709661BE"/>
    <w:rsid w:val="70A22DB5"/>
    <w:rsid w:val="70A408DB"/>
    <w:rsid w:val="70AB7EBB"/>
    <w:rsid w:val="70AC7790"/>
    <w:rsid w:val="70B71A4B"/>
    <w:rsid w:val="70B84386"/>
    <w:rsid w:val="70BF3967"/>
    <w:rsid w:val="70C242E9"/>
    <w:rsid w:val="70C52258"/>
    <w:rsid w:val="70CC441C"/>
    <w:rsid w:val="70D0347E"/>
    <w:rsid w:val="70D2369A"/>
    <w:rsid w:val="70D265C2"/>
    <w:rsid w:val="70D36FE2"/>
    <w:rsid w:val="70DD3DED"/>
    <w:rsid w:val="70E37655"/>
    <w:rsid w:val="70ED4030"/>
    <w:rsid w:val="70EE1B56"/>
    <w:rsid w:val="70F133F4"/>
    <w:rsid w:val="70F76C5D"/>
    <w:rsid w:val="70FA04FB"/>
    <w:rsid w:val="71080E6A"/>
    <w:rsid w:val="710B2708"/>
    <w:rsid w:val="71241A1C"/>
    <w:rsid w:val="712903CC"/>
    <w:rsid w:val="71290DE0"/>
    <w:rsid w:val="712B2DAA"/>
    <w:rsid w:val="712B4B58"/>
    <w:rsid w:val="713003C1"/>
    <w:rsid w:val="7130224D"/>
    <w:rsid w:val="71325EE7"/>
    <w:rsid w:val="71333A0D"/>
    <w:rsid w:val="71353C29"/>
    <w:rsid w:val="713559D7"/>
    <w:rsid w:val="713734FD"/>
    <w:rsid w:val="714A4664"/>
    <w:rsid w:val="714A76D4"/>
    <w:rsid w:val="714B0D57"/>
    <w:rsid w:val="714D2D21"/>
    <w:rsid w:val="71500A63"/>
    <w:rsid w:val="71502811"/>
    <w:rsid w:val="715C11B6"/>
    <w:rsid w:val="716122C9"/>
    <w:rsid w:val="716270CD"/>
    <w:rsid w:val="7168479B"/>
    <w:rsid w:val="716A38D3"/>
    <w:rsid w:val="716B764B"/>
    <w:rsid w:val="716D5171"/>
    <w:rsid w:val="71755DD4"/>
    <w:rsid w:val="71791D68"/>
    <w:rsid w:val="717E56EC"/>
    <w:rsid w:val="718129CA"/>
    <w:rsid w:val="7185070D"/>
    <w:rsid w:val="71864485"/>
    <w:rsid w:val="718B3849"/>
    <w:rsid w:val="718C1A9B"/>
    <w:rsid w:val="71926986"/>
    <w:rsid w:val="719A7E36"/>
    <w:rsid w:val="719B5CA9"/>
    <w:rsid w:val="71A010A2"/>
    <w:rsid w:val="71A5490B"/>
    <w:rsid w:val="71AA20F6"/>
    <w:rsid w:val="71AD37BF"/>
    <w:rsid w:val="71B0505E"/>
    <w:rsid w:val="71B66B18"/>
    <w:rsid w:val="71BA7C8A"/>
    <w:rsid w:val="71BE3C1E"/>
    <w:rsid w:val="71C56D5B"/>
    <w:rsid w:val="71C64881"/>
    <w:rsid w:val="71C823A7"/>
    <w:rsid w:val="71CA4371"/>
    <w:rsid w:val="71CB1E97"/>
    <w:rsid w:val="71CF7BDA"/>
    <w:rsid w:val="71D92806"/>
    <w:rsid w:val="71DD22F7"/>
    <w:rsid w:val="71E03B95"/>
    <w:rsid w:val="71E51935"/>
    <w:rsid w:val="71E76CD1"/>
    <w:rsid w:val="71EA4A14"/>
    <w:rsid w:val="71F96A05"/>
    <w:rsid w:val="71FB277D"/>
    <w:rsid w:val="71FE04BF"/>
    <w:rsid w:val="720009F5"/>
    <w:rsid w:val="72001B41"/>
    <w:rsid w:val="72082C14"/>
    <w:rsid w:val="720E0625"/>
    <w:rsid w:val="720E0702"/>
    <w:rsid w:val="720E1013"/>
    <w:rsid w:val="72102360"/>
    <w:rsid w:val="72141A90"/>
    <w:rsid w:val="72203F91"/>
    <w:rsid w:val="72227D09"/>
    <w:rsid w:val="72237D08"/>
    <w:rsid w:val="72254EA7"/>
    <w:rsid w:val="72283418"/>
    <w:rsid w:val="7229553C"/>
    <w:rsid w:val="72307D49"/>
    <w:rsid w:val="7231619E"/>
    <w:rsid w:val="7232523A"/>
    <w:rsid w:val="723B701D"/>
    <w:rsid w:val="72404633"/>
    <w:rsid w:val="724A3778"/>
    <w:rsid w:val="725325B9"/>
    <w:rsid w:val="72563E57"/>
    <w:rsid w:val="72636FD7"/>
    <w:rsid w:val="72646574"/>
    <w:rsid w:val="726C58D8"/>
    <w:rsid w:val="726C71D7"/>
    <w:rsid w:val="727B38BE"/>
    <w:rsid w:val="727D13E4"/>
    <w:rsid w:val="728409C4"/>
    <w:rsid w:val="72936E59"/>
    <w:rsid w:val="729A01E8"/>
    <w:rsid w:val="729B5D0E"/>
    <w:rsid w:val="72A36BE8"/>
    <w:rsid w:val="72A5093A"/>
    <w:rsid w:val="72AF5315"/>
    <w:rsid w:val="72B131C6"/>
    <w:rsid w:val="72BB0214"/>
    <w:rsid w:val="72C25048"/>
    <w:rsid w:val="72C45265"/>
    <w:rsid w:val="72C47013"/>
    <w:rsid w:val="72C53CB8"/>
    <w:rsid w:val="72D354A8"/>
    <w:rsid w:val="72D37256"/>
    <w:rsid w:val="72DA58DB"/>
    <w:rsid w:val="72EB0A43"/>
    <w:rsid w:val="72EB27F1"/>
    <w:rsid w:val="72EE05EF"/>
    <w:rsid w:val="72EE67B4"/>
    <w:rsid w:val="72F07E08"/>
    <w:rsid w:val="72F21DD2"/>
    <w:rsid w:val="72F86CBC"/>
    <w:rsid w:val="72FC6E58"/>
    <w:rsid w:val="73012015"/>
    <w:rsid w:val="730837AD"/>
    <w:rsid w:val="730B4C41"/>
    <w:rsid w:val="730F2856"/>
    <w:rsid w:val="73153192"/>
    <w:rsid w:val="731A4E85"/>
    <w:rsid w:val="73215481"/>
    <w:rsid w:val="73223D39"/>
    <w:rsid w:val="73243F55"/>
    <w:rsid w:val="73247AB1"/>
    <w:rsid w:val="7329331A"/>
    <w:rsid w:val="732D4BB8"/>
    <w:rsid w:val="732D6F8E"/>
    <w:rsid w:val="732F6074"/>
    <w:rsid w:val="733221CE"/>
    <w:rsid w:val="73375A36"/>
    <w:rsid w:val="7338355D"/>
    <w:rsid w:val="733A1083"/>
    <w:rsid w:val="733A7CC3"/>
    <w:rsid w:val="733E5017"/>
    <w:rsid w:val="733F48EB"/>
    <w:rsid w:val="73451D79"/>
    <w:rsid w:val="734B7734"/>
    <w:rsid w:val="7352461E"/>
    <w:rsid w:val="73577E87"/>
    <w:rsid w:val="735A0201"/>
    <w:rsid w:val="73610D05"/>
    <w:rsid w:val="73783B6D"/>
    <w:rsid w:val="737A1DC7"/>
    <w:rsid w:val="737C169B"/>
    <w:rsid w:val="737F2F3A"/>
    <w:rsid w:val="73805B8F"/>
    <w:rsid w:val="738250F4"/>
    <w:rsid w:val="73840550"/>
    <w:rsid w:val="738F7621"/>
    <w:rsid w:val="73935145"/>
    <w:rsid w:val="73970283"/>
    <w:rsid w:val="73A330CC"/>
    <w:rsid w:val="73A66718"/>
    <w:rsid w:val="73B40E35"/>
    <w:rsid w:val="73B46EE8"/>
    <w:rsid w:val="73B9469D"/>
    <w:rsid w:val="73BA7561"/>
    <w:rsid w:val="73BC23E0"/>
    <w:rsid w:val="73BC418E"/>
    <w:rsid w:val="73BF6063"/>
    <w:rsid w:val="73C418BB"/>
    <w:rsid w:val="73C848E1"/>
    <w:rsid w:val="73CA68AB"/>
    <w:rsid w:val="73CF3EC1"/>
    <w:rsid w:val="73D41640"/>
    <w:rsid w:val="73D426C8"/>
    <w:rsid w:val="73D43285"/>
    <w:rsid w:val="73DB2875"/>
    <w:rsid w:val="73DC038C"/>
    <w:rsid w:val="73E72559"/>
    <w:rsid w:val="73EF00BF"/>
    <w:rsid w:val="73F05BE5"/>
    <w:rsid w:val="73F456D6"/>
    <w:rsid w:val="73F6144E"/>
    <w:rsid w:val="74031DBD"/>
    <w:rsid w:val="74063606"/>
    <w:rsid w:val="740B0213"/>
    <w:rsid w:val="740C6EC3"/>
    <w:rsid w:val="741464E0"/>
    <w:rsid w:val="7416564C"/>
    <w:rsid w:val="74185868"/>
    <w:rsid w:val="7419513C"/>
    <w:rsid w:val="741B0EB4"/>
    <w:rsid w:val="7420471D"/>
    <w:rsid w:val="74220495"/>
    <w:rsid w:val="74251D33"/>
    <w:rsid w:val="742C30C1"/>
    <w:rsid w:val="743106D8"/>
    <w:rsid w:val="7434271A"/>
    <w:rsid w:val="743B50B2"/>
    <w:rsid w:val="74416441"/>
    <w:rsid w:val="74455F31"/>
    <w:rsid w:val="74474788"/>
    <w:rsid w:val="74480466"/>
    <w:rsid w:val="744D3038"/>
    <w:rsid w:val="744E30B7"/>
    <w:rsid w:val="744F5002"/>
    <w:rsid w:val="74546174"/>
    <w:rsid w:val="7456013E"/>
    <w:rsid w:val="74597C2E"/>
    <w:rsid w:val="745B5755"/>
    <w:rsid w:val="745F3497"/>
    <w:rsid w:val="74620891"/>
    <w:rsid w:val="74716D26"/>
    <w:rsid w:val="74734442"/>
    <w:rsid w:val="747E1443"/>
    <w:rsid w:val="747F71E4"/>
    <w:rsid w:val="74806F69"/>
    <w:rsid w:val="74836A59"/>
    <w:rsid w:val="748C2944"/>
    <w:rsid w:val="748F01F5"/>
    <w:rsid w:val="749A2DE8"/>
    <w:rsid w:val="749B1FF5"/>
    <w:rsid w:val="749D5D6D"/>
    <w:rsid w:val="749D7B1B"/>
    <w:rsid w:val="74A569D0"/>
    <w:rsid w:val="74A94712"/>
    <w:rsid w:val="74AB4753"/>
    <w:rsid w:val="74B3733F"/>
    <w:rsid w:val="74BB4445"/>
    <w:rsid w:val="74BB61F3"/>
    <w:rsid w:val="74BB7047"/>
    <w:rsid w:val="74C13807"/>
    <w:rsid w:val="74C762A4"/>
    <w:rsid w:val="74CF1C9F"/>
    <w:rsid w:val="74DC4AE7"/>
    <w:rsid w:val="74DD43BC"/>
    <w:rsid w:val="74DF0134"/>
    <w:rsid w:val="74E279D7"/>
    <w:rsid w:val="74E4574A"/>
    <w:rsid w:val="74EC45FF"/>
    <w:rsid w:val="74EE65C9"/>
    <w:rsid w:val="74F040EF"/>
    <w:rsid w:val="74F31E31"/>
    <w:rsid w:val="74F91BBA"/>
    <w:rsid w:val="74FA6D1C"/>
    <w:rsid w:val="74FC01B7"/>
    <w:rsid w:val="75047B9A"/>
    <w:rsid w:val="750A2CD7"/>
    <w:rsid w:val="75167F2B"/>
    <w:rsid w:val="75183646"/>
    <w:rsid w:val="751853F4"/>
    <w:rsid w:val="751D2AF0"/>
    <w:rsid w:val="751D6EAE"/>
    <w:rsid w:val="7521074C"/>
    <w:rsid w:val="75297601"/>
    <w:rsid w:val="752B5127"/>
    <w:rsid w:val="752C0E9F"/>
    <w:rsid w:val="753164B5"/>
    <w:rsid w:val="75385A96"/>
    <w:rsid w:val="75422471"/>
    <w:rsid w:val="7544268D"/>
    <w:rsid w:val="754601B3"/>
    <w:rsid w:val="75475CD9"/>
    <w:rsid w:val="75483F2B"/>
    <w:rsid w:val="754937FF"/>
    <w:rsid w:val="754B3A1B"/>
    <w:rsid w:val="755C1784"/>
    <w:rsid w:val="755D54FC"/>
    <w:rsid w:val="756B7C19"/>
    <w:rsid w:val="756E14B8"/>
    <w:rsid w:val="757E0BB5"/>
    <w:rsid w:val="757F020E"/>
    <w:rsid w:val="757F5473"/>
    <w:rsid w:val="75832D5B"/>
    <w:rsid w:val="75834F63"/>
    <w:rsid w:val="758B3E18"/>
    <w:rsid w:val="759251A6"/>
    <w:rsid w:val="75956A44"/>
    <w:rsid w:val="759E1D9D"/>
    <w:rsid w:val="75A1188D"/>
    <w:rsid w:val="75A26A30"/>
    <w:rsid w:val="75A82C1C"/>
    <w:rsid w:val="75A9073C"/>
    <w:rsid w:val="75AE7B06"/>
    <w:rsid w:val="75BB2563"/>
    <w:rsid w:val="75C94940"/>
    <w:rsid w:val="75CE1F56"/>
    <w:rsid w:val="75D73501"/>
    <w:rsid w:val="75D94B83"/>
    <w:rsid w:val="75E11C8A"/>
    <w:rsid w:val="75E55C1E"/>
    <w:rsid w:val="75F06371"/>
    <w:rsid w:val="75F47C0F"/>
    <w:rsid w:val="75F55735"/>
    <w:rsid w:val="75F67D31"/>
    <w:rsid w:val="75FF0362"/>
    <w:rsid w:val="7601057E"/>
    <w:rsid w:val="7603715B"/>
    <w:rsid w:val="760616F0"/>
    <w:rsid w:val="7607416F"/>
    <w:rsid w:val="76085468"/>
    <w:rsid w:val="760A5684"/>
    <w:rsid w:val="76100EE8"/>
    <w:rsid w:val="7614205F"/>
    <w:rsid w:val="76183A28"/>
    <w:rsid w:val="761D53B8"/>
    <w:rsid w:val="761E4C8C"/>
    <w:rsid w:val="7625601A"/>
    <w:rsid w:val="76285B0A"/>
    <w:rsid w:val="762F0C47"/>
    <w:rsid w:val="76300364"/>
    <w:rsid w:val="76361FD5"/>
    <w:rsid w:val="76377AFB"/>
    <w:rsid w:val="7641097A"/>
    <w:rsid w:val="76426BCC"/>
    <w:rsid w:val="76432944"/>
    <w:rsid w:val="764346F2"/>
    <w:rsid w:val="76445D7A"/>
    <w:rsid w:val="764B35A7"/>
    <w:rsid w:val="765406AD"/>
    <w:rsid w:val="76562678"/>
    <w:rsid w:val="76564426"/>
    <w:rsid w:val="76574DC9"/>
    <w:rsid w:val="765B5DF4"/>
    <w:rsid w:val="765E152C"/>
    <w:rsid w:val="76636B42"/>
    <w:rsid w:val="76652273"/>
    <w:rsid w:val="76664C8D"/>
    <w:rsid w:val="766F4367"/>
    <w:rsid w:val="7671300D"/>
    <w:rsid w:val="76796366"/>
    <w:rsid w:val="7682346D"/>
    <w:rsid w:val="768D3BBF"/>
    <w:rsid w:val="76904267"/>
    <w:rsid w:val="76910AF0"/>
    <w:rsid w:val="7691545E"/>
    <w:rsid w:val="76937428"/>
    <w:rsid w:val="76991590"/>
    <w:rsid w:val="769E5DCD"/>
    <w:rsid w:val="76AA4771"/>
    <w:rsid w:val="76B012F4"/>
    <w:rsid w:val="76B4114C"/>
    <w:rsid w:val="76BD44A5"/>
    <w:rsid w:val="76BD6253"/>
    <w:rsid w:val="76BF021D"/>
    <w:rsid w:val="76C84BF7"/>
    <w:rsid w:val="76CA2073"/>
    <w:rsid w:val="76CA6BC2"/>
    <w:rsid w:val="76CB0372"/>
    <w:rsid w:val="76CC46E8"/>
    <w:rsid w:val="76DD4B47"/>
    <w:rsid w:val="76E06E8B"/>
    <w:rsid w:val="76E2473B"/>
    <w:rsid w:val="76E557A9"/>
    <w:rsid w:val="76E640F0"/>
    <w:rsid w:val="76E94580"/>
    <w:rsid w:val="76EA2DC0"/>
    <w:rsid w:val="76EE0B02"/>
    <w:rsid w:val="76EE465E"/>
    <w:rsid w:val="76F33268"/>
    <w:rsid w:val="76F51E90"/>
    <w:rsid w:val="76FB59C6"/>
    <w:rsid w:val="76FE0619"/>
    <w:rsid w:val="76FF4961"/>
    <w:rsid w:val="77020109"/>
    <w:rsid w:val="77022CE3"/>
    <w:rsid w:val="77045AC6"/>
    <w:rsid w:val="7706219D"/>
    <w:rsid w:val="770734AF"/>
    <w:rsid w:val="77075720"/>
    <w:rsid w:val="770B3462"/>
    <w:rsid w:val="770C0F88"/>
    <w:rsid w:val="770F2826"/>
    <w:rsid w:val="77100A78"/>
    <w:rsid w:val="771039C0"/>
    <w:rsid w:val="77147432"/>
    <w:rsid w:val="771A5453"/>
    <w:rsid w:val="771F6F0D"/>
    <w:rsid w:val="77212C85"/>
    <w:rsid w:val="77275DC2"/>
    <w:rsid w:val="77277B70"/>
    <w:rsid w:val="77291B3A"/>
    <w:rsid w:val="772C5186"/>
    <w:rsid w:val="77324E93"/>
    <w:rsid w:val="77383B2B"/>
    <w:rsid w:val="77405D68"/>
    <w:rsid w:val="77420E4E"/>
    <w:rsid w:val="77446974"/>
    <w:rsid w:val="774E15A1"/>
    <w:rsid w:val="775070C7"/>
    <w:rsid w:val="77560455"/>
    <w:rsid w:val="775748F9"/>
    <w:rsid w:val="77585F7B"/>
    <w:rsid w:val="775A7F45"/>
    <w:rsid w:val="775C4448"/>
    <w:rsid w:val="775D45CC"/>
    <w:rsid w:val="775F37AE"/>
    <w:rsid w:val="776331FE"/>
    <w:rsid w:val="77643B8B"/>
    <w:rsid w:val="7765665E"/>
    <w:rsid w:val="776808B4"/>
    <w:rsid w:val="776B5CAF"/>
    <w:rsid w:val="776C5E7A"/>
    <w:rsid w:val="776D5DAA"/>
    <w:rsid w:val="77753443"/>
    <w:rsid w:val="77764653"/>
    <w:rsid w:val="777709E9"/>
    <w:rsid w:val="777A2396"/>
    <w:rsid w:val="77860D3A"/>
    <w:rsid w:val="77933457"/>
    <w:rsid w:val="77955421"/>
    <w:rsid w:val="77A05EDF"/>
    <w:rsid w:val="77A15B74"/>
    <w:rsid w:val="77A47413"/>
    <w:rsid w:val="77A66839"/>
    <w:rsid w:val="77AD35FB"/>
    <w:rsid w:val="77B830F0"/>
    <w:rsid w:val="77B91110"/>
    <w:rsid w:val="77B92EBE"/>
    <w:rsid w:val="77BA09E4"/>
    <w:rsid w:val="77BE6726"/>
    <w:rsid w:val="77BF7F00"/>
    <w:rsid w:val="77C16217"/>
    <w:rsid w:val="77C6382D"/>
    <w:rsid w:val="77D83BF3"/>
    <w:rsid w:val="77DA1086"/>
    <w:rsid w:val="77DA2E34"/>
    <w:rsid w:val="77DC6BAC"/>
    <w:rsid w:val="77E31BB3"/>
    <w:rsid w:val="77E3618D"/>
    <w:rsid w:val="77EB3293"/>
    <w:rsid w:val="77EE068E"/>
    <w:rsid w:val="77F42A27"/>
    <w:rsid w:val="77F55EC0"/>
    <w:rsid w:val="77F75794"/>
    <w:rsid w:val="77F85183"/>
    <w:rsid w:val="77FC0FFD"/>
    <w:rsid w:val="77FC2DAB"/>
    <w:rsid w:val="77FE3D94"/>
    <w:rsid w:val="78003FA4"/>
    <w:rsid w:val="781137B9"/>
    <w:rsid w:val="78145988"/>
    <w:rsid w:val="78177BE5"/>
    <w:rsid w:val="781F4CEB"/>
    <w:rsid w:val="78201875"/>
    <w:rsid w:val="78210A63"/>
    <w:rsid w:val="782151C7"/>
    <w:rsid w:val="78284000"/>
    <w:rsid w:val="7831514A"/>
    <w:rsid w:val="783267CC"/>
    <w:rsid w:val="783A666A"/>
    <w:rsid w:val="7849672A"/>
    <w:rsid w:val="784E31E5"/>
    <w:rsid w:val="78511348"/>
    <w:rsid w:val="78544995"/>
    <w:rsid w:val="785E5813"/>
    <w:rsid w:val="786372CE"/>
    <w:rsid w:val="78670B6C"/>
    <w:rsid w:val="78686692"/>
    <w:rsid w:val="786C5ECD"/>
    <w:rsid w:val="787212BF"/>
    <w:rsid w:val="787C0481"/>
    <w:rsid w:val="78932B61"/>
    <w:rsid w:val="789977BD"/>
    <w:rsid w:val="789E20B4"/>
    <w:rsid w:val="78A05039"/>
    <w:rsid w:val="78AC2A23"/>
    <w:rsid w:val="78AC657F"/>
    <w:rsid w:val="78AE17AF"/>
    <w:rsid w:val="78B54F18"/>
    <w:rsid w:val="78B638A1"/>
    <w:rsid w:val="78B676BA"/>
    <w:rsid w:val="78BE2756"/>
    <w:rsid w:val="78BE62B2"/>
    <w:rsid w:val="78D6184E"/>
    <w:rsid w:val="78DA18D4"/>
    <w:rsid w:val="78DA7131"/>
    <w:rsid w:val="78DB6E64"/>
    <w:rsid w:val="78E0091E"/>
    <w:rsid w:val="78E24696"/>
    <w:rsid w:val="78E73A5B"/>
    <w:rsid w:val="78E75809"/>
    <w:rsid w:val="78ED15CB"/>
    <w:rsid w:val="78F65A4C"/>
    <w:rsid w:val="78FA19E0"/>
    <w:rsid w:val="78FB12B4"/>
    <w:rsid w:val="790068CB"/>
    <w:rsid w:val="7904460D"/>
    <w:rsid w:val="790C1713"/>
    <w:rsid w:val="790C34C1"/>
    <w:rsid w:val="790E0FE8"/>
    <w:rsid w:val="790E2D96"/>
    <w:rsid w:val="79130B44"/>
    <w:rsid w:val="79151E55"/>
    <w:rsid w:val="79246DEB"/>
    <w:rsid w:val="79336CA0"/>
    <w:rsid w:val="79365B23"/>
    <w:rsid w:val="79393B8B"/>
    <w:rsid w:val="793A1DDD"/>
    <w:rsid w:val="793B2DF6"/>
    <w:rsid w:val="794121CF"/>
    <w:rsid w:val="79425B49"/>
    <w:rsid w:val="79464C25"/>
    <w:rsid w:val="794B3FEA"/>
    <w:rsid w:val="794C7D62"/>
    <w:rsid w:val="79532E9E"/>
    <w:rsid w:val="79563CE2"/>
    <w:rsid w:val="79586707"/>
    <w:rsid w:val="795D5ACB"/>
    <w:rsid w:val="795F1843"/>
    <w:rsid w:val="795F5CE7"/>
    <w:rsid w:val="796055BB"/>
    <w:rsid w:val="79635B65"/>
    <w:rsid w:val="796926C2"/>
    <w:rsid w:val="796D0C75"/>
    <w:rsid w:val="796E7CD8"/>
    <w:rsid w:val="79786DA9"/>
    <w:rsid w:val="797D7F1B"/>
    <w:rsid w:val="797E4BE3"/>
    <w:rsid w:val="797F3C93"/>
    <w:rsid w:val="79815C5D"/>
    <w:rsid w:val="79825532"/>
    <w:rsid w:val="798824CB"/>
    <w:rsid w:val="7993773F"/>
    <w:rsid w:val="799B6859"/>
    <w:rsid w:val="799E3333"/>
    <w:rsid w:val="799F60E4"/>
    <w:rsid w:val="79A11E5C"/>
    <w:rsid w:val="79A13C0A"/>
    <w:rsid w:val="79A27982"/>
    <w:rsid w:val="79A61220"/>
    <w:rsid w:val="79AE27CB"/>
    <w:rsid w:val="79B53B59"/>
    <w:rsid w:val="79BF1AE8"/>
    <w:rsid w:val="79BF6786"/>
    <w:rsid w:val="79C43D9C"/>
    <w:rsid w:val="79C45B4A"/>
    <w:rsid w:val="79C97604"/>
    <w:rsid w:val="79CC5E49"/>
    <w:rsid w:val="79D0629D"/>
    <w:rsid w:val="79D344C4"/>
    <w:rsid w:val="79D9190A"/>
    <w:rsid w:val="79D97847"/>
    <w:rsid w:val="79DB6809"/>
    <w:rsid w:val="79DD4D9E"/>
    <w:rsid w:val="79E955B1"/>
    <w:rsid w:val="79EB30D7"/>
    <w:rsid w:val="79EE0E9A"/>
    <w:rsid w:val="79EE40DD"/>
    <w:rsid w:val="79EF706B"/>
    <w:rsid w:val="79F467B9"/>
    <w:rsid w:val="79F93A46"/>
    <w:rsid w:val="79FA156C"/>
    <w:rsid w:val="79FC1788"/>
    <w:rsid w:val="79FE105C"/>
    <w:rsid w:val="7A04063C"/>
    <w:rsid w:val="7A044199"/>
    <w:rsid w:val="7A066163"/>
    <w:rsid w:val="7A083C89"/>
    <w:rsid w:val="7A124B07"/>
    <w:rsid w:val="7A1C5986"/>
    <w:rsid w:val="7A28257D"/>
    <w:rsid w:val="7A2D1941"/>
    <w:rsid w:val="7A2D7B93"/>
    <w:rsid w:val="7A2F7467"/>
    <w:rsid w:val="7A301431"/>
    <w:rsid w:val="7A335E70"/>
    <w:rsid w:val="7A360C00"/>
    <w:rsid w:val="7A48677B"/>
    <w:rsid w:val="7A523156"/>
    <w:rsid w:val="7A540C7C"/>
    <w:rsid w:val="7A552C46"/>
    <w:rsid w:val="7A590988"/>
    <w:rsid w:val="7A637111"/>
    <w:rsid w:val="7A677E27"/>
    <w:rsid w:val="7A684727"/>
    <w:rsid w:val="7A6B246A"/>
    <w:rsid w:val="7A6D4434"/>
    <w:rsid w:val="7A6F5299"/>
    <w:rsid w:val="7A847DB3"/>
    <w:rsid w:val="7A8732A6"/>
    <w:rsid w:val="7A8D0632"/>
    <w:rsid w:val="7A9419C0"/>
    <w:rsid w:val="7A9E639B"/>
    <w:rsid w:val="7AA22819"/>
    <w:rsid w:val="7AA339B1"/>
    <w:rsid w:val="7AA8546C"/>
    <w:rsid w:val="7AAA4D40"/>
    <w:rsid w:val="7AAD65DE"/>
    <w:rsid w:val="7AB066E9"/>
    <w:rsid w:val="7AB43E11"/>
    <w:rsid w:val="7ACC2F08"/>
    <w:rsid w:val="7ACD6C80"/>
    <w:rsid w:val="7AD324E9"/>
    <w:rsid w:val="7AE2272C"/>
    <w:rsid w:val="7AE244DA"/>
    <w:rsid w:val="7AED4C9E"/>
    <w:rsid w:val="7AF4420D"/>
    <w:rsid w:val="7AF83CFD"/>
    <w:rsid w:val="7AFB2BD3"/>
    <w:rsid w:val="7AFD1314"/>
    <w:rsid w:val="7B0326A2"/>
    <w:rsid w:val="7B041AF4"/>
    <w:rsid w:val="7B0C2FCA"/>
    <w:rsid w:val="7B0D784D"/>
    <w:rsid w:val="7B166879"/>
    <w:rsid w:val="7B185FAC"/>
    <w:rsid w:val="7B1B3E90"/>
    <w:rsid w:val="7B1B6026"/>
    <w:rsid w:val="7B1D7C08"/>
    <w:rsid w:val="7B1E128A"/>
    <w:rsid w:val="7B1E7754"/>
    <w:rsid w:val="7B2057A7"/>
    <w:rsid w:val="7B3B184D"/>
    <w:rsid w:val="7B3B1E3C"/>
    <w:rsid w:val="7B3B2338"/>
    <w:rsid w:val="7B3E36DA"/>
    <w:rsid w:val="7B42141C"/>
    <w:rsid w:val="7B441468"/>
    <w:rsid w:val="7B454A69"/>
    <w:rsid w:val="7B4B6523"/>
    <w:rsid w:val="7B4C5DF7"/>
    <w:rsid w:val="7B4F7695"/>
    <w:rsid w:val="7B503B39"/>
    <w:rsid w:val="7B5A49B8"/>
    <w:rsid w:val="7B5F3D7C"/>
    <w:rsid w:val="7B6770D5"/>
    <w:rsid w:val="7B696C1E"/>
    <w:rsid w:val="7B737828"/>
    <w:rsid w:val="7B767318"/>
    <w:rsid w:val="7B7B66DC"/>
    <w:rsid w:val="7B827A6B"/>
    <w:rsid w:val="7B890DF9"/>
    <w:rsid w:val="7B914152"/>
    <w:rsid w:val="7B91776F"/>
    <w:rsid w:val="7B963516"/>
    <w:rsid w:val="7B963B66"/>
    <w:rsid w:val="7B971768"/>
    <w:rsid w:val="7B9A3006"/>
    <w:rsid w:val="7B9D48A5"/>
    <w:rsid w:val="7BA63759"/>
    <w:rsid w:val="7BAC2D3A"/>
    <w:rsid w:val="7BB0239D"/>
    <w:rsid w:val="7BB120FE"/>
    <w:rsid w:val="7BB265A2"/>
    <w:rsid w:val="7BBD0AA3"/>
    <w:rsid w:val="7BC410F7"/>
    <w:rsid w:val="7BC45E69"/>
    <w:rsid w:val="7BC9713C"/>
    <w:rsid w:val="7BCB31C0"/>
    <w:rsid w:val="7BCE0F02"/>
    <w:rsid w:val="7BD137C8"/>
    <w:rsid w:val="7BD302C6"/>
    <w:rsid w:val="7BDC34AC"/>
    <w:rsid w:val="7BE418FB"/>
    <w:rsid w:val="7BE94E67"/>
    <w:rsid w:val="7BF22E42"/>
    <w:rsid w:val="7BF546E1"/>
    <w:rsid w:val="7BFA3AA5"/>
    <w:rsid w:val="7BFC01F8"/>
    <w:rsid w:val="7BFC5A6F"/>
    <w:rsid w:val="7BFC781D"/>
    <w:rsid w:val="7C042B76"/>
    <w:rsid w:val="7C0466D2"/>
    <w:rsid w:val="7C06244A"/>
    <w:rsid w:val="7C120DEF"/>
    <w:rsid w:val="7C121B97"/>
    <w:rsid w:val="7C136915"/>
    <w:rsid w:val="7C1508DF"/>
    <w:rsid w:val="7C173A56"/>
    <w:rsid w:val="7C1F1589"/>
    <w:rsid w:val="7C211032"/>
    <w:rsid w:val="7C2823C0"/>
    <w:rsid w:val="7C2E19A1"/>
    <w:rsid w:val="7C321491"/>
    <w:rsid w:val="7C3242A6"/>
    <w:rsid w:val="7C3C2310"/>
    <w:rsid w:val="7C3D596E"/>
    <w:rsid w:val="7C3E7E36"/>
    <w:rsid w:val="7C3F3BAE"/>
    <w:rsid w:val="7C3F7AEE"/>
    <w:rsid w:val="7C4411C4"/>
    <w:rsid w:val="7C4B55D7"/>
    <w:rsid w:val="7C4F2043"/>
    <w:rsid w:val="7C5E4034"/>
    <w:rsid w:val="7C605FFE"/>
    <w:rsid w:val="7C6333F8"/>
    <w:rsid w:val="7C6636B6"/>
    <w:rsid w:val="7C680059"/>
    <w:rsid w:val="7C6B49A3"/>
    <w:rsid w:val="7C6D4277"/>
    <w:rsid w:val="7C703D67"/>
    <w:rsid w:val="7C7062F5"/>
    <w:rsid w:val="7C72226B"/>
    <w:rsid w:val="7C741AA9"/>
    <w:rsid w:val="7C776EA4"/>
    <w:rsid w:val="7C7C37F2"/>
    <w:rsid w:val="7C7D7BE7"/>
    <w:rsid w:val="7C7E0232"/>
    <w:rsid w:val="7C7E2A90"/>
    <w:rsid w:val="7C817D22"/>
    <w:rsid w:val="7C861E06"/>
    <w:rsid w:val="7C896BD7"/>
    <w:rsid w:val="7C9061B7"/>
    <w:rsid w:val="7C9C690A"/>
    <w:rsid w:val="7CA0464C"/>
    <w:rsid w:val="7CA73C2D"/>
    <w:rsid w:val="7CA852AF"/>
    <w:rsid w:val="7CB41EA6"/>
    <w:rsid w:val="7CB46A32"/>
    <w:rsid w:val="7CBB1486"/>
    <w:rsid w:val="7CBE2D25"/>
    <w:rsid w:val="7CBE4AD3"/>
    <w:rsid w:val="7CC06A9D"/>
    <w:rsid w:val="7CC66965"/>
    <w:rsid w:val="7CCD4D16"/>
    <w:rsid w:val="7CD62C03"/>
    <w:rsid w:val="7CEF2EDE"/>
    <w:rsid w:val="7CF60710"/>
    <w:rsid w:val="7CF93D5D"/>
    <w:rsid w:val="7CFE43FC"/>
    <w:rsid w:val="7D0050EB"/>
    <w:rsid w:val="7D006E99"/>
    <w:rsid w:val="7D10125B"/>
    <w:rsid w:val="7D124E1E"/>
    <w:rsid w:val="7D157C49"/>
    <w:rsid w:val="7D180687"/>
    <w:rsid w:val="7D1961AD"/>
    <w:rsid w:val="7D1B0177"/>
    <w:rsid w:val="7D1B3CD3"/>
    <w:rsid w:val="7D1E1A15"/>
    <w:rsid w:val="7D225061"/>
    <w:rsid w:val="7D2708CA"/>
    <w:rsid w:val="7D292894"/>
    <w:rsid w:val="7D3445AB"/>
    <w:rsid w:val="7D35091E"/>
    <w:rsid w:val="7D360E79"/>
    <w:rsid w:val="7D382AD7"/>
    <w:rsid w:val="7D3E79C1"/>
    <w:rsid w:val="7D3F20B7"/>
    <w:rsid w:val="7D407BDD"/>
    <w:rsid w:val="7D43322A"/>
    <w:rsid w:val="7D4C6582"/>
    <w:rsid w:val="7D4F1BCF"/>
    <w:rsid w:val="7D4F7E21"/>
    <w:rsid w:val="7D5D253D"/>
    <w:rsid w:val="7D6417AF"/>
    <w:rsid w:val="7D657644"/>
    <w:rsid w:val="7D7004C3"/>
    <w:rsid w:val="7D733B0F"/>
    <w:rsid w:val="7D80622C"/>
    <w:rsid w:val="7D847ACA"/>
    <w:rsid w:val="7D871368"/>
    <w:rsid w:val="7D873EDA"/>
    <w:rsid w:val="7D883850"/>
    <w:rsid w:val="7D8C0A7A"/>
    <w:rsid w:val="7DA243F4"/>
    <w:rsid w:val="7DA261A2"/>
    <w:rsid w:val="7DAA32A9"/>
    <w:rsid w:val="7DB14637"/>
    <w:rsid w:val="7DBA34EC"/>
    <w:rsid w:val="7DBD2FDC"/>
    <w:rsid w:val="7DC75C09"/>
    <w:rsid w:val="7DD16A88"/>
    <w:rsid w:val="7DD34BB2"/>
    <w:rsid w:val="7DD56578"/>
    <w:rsid w:val="7DDD767C"/>
    <w:rsid w:val="7DE12051"/>
    <w:rsid w:val="7DE22A43"/>
    <w:rsid w:val="7DEC6514"/>
    <w:rsid w:val="7DFC32FA"/>
    <w:rsid w:val="7E01736D"/>
    <w:rsid w:val="7E064983"/>
    <w:rsid w:val="7E0B1F99"/>
    <w:rsid w:val="7E132BFC"/>
    <w:rsid w:val="7E1846B6"/>
    <w:rsid w:val="7E186464"/>
    <w:rsid w:val="7E1A21DD"/>
    <w:rsid w:val="7E1F3C97"/>
    <w:rsid w:val="7E1F5A45"/>
    <w:rsid w:val="7E21356B"/>
    <w:rsid w:val="7E2D7A48"/>
    <w:rsid w:val="7E2E3EDA"/>
    <w:rsid w:val="7E301A00"/>
    <w:rsid w:val="7E350DC4"/>
    <w:rsid w:val="7E3522E4"/>
    <w:rsid w:val="7E357016"/>
    <w:rsid w:val="7E3A462D"/>
    <w:rsid w:val="7E3E411D"/>
    <w:rsid w:val="7E464D80"/>
    <w:rsid w:val="7E525E1A"/>
    <w:rsid w:val="7E527BC8"/>
    <w:rsid w:val="7E551467"/>
    <w:rsid w:val="7E551C72"/>
    <w:rsid w:val="7E5D7BC6"/>
    <w:rsid w:val="7E5E47BF"/>
    <w:rsid w:val="7E617E0B"/>
    <w:rsid w:val="7E646727"/>
    <w:rsid w:val="7E696CC0"/>
    <w:rsid w:val="7E7C69F3"/>
    <w:rsid w:val="7E857F9E"/>
    <w:rsid w:val="7E867872"/>
    <w:rsid w:val="7E8A55B4"/>
    <w:rsid w:val="7E916A99"/>
    <w:rsid w:val="7E9755DB"/>
    <w:rsid w:val="7EA15932"/>
    <w:rsid w:val="7EA32D16"/>
    <w:rsid w:val="7EA83C8C"/>
    <w:rsid w:val="7EA85A3A"/>
    <w:rsid w:val="7EAF6DC9"/>
    <w:rsid w:val="7EB05101"/>
    <w:rsid w:val="7EB0669D"/>
    <w:rsid w:val="7EB92883"/>
    <w:rsid w:val="7EBC7738"/>
    <w:rsid w:val="7EC02A55"/>
    <w:rsid w:val="7ECD54A1"/>
    <w:rsid w:val="7ED06D3F"/>
    <w:rsid w:val="7ED14F91"/>
    <w:rsid w:val="7ED76320"/>
    <w:rsid w:val="7ED93086"/>
    <w:rsid w:val="7ED93E46"/>
    <w:rsid w:val="7EDB7BBE"/>
    <w:rsid w:val="7EE54599"/>
    <w:rsid w:val="7EE60311"/>
    <w:rsid w:val="7EE747B5"/>
    <w:rsid w:val="7EFC41F2"/>
    <w:rsid w:val="7EFC5E66"/>
    <w:rsid w:val="7F0D0E5D"/>
    <w:rsid w:val="7F0D3AEF"/>
    <w:rsid w:val="7F10538E"/>
    <w:rsid w:val="7F1135E0"/>
    <w:rsid w:val="7F1255AA"/>
    <w:rsid w:val="7F1773FE"/>
    <w:rsid w:val="7F1A34D8"/>
    <w:rsid w:val="7F1C1F84"/>
    <w:rsid w:val="7F207CC7"/>
    <w:rsid w:val="7F3379FA"/>
    <w:rsid w:val="7F344DA2"/>
    <w:rsid w:val="7F3541C2"/>
    <w:rsid w:val="7F39114B"/>
    <w:rsid w:val="7F3C17C9"/>
    <w:rsid w:val="7F405C73"/>
    <w:rsid w:val="7F427C3D"/>
    <w:rsid w:val="7F4339B5"/>
    <w:rsid w:val="7F4F235A"/>
    <w:rsid w:val="7F511C2E"/>
    <w:rsid w:val="7F517E80"/>
    <w:rsid w:val="7F567244"/>
    <w:rsid w:val="7F5D6825"/>
    <w:rsid w:val="7F623E3B"/>
    <w:rsid w:val="7F696111"/>
    <w:rsid w:val="7F6F47AA"/>
    <w:rsid w:val="7F6F6558"/>
    <w:rsid w:val="7F74591C"/>
    <w:rsid w:val="7F761695"/>
    <w:rsid w:val="7F7B314F"/>
    <w:rsid w:val="7F7D0C75"/>
    <w:rsid w:val="7F8244DD"/>
    <w:rsid w:val="7F82628B"/>
    <w:rsid w:val="7F853FCE"/>
    <w:rsid w:val="7F8C710A"/>
    <w:rsid w:val="7F991CFF"/>
    <w:rsid w:val="7F9F5A2A"/>
    <w:rsid w:val="7FAF619A"/>
    <w:rsid w:val="7FB4040F"/>
    <w:rsid w:val="7FBD5515"/>
    <w:rsid w:val="7FBF68EA"/>
    <w:rsid w:val="7FC34B98"/>
    <w:rsid w:val="7FD05249"/>
    <w:rsid w:val="7FD64829"/>
    <w:rsid w:val="7FDB599C"/>
    <w:rsid w:val="7FDD5BB8"/>
    <w:rsid w:val="7FE01204"/>
    <w:rsid w:val="7FE202E2"/>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Hyperlink"/>
    <w:basedOn w:val="11"/>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6.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3</Pages>
  <Words>1315</Words>
  <Characters>1706</Characters>
  <Lines>0</Lines>
  <Paragraphs>0</Paragraphs>
  <TotalTime>2</TotalTime>
  <ScaleCrop>false</ScaleCrop>
  <LinksUpToDate>false</LinksUpToDate>
  <CharactersWithSpaces>1808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2023-10-13T10:14:09Z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KSOTemplateUUID">
    <vt:lpwstr>v1.0_mb_I0cNGWN6gvNy9FgJpfDRPg==</vt:lpwstr>
  </property>
  <property fmtid="{D5CDD505-2E9C-101B-9397-08002B2CF9AE}" pid="4" name="ICV">
    <vt:lpwstr>EBCB0A243D6544F7AC8093E56B076D3D_13</vt:lpwstr>
  </property>
  <property fmtid="{D5CDD505-2E9C-101B-9397-08002B2CF9AE}" pid="5" name="commondata">
    <vt:lpwstr>eyJjb3VudCI6NDAzLCJoZGlkIjoiNjdhMTMwNDYzZWIwOTU0NDRlYjIzNmI5NWQ1MzBlYjAiLCJ1c2VyQ291bnQiOjQwM30=</vt:lpwstr>
  </property>
</Properties>
</file>