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themeColor="background1"/>
  <w:body>
    <w:p>
      <w:pPr>
        <w:jc w:val="right"/>
        <w:rPr>
          <w:rStyle w:val="13"/>
          <w:sz w:val="24"/>
          <w:szCs w:val="24"/>
        </w:rPr>
        <w:sectPr>
          <w:headerReference r:id="rId3" w:type="default"/>
          <w:pgSz w:w="11906" w:h="16838"/>
          <w:pgMar w:top="1440" w:right="1800" w:bottom="1440" w:left="1800" w:header="851" w:footer="992" w:gutter="0"/>
          <w:cols w:space="425" w:num="1"/>
          <w:docGrid w:type="lines" w:linePitch="312" w:charSpace="0"/>
        </w:sectPr>
      </w:pPr>
      <w:r>
        <w:rPr>
          <w:rStyle w:val="13"/>
          <w:sz w:val="24"/>
          <w:szCs w:val="24"/>
        </w:rPr>
        <mc:AlternateContent>
          <mc:Choice Requires="wps">
            <w:drawing>
              <wp:anchor distT="0" distB="0" distL="114300" distR="114300" simplePos="0" relativeHeight="251667456" behindDoc="0" locked="0" layoutInCell="1" allowOverlap="1">
                <wp:simplePos x="0" y="0"/>
                <wp:positionH relativeFrom="column">
                  <wp:posOffset>797560</wp:posOffset>
                </wp:positionH>
                <wp:positionV relativeFrom="paragraph">
                  <wp:posOffset>2576830</wp:posOffset>
                </wp:positionV>
                <wp:extent cx="3391535" cy="542925"/>
                <wp:effectExtent l="0" t="0" r="0" b="0"/>
                <wp:wrapNone/>
                <wp:docPr id="1" name="文本框 1" descr="7b0a20202020227461726765744d6f64756c65223a202270726f636573734f6e6c696e65466f6e7473220a7d0a"/>
                <wp:cNvGraphicFramePr/>
                <a:graphic xmlns:a="http://schemas.openxmlformats.org/drawingml/2006/main">
                  <a:graphicData uri="http://schemas.microsoft.com/office/word/2010/wordprocessingShape">
                    <wps:wsp>
                      <wps:cNvSpPr txBox="1"/>
                      <wps:spPr>
                        <a:xfrm>
                          <a:off x="0" y="0"/>
                          <a:ext cx="3391535" cy="5429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jc w:val="center"/>
                              <w:rPr>
                                <w:rFonts w:hint="eastAsia" w:ascii="宋体" w:hAnsi="宋体" w:eastAsia="宋体" w:cs="宋体"/>
                                <w:b/>
                                <w:bCs w:val="0"/>
                                <w:color w:val="376092" w:themeColor="accent1" w:themeShade="BF"/>
                                <w:sz w:val="40"/>
                                <w:szCs w:val="21"/>
                                <w:lang w:val="en-US" w:eastAsia="zh-CN"/>
                              </w:rPr>
                            </w:pPr>
                            <w:r>
                              <w:rPr>
                                <w:rFonts w:hint="eastAsia" w:ascii="宋体" w:hAnsi="宋体" w:eastAsia="宋体" w:cs="宋体"/>
                                <w:b/>
                                <w:bCs w:val="0"/>
                                <w:color w:val="376092" w:themeColor="accent1" w:themeShade="BF"/>
                                <w:sz w:val="40"/>
                                <w:szCs w:val="21"/>
                                <w:lang w:val="en-US" w:eastAsia="zh-CN"/>
                              </w:rPr>
                              <w:t>报告目录</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alt="7b0a20202020227461726765744d6f64756c65223a202270726f636573734f6e6c696e65466f6e7473220a7d0a" type="#_x0000_t202" style="position:absolute;left:0pt;margin-left:62.8pt;margin-top:202.9pt;height:42.75pt;width:267.05pt;z-index:251667456;mso-width-relative:page;mso-height-relative:page;" filled="f" stroked="f" coordsize="21600,21600" o:gfxdata="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LBFk0nbAAAACwEAAA8AAAAA&#10;AAAAAQAgAAAAIgAAAGRycy9kb3ducmV2LnhtbFBLAQIUABQAAAAIAIdO4kAnyx44gwIAANcEAAAO&#10;AAAAAAAAAAEAIAAAACoBAABkcnMvZTJvRG9jLnhtbFBLBQYAAAAABgAGAFkBAAAfBgAAAAA=&#10;">
                <v:fill on="f" focussize="0,0"/>
                <v:stroke on="f" weight="0.5pt"/>
                <v:imagedata o:title=""/>
                <o:lock v:ext="edit" aspectratio="f"/>
                <v:textbox>
                  <w:txbxContent>
                    <w:p>
                      <w:pPr>
                        <w:jc w:val="center"/>
                        <w:rPr>
                          <w:rFonts w:hint="eastAsia" w:ascii="宋体" w:hAnsi="宋体" w:eastAsia="宋体" w:cs="宋体"/>
                          <w:b/>
                          <w:bCs w:val="0"/>
                          <w:color w:val="376092" w:themeColor="accent1" w:themeShade="BF"/>
                          <w:sz w:val="40"/>
                          <w:szCs w:val="21"/>
                          <w:lang w:val="en-US" w:eastAsia="zh-CN"/>
                        </w:rPr>
                      </w:pPr>
                      <w:r>
                        <w:rPr>
                          <w:rFonts w:hint="eastAsia" w:ascii="宋体" w:hAnsi="宋体" w:eastAsia="宋体" w:cs="宋体"/>
                          <w:b/>
                          <w:bCs w:val="0"/>
                          <w:color w:val="376092" w:themeColor="accent1" w:themeShade="BF"/>
                          <w:sz w:val="40"/>
                          <w:szCs w:val="21"/>
                          <w:lang w:val="en-US" w:eastAsia="zh-CN"/>
                        </w:rPr>
                        <w:t>报告目录</w:t>
                      </w:r>
                    </w:p>
                  </w:txbxContent>
                </v:textbox>
              </v:shape>
            </w:pict>
          </mc:Fallback>
        </mc:AlternateContent>
      </w:r>
      <w:r>
        <w:rPr>
          <w:rStyle w:val="13"/>
          <w:sz w:val="24"/>
          <w:szCs w:val="24"/>
        </w:rPr>
        <mc:AlternateContent>
          <mc:Choice Requires="wps">
            <w:drawing>
              <wp:anchor distT="0" distB="0" distL="114300" distR="114300" simplePos="0" relativeHeight="251660288" behindDoc="0" locked="0" layoutInCell="1" allowOverlap="1">
                <wp:simplePos x="0" y="0"/>
                <wp:positionH relativeFrom="column">
                  <wp:posOffset>1090295</wp:posOffset>
                </wp:positionH>
                <wp:positionV relativeFrom="paragraph">
                  <wp:posOffset>2439670</wp:posOffset>
                </wp:positionV>
                <wp:extent cx="2985135" cy="76200"/>
                <wp:effectExtent l="12700" t="12700" r="31115" b="25400"/>
                <wp:wrapNone/>
                <wp:docPr id="23" name="圆角矩形 23"/>
                <wp:cNvGraphicFramePr/>
                <a:graphic xmlns:a="http://schemas.openxmlformats.org/drawingml/2006/main">
                  <a:graphicData uri="http://schemas.microsoft.com/office/word/2010/wordprocessingShape">
                    <wps:wsp>
                      <wps:cNvSpPr/>
                      <wps:spPr>
                        <a:xfrm>
                          <a:off x="0" y="0"/>
                          <a:ext cx="2985135" cy="76200"/>
                        </a:xfrm>
                        <a:prstGeom prst="roundRect">
                          <a:avLst>
                            <a:gd name="adj" fmla="val 50000"/>
                          </a:avLst>
                        </a:prstGeom>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_x0000_s1026" o:spid="_x0000_s1026" o:spt="2" style="position:absolute;left:0pt;margin-left:85.85pt;margin-top:192.1pt;height:6pt;width:235.05pt;z-index:251660288;v-text-anchor:middle;mso-width-relative:page;mso-height-relative:page;" fillcolor="#4F81BD [3204]" filled="t" stroked="t" coordsize="21600,21600" arcsize="0.5" o:gfxdata="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">
                <v:fill on="t" focussize="0,0"/>
                <v:stroke weight="2pt" color="#385D8A [3204]" joinstyle="round"/>
                <v:imagedata o:title=""/>
                <o:lock v:ext="edit" aspectratio="f"/>
                <v:textbox>
                  <w:txbxContent>
                    <w:p>
                      <w:pPr>
                        <w:jc w:val="center"/>
                      </w:pPr>
                    </w:p>
                  </w:txbxContent>
                </v:textbox>
              </v:roundrect>
            </w:pict>
          </mc:Fallback>
        </mc:AlternateContent>
      </w:r>
      <w:bookmarkStart w:id="15" w:name="_GoBack"/>
      <w:bookmarkEnd w:id="15"/>
      <w:r>
        <w:rPr>
          <w:rStyle w:val="13"/>
          <w:sz w:val="24"/>
          <w:szCs w:val="24"/>
        </w:rPr>
        <mc:AlternateContent>
          <mc:Choice Requires="wps">
            <w:drawing>
              <wp:anchor distT="0" distB="0" distL="114300" distR="114300" simplePos="0" relativeHeight="251664384" behindDoc="0" locked="0" layoutInCell="1" allowOverlap="1">
                <wp:simplePos x="0" y="0"/>
                <wp:positionH relativeFrom="column">
                  <wp:posOffset>-474345</wp:posOffset>
                </wp:positionH>
                <wp:positionV relativeFrom="paragraph">
                  <wp:posOffset>3368675</wp:posOffset>
                </wp:positionV>
                <wp:extent cx="6296025" cy="2464435"/>
                <wp:effectExtent l="0" t="0" r="0" b="0"/>
                <wp:wrapNone/>
                <wp:docPr id="235" name="文本框 235" descr="7b0a20202020227461726765744d6f64756c65223a202270726f636573734f6e6c696e65466f6e7473220a7d0a"/>
                <wp:cNvGraphicFramePr/>
                <a:graphic xmlns:a="http://schemas.openxmlformats.org/drawingml/2006/main">
                  <a:graphicData uri="http://schemas.microsoft.com/office/word/2010/wordprocessingShape">
                    <wps:wsp>
                      <wps:cNvSpPr txBox="1"/>
                      <wps:spPr>
                        <a:xfrm>
                          <a:off x="0" y="0"/>
                          <a:ext cx="6296025" cy="246443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ascii="微软雅黑" w:hAnsi="微软雅黑" w:eastAsia="微软雅黑" w:cs="微软雅黑"/>
                                <w:b w:val="0"/>
                                <w:bCs/>
                                <w:sz w:val="48"/>
                                <w:szCs w:val="24"/>
                                <w:lang w:val="en-US" w:eastAsia="zh-CN"/>
                              </w:rPr>
                            </w:pPr>
                          </w:p>
                          <w:p>
                            <w:pPr>
                              <w:jc w:val="left"/>
                              <w:rPr>
                                <w:rFonts w:hint="eastAsia" w:ascii="宋体" w:hAnsi="宋体" w:eastAsia="宋体" w:cs="宋体"/>
                                <w:b/>
                                <w:bCs w:val="0"/>
                                <w:sz w:val="56"/>
                                <w:szCs w:val="56"/>
                                <w:lang w:val="en-US" w:eastAsia="zh-CN"/>
                              </w:rPr>
                            </w:pPr>
                            <w:r>
                              <w:rPr>
                                <w:rFonts w:hint="eastAsia" w:ascii="宋体" w:hAnsi="宋体" w:eastAsia="宋体" w:cs="宋体"/>
                                <w:b/>
                                <w:bCs w:val="0"/>
                                <w:sz w:val="56"/>
                                <w:szCs w:val="56"/>
                                <w:lang w:val="en-US" w:eastAsia="zh-CN"/>
                              </w:rPr>
                              <w:t>全球与中国双模泵浦激光器市场现状及未来发展趋势2022年版本</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alt="7b0a20202020227461726765744d6f64756c65223a202270726f636573734f6e6c696e65466f6e7473220a7d0a" type="#_x0000_t202" style="position:absolute;left:0pt;margin-left:-37.35pt;margin-top:265.25pt;height:194.05pt;width:495.75pt;z-index:251664384;mso-width-relative:page;mso-height-relative:page;" filled="f" stroked="f" coordsize="21600,21600" o:gfxdata="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DtAFj9wAAAALAQAA&#10;DwAAAAAAAAABACAAAAAiAAAAZHJzL2Rvd25yZXYueG1sUEsBAhQAFAAAAAgAh07iQKEHl6CHAgAA&#10;3AQAAA4AAAAAAAAAAQAgAAAAKwEAAGRycy9lMm9Eb2MueG1sUEsFBgAAAAAGAAYAWQEAACQGAAAA&#10;AA==&#10;">
                <v:fill on="f" focussize="0,0"/>
                <v:stroke on="f" weight="0.5pt"/>
                <v:imagedata o:title=""/>
                <o:lock v:ext="edit" aspectratio="f"/>
                <v:textbox>
                  <w:txbxContent>
                    <w:p>
                      <w:pPr>
                        <w:rPr>
                          <w:rFonts w:hint="eastAsia" w:ascii="微软雅黑" w:hAnsi="微软雅黑" w:eastAsia="微软雅黑" w:cs="微软雅黑"/>
                          <w:b w:val="0"/>
                          <w:bCs/>
                          <w:sz w:val="48"/>
                          <w:szCs w:val="24"/>
                          <w:lang w:val="en-US" w:eastAsia="zh-CN"/>
                        </w:rPr>
                      </w:pPr>
                    </w:p>
                    <w:p>
                      <w:pPr>
                        <w:jc w:val="left"/>
                        <w:rPr>
                          <w:rFonts w:hint="eastAsia" w:ascii="宋体" w:hAnsi="宋体" w:eastAsia="宋体" w:cs="宋体"/>
                          <w:b/>
                          <w:bCs w:val="0"/>
                          <w:sz w:val="56"/>
                          <w:szCs w:val="56"/>
                          <w:lang w:val="en-US" w:eastAsia="zh-CN"/>
                        </w:rPr>
                      </w:pPr>
                      <w:r>
                        <w:rPr>
                          <w:rFonts w:hint="eastAsia" w:ascii="宋体" w:hAnsi="宋体" w:eastAsia="宋体" w:cs="宋体"/>
                          <w:b/>
                          <w:bCs w:val="0"/>
                          <w:sz w:val="56"/>
                          <w:szCs w:val="56"/>
                          <w:lang w:val="en-US" w:eastAsia="zh-CN"/>
                        </w:rPr>
                        <w:t>全球与中国双模泵浦激光器市场现状及未来发展趋势2022年版本</w:t>
                      </w:r>
                    </w:p>
                  </w:txbxContent>
                </v:textbox>
              </v:shape>
            </w:pict>
          </mc:Fallback>
        </mc:AlternateContent>
      </w:r>
      <w:r>
        <w:rPr>
          <w:rStyle w:val="13"/>
          <w:sz w:val="24"/>
          <w:szCs w:val="24"/>
        </w:rPr>
        <mc:AlternateContent>
          <mc:Choice Requires="wpg">
            <w:drawing>
              <wp:anchor distT="0" distB="0" distL="114300" distR="114300" simplePos="0" relativeHeight="251666432" behindDoc="0" locked="0" layoutInCell="1" allowOverlap="1">
                <wp:simplePos x="0" y="0"/>
                <wp:positionH relativeFrom="column">
                  <wp:posOffset>-1125220</wp:posOffset>
                </wp:positionH>
                <wp:positionV relativeFrom="paragraph">
                  <wp:posOffset>7308215</wp:posOffset>
                </wp:positionV>
                <wp:extent cx="7560310" cy="2487930"/>
                <wp:effectExtent l="12700" t="12700" r="27940" b="13970"/>
                <wp:wrapNone/>
                <wp:docPr id="7" name="组合 3"/>
                <wp:cNvGraphicFramePr/>
                <a:graphic xmlns:a="http://schemas.openxmlformats.org/drawingml/2006/main">
                  <a:graphicData uri="http://schemas.microsoft.com/office/word/2010/wordprocessingGroup">
                    <wpg:wgp>
                      <wpg:cNvGrpSpPr/>
                      <wpg:grpSpPr>
                        <a:xfrm rot="0" flipV="1">
                          <a:off x="0" y="0"/>
                          <a:ext cx="7560310" cy="2487930"/>
                          <a:chOff x="3647" y="2962"/>
                          <a:chExt cx="11904" cy="4876"/>
                        </a:xfrm>
                      </wpg:grpSpPr>
                      <wps:wsp>
                        <wps:cNvPr id="8" name="任意多边形 16"/>
                        <wps:cNvSpPr/>
                        <wps:spPr>
                          <a:xfrm>
                            <a:off x="3647" y="2962"/>
                            <a:ext cx="11905" cy="4592"/>
                          </a:xfrm>
                          <a:custGeom>
                            <a:avLst/>
                            <a:gdLst>
                              <a:gd name="connsiteX0" fmla="*/ 0 w 7559676"/>
                              <a:gd name="connsiteY0" fmla="*/ 0 h 2915727"/>
                              <a:gd name="connsiteX1" fmla="*/ 7559676 w 7559676"/>
                              <a:gd name="connsiteY1" fmla="*/ 0 h 2915727"/>
                              <a:gd name="connsiteX2" fmla="*/ 7559676 w 7559676"/>
                              <a:gd name="connsiteY2" fmla="*/ 2915727 h 2915727"/>
                              <a:gd name="connsiteX3" fmla="*/ 7357507 w 7559676"/>
                              <a:gd name="connsiteY3" fmla="*/ 2915727 h 2915727"/>
                              <a:gd name="connsiteX4" fmla="*/ 7346472 w 7559676"/>
                              <a:gd name="connsiteY4" fmla="*/ 2912494 h 2915727"/>
                              <a:gd name="connsiteX5" fmla="*/ 7108167 w 7559676"/>
                              <a:gd name="connsiteY5" fmla="*/ 2846717 h 2915727"/>
                              <a:gd name="connsiteX6" fmla="*/ 6418054 w 7559676"/>
                              <a:gd name="connsiteY6" fmla="*/ 2708695 h 2915727"/>
                              <a:gd name="connsiteX7" fmla="*/ 5865963 w 7559676"/>
                              <a:gd name="connsiteY7" fmla="*/ 2708695 h 2915727"/>
                              <a:gd name="connsiteX8" fmla="*/ 5262114 w 7559676"/>
                              <a:gd name="connsiteY8" fmla="*/ 2863970 h 2915727"/>
                              <a:gd name="connsiteX9" fmla="*/ 4399473 w 7559676"/>
                              <a:gd name="connsiteY9" fmla="*/ 2743200 h 2915727"/>
                              <a:gd name="connsiteX10" fmla="*/ 3657601 w 7559676"/>
                              <a:gd name="connsiteY10" fmla="*/ 2311880 h 2915727"/>
                              <a:gd name="connsiteX11" fmla="*/ 2984741 w 7559676"/>
                              <a:gd name="connsiteY11" fmla="*/ 1949570 h 2915727"/>
                              <a:gd name="connsiteX12" fmla="*/ 2518914 w 7559676"/>
                              <a:gd name="connsiteY12" fmla="*/ 1742536 h 2915727"/>
                              <a:gd name="connsiteX13" fmla="*/ 2277375 w 7559676"/>
                              <a:gd name="connsiteY13" fmla="*/ 1690778 h 2915727"/>
                              <a:gd name="connsiteX14" fmla="*/ 1725284 w 7559676"/>
                              <a:gd name="connsiteY14" fmla="*/ 1604514 h 2915727"/>
                              <a:gd name="connsiteX15" fmla="*/ 1104182 w 7559676"/>
                              <a:gd name="connsiteY15" fmla="*/ 1466491 h 2915727"/>
                              <a:gd name="connsiteX16" fmla="*/ 655609 w 7559676"/>
                              <a:gd name="connsiteY16" fmla="*/ 1328468 h 2915727"/>
                              <a:gd name="connsiteX17" fmla="*/ 3910 w 7559676"/>
                              <a:gd name="connsiteY17" fmla="*/ 1246501 h 2915727"/>
                              <a:gd name="connsiteX18" fmla="*/ 0 w 7559676"/>
                              <a:gd name="connsiteY18" fmla="*/ 1245486 h 2915727"/>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Lst>
                            <a:rect l="l" t="t" r="r" b="b"/>
                            <a:pathLst>
                              <a:path w="7559676" h="2915727">
                                <a:moveTo>
                                  <a:pt x="0" y="0"/>
                                </a:moveTo>
                                <a:lnTo>
                                  <a:pt x="7559676" y="0"/>
                                </a:lnTo>
                                <a:lnTo>
                                  <a:pt x="7559676" y="2915727"/>
                                </a:lnTo>
                                <a:lnTo>
                                  <a:pt x="7357507" y="2915727"/>
                                </a:lnTo>
                                <a:lnTo>
                                  <a:pt x="7346472" y="2912494"/>
                                </a:lnTo>
                                <a:cubicBezTo>
                                  <a:pt x="7277101" y="2891287"/>
                                  <a:pt x="7203058" y="2868283"/>
                                  <a:pt x="7108167" y="2846717"/>
                                </a:cubicBezTo>
                                <a:cubicBezTo>
                                  <a:pt x="6918386" y="2803585"/>
                                  <a:pt x="6625088" y="2731699"/>
                                  <a:pt x="6418054" y="2708695"/>
                                </a:cubicBezTo>
                                <a:cubicBezTo>
                                  <a:pt x="6211020" y="2685691"/>
                                  <a:pt x="6058620" y="2682816"/>
                                  <a:pt x="5865963" y="2708695"/>
                                </a:cubicBezTo>
                                <a:cubicBezTo>
                                  <a:pt x="5673306" y="2734574"/>
                                  <a:pt x="5506529" y="2858219"/>
                                  <a:pt x="5262114" y="2863970"/>
                                </a:cubicBezTo>
                                <a:cubicBezTo>
                                  <a:pt x="5017699" y="2869721"/>
                                  <a:pt x="4666892" y="2835215"/>
                                  <a:pt x="4399473" y="2743200"/>
                                </a:cubicBezTo>
                                <a:cubicBezTo>
                                  <a:pt x="4132054" y="2651185"/>
                                  <a:pt x="3893390" y="2444152"/>
                                  <a:pt x="3657601" y="2311880"/>
                                </a:cubicBezTo>
                                <a:cubicBezTo>
                                  <a:pt x="3421812" y="2179608"/>
                                  <a:pt x="3174522" y="2044461"/>
                                  <a:pt x="2984741" y="1949570"/>
                                </a:cubicBezTo>
                                <a:cubicBezTo>
                                  <a:pt x="2794960" y="1854679"/>
                                  <a:pt x="2636808" y="1785668"/>
                                  <a:pt x="2518914" y="1742536"/>
                                </a:cubicBezTo>
                                <a:cubicBezTo>
                                  <a:pt x="2401020" y="1699404"/>
                                  <a:pt x="2409647" y="1713782"/>
                                  <a:pt x="2277375" y="1690778"/>
                                </a:cubicBezTo>
                                <a:cubicBezTo>
                                  <a:pt x="2145103" y="1667774"/>
                                  <a:pt x="1920816" y="1641895"/>
                                  <a:pt x="1725284" y="1604514"/>
                                </a:cubicBezTo>
                                <a:cubicBezTo>
                                  <a:pt x="1529752" y="1567133"/>
                                  <a:pt x="1282461" y="1512499"/>
                                  <a:pt x="1104182" y="1466491"/>
                                </a:cubicBezTo>
                                <a:cubicBezTo>
                                  <a:pt x="925903" y="1420483"/>
                                  <a:pt x="897149" y="1391728"/>
                                  <a:pt x="655609" y="1328468"/>
                                </a:cubicBezTo>
                                <a:cubicBezTo>
                                  <a:pt x="504647" y="1288931"/>
                                  <a:pt x="236868" y="1293199"/>
                                  <a:pt x="3910" y="1246501"/>
                                </a:cubicBezTo>
                                <a:lnTo>
                                  <a:pt x="0" y="1245486"/>
                                </a:lnTo>
                                <a:close/>
                              </a:path>
                            </a:pathLst>
                          </a:cu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 name="任意多边形 7"/>
                        <wps:cNvSpPr/>
                        <wps:spPr>
                          <a:xfrm>
                            <a:off x="3647" y="4510"/>
                            <a:ext cx="11905" cy="3328"/>
                          </a:xfrm>
                          <a:custGeom>
                            <a:avLst/>
                            <a:gdLst>
                              <a:gd name="connsiteX0" fmla="*/ 0 w 7108166"/>
                              <a:gd name="connsiteY0" fmla="*/ 0 h 2282766"/>
                              <a:gd name="connsiteX1" fmla="*/ 128809 w 7108166"/>
                              <a:gd name="connsiteY1" fmla="*/ 31326 h 2282766"/>
                              <a:gd name="connsiteX2" fmla="*/ 1057533 w 7108166"/>
                              <a:gd name="connsiteY2" fmla="*/ 341877 h 2282766"/>
                              <a:gd name="connsiteX3" fmla="*/ 3132343 w 7108166"/>
                              <a:gd name="connsiteY3" fmla="*/ 1170013 h 2282766"/>
                              <a:gd name="connsiteX4" fmla="*/ 4851470 w 7108166"/>
                              <a:gd name="connsiteY4" fmla="*/ 1946390 h 2282766"/>
                              <a:gd name="connsiteX5" fmla="*/ 6056836 w 7108166"/>
                              <a:gd name="connsiteY5" fmla="*/ 1618586 h 2282766"/>
                              <a:gd name="connsiteX6" fmla="*/ 7084360 w 7108166"/>
                              <a:gd name="connsiteY6" fmla="*/ 1998149 h 2282766"/>
                              <a:gd name="connsiteX7" fmla="*/ 7108166 w 7108166"/>
                              <a:gd name="connsiteY7" fmla="*/ 1999509 h 2282766"/>
                              <a:gd name="connsiteX8" fmla="*/ 7108166 w 7108166"/>
                              <a:gd name="connsiteY8" fmla="*/ 2282766 h 2282766"/>
                              <a:gd name="connsiteX9" fmla="*/ 6899110 w 7108166"/>
                              <a:gd name="connsiteY9" fmla="*/ 2272577 h 2282766"/>
                              <a:gd name="connsiteX10" fmla="*/ 6649639 w 7108166"/>
                              <a:gd name="connsiteY10" fmla="*/ 2239688 h 2282766"/>
                              <a:gd name="connsiteX11" fmla="*/ 5661634 w 7108166"/>
                              <a:gd name="connsiteY11" fmla="*/ 1911884 h 2282766"/>
                              <a:gd name="connsiteX12" fmla="*/ 4851470 w 7108166"/>
                              <a:gd name="connsiteY12" fmla="*/ 2274194 h 2282766"/>
                              <a:gd name="connsiteX13" fmla="*/ 4021546 w 7108166"/>
                              <a:gd name="connsiteY13" fmla="*/ 2032654 h 2282766"/>
                              <a:gd name="connsiteX14" fmla="*/ 2697621 w 7108166"/>
                              <a:gd name="connsiteY14" fmla="*/ 1135507 h 2282766"/>
                              <a:gd name="connsiteX15" fmla="*/ 1274894 w 7108166"/>
                              <a:gd name="connsiteY15" fmla="*/ 842209 h 2282766"/>
                              <a:gd name="connsiteX16" fmla="*/ 0 w 7108166"/>
                              <a:gd name="connsiteY16" fmla="*/ 608982 h 2282766"/>
                              <a:gd name="connsiteX0-1" fmla="*/ 0 w 7108166"/>
                              <a:gd name="connsiteY0-2" fmla="*/ 0 h 2282766"/>
                              <a:gd name="connsiteX1-3" fmla="*/ 128809 w 7108166"/>
                              <a:gd name="connsiteY1-4" fmla="*/ 31326 h 2282766"/>
                              <a:gd name="connsiteX2-5" fmla="*/ 1057533 w 7108166"/>
                              <a:gd name="connsiteY2-6" fmla="*/ 341877 h 2282766"/>
                              <a:gd name="connsiteX3-7" fmla="*/ 3132343 w 7108166"/>
                              <a:gd name="connsiteY3-8" fmla="*/ 1170013 h 2282766"/>
                              <a:gd name="connsiteX4-9" fmla="*/ 4851470 w 7108166"/>
                              <a:gd name="connsiteY4-10" fmla="*/ 1946390 h 2282766"/>
                              <a:gd name="connsiteX5-11" fmla="*/ 6056836 w 7108166"/>
                              <a:gd name="connsiteY5-12" fmla="*/ 1618586 h 2282766"/>
                              <a:gd name="connsiteX6-13" fmla="*/ 7084360 w 7108166"/>
                              <a:gd name="connsiteY6-14" fmla="*/ 1998149 h 2282766"/>
                              <a:gd name="connsiteX7-15" fmla="*/ 7108166 w 7108166"/>
                              <a:gd name="connsiteY7-16" fmla="*/ 1999509 h 2282766"/>
                              <a:gd name="connsiteX8-17" fmla="*/ 7108166 w 7108166"/>
                              <a:gd name="connsiteY8-18" fmla="*/ 2282766 h 2282766"/>
                              <a:gd name="connsiteX9-19" fmla="*/ 6899110 w 7108166"/>
                              <a:gd name="connsiteY9-20" fmla="*/ 2272577 h 2282766"/>
                              <a:gd name="connsiteX10-21" fmla="*/ 6649639 w 7108166"/>
                              <a:gd name="connsiteY10-22" fmla="*/ 2239688 h 2282766"/>
                              <a:gd name="connsiteX11-23" fmla="*/ 5661634 w 7108166"/>
                              <a:gd name="connsiteY11-24" fmla="*/ 1911884 h 2282766"/>
                              <a:gd name="connsiteX12-25" fmla="*/ 4851470 w 7108166"/>
                              <a:gd name="connsiteY12-26" fmla="*/ 2274194 h 2282766"/>
                              <a:gd name="connsiteX13-27" fmla="*/ 4021546 w 7108166"/>
                              <a:gd name="connsiteY13-28" fmla="*/ 2032654 h 2282766"/>
                              <a:gd name="connsiteX14-29" fmla="*/ 2697621 w 7108166"/>
                              <a:gd name="connsiteY14-30" fmla="*/ 1135507 h 2282766"/>
                              <a:gd name="connsiteX15-31" fmla="*/ 1274894 w 7108166"/>
                              <a:gd name="connsiteY15-32" fmla="*/ 842209 h 2282766"/>
                              <a:gd name="connsiteX16-33" fmla="*/ 0 w 7108166"/>
                              <a:gd name="connsiteY16-34" fmla="*/ 608982 h 2282766"/>
                              <a:gd name="connsiteX17" fmla="*/ 0 w 7108166"/>
                              <a:gd name="connsiteY17" fmla="*/ 0 h 2282766"/>
                              <a:gd name="connsiteX0-35" fmla="*/ 0 w 7108166"/>
                              <a:gd name="connsiteY0-36" fmla="*/ 0 h 2282766"/>
                              <a:gd name="connsiteX1-37" fmla="*/ 1057533 w 7108166"/>
                              <a:gd name="connsiteY1-38" fmla="*/ 341877 h 2282766"/>
                              <a:gd name="connsiteX2-39" fmla="*/ 3132343 w 7108166"/>
                              <a:gd name="connsiteY2-40" fmla="*/ 1170013 h 2282766"/>
                              <a:gd name="connsiteX3-41" fmla="*/ 4851470 w 7108166"/>
                              <a:gd name="connsiteY3-42" fmla="*/ 1946390 h 2282766"/>
                              <a:gd name="connsiteX4-43" fmla="*/ 6056836 w 7108166"/>
                              <a:gd name="connsiteY4-44" fmla="*/ 1618586 h 2282766"/>
                              <a:gd name="connsiteX5-45" fmla="*/ 7084360 w 7108166"/>
                              <a:gd name="connsiteY5-46" fmla="*/ 1998149 h 2282766"/>
                              <a:gd name="connsiteX6-47" fmla="*/ 7108166 w 7108166"/>
                              <a:gd name="connsiteY6-48" fmla="*/ 1999509 h 2282766"/>
                              <a:gd name="connsiteX7-49" fmla="*/ 7108166 w 7108166"/>
                              <a:gd name="connsiteY7-50" fmla="*/ 2282766 h 2282766"/>
                              <a:gd name="connsiteX8-51" fmla="*/ 6899110 w 7108166"/>
                              <a:gd name="connsiteY8-52" fmla="*/ 2272577 h 2282766"/>
                              <a:gd name="connsiteX9-53" fmla="*/ 6649639 w 7108166"/>
                              <a:gd name="connsiteY9-54" fmla="*/ 2239688 h 2282766"/>
                              <a:gd name="connsiteX10-55" fmla="*/ 5661634 w 7108166"/>
                              <a:gd name="connsiteY10-56" fmla="*/ 1911884 h 2282766"/>
                              <a:gd name="connsiteX11-57" fmla="*/ 4851470 w 7108166"/>
                              <a:gd name="connsiteY11-58" fmla="*/ 2274194 h 2282766"/>
                              <a:gd name="connsiteX12-59" fmla="*/ 4021546 w 7108166"/>
                              <a:gd name="connsiteY12-60" fmla="*/ 2032654 h 2282766"/>
                              <a:gd name="connsiteX13-61" fmla="*/ 2697621 w 7108166"/>
                              <a:gd name="connsiteY13-62" fmla="*/ 1135507 h 2282766"/>
                              <a:gd name="connsiteX14-63" fmla="*/ 1274894 w 7108166"/>
                              <a:gd name="connsiteY14-64" fmla="*/ 842209 h 2282766"/>
                              <a:gd name="connsiteX15-65" fmla="*/ 0 w 7108166"/>
                              <a:gd name="connsiteY15-66" fmla="*/ 608982 h 2282766"/>
                              <a:gd name="connsiteX16-67" fmla="*/ 0 w 7108166"/>
                              <a:gd name="connsiteY16-68" fmla="*/ 0 h 2282766"/>
                              <a:gd name="connsiteX0-69" fmla="*/ 0 w 7108166"/>
                              <a:gd name="connsiteY0-70" fmla="*/ 0 h 2282766"/>
                              <a:gd name="connsiteX1-71" fmla="*/ 3132343 w 7108166"/>
                              <a:gd name="connsiteY1-72" fmla="*/ 1170013 h 2282766"/>
                              <a:gd name="connsiteX2-73" fmla="*/ 4851470 w 7108166"/>
                              <a:gd name="connsiteY2-74" fmla="*/ 1946390 h 2282766"/>
                              <a:gd name="connsiteX3-75" fmla="*/ 6056836 w 7108166"/>
                              <a:gd name="connsiteY3-76" fmla="*/ 1618586 h 2282766"/>
                              <a:gd name="connsiteX4-77" fmla="*/ 7084360 w 7108166"/>
                              <a:gd name="connsiteY4-78" fmla="*/ 1998149 h 2282766"/>
                              <a:gd name="connsiteX5-79" fmla="*/ 7108166 w 7108166"/>
                              <a:gd name="connsiteY5-80" fmla="*/ 1999509 h 2282766"/>
                              <a:gd name="connsiteX6-81" fmla="*/ 7108166 w 7108166"/>
                              <a:gd name="connsiteY6-82" fmla="*/ 2282766 h 2282766"/>
                              <a:gd name="connsiteX7-83" fmla="*/ 6899110 w 7108166"/>
                              <a:gd name="connsiteY7-84" fmla="*/ 2272577 h 2282766"/>
                              <a:gd name="connsiteX8-85" fmla="*/ 6649639 w 7108166"/>
                              <a:gd name="connsiteY8-86" fmla="*/ 2239688 h 2282766"/>
                              <a:gd name="connsiteX9-87" fmla="*/ 5661634 w 7108166"/>
                              <a:gd name="connsiteY9-88" fmla="*/ 1911884 h 2282766"/>
                              <a:gd name="connsiteX10-89" fmla="*/ 4851470 w 7108166"/>
                              <a:gd name="connsiteY10-90" fmla="*/ 2274194 h 2282766"/>
                              <a:gd name="connsiteX11-91" fmla="*/ 4021546 w 7108166"/>
                              <a:gd name="connsiteY11-92" fmla="*/ 2032654 h 2282766"/>
                              <a:gd name="connsiteX12-93" fmla="*/ 2697621 w 7108166"/>
                              <a:gd name="connsiteY12-94" fmla="*/ 1135507 h 2282766"/>
                              <a:gd name="connsiteX13-95" fmla="*/ 1274894 w 7108166"/>
                              <a:gd name="connsiteY13-96" fmla="*/ 842209 h 2282766"/>
                              <a:gd name="connsiteX14-97" fmla="*/ 0 w 7108166"/>
                              <a:gd name="connsiteY14-98" fmla="*/ 608982 h 2282766"/>
                              <a:gd name="connsiteX15-99" fmla="*/ 0 w 7108166"/>
                              <a:gd name="connsiteY15-100" fmla="*/ 0 h 2282766"/>
                              <a:gd name="connsiteX0-101" fmla="*/ 0 w 7108166"/>
                              <a:gd name="connsiteY0-102" fmla="*/ 0 h 2282766"/>
                              <a:gd name="connsiteX1-103" fmla="*/ 2804540 w 7108166"/>
                              <a:gd name="connsiteY1-104" fmla="*/ 859462 h 2282766"/>
                              <a:gd name="connsiteX2-105" fmla="*/ 4851470 w 7108166"/>
                              <a:gd name="connsiteY2-106" fmla="*/ 1946390 h 2282766"/>
                              <a:gd name="connsiteX3-107" fmla="*/ 6056836 w 7108166"/>
                              <a:gd name="connsiteY3-108" fmla="*/ 1618586 h 2282766"/>
                              <a:gd name="connsiteX4-109" fmla="*/ 7084360 w 7108166"/>
                              <a:gd name="connsiteY4-110" fmla="*/ 1998149 h 2282766"/>
                              <a:gd name="connsiteX5-111" fmla="*/ 7108166 w 7108166"/>
                              <a:gd name="connsiteY5-112" fmla="*/ 1999509 h 2282766"/>
                              <a:gd name="connsiteX6-113" fmla="*/ 7108166 w 7108166"/>
                              <a:gd name="connsiteY6-114" fmla="*/ 2282766 h 2282766"/>
                              <a:gd name="connsiteX7-115" fmla="*/ 6899110 w 7108166"/>
                              <a:gd name="connsiteY7-116" fmla="*/ 2272577 h 2282766"/>
                              <a:gd name="connsiteX8-117" fmla="*/ 6649639 w 7108166"/>
                              <a:gd name="connsiteY8-118" fmla="*/ 2239688 h 2282766"/>
                              <a:gd name="connsiteX9-119" fmla="*/ 5661634 w 7108166"/>
                              <a:gd name="connsiteY9-120" fmla="*/ 1911884 h 2282766"/>
                              <a:gd name="connsiteX10-121" fmla="*/ 4851470 w 7108166"/>
                              <a:gd name="connsiteY10-122" fmla="*/ 2274194 h 2282766"/>
                              <a:gd name="connsiteX11-123" fmla="*/ 4021546 w 7108166"/>
                              <a:gd name="connsiteY11-124" fmla="*/ 2032654 h 2282766"/>
                              <a:gd name="connsiteX12-125" fmla="*/ 2697621 w 7108166"/>
                              <a:gd name="connsiteY12-126" fmla="*/ 1135507 h 2282766"/>
                              <a:gd name="connsiteX13-127" fmla="*/ 1274894 w 7108166"/>
                              <a:gd name="connsiteY13-128" fmla="*/ 842209 h 2282766"/>
                              <a:gd name="connsiteX14-129" fmla="*/ 0 w 7108166"/>
                              <a:gd name="connsiteY14-130" fmla="*/ 608982 h 2282766"/>
                              <a:gd name="connsiteX15-131" fmla="*/ 0 w 7108166"/>
                              <a:gd name="connsiteY15-132" fmla="*/ 0 h 2282766"/>
                              <a:gd name="connsiteX0-133" fmla="*/ 0 w 7108166"/>
                              <a:gd name="connsiteY0-134" fmla="*/ 0 h 2282766"/>
                              <a:gd name="connsiteX1-135" fmla="*/ 2804540 w 7108166"/>
                              <a:gd name="connsiteY1-136" fmla="*/ 859462 h 2282766"/>
                              <a:gd name="connsiteX2-137" fmla="*/ 4851470 w 7108166"/>
                              <a:gd name="connsiteY2-138" fmla="*/ 1946390 h 2282766"/>
                              <a:gd name="connsiteX3-139" fmla="*/ 6056836 w 7108166"/>
                              <a:gd name="connsiteY3-140" fmla="*/ 1618586 h 2282766"/>
                              <a:gd name="connsiteX4-141" fmla="*/ 7084360 w 7108166"/>
                              <a:gd name="connsiteY4-142" fmla="*/ 1998149 h 2282766"/>
                              <a:gd name="connsiteX5-143" fmla="*/ 7108166 w 7108166"/>
                              <a:gd name="connsiteY5-144" fmla="*/ 1999509 h 2282766"/>
                              <a:gd name="connsiteX6-145" fmla="*/ 7108166 w 7108166"/>
                              <a:gd name="connsiteY6-146" fmla="*/ 2282766 h 2282766"/>
                              <a:gd name="connsiteX7-147" fmla="*/ 6899110 w 7108166"/>
                              <a:gd name="connsiteY7-148" fmla="*/ 2272577 h 2282766"/>
                              <a:gd name="connsiteX8-149" fmla="*/ 6649639 w 7108166"/>
                              <a:gd name="connsiteY8-150" fmla="*/ 2239688 h 2282766"/>
                              <a:gd name="connsiteX9-151" fmla="*/ 5661634 w 7108166"/>
                              <a:gd name="connsiteY9-152" fmla="*/ 1911884 h 2282766"/>
                              <a:gd name="connsiteX10-153" fmla="*/ 4851470 w 7108166"/>
                              <a:gd name="connsiteY10-154" fmla="*/ 2274194 h 2282766"/>
                              <a:gd name="connsiteX11-155" fmla="*/ 4021546 w 7108166"/>
                              <a:gd name="connsiteY11-156" fmla="*/ 2032654 h 2282766"/>
                              <a:gd name="connsiteX12-157" fmla="*/ 2697621 w 7108166"/>
                              <a:gd name="connsiteY12-158" fmla="*/ 1135507 h 2282766"/>
                              <a:gd name="connsiteX13-159" fmla="*/ 1274894 w 7108166"/>
                              <a:gd name="connsiteY13-160" fmla="*/ 842209 h 2282766"/>
                              <a:gd name="connsiteX14-161" fmla="*/ 0 w 7108166"/>
                              <a:gd name="connsiteY14-162" fmla="*/ 608982 h 2282766"/>
                              <a:gd name="connsiteX15-163" fmla="*/ 0 w 7108166"/>
                              <a:gd name="connsiteY15-164" fmla="*/ 0 h 2282766"/>
                              <a:gd name="connsiteX0-165" fmla="*/ 0 w 7108166"/>
                              <a:gd name="connsiteY0-166" fmla="*/ 0 h 2282766"/>
                              <a:gd name="connsiteX1-167" fmla="*/ 2286955 w 7108166"/>
                              <a:gd name="connsiteY1-168" fmla="*/ 773197 h 2282766"/>
                              <a:gd name="connsiteX2-169" fmla="*/ 4851470 w 7108166"/>
                              <a:gd name="connsiteY2-170" fmla="*/ 1946390 h 2282766"/>
                              <a:gd name="connsiteX3-171" fmla="*/ 6056836 w 7108166"/>
                              <a:gd name="connsiteY3-172" fmla="*/ 1618586 h 2282766"/>
                              <a:gd name="connsiteX4-173" fmla="*/ 7084360 w 7108166"/>
                              <a:gd name="connsiteY4-174" fmla="*/ 1998149 h 2282766"/>
                              <a:gd name="connsiteX5-175" fmla="*/ 7108166 w 7108166"/>
                              <a:gd name="connsiteY5-176" fmla="*/ 1999509 h 2282766"/>
                              <a:gd name="connsiteX6-177" fmla="*/ 7108166 w 7108166"/>
                              <a:gd name="connsiteY6-178" fmla="*/ 2282766 h 2282766"/>
                              <a:gd name="connsiteX7-179" fmla="*/ 6899110 w 7108166"/>
                              <a:gd name="connsiteY7-180" fmla="*/ 2272577 h 2282766"/>
                              <a:gd name="connsiteX8-181" fmla="*/ 6649639 w 7108166"/>
                              <a:gd name="connsiteY8-182" fmla="*/ 2239688 h 2282766"/>
                              <a:gd name="connsiteX9-183" fmla="*/ 5661634 w 7108166"/>
                              <a:gd name="connsiteY9-184" fmla="*/ 1911884 h 2282766"/>
                              <a:gd name="connsiteX10-185" fmla="*/ 4851470 w 7108166"/>
                              <a:gd name="connsiteY10-186" fmla="*/ 2274194 h 2282766"/>
                              <a:gd name="connsiteX11-187" fmla="*/ 4021546 w 7108166"/>
                              <a:gd name="connsiteY11-188" fmla="*/ 2032654 h 2282766"/>
                              <a:gd name="connsiteX12-189" fmla="*/ 2697621 w 7108166"/>
                              <a:gd name="connsiteY12-190" fmla="*/ 1135507 h 2282766"/>
                              <a:gd name="connsiteX13-191" fmla="*/ 1274894 w 7108166"/>
                              <a:gd name="connsiteY13-192" fmla="*/ 842209 h 2282766"/>
                              <a:gd name="connsiteX14-193" fmla="*/ 0 w 7108166"/>
                              <a:gd name="connsiteY14-194" fmla="*/ 608982 h 2282766"/>
                              <a:gd name="connsiteX15-195" fmla="*/ 0 w 7108166"/>
                              <a:gd name="connsiteY15-196" fmla="*/ 0 h 2282766"/>
                              <a:gd name="connsiteX0-197" fmla="*/ 0 w 7108166"/>
                              <a:gd name="connsiteY0-198" fmla="*/ 0 h 2282766"/>
                              <a:gd name="connsiteX1-199" fmla="*/ 2286955 w 7108166"/>
                              <a:gd name="connsiteY1-200" fmla="*/ 773197 h 2282766"/>
                              <a:gd name="connsiteX2-201" fmla="*/ 4851470 w 7108166"/>
                              <a:gd name="connsiteY2-202" fmla="*/ 1946390 h 2282766"/>
                              <a:gd name="connsiteX3-203" fmla="*/ 6056836 w 7108166"/>
                              <a:gd name="connsiteY3-204" fmla="*/ 1618586 h 2282766"/>
                              <a:gd name="connsiteX4-205" fmla="*/ 7084360 w 7108166"/>
                              <a:gd name="connsiteY4-206" fmla="*/ 1998149 h 2282766"/>
                              <a:gd name="connsiteX5-207" fmla="*/ 7108166 w 7108166"/>
                              <a:gd name="connsiteY5-208" fmla="*/ 1999509 h 2282766"/>
                              <a:gd name="connsiteX6-209" fmla="*/ 7108166 w 7108166"/>
                              <a:gd name="connsiteY6-210" fmla="*/ 2282766 h 2282766"/>
                              <a:gd name="connsiteX7-211" fmla="*/ 6899110 w 7108166"/>
                              <a:gd name="connsiteY7-212" fmla="*/ 2272577 h 2282766"/>
                              <a:gd name="connsiteX8-213" fmla="*/ 6649639 w 7108166"/>
                              <a:gd name="connsiteY8-214" fmla="*/ 2239688 h 2282766"/>
                              <a:gd name="connsiteX9-215" fmla="*/ 5661634 w 7108166"/>
                              <a:gd name="connsiteY9-216" fmla="*/ 1911884 h 2282766"/>
                              <a:gd name="connsiteX10-217" fmla="*/ 4851470 w 7108166"/>
                              <a:gd name="connsiteY10-218" fmla="*/ 2274194 h 2282766"/>
                              <a:gd name="connsiteX11-219" fmla="*/ 4021546 w 7108166"/>
                              <a:gd name="connsiteY11-220" fmla="*/ 2032654 h 2282766"/>
                              <a:gd name="connsiteX12-221" fmla="*/ 2697621 w 7108166"/>
                              <a:gd name="connsiteY12-222" fmla="*/ 1135507 h 2282766"/>
                              <a:gd name="connsiteX13-223" fmla="*/ 0 w 7108166"/>
                              <a:gd name="connsiteY13-224" fmla="*/ 608982 h 2282766"/>
                              <a:gd name="connsiteX14-225" fmla="*/ 0 w 7108166"/>
                              <a:gd name="connsiteY14-226" fmla="*/ 0 h 2282766"/>
                              <a:gd name="connsiteX0-227" fmla="*/ 0 w 7108166"/>
                              <a:gd name="connsiteY0-228" fmla="*/ 0 h 2282766"/>
                              <a:gd name="connsiteX1-229" fmla="*/ 2286955 w 7108166"/>
                              <a:gd name="connsiteY1-230" fmla="*/ 773197 h 2282766"/>
                              <a:gd name="connsiteX2-231" fmla="*/ 4851470 w 7108166"/>
                              <a:gd name="connsiteY2-232" fmla="*/ 1946390 h 2282766"/>
                              <a:gd name="connsiteX3-233" fmla="*/ 6056836 w 7108166"/>
                              <a:gd name="connsiteY3-234" fmla="*/ 1618586 h 2282766"/>
                              <a:gd name="connsiteX4-235" fmla="*/ 7084360 w 7108166"/>
                              <a:gd name="connsiteY4-236" fmla="*/ 1998149 h 2282766"/>
                              <a:gd name="connsiteX5-237" fmla="*/ 7108166 w 7108166"/>
                              <a:gd name="connsiteY5-238" fmla="*/ 1999509 h 2282766"/>
                              <a:gd name="connsiteX6-239" fmla="*/ 7108166 w 7108166"/>
                              <a:gd name="connsiteY6-240" fmla="*/ 2282766 h 2282766"/>
                              <a:gd name="connsiteX7-241" fmla="*/ 6899110 w 7108166"/>
                              <a:gd name="connsiteY7-242" fmla="*/ 2272577 h 2282766"/>
                              <a:gd name="connsiteX8-243" fmla="*/ 6649639 w 7108166"/>
                              <a:gd name="connsiteY8-244" fmla="*/ 2239688 h 2282766"/>
                              <a:gd name="connsiteX9-245" fmla="*/ 5661634 w 7108166"/>
                              <a:gd name="connsiteY9-246" fmla="*/ 1911884 h 2282766"/>
                              <a:gd name="connsiteX10-247" fmla="*/ 4851470 w 7108166"/>
                              <a:gd name="connsiteY10-248" fmla="*/ 2274194 h 2282766"/>
                              <a:gd name="connsiteX11-249" fmla="*/ 4021546 w 7108166"/>
                              <a:gd name="connsiteY11-250" fmla="*/ 2032654 h 2282766"/>
                              <a:gd name="connsiteX12-251" fmla="*/ 2697621 w 7108166"/>
                              <a:gd name="connsiteY12-252" fmla="*/ 1135507 h 2282766"/>
                              <a:gd name="connsiteX13-253" fmla="*/ 0 w 7108166"/>
                              <a:gd name="connsiteY13-254" fmla="*/ 608982 h 2282766"/>
                              <a:gd name="connsiteX14-255" fmla="*/ 0 w 7108166"/>
                              <a:gd name="connsiteY14-256" fmla="*/ 0 h 2282766"/>
                              <a:gd name="connsiteX0-257" fmla="*/ 0 w 7108166"/>
                              <a:gd name="connsiteY0-258" fmla="*/ 0 h 2282766"/>
                              <a:gd name="connsiteX1-259" fmla="*/ 2286955 w 7108166"/>
                              <a:gd name="connsiteY1-260" fmla="*/ 773197 h 2282766"/>
                              <a:gd name="connsiteX2-261" fmla="*/ 4851470 w 7108166"/>
                              <a:gd name="connsiteY2-262" fmla="*/ 1946390 h 2282766"/>
                              <a:gd name="connsiteX3-263" fmla="*/ 6056836 w 7108166"/>
                              <a:gd name="connsiteY3-264" fmla="*/ 1618586 h 2282766"/>
                              <a:gd name="connsiteX4-265" fmla="*/ 7084360 w 7108166"/>
                              <a:gd name="connsiteY4-266" fmla="*/ 1998149 h 2282766"/>
                              <a:gd name="connsiteX5-267" fmla="*/ 7108166 w 7108166"/>
                              <a:gd name="connsiteY5-268" fmla="*/ 1999509 h 2282766"/>
                              <a:gd name="connsiteX6-269" fmla="*/ 7108166 w 7108166"/>
                              <a:gd name="connsiteY6-270" fmla="*/ 2282766 h 2282766"/>
                              <a:gd name="connsiteX7-271" fmla="*/ 6899110 w 7108166"/>
                              <a:gd name="connsiteY7-272" fmla="*/ 2272577 h 2282766"/>
                              <a:gd name="connsiteX8-273" fmla="*/ 6649639 w 7108166"/>
                              <a:gd name="connsiteY8-274" fmla="*/ 2239688 h 2282766"/>
                              <a:gd name="connsiteX9-275" fmla="*/ 5661634 w 7108166"/>
                              <a:gd name="connsiteY9-276" fmla="*/ 1911884 h 2282766"/>
                              <a:gd name="connsiteX10-277" fmla="*/ 4851470 w 7108166"/>
                              <a:gd name="connsiteY10-278" fmla="*/ 2274194 h 2282766"/>
                              <a:gd name="connsiteX11-279" fmla="*/ 4021546 w 7108166"/>
                              <a:gd name="connsiteY11-280" fmla="*/ 2032654 h 2282766"/>
                              <a:gd name="connsiteX12-281" fmla="*/ 2697621 w 7108166"/>
                              <a:gd name="connsiteY12-282" fmla="*/ 1135507 h 2282766"/>
                              <a:gd name="connsiteX13-283" fmla="*/ 0 w 7108166"/>
                              <a:gd name="connsiteY13-284" fmla="*/ 608982 h 2282766"/>
                              <a:gd name="connsiteX14-285" fmla="*/ 0 w 7108166"/>
                              <a:gd name="connsiteY14-286" fmla="*/ 0 h 2282766"/>
                              <a:gd name="connsiteX0-287" fmla="*/ 0 w 7108166"/>
                              <a:gd name="connsiteY0-288" fmla="*/ 0 h 2282766"/>
                              <a:gd name="connsiteX1-289" fmla="*/ 2286955 w 7108166"/>
                              <a:gd name="connsiteY1-290" fmla="*/ 773197 h 2282766"/>
                              <a:gd name="connsiteX2-291" fmla="*/ 4782458 w 7108166"/>
                              <a:gd name="connsiteY2-292" fmla="*/ 1946390 h 2282766"/>
                              <a:gd name="connsiteX3-293" fmla="*/ 6056836 w 7108166"/>
                              <a:gd name="connsiteY3-294" fmla="*/ 1618586 h 2282766"/>
                              <a:gd name="connsiteX4-295" fmla="*/ 7084360 w 7108166"/>
                              <a:gd name="connsiteY4-296" fmla="*/ 1998149 h 2282766"/>
                              <a:gd name="connsiteX5-297" fmla="*/ 7108166 w 7108166"/>
                              <a:gd name="connsiteY5-298" fmla="*/ 1999509 h 2282766"/>
                              <a:gd name="connsiteX6-299" fmla="*/ 7108166 w 7108166"/>
                              <a:gd name="connsiteY6-300" fmla="*/ 2282766 h 2282766"/>
                              <a:gd name="connsiteX7-301" fmla="*/ 6899110 w 7108166"/>
                              <a:gd name="connsiteY7-302" fmla="*/ 2272577 h 2282766"/>
                              <a:gd name="connsiteX8-303" fmla="*/ 6649639 w 7108166"/>
                              <a:gd name="connsiteY8-304" fmla="*/ 2239688 h 2282766"/>
                              <a:gd name="connsiteX9-305" fmla="*/ 5661634 w 7108166"/>
                              <a:gd name="connsiteY9-306" fmla="*/ 1911884 h 2282766"/>
                              <a:gd name="connsiteX10-307" fmla="*/ 4851470 w 7108166"/>
                              <a:gd name="connsiteY10-308" fmla="*/ 2274194 h 2282766"/>
                              <a:gd name="connsiteX11-309" fmla="*/ 4021546 w 7108166"/>
                              <a:gd name="connsiteY11-310" fmla="*/ 2032654 h 2282766"/>
                              <a:gd name="connsiteX12-311" fmla="*/ 2697621 w 7108166"/>
                              <a:gd name="connsiteY12-312" fmla="*/ 1135507 h 2282766"/>
                              <a:gd name="connsiteX13-313" fmla="*/ 0 w 7108166"/>
                              <a:gd name="connsiteY13-314" fmla="*/ 608982 h 2282766"/>
                              <a:gd name="connsiteX14-315" fmla="*/ 0 w 7108166"/>
                              <a:gd name="connsiteY14-316" fmla="*/ 0 h 2282766"/>
                              <a:gd name="connsiteX0-317" fmla="*/ 0 w 7108166"/>
                              <a:gd name="connsiteY0-318" fmla="*/ 0 h 2282766"/>
                              <a:gd name="connsiteX1-319" fmla="*/ 2286955 w 7108166"/>
                              <a:gd name="connsiteY1-320" fmla="*/ 773197 h 2282766"/>
                              <a:gd name="connsiteX2-321" fmla="*/ 4782458 w 7108166"/>
                              <a:gd name="connsiteY2-322" fmla="*/ 1946390 h 2282766"/>
                              <a:gd name="connsiteX3-323" fmla="*/ 6056836 w 7108166"/>
                              <a:gd name="connsiteY3-324" fmla="*/ 1618586 h 2282766"/>
                              <a:gd name="connsiteX4-325" fmla="*/ 7084360 w 7108166"/>
                              <a:gd name="connsiteY4-326" fmla="*/ 1998149 h 2282766"/>
                              <a:gd name="connsiteX5-327" fmla="*/ 7108166 w 7108166"/>
                              <a:gd name="connsiteY5-328" fmla="*/ 1999509 h 2282766"/>
                              <a:gd name="connsiteX6-329" fmla="*/ 7108166 w 7108166"/>
                              <a:gd name="connsiteY6-330" fmla="*/ 2282766 h 2282766"/>
                              <a:gd name="connsiteX7-331" fmla="*/ 6899110 w 7108166"/>
                              <a:gd name="connsiteY7-332" fmla="*/ 2272577 h 2282766"/>
                              <a:gd name="connsiteX8-333" fmla="*/ 6649639 w 7108166"/>
                              <a:gd name="connsiteY8-334" fmla="*/ 2239688 h 2282766"/>
                              <a:gd name="connsiteX9-335" fmla="*/ 5661634 w 7108166"/>
                              <a:gd name="connsiteY9-336" fmla="*/ 1911884 h 2282766"/>
                              <a:gd name="connsiteX10-337" fmla="*/ 4851470 w 7108166"/>
                              <a:gd name="connsiteY10-338" fmla="*/ 2274194 h 2282766"/>
                              <a:gd name="connsiteX11-339" fmla="*/ 4021546 w 7108166"/>
                              <a:gd name="connsiteY11-340" fmla="*/ 2032654 h 2282766"/>
                              <a:gd name="connsiteX12-341" fmla="*/ 2697621 w 7108166"/>
                              <a:gd name="connsiteY12-342" fmla="*/ 1135507 h 2282766"/>
                              <a:gd name="connsiteX13-343" fmla="*/ 0 w 7108166"/>
                              <a:gd name="connsiteY13-344" fmla="*/ 608982 h 2282766"/>
                              <a:gd name="connsiteX14-345" fmla="*/ 0 w 7108166"/>
                              <a:gd name="connsiteY14-346" fmla="*/ 0 h 2282766"/>
                              <a:gd name="connsiteX0-347" fmla="*/ 0 w 7108166"/>
                              <a:gd name="connsiteY0-348" fmla="*/ 0 h 2282766"/>
                              <a:gd name="connsiteX1-349" fmla="*/ 2286955 w 7108166"/>
                              <a:gd name="connsiteY1-350" fmla="*/ 773197 h 2282766"/>
                              <a:gd name="connsiteX2-351" fmla="*/ 4661688 w 7108166"/>
                              <a:gd name="connsiteY2-352" fmla="*/ 1894631 h 2282766"/>
                              <a:gd name="connsiteX3-353" fmla="*/ 6056836 w 7108166"/>
                              <a:gd name="connsiteY3-354" fmla="*/ 1618586 h 2282766"/>
                              <a:gd name="connsiteX4-355" fmla="*/ 7084360 w 7108166"/>
                              <a:gd name="connsiteY4-356" fmla="*/ 1998149 h 2282766"/>
                              <a:gd name="connsiteX5-357" fmla="*/ 7108166 w 7108166"/>
                              <a:gd name="connsiteY5-358" fmla="*/ 1999509 h 2282766"/>
                              <a:gd name="connsiteX6-359" fmla="*/ 7108166 w 7108166"/>
                              <a:gd name="connsiteY6-360" fmla="*/ 2282766 h 2282766"/>
                              <a:gd name="connsiteX7-361" fmla="*/ 6899110 w 7108166"/>
                              <a:gd name="connsiteY7-362" fmla="*/ 2272577 h 2282766"/>
                              <a:gd name="connsiteX8-363" fmla="*/ 6649639 w 7108166"/>
                              <a:gd name="connsiteY8-364" fmla="*/ 2239688 h 2282766"/>
                              <a:gd name="connsiteX9-365" fmla="*/ 5661634 w 7108166"/>
                              <a:gd name="connsiteY9-366" fmla="*/ 1911884 h 2282766"/>
                              <a:gd name="connsiteX10-367" fmla="*/ 4851470 w 7108166"/>
                              <a:gd name="connsiteY10-368" fmla="*/ 2274194 h 2282766"/>
                              <a:gd name="connsiteX11-369" fmla="*/ 4021546 w 7108166"/>
                              <a:gd name="connsiteY11-370" fmla="*/ 2032654 h 2282766"/>
                              <a:gd name="connsiteX12-371" fmla="*/ 2697621 w 7108166"/>
                              <a:gd name="connsiteY12-372" fmla="*/ 1135507 h 2282766"/>
                              <a:gd name="connsiteX13-373" fmla="*/ 0 w 7108166"/>
                              <a:gd name="connsiteY13-374" fmla="*/ 608982 h 2282766"/>
                              <a:gd name="connsiteX14-375" fmla="*/ 0 w 7108166"/>
                              <a:gd name="connsiteY14-376" fmla="*/ 0 h 2282766"/>
                              <a:gd name="connsiteX0-377" fmla="*/ 0 w 7108166"/>
                              <a:gd name="connsiteY0-378" fmla="*/ 0 h 2282766"/>
                              <a:gd name="connsiteX1-379" fmla="*/ 2286955 w 7108166"/>
                              <a:gd name="connsiteY1-380" fmla="*/ 773197 h 2282766"/>
                              <a:gd name="connsiteX2-381" fmla="*/ 4661688 w 7108166"/>
                              <a:gd name="connsiteY2-382" fmla="*/ 1894631 h 2282766"/>
                              <a:gd name="connsiteX3-383" fmla="*/ 6056836 w 7108166"/>
                              <a:gd name="connsiteY3-384" fmla="*/ 1618586 h 2282766"/>
                              <a:gd name="connsiteX4-385" fmla="*/ 7084360 w 7108166"/>
                              <a:gd name="connsiteY4-386" fmla="*/ 1998149 h 2282766"/>
                              <a:gd name="connsiteX5-387" fmla="*/ 7108166 w 7108166"/>
                              <a:gd name="connsiteY5-388" fmla="*/ 1999509 h 2282766"/>
                              <a:gd name="connsiteX6-389" fmla="*/ 7108166 w 7108166"/>
                              <a:gd name="connsiteY6-390" fmla="*/ 2282766 h 2282766"/>
                              <a:gd name="connsiteX7-391" fmla="*/ 6899110 w 7108166"/>
                              <a:gd name="connsiteY7-392" fmla="*/ 2272577 h 2282766"/>
                              <a:gd name="connsiteX8-393" fmla="*/ 6649639 w 7108166"/>
                              <a:gd name="connsiteY8-394" fmla="*/ 2239688 h 2282766"/>
                              <a:gd name="connsiteX9-395" fmla="*/ 5661634 w 7108166"/>
                              <a:gd name="connsiteY9-396" fmla="*/ 1911884 h 2282766"/>
                              <a:gd name="connsiteX10-397" fmla="*/ 4851470 w 7108166"/>
                              <a:gd name="connsiteY10-398" fmla="*/ 2274194 h 2282766"/>
                              <a:gd name="connsiteX11-399" fmla="*/ 4021546 w 7108166"/>
                              <a:gd name="connsiteY11-400" fmla="*/ 2032654 h 2282766"/>
                              <a:gd name="connsiteX12-401" fmla="*/ 2697621 w 7108166"/>
                              <a:gd name="connsiteY12-402" fmla="*/ 1135507 h 2282766"/>
                              <a:gd name="connsiteX13-403" fmla="*/ 0 w 7108166"/>
                              <a:gd name="connsiteY13-404" fmla="*/ 608982 h 2282766"/>
                              <a:gd name="connsiteX14-405" fmla="*/ 0 w 7108166"/>
                              <a:gd name="connsiteY14-406" fmla="*/ 0 h 2282766"/>
                              <a:gd name="connsiteX0-407" fmla="*/ 0 w 7108166"/>
                              <a:gd name="connsiteY0-408" fmla="*/ 0 h 2282766"/>
                              <a:gd name="connsiteX1-409" fmla="*/ 2286955 w 7108166"/>
                              <a:gd name="connsiteY1-410" fmla="*/ 773197 h 2282766"/>
                              <a:gd name="connsiteX2-411" fmla="*/ 4661688 w 7108166"/>
                              <a:gd name="connsiteY2-412" fmla="*/ 1894631 h 2282766"/>
                              <a:gd name="connsiteX3-413" fmla="*/ 6056836 w 7108166"/>
                              <a:gd name="connsiteY3-414" fmla="*/ 1618586 h 2282766"/>
                              <a:gd name="connsiteX4-415" fmla="*/ 7084360 w 7108166"/>
                              <a:gd name="connsiteY4-416" fmla="*/ 1998149 h 2282766"/>
                              <a:gd name="connsiteX5-417" fmla="*/ 7108166 w 7108166"/>
                              <a:gd name="connsiteY5-418" fmla="*/ 1999509 h 2282766"/>
                              <a:gd name="connsiteX6-419" fmla="*/ 7108166 w 7108166"/>
                              <a:gd name="connsiteY6-420" fmla="*/ 2282766 h 2282766"/>
                              <a:gd name="connsiteX7-421" fmla="*/ 6899110 w 7108166"/>
                              <a:gd name="connsiteY7-422" fmla="*/ 2272577 h 2282766"/>
                              <a:gd name="connsiteX8-423" fmla="*/ 6649639 w 7108166"/>
                              <a:gd name="connsiteY8-424" fmla="*/ 2239688 h 2282766"/>
                              <a:gd name="connsiteX9-425" fmla="*/ 5661634 w 7108166"/>
                              <a:gd name="connsiteY9-426" fmla="*/ 1911884 h 2282766"/>
                              <a:gd name="connsiteX10-427" fmla="*/ 4851470 w 7108166"/>
                              <a:gd name="connsiteY10-428" fmla="*/ 2274194 h 2282766"/>
                              <a:gd name="connsiteX11-429" fmla="*/ 4021546 w 7108166"/>
                              <a:gd name="connsiteY11-430" fmla="*/ 2032654 h 2282766"/>
                              <a:gd name="connsiteX12-431" fmla="*/ 2697621 w 7108166"/>
                              <a:gd name="connsiteY12-432" fmla="*/ 1135507 h 2282766"/>
                              <a:gd name="connsiteX13-433" fmla="*/ 0 w 7108166"/>
                              <a:gd name="connsiteY13-434" fmla="*/ 608982 h 2282766"/>
                              <a:gd name="connsiteX14-435" fmla="*/ 0 w 7108166"/>
                              <a:gd name="connsiteY14-436" fmla="*/ 0 h 2282766"/>
                              <a:gd name="connsiteX0-437" fmla="*/ 0 w 7108166"/>
                              <a:gd name="connsiteY0-438" fmla="*/ 0 h 2282766"/>
                              <a:gd name="connsiteX1-439" fmla="*/ 2286955 w 7108166"/>
                              <a:gd name="connsiteY1-440" fmla="*/ 773197 h 2282766"/>
                              <a:gd name="connsiteX2-441" fmla="*/ 4661688 w 7108166"/>
                              <a:gd name="connsiteY2-442" fmla="*/ 1894631 h 2282766"/>
                              <a:gd name="connsiteX3-443" fmla="*/ 6056836 w 7108166"/>
                              <a:gd name="connsiteY3-444" fmla="*/ 1618586 h 2282766"/>
                              <a:gd name="connsiteX4-445" fmla="*/ 7084360 w 7108166"/>
                              <a:gd name="connsiteY4-446" fmla="*/ 1998149 h 2282766"/>
                              <a:gd name="connsiteX5-447" fmla="*/ 7108166 w 7108166"/>
                              <a:gd name="connsiteY5-448" fmla="*/ 1999509 h 2282766"/>
                              <a:gd name="connsiteX6-449" fmla="*/ 7108166 w 7108166"/>
                              <a:gd name="connsiteY6-450" fmla="*/ 2282766 h 2282766"/>
                              <a:gd name="connsiteX7-451" fmla="*/ 6899110 w 7108166"/>
                              <a:gd name="connsiteY7-452" fmla="*/ 2272577 h 2282766"/>
                              <a:gd name="connsiteX8-453" fmla="*/ 6649639 w 7108166"/>
                              <a:gd name="connsiteY8-454" fmla="*/ 2239688 h 2282766"/>
                              <a:gd name="connsiteX9-455" fmla="*/ 5661634 w 7108166"/>
                              <a:gd name="connsiteY9-456" fmla="*/ 1911884 h 2282766"/>
                              <a:gd name="connsiteX10-457" fmla="*/ 4851470 w 7108166"/>
                              <a:gd name="connsiteY10-458" fmla="*/ 2274194 h 2282766"/>
                              <a:gd name="connsiteX11-459" fmla="*/ 4021546 w 7108166"/>
                              <a:gd name="connsiteY11-460" fmla="*/ 2032654 h 2282766"/>
                              <a:gd name="connsiteX12-461" fmla="*/ 2697621 w 7108166"/>
                              <a:gd name="connsiteY12-462" fmla="*/ 1135507 h 2282766"/>
                              <a:gd name="connsiteX13-463" fmla="*/ 0 w 7108166"/>
                              <a:gd name="connsiteY13-464" fmla="*/ 608982 h 2282766"/>
                              <a:gd name="connsiteX14-465" fmla="*/ 0 w 7108166"/>
                              <a:gd name="connsiteY14-466" fmla="*/ 0 h 2282766"/>
                              <a:gd name="connsiteX0-467" fmla="*/ 0 w 7108166"/>
                              <a:gd name="connsiteY0-468" fmla="*/ 0 h 2282766"/>
                              <a:gd name="connsiteX1-469" fmla="*/ 2351845 w 7108166"/>
                              <a:gd name="connsiteY1-470" fmla="*/ 704185 h 2282766"/>
                              <a:gd name="connsiteX2-471" fmla="*/ 4661688 w 7108166"/>
                              <a:gd name="connsiteY2-472" fmla="*/ 1894631 h 2282766"/>
                              <a:gd name="connsiteX3-473" fmla="*/ 6056836 w 7108166"/>
                              <a:gd name="connsiteY3-474" fmla="*/ 1618586 h 2282766"/>
                              <a:gd name="connsiteX4-475" fmla="*/ 7084360 w 7108166"/>
                              <a:gd name="connsiteY4-476" fmla="*/ 1998149 h 2282766"/>
                              <a:gd name="connsiteX5-477" fmla="*/ 7108166 w 7108166"/>
                              <a:gd name="connsiteY5-478" fmla="*/ 1999509 h 2282766"/>
                              <a:gd name="connsiteX6-479" fmla="*/ 7108166 w 7108166"/>
                              <a:gd name="connsiteY6-480" fmla="*/ 2282766 h 2282766"/>
                              <a:gd name="connsiteX7-481" fmla="*/ 6899110 w 7108166"/>
                              <a:gd name="connsiteY7-482" fmla="*/ 2272577 h 2282766"/>
                              <a:gd name="connsiteX8-483" fmla="*/ 6649639 w 7108166"/>
                              <a:gd name="connsiteY8-484" fmla="*/ 2239688 h 2282766"/>
                              <a:gd name="connsiteX9-485" fmla="*/ 5661634 w 7108166"/>
                              <a:gd name="connsiteY9-486" fmla="*/ 1911884 h 2282766"/>
                              <a:gd name="connsiteX10-487" fmla="*/ 4851470 w 7108166"/>
                              <a:gd name="connsiteY10-488" fmla="*/ 2274194 h 2282766"/>
                              <a:gd name="connsiteX11-489" fmla="*/ 4021546 w 7108166"/>
                              <a:gd name="connsiteY11-490" fmla="*/ 2032654 h 2282766"/>
                              <a:gd name="connsiteX12-491" fmla="*/ 2697621 w 7108166"/>
                              <a:gd name="connsiteY12-492" fmla="*/ 1135507 h 2282766"/>
                              <a:gd name="connsiteX13-493" fmla="*/ 0 w 7108166"/>
                              <a:gd name="connsiteY13-494" fmla="*/ 608982 h 2282766"/>
                              <a:gd name="connsiteX14-495" fmla="*/ 0 w 7108166"/>
                              <a:gd name="connsiteY14-496" fmla="*/ 0 h 2282766"/>
                              <a:gd name="connsiteX0-497" fmla="*/ 0 w 7108166"/>
                              <a:gd name="connsiteY0-498" fmla="*/ 0 h 2282766"/>
                              <a:gd name="connsiteX1-499" fmla="*/ 2351845 w 7108166"/>
                              <a:gd name="connsiteY1-500" fmla="*/ 704185 h 2282766"/>
                              <a:gd name="connsiteX2-501" fmla="*/ 4661688 w 7108166"/>
                              <a:gd name="connsiteY2-502" fmla="*/ 1894631 h 2282766"/>
                              <a:gd name="connsiteX3-503" fmla="*/ 6056836 w 7108166"/>
                              <a:gd name="connsiteY3-504" fmla="*/ 1618586 h 2282766"/>
                              <a:gd name="connsiteX4-505" fmla="*/ 7084360 w 7108166"/>
                              <a:gd name="connsiteY4-506" fmla="*/ 1998149 h 2282766"/>
                              <a:gd name="connsiteX5-507" fmla="*/ 7108166 w 7108166"/>
                              <a:gd name="connsiteY5-508" fmla="*/ 1999509 h 2282766"/>
                              <a:gd name="connsiteX6-509" fmla="*/ 7108166 w 7108166"/>
                              <a:gd name="connsiteY6-510" fmla="*/ 2282766 h 2282766"/>
                              <a:gd name="connsiteX7-511" fmla="*/ 6899110 w 7108166"/>
                              <a:gd name="connsiteY7-512" fmla="*/ 2272577 h 2282766"/>
                              <a:gd name="connsiteX8-513" fmla="*/ 6649639 w 7108166"/>
                              <a:gd name="connsiteY8-514" fmla="*/ 2239688 h 2282766"/>
                              <a:gd name="connsiteX9-515" fmla="*/ 5661634 w 7108166"/>
                              <a:gd name="connsiteY9-516" fmla="*/ 1911884 h 2282766"/>
                              <a:gd name="connsiteX10-517" fmla="*/ 4851470 w 7108166"/>
                              <a:gd name="connsiteY10-518" fmla="*/ 2274194 h 2282766"/>
                              <a:gd name="connsiteX11-519" fmla="*/ 4021546 w 7108166"/>
                              <a:gd name="connsiteY11-520" fmla="*/ 2032654 h 2282766"/>
                              <a:gd name="connsiteX12-521" fmla="*/ 2697621 w 7108166"/>
                              <a:gd name="connsiteY12-522" fmla="*/ 1135507 h 2282766"/>
                              <a:gd name="connsiteX13-523" fmla="*/ 0 w 7108166"/>
                              <a:gd name="connsiteY13-524" fmla="*/ 608982 h 2282766"/>
                              <a:gd name="connsiteX14-525" fmla="*/ 0 w 7108166"/>
                              <a:gd name="connsiteY14-526" fmla="*/ 0 h 2282766"/>
                              <a:gd name="connsiteX0-527" fmla="*/ 0 w 7108166"/>
                              <a:gd name="connsiteY0-528" fmla="*/ 0 h 2282766"/>
                              <a:gd name="connsiteX1-529" fmla="*/ 2351845 w 7108166"/>
                              <a:gd name="connsiteY1-530" fmla="*/ 704185 h 2282766"/>
                              <a:gd name="connsiteX2-531" fmla="*/ 4661688 w 7108166"/>
                              <a:gd name="connsiteY2-532" fmla="*/ 1894631 h 2282766"/>
                              <a:gd name="connsiteX3-533" fmla="*/ 6056836 w 7108166"/>
                              <a:gd name="connsiteY3-534" fmla="*/ 1618586 h 2282766"/>
                              <a:gd name="connsiteX4-535" fmla="*/ 7084360 w 7108166"/>
                              <a:gd name="connsiteY4-536" fmla="*/ 1998149 h 2282766"/>
                              <a:gd name="connsiteX5-537" fmla="*/ 7108166 w 7108166"/>
                              <a:gd name="connsiteY5-538" fmla="*/ 1999509 h 2282766"/>
                              <a:gd name="connsiteX6-539" fmla="*/ 7108166 w 7108166"/>
                              <a:gd name="connsiteY6-540" fmla="*/ 2282766 h 2282766"/>
                              <a:gd name="connsiteX7-541" fmla="*/ 6899110 w 7108166"/>
                              <a:gd name="connsiteY7-542" fmla="*/ 2272577 h 2282766"/>
                              <a:gd name="connsiteX8-543" fmla="*/ 6649639 w 7108166"/>
                              <a:gd name="connsiteY8-544" fmla="*/ 2239688 h 2282766"/>
                              <a:gd name="connsiteX9-545" fmla="*/ 5661634 w 7108166"/>
                              <a:gd name="connsiteY9-546" fmla="*/ 1911884 h 2282766"/>
                              <a:gd name="connsiteX10-547" fmla="*/ 4851470 w 7108166"/>
                              <a:gd name="connsiteY10-548" fmla="*/ 2274194 h 2282766"/>
                              <a:gd name="connsiteX11-549" fmla="*/ 4021546 w 7108166"/>
                              <a:gd name="connsiteY11-550" fmla="*/ 2032654 h 2282766"/>
                              <a:gd name="connsiteX12-551" fmla="*/ 2697621 w 7108166"/>
                              <a:gd name="connsiteY12-552" fmla="*/ 1135507 h 2282766"/>
                              <a:gd name="connsiteX13-553" fmla="*/ 0 w 7108166"/>
                              <a:gd name="connsiteY13-554" fmla="*/ 608982 h 2282766"/>
                              <a:gd name="connsiteX14-555" fmla="*/ 0 w 7108166"/>
                              <a:gd name="connsiteY14-556" fmla="*/ 0 h 2282766"/>
                              <a:gd name="connsiteX0-557" fmla="*/ 0 w 7108166"/>
                              <a:gd name="connsiteY0-558" fmla="*/ 0 h 2282766"/>
                              <a:gd name="connsiteX1-559" fmla="*/ 2351845 w 7108166"/>
                              <a:gd name="connsiteY1-560" fmla="*/ 704185 h 2282766"/>
                              <a:gd name="connsiteX2-561" fmla="*/ 4531910 w 7108166"/>
                              <a:gd name="connsiteY2-562" fmla="*/ 1894631 h 2282766"/>
                              <a:gd name="connsiteX3-563" fmla="*/ 6056836 w 7108166"/>
                              <a:gd name="connsiteY3-564" fmla="*/ 1618586 h 2282766"/>
                              <a:gd name="connsiteX4-565" fmla="*/ 7084360 w 7108166"/>
                              <a:gd name="connsiteY4-566" fmla="*/ 1998149 h 2282766"/>
                              <a:gd name="connsiteX5-567" fmla="*/ 7108166 w 7108166"/>
                              <a:gd name="connsiteY5-568" fmla="*/ 1999509 h 2282766"/>
                              <a:gd name="connsiteX6-569" fmla="*/ 7108166 w 7108166"/>
                              <a:gd name="connsiteY6-570" fmla="*/ 2282766 h 2282766"/>
                              <a:gd name="connsiteX7-571" fmla="*/ 6899110 w 7108166"/>
                              <a:gd name="connsiteY7-572" fmla="*/ 2272577 h 2282766"/>
                              <a:gd name="connsiteX8-573" fmla="*/ 6649639 w 7108166"/>
                              <a:gd name="connsiteY8-574" fmla="*/ 2239688 h 2282766"/>
                              <a:gd name="connsiteX9-575" fmla="*/ 5661634 w 7108166"/>
                              <a:gd name="connsiteY9-576" fmla="*/ 1911884 h 2282766"/>
                              <a:gd name="connsiteX10-577" fmla="*/ 4851470 w 7108166"/>
                              <a:gd name="connsiteY10-578" fmla="*/ 2274194 h 2282766"/>
                              <a:gd name="connsiteX11-579" fmla="*/ 4021546 w 7108166"/>
                              <a:gd name="connsiteY11-580" fmla="*/ 2032654 h 2282766"/>
                              <a:gd name="connsiteX12-581" fmla="*/ 2697621 w 7108166"/>
                              <a:gd name="connsiteY12-582" fmla="*/ 1135507 h 2282766"/>
                              <a:gd name="connsiteX13-583" fmla="*/ 0 w 7108166"/>
                              <a:gd name="connsiteY13-584" fmla="*/ 608982 h 2282766"/>
                              <a:gd name="connsiteX14-585" fmla="*/ 0 w 7108166"/>
                              <a:gd name="connsiteY14-586" fmla="*/ 0 h 2282766"/>
                            </a:gdLst>
                            <a:ahLst/>
                            <a:cxnLst>
                              <a:cxn ang="0">
                                <a:pos x="connsiteX0-1" y="connsiteY0-2"/>
                              </a:cxn>
                              <a:cxn ang="0">
                                <a:pos x="connsiteX1-3" y="connsiteY1-4"/>
                              </a:cxn>
                              <a:cxn ang="0">
                                <a:pos x="connsiteX2-5" y="connsiteY2-6"/>
                              </a:cxn>
                              <a:cxn ang="0">
                                <a:pos x="connsiteX3-7" y="connsiteY3-8"/>
                              </a:cxn>
                              <a:cxn ang="0">
                                <a:pos x="connsiteX4-9" y="connsiteY4-10"/>
                              </a:cxn>
                              <a:cxn ang="0">
                                <a:pos x="connsiteX5-11" y="connsiteY5-12"/>
                              </a:cxn>
                              <a:cxn ang="0">
                                <a:pos x="connsiteX6-13" y="connsiteY6-14"/>
                              </a:cxn>
                              <a:cxn ang="0">
                                <a:pos x="connsiteX7-15" y="connsiteY7-16"/>
                              </a:cxn>
                              <a:cxn ang="0">
                                <a:pos x="connsiteX8-17" y="connsiteY8-18"/>
                              </a:cxn>
                              <a:cxn ang="0">
                                <a:pos x="connsiteX9-19" y="connsiteY9-20"/>
                              </a:cxn>
                              <a:cxn ang="0">
                                <a:pos x="connsiteX10-21" y="connsiteY10-22"/>
                              </a:cxn>
                              <a:cxn ang="0">
                                <a:pos x="connsiteX11-23" y="connsiteY11-24"/>
                              </a:cxn>
                              <a:cxn ang="0">
                                <a:pos x="connsiteX12-25" y="connsiteY12-26"/>
                              </a:cxn>
                              <a:cxn ang="0">
                                <a:pos x="connsiteX13-27" y="connsiteY13-28"/>
                              </a:cxn>
                              <a:cxn ang="0">
                                <a:pos x="connsiteX14-29" y="connsiteY14-30"/>
                              </a:cxn>
                            </a:cxnLst>
                            <a:rect l="l" t="t" r="r" b="b"/>
                            <a:pathLst>
                              <a:path w="7108166" h="2282766">
                                <a:moveTo>
                                  <a:pt x="0" y="0"/>
                                </a:moveTo>
                                <a:cubicBezTo>
                                  <a:pt x="1226850" y="165717"/>
                                  <a:pt x="1596527" y="388413"/>
                                  <a:pt x="2351845" y="704185"/>
                                </a:cubicBezTo>
                                <a:cubicBezTo>
                                  <a:pt x="3107163" y="1019957"/>
                                  <a:pt x="3687298" y="1690473"/>
                                  <a:pt x="4531910" y="1894631"/>
                                </a:cubicBezTo>
                                <a:cubicBezTo>
                                  <a:pt x="5376522" y="2098789"/>
                                  <a:pt x="5631428" y="1601333"/>
                                  <a:pt x="6056836" y="1618586"/>
                                </a:cubicBezTo>
                                <a:cubicBezTo>
                                  <a:pt x="6482244" y="1635839"/>
                                  <a:pt x="6797839" y="1955017"/>
                                  <a:pt x="7084360" y="1998149"/>
                                </a:cubicBezTo>
                                <a:lnTo>
                                  <a:pt x="7108166" y="1999509"/>
                                </a:lnTo>
                                <a:lnTo>
                                  <a:pt x="7108166" y="2282766"/>
                                </a:lnTo>
                                <a:lnTo>
                                  <a:pt x="6899110" y="2272577"/>
                                </a:lnTo>
                                <a:cubicBezTo>
                                  <a:pt x="6813483" y="2265388"/>
                                  <a:pt x="6728679" y="2254784"/>
                                  <a:pt x="6649639" y="2239688"/>
                                </a:cubicBezTo>
                                <a:cubicBezTo>
                                  <a:pt x="6333478" y="2179303"/>
                                  <a:pt x="5961329" y="1906133"/>
                                  <a:pt x="5661634" y="1911884"/>
                                </a:cubicBezTo>
                                <a:cubicBezTo>
                                  <a:pt x="5361939" y="1917635"/>
                                  <a:pt x="5124818" y="2254066"/>
                                  <a:pt x="4851470" y="2274194"/>
                                </a:cubicBezTo>
                                <a:cubicBezTo>
                                  <a:pt x="4578122" y="2294322"/>
                                  <a:pt x="4380521" y="2222435"/>
                                  <a:pt x="4021546" y="2032654"/>
                                </a:cubicBezTo>
                                <a:cubicBezTo>
                                  <a:pt x="3662572" y="1842873"/>
                                  <a:pt x="3367879" y="1372786"/>
                                  <a:pt x="2697621" y="1135507"/>
                                </a:cubicBezTo>
                                <a:cubicBezTo>
                                  <a:pt x="2027363" y="898228"/>
                                  <a:pt x="760154" y="625705"/>
                                  <a:pt x="0" y="608982"/>
                                </a:cubicBezTo>
                                <a:lnTo>
                                  <a:pt x="0" y="0"/>
                                </a:lnTo>
                                <a:close/>
                              </a:path>
                            </a:pathLst>
                          </a:cu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组合 3" o:spid="_x0000_s1026" o:spt="203" style="position:absolute;left:0pt;flip:y;margin-left:-88.6pt;margin-top:575.45pt;height:195.9pt;width:595.3pt;z-index:251666432;mso-width-relative:page;mso-height-relative:page;" coordorigin="3647,2962" coordsize="11904,4876" o:gfxdata="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">
                <o:lock v:ext="edit" aspectratio="f"/>
                <v:shape id="任意多边形 16" o:spid="_x0000_s1026" o:spt="100" style="position:absolute;left:3647;top:2962;height:4592;width:11905;v-text-anchor:middle;" fillcolor="#4F81BD [3204]" filled="t" stroked="t" coordsize="7559676,2915727" o:gfxdata="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Nycl/G2AAAA2gAAAA8A&#10;AAAAAAAAAQAgAAAAIgAAAGRycy9kb3ducmV2LnhtbFBLAQIUABQAAAAIAIdO4kAzLwWeOwAAADkA&#10;AAAQAAAAAAAAAAEAIAAAAAUBAABkcnMvc2hhcGV4bWwueG1sUEsFBgAAAAAGAAYAWwEAAK8DAAAA&#10;AA==&#10;" path="m0,0l7559676,0,7559676,2915727,7357507,2915727,7346472,2912494c7277101,2891287,7203058,2868283,7108167,2846717c6918386,2803585,6625088,2731699,6418054,2708695c6211020,2685691,6058620,2682816,5865963,2708695c5673306,2734574,5506529,2858219,5262114,2863970c5017699,2869721,4666892,2835215,4399473,2743200c4132054,2651185,3893390,2444152,3657601,2311880c3421812,2179608,3174522,2044461,2984741,1949570c2794960,1854679,2636808,1785668,2518914,1742536c2401020,1699404,2409647,1713782,2277375,1690778c2145103,1667774,1920816,1641895,1725284,1604514c1529752,1567133,1282461,1512499,1104182,1466491c925903,1420483,897149,1391728,655609,1328468c504647,1288931,236868,1293199,3910,1246501l0,1245486xe">
                  <v:path o:connectlocs="0,0;11905,0;11905,4592;11586,4592;11569,4586;11193,4483;10107,4265;9237,4265;8286,4510;6928,4320;5760,3640;4700,3070;3966,2744;3586,2662;2716,2526;1738,2309;1032,2092;6,1963;0,1961" o:connectangles="0,0,0,0,0,0,0,0,0,0,0,0,0,0,0,0,0,0,0"/>
                  <v:fill on="t" focussize="0,0"/>
                  <v:stroke weight="2pt" color="#385D8A [3204]" joinstyle="round"/>
                  <v:imagedata o:title=""/>
                  <o:lock v:ext="edit" aspectratio="f"/>
                </v:shape>
                <v:shape id="任意多边形 7" o:spid="_x0000_s1026" o:spt="100" style="position:absolute;left:3647;top:4510;height:3328;width:11905;v-text-anchor:middle;" fillcolor="#4F81BD [3204]" filled="t" stroked="t" coordsize="7108166,2282766" o:gfxdata="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0p5Nm8AAAA&#10;2gAAAA8AAAAAAAAAAQAgAAAAIgAAAGRycy9kb3ducmV2LnhtbFBLAQIUABQAAAAIAIdO4kAzLwWe&#10;OwAAADkAAAAQAAAAAAAAAAEAIAAAAAsBAABkcnMvc2hhcGV4bWwueG1sUEsFBgAAAAAGAAYAWwEA&#10;ALUDAAAAAA==&#10;" path="m0,0c1226850,165717,1596527,388413,2351845,704185c3107163,1019957,3687298,1690473,4531910,1894631c5376522,2098789,5631428,1601333,6056836,1618586c6482244,1635839,6797839,1955017,7084360,1998149l7108166,1999509,7108166,2282766,6899110,2272577c6813483,2265388,6728679,2254784,6649639,2239688c6333478,2179303,5961329,1906133,5661634,1911884c5361939,1917635,5124818,2254066,4851470,2274194c4578122,2294322,4380521,2222435,4021546,2032654c3662572,1842873,3367879,1372786,2697621,1135507c2027363,898228,760154,625705,0,608982l0,0xe">
                  <v:path o:connectlocs="0,0;215,45;1771,498;5246,1705;8125,2837;10144,2359;11865,2913;11905,2915;11905,3328;11554,3313;11137,3265;9482,2787;8125,3315;6735,2963;4518,1655" o:connectangles="0,0,0,0,0,0,0,0,0,0,0,0,0,0,0"/>
                  <v:fill on="t" focussize="0,0"/>
                  <v:stroke weight="2pt" color="#385D8A [3204]" joinstyle="round"/>
                  <v:imagedata o:title=""/>
                  <o:lock v:ext="edit" aspectratio="f"/>
                </v:shape>
              </v:group>
            </w:pict>
          </mc:Fallback>
        </mc:AlternateContent>
      </w:r>
      <w:r>
        <w:rPr>
          <w:rStyle w:val="13"/>
          <w:rFonts w:hint="eastAsia"/>
          <w:sz w:val="24"/>
          <w:szCs w:val="24"/>
          <w:lang w:eastAsia="zh-CN"/>
        </w:rPr>
        <w:drawing>
          <wp:inline distT="0" distB="0" distL="114300" distR="114300">
            <wp:extent cx="1640205" cy="784225"/>
            <wp:effectExtent l="0" t="0" r="17145" b="15875"/>
            <wp:docPr id="4" name="图片 4" descr="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01"/>
                    <pic:cNvPicPr>
                      <a:picLocks noChangeAspect="1"/>
                    </pic:cNvPicPr>
                  </pic:nvPicPr>
                  <pic:blipFill>
                    <a:blip r:embed="rId5"/>
                    <a:stretch>
                      <a:fillRect/>
                    </a:stretch>
                  </pic:blipFill>
                  <pic:spPr>
                    <a:xfrm>
                      <a:off x="0" y="0"/>
                      <a:ext cx="1640205" cy="784225"/>
                    </a:xfrm>
                    <a:prstGeom prst="rect">
                      <a:avLst/>
                    </a:prstGeom>
                  </pic:spPr>
                </pic:pic>
              </a:graphicData>
            </a:graphic>
          </wp:inline>
        </w:drawing>
      </w:r>
      <w:r>
        <w:rPr>
          <w:rStyle w:val="13"/>
          <w:sz w:val="24"/>
          <w:szCs w:val="24"/>
        </w:rPr>
        <mc:AlternateContent>
          <mc:Choice Requires="wpg">
            <w:drawing>
              <wp:anchor distT="0" distB="0" distL="114300" distR="114300" simplePos="0" relativeHeight="251665408" behindDoc="0" locked="0" layoutInCell="1" allowOverlap="1">
                <wp:simplePos x="0" y="0"/>
                <wp:positionH relativeFrom="column">
                  <wp:posOffset>-1143635</wp:posOffset>
                </wp:positionH>
                <wp:positionV relativeFrom="paragraph">
                  <wp:posOffset>-923290</wp:posOffset>
                </wp:positionV>
                <wp:extent cx="7561580" cy="1811655"/>
                <wp:effectExtent l="12700" t="12700" r="26670" b="23495"/>
                <wp:wrapNone/>
                <wp:docPr id="14" name="组合 6"/>
                <wp:cNvGraphicFramePr/>
                <a:graphic xmlns:a="http://schemas.openxmlformats.org/drawingml/2006/main">
                  <a:graphicData uri="http://schemas.microsoft.com/office/word/2010/wordprocessingGroup">
                    <wpg:wgp>
                      <wpg:cNvGrpSpPr/>
                      <wpg:grpSpPr>
                        <a:xfrm>
                          <a:off x="0" y="0"/>
                          <a:ext cx="7561580" cy="1811655"/>
                          <a:chOff x="3647" y="2685"/>
                          <a:chExt cx="11908" cy="3844"/>
                        </a:xfrm>
                      </wpg:grpSpPr>
                      <wps:wsp>
                        <wps:cNvPr id="29" name="任意多边形 16"/>
                        <wps:cNvSpPr/>
                        <wps:spPr>
                          <a:xfrm flipH="1">
                            <a:off x="3647" y="2685"/>
                            <a:ext cx="11908" cy="3539"/>
                          </a:xfrm>
                          <a:custGeom>
                            <a:avLst/>
                            <a:gdLst>
                              <a:gd name="connsiteX0" fmla="*/ 11902 w 11908"/>
                              <a:gd name="connsiteY0" fmla="*/ 3 h 3539"/>
                              <a:gd name="connsiteX1" fmla="*/ 11908 w 11908"/>
                              <a:gd name="connsiteY1" fmla="*/ 3539 h 3539"/>
                              <a:gd name="connsiteX2" fmla="*/ 11590 w 11908"/>
                              <a:gd name="connsiteY2" fmla="*/ 3539 h 3539"/>
                              <a:gd name="connsiteX3" fmla="*/ 11572 w 11908"/>
                              <a:gd name="connsiteY3" fmla="*/ 3534 h 3539"/>
                              <a:gd name="connsiteX4" fmla="*/ 11197 w 11908"/>
                              <a:gd name="connsiteY4" fmla="*/ 3422 h 3539"/>
                              <a:gd name="connsiteX5" fmla="*/ 10110 w 11908"/>
                              <a:gd name="connsiteY5" fmla="*/ 3188 h 3539"/>
                              <a:gd name="connsiteX6" fmla="*/ 9241 w 11908"/>
                              <a:gd name="connsiteY6" fmla="*/ 3188 h 3539"/>
                              <a:gd name="connsiteX7" fmla="*/ 8289 w 11908"/>
                              <a:gd name="connsiteY7" fmla="*/ 3451 h 3539"/>
                              <a:gd name="connsiteX8" fmla="*/ 6931 w 11908"/>
                              <a:gd name="connsiteY8" fmla="*/ 3246 h 3539"/>
                              <a:gd name="connsiteX9" fmla="*/ 5762 w 11908"/>
                              <a:gd name="connsiteY9" fmla="*/ 2515 h 3539"/>
                              <a:gd name="connsiteX10" fmla="*/ 4703 w 11908"/>
                              <a:gd name="connsiteY10" fmla="*/ 1901 h 3539"/>
                              <a:gd name="connsiteX11" fmla="*/ 3969 w 11908"/>
                              <a:gd name="connsiteY11" fmla="*/ 1550 h 3539"/>
                              <a:gd name="connsiteX12" fmla="*/ 3589 w 11908"/>
                              <a:gd name="connsiteY12" fmla="*/ 1462 h 3539"/>
                              <a:gd name="connsiteX13" fmla="*/ 2719 w 11908"/>
                              <a:gd name="connsiteY13" fmla="*/ 1316 h 3539"/>
                              <a:gd name="connsiteX14" fmla="*/ 1741 w 11908"/>
                              <a:gd name="connsiteY14" fmla="*/ 1082 h 3539"/>
                              <a:gd name="connsiteX15" fmla="*/ 1035 w 11908"/>
                              <a:gd name="connsiteY15" fmla="*/ 848 h 3539"/>
                              <a:gd name="connsiteX16" fmla="*/ 8 w 11908"/>
                              <a:gd name="connsiteY16" fmla="*/ 709 h 3539"/>
                              <a:gd name="connsiteX17" fmla="*/ 2 w 11908"/>
                              <a:gd name="connsiteY17" fmla="*/ 707 h 3539"/>
                              <a:gd name="connsiteX18" fmla="*/ 0 w 11908"/>
                              <a:gd name="connsiteY18" fmla="*/ 0 h 3539"/>
                              <a:gd name="connsiteX19" fmla="*/ 11902 w 11908"/>
                              <a:gd name="connsiteY19" fmla="*/ 3 h 3539"/>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Lst>
                            <a:rect l="l" t="t" r="r" b="b"/>
                            <a:pathLst>
                              <a:path w="11908" h="3539">
                                <a:moveTo>
                                  <a:pt x="11902" y="3"/>
                                </a:moveTo>
                                <a:lnTo>
                                  <a:pt x="11908" y="3539"/>
                                </a:lnTo>
                                <a:lnTo>
                                  <a:pt x="11590" y="3539"/>
                                </a:lnTo>
                                <a:lnTo>
                                  <a:pt x="11572" y="3534"/>
                                </a:lnTo>
                                <a:cubicBezTo>
                                  <a:pt x="11463" y="3498"/>
                                  <a:pt x="11346" y="3459"/>
                                  <a:pt x="11197" y="3422"/>
                                </a:cubicBezTo>
                                <a:cubicBezTo>
                                  <a:pt x="10898" y="3349"/>
                                  <a:pt x="10436" y="3227"/>
                                  <a:pt x="10110" y="3188"/>
                                </a:cubicBezTo>
                                <a:cubicBezTo>
                                  <a:pt x="9784" y="3149"/>
                                  <a:pt x="9544" y="3144"/>
                                  <a:pt x="9241" y="3188"/>
                                </a:cubicBezTo>
                                <a:cubicBezTo>
                                  <a:pt x="8937" y="3232"/>
                                  <a:pt x="8674" y="3441"/>
                                  <a:pt x="8289" y="3451"/>
                                </a:cubicBezTo>
                                <a:cubicBezTo>
                                  <a:pt x="7905" y="3461"/>
                                  <a:pt x="7352" y="3402"/>
                                  <a:pt x="6931" y="3246"/>
                                </a:cubicBezTo>
                                <a:cubicBezTo>
                                  <a:pt x="6510" y="3090"/>
                                  <a:pt x="6134" y="2739"/>
                                  <a:pt x="5762" y="2515"/>
                                </a:cubicBezTo>
                                <a:cubicBezTo>
                                  <a:pt x="5391" y="2291"/>
                                  <a:pt x="5002" y="2062"/>
                                  <a:pt x="4703" y="1901"/>
                                </a:cubicBezTo>
                                <a:cubicBezTo>
                                  <a:pt x="4404" y="1740"/>
                                  <a:pt x="4155" y="1623"/>
                                  <a:pt x="3969" y="1550"/>
                                </a:cubicBezTo>
                                <a:cubicBezTo>
                                  <a:pt x="3783" y="1477"/>
                                  <a:pt x="3797" y="1501"/>
                                  <a:pt x="3589" y="1462"/>
                                </a:cubicBezTo>
                                <a:cubicBezTo>
                                  <a:pt x="3380" y="1423"/>
                                  <a:pt x="3027" y="1379"/>
                                  <a:pt x="2719" y="1316"/>
                                </a:cubicBezTo>
                                <a:cubicBezTo>
                                  <a:pt x="2411" y="1252"/>
                                  <a:pt x="2022" y="1160"/>
                                  <a:pt x="1741" y="1082"/>
                                </a:cubicBezTo>
                                <a:cubicBezTo>
                                  <a:pt x="1460" y="1004"/>
                                  <a:pt x="1415" y="955"/>
                                  <a:pt x="1035" y="848"/>
                                </a:cubicBezTo>
                                <a:cubicBezTo>
                                  <a:pt x="797" y="781"/>
                                  <a:pt x="375" y="788"/>
                                  <a:pt x="8" y="709"/>
                                </a:cubicBezTo>
                                <a:lnTo>
                                  <a:pt x="2" y="707"/>
                                </a:lnTo>
                                <a:lnTo>
                                  <a:pt x="0" y="0"/>
                                </a:lnTo>
                                <a:lnTo>
                                  <a:pt x="11902" y="3"/>
                                </a:lnTo>
                                <a:close/>
                              </a:path>
                            </a:pathLst>
                          </a:custGeom>
                        </wps:spPr>
                        <wps:style>
                          <a:lnRef idx="2">
                            <a:schemeClr val="accent1">
                              <a:shade val="50000"/>
                            </a:schemeClr>
                          </a:lnRef>
                          <a:fillRef idx="1">
                            <a:schemeClr val="accent1"/>
                          </a:fillRef>
                          <a:effectRef idx="0">
                            <a:schemeClr val="accent1"/>
                          </a:effectRef>
                          <a:fontRef idx="minor">
                            <a:schemeClr val="lt1"/>
                          </a:fontRef>
                        </wps:style>
                        <wps:bodyPr/>
                      </wps:wsp>
                      <wps:wsp>
                        <wps:cNvPr id="32" name="任意多边形 7"/>
                        <wps:cNvSpPr/>
                        <wps:spPr>
                          <a:xfrm flipH="1">
                            <a:off x="3647" y="2947"/>
                            <a:ext cx="11906" cy="3583"/>
                          </a:xfrm>
                          <a:custGeom>
                            <a:avLst/>
                            <a:gdLst>
                              <a:gd name="connsiteX0" fmla="*/ 0 w 7108166"/>
                              <a:gd name="connsiteY0" fmla="*/ 0 h 2282766"/>
                              <a:gd name="connsiteX1" fmla="*/ 128809 w 7108166"/>
                              <a:gd name="connsiteY1" fmla="*/ 31326 h 2282766"/>
                              <a:gd name="connsiteX2" fmla="*/ 1057533 w 7108166"/>
                              <a:gd name="connsiteY2" fmla="*/ 341877 h 2282766"/>
                              <a:gd name="connsiteX3" fmla="*/ 3132343 w 7108166"/>
                              <a:gd name="connsiteY3" fmla="*/ 1170013 h 2282766"/>
                              <a:gd name="connsiteX4" fmla="*/ 4851470 w 7108166"/>
                              <a:gd name="connsiteY4" fmla="*/ 1946390 h 2282766"/>
                              <a:gd name="connsiteX5" fmla="*/ 6056836 w 7108166"/>
                              <a:gd name="connsiteY5" fmla="*/ 1618586 h 2282766"/>
                              <a:gd name="connsiteX6" fmla="*/ 7084360 w 7108166"/>
                              <a:gd name="connsiteY6" fmla="*/ 1998149 h 2282766"/>
                              <a:gd name="connsiteX7" fmla="*/ 7108166 w 7108166"/>
                              <a:gd name="connsiteY7" fmla="*/ 1999509 h 2282766"/>
                              <a:gd name="connsiteX8" fmla="*/ 7108166 w 7108166"/>
                              <a:gd name="connsiteY8" fmla="*/ 2282766 h 2282766"/>
                              <a:gd name="connsiteX9" fmla="*/ 6899110 w 7108166"/>
                              <a:gd name="connsiteY9" fmla="*/ 2272577 h 2282766"/>
                              <a:gd name="connsiteX10" fmla="*/ 6649639 w 7108166"/>
                              <a:gd name="connsiteY10" fmla="*/ 2239688 h 2282766"/>
                              <a:gd name="connsiteX11" fmla="*/ 5661634 w 7108166"/>
                              <a:gd name="connsiteY11" fmla="*/ 1911884 h 2282766"/>
                              <a:gd name="connsiteX12" fmla="*/ 4851470 w 7108166"/>
                              <a:gd name="connsiteY12" fmla="*/ 2274194 h 2282766"/>
                              <a:gd name="connsiteX13" fmla="*/ 4021546 w 7108166"/>
                              <a:gd name="connsiteY13" fmla="*/ 2032654 h 2282766"/>
                              <a:gd name="connsiteX14" fmla="*/ 2697621 w 7108166"/>
                              <a:gd name="connsiteY14" fmla="*/ 1135507 h 2282766"/>
                              <a:gd name="connsiteX15" fmla="*/ 1274894 w 7108166"/>
                              <a:gd name="connsiteY15" fmla="*/ 842209 h 2282766"/>
                              <a:gd name="connsiteX16" fmla="*/ 0 w 7108166"/>
                              <a:gd name="connsiteY16" fmla="*/ 608982 h 2282766"/>
                              <a:gd name="connsiteX0-1" fmla="*/ 0 w 7108166"/>
                              <a:gd name="connsiteY0-2" fmla="*/ 0 h 2282766"/>
                              <a:gd name="connsiteX1-3" fmla="*/ 128809 w 7108166"/>
                              <a:gd name="connsiteY1-4" fmla="*/ 31326 h 2282766"/>
                              <a:gd name="connsiteX2-5" fmla="*/ 1057533 w 7108166"/>
                              <a:gd name="connsiteY2-6" fmla="*/ 341877 h 2282766"/>
                              <a:gd name="connsiteX3-7" fmla="*/ 3132343 w 7108166"/>
                              <a:gd name="connsiteY3-8" fmla="*/ 1170013 h 2282766"/>
                              <a:gd name="connsiteX4-9" fmla="*/ 4851470 w 7108166"/>
                              <a:gd name="connsiteY4-10" fmla="*/ 1946390 h 2282766"/>
                              <a:gd name="connsiteX5-11" fmla="*/ 6056836 w 7108166"/>
                              <a:gd name="connsiteY5-12" fmla="*/ 1618586 h 2282766"/>
                              <a:gd name="connsiteX6-13" fmla="*/ 7084360 w 7108166"/>
                              <a:gd name="connsiteY6-14" fmla="*/ 1998149 h 2282766"/>
                              <a:gd name="connsiteX7-15" fmla="*/ 7108166 w 7108166"/>
                              <a:gd name="connsiteY7-16" fmla="*/ 1999509 h 2282766"/>
                              <a:gd name="connsiteX8-17" fmla="*/ 7108166 w 7108166"/>
                              <a:gd name="connsiteY8-18" fmla="*/ 2282766 h 2282766"/>
                              <a:gd name="connsiteX9-19" fmla="*/ 6899110 w 7108166"/>
                              <a:gd name="connsiteY9-20" fmla="*/ 2272577 h 2282766"/>
                              <a:gd name="connsiteX10-21" fmla="*/ 6649639 w 7108166"/>
                              <a:gd name="connsiteY10-22" fmla="*/ 2239688 h 2282766"/>
                              <a:gd name="connsiteX11-23" fmla="*/ 5661634 w 7108166"/>
                              <a:gd name="connsiteY11-24" fmla="*/ 1911884 h 2282766"/>
                              <a:gd name="connsiteX12-25" fmla="*/ 4851470 w 7108166"/>
                              <a:gd name="connsiteY12-26" fmla="*/ 2274194 h 2282766"/>
                              <a:gd name="connsiteX13-27" fmla="*/ 4021546 w 7108166"/>
                              <a:gd name="connsiteY13-28" fmla="*/ 2032654 h 2282766"/>
                              <a:gd name="connsiteX14-29" fmla="*/ 2697621 w 7108166"/>
                              <a:gd name="connsiteY14-30" fmla="*/ 1135507 h 2282766"/>
                              <a:gd name="connsiteX15-31" fmla="*/ 1274894 w 7108166"/>
                              <a:gd name="connsiteY15-32" fmla="*/ 842209 h 2282766"/>
                              <a:gd name="connsiteX16-33" fmla="*/ 0 w 7108166"/>
                              <a:gd name="connsiteY16-34" fmla="*/ 608982 h 2282766"/>
                              <a:gd name="connsiteX17" fmla="*/ 0 w 7108166"/>
                              <a:gd name="connsiteY17" fmla="*/ 0 h 2282766"/>
                              <a:gd name="connsiteX0-35" fmla="*/ 0 w 7108166"/>
                              <a:gd name="connsiteY0-36" fmla="*/ 0 h 2282766"/>
                              <a:gd name="connsiteX1-37" fmla="*/ 1057533 w 7108166"/>
                              <a:gd name="connsiteY1-38" fmla="*/ 341877 h 2282766"/>
                              <a:gd name="connsiteX2-39" fmla="*/ 3132343 w 7108166"/>
                              <a:gd name="connsiteY2-40" fmla="*/ 1170013 h 2282766"/>
                              <a:gd name="connsiteX3-41" fmla="*/ 4851470 w 7108166"/>
                              <a:gd name="connsiteY3-42" fmla="*/ 1946390 h 2282766"/>
                              <a:gd name="connsiteX4-43" fmla="*/ 6056836 w 7108166"/>
                              <a:gd name="connsiteY4-44" fmla="*/ 1618586 h 2282766"/>
                              <a:gd name="connsiteX5-45" fmla="*/ 7084360 w 7108166"/>
                              <a:gd name="connsiteY5-46" fmla="*/ 1998149 h 2282766"/>
                              <a:gd name="connsiteX6-47" fmla="*/ 7108166 w 7108166"/>
                              <a:gd name="connsiteY6-48" fmla="*/ 1999509 h 2282766"/>
                              <a:gd name="connsiteX7-49" fmla="*/ 7108166 w 7108166"/>
                              <a:gd name="connsiteY7-50" fmla="*/ 2282766 h 2282766"/>
                              <a:gd name="connsiteX8-51" fmla="*/ 6899110 w 7108166"/>
                              <a:gd name="connsiteY8-52" fmla="*/ 2272577 h 2282766"/>
                              <a:gd name="connsiteX9-53" fmla="*/ 6649639 w 7108166"/>
                              <a:gd name="connsiteY9-54" fmla="*/ 2239688 h 2282766"/>
                              <a:gd name="connsiteX10-55" fmla="*/ 5661634 w 7108166"/>
                              <a:gd name="connsiteY10-56" fmla="*/ 1911884 h 2282766"/>
                              <a:gd name="connsiteX11-57" fmla="*/ 4851470 w 7108166"/>
                              <a:gd name="connsiteY11-58" fmla="*/ 2274194 h 2282766"/>
                              <a:gd name="connsiteX12-59" fmla="*/ 4021546 w 7108166"/>
                              <a:gd name="connsiteY12-60" fmla="*/ 2032654 h 2282766"/>
                              <a:gd name="connsiteX13-61" fmla="*/ 2697621 w 7108166"/>
                              <a:gd name="connsiteY13-62" fmla="*/ 1135507 h 2282766"/>
                              <a:gd name="connsiteX14-63" fmla="*/ 1274894 w 7108166"/>
                              <a:gd name="connsiteY14-64" fmla="*/ 842209 h 2282766"/>
                              <a:gd name="connsiteX15-65" fmla="*/ 0 w 7108166"/>
                              <a:gd name="connsiteY15-66" fmla="*/ 608982 h 2282766"/>
                              <a:gd name="connsiteX16-67" fmla="*/ 0 w 7108166"/>
                              <a:gd name="connsiteY16-68" fmla="*/ 0 h 2282766"/>
                              <a:gd name="connsiteX0-69" fmla="*/ 0 w 7108166"/>
                              <a:gd name="connsiteY0-70" fmla="*/ 0 h 2282766"/>
                              <a:gd name="connsiteX1-71" fmla="*/ 3132343 w 7108166"/>
                              <a:gd name="connsiteY1-72" fmla="*/ 1170013 h 2282766"/>
                              <a:gd name="connsiteX2-73" fmla="*/ 4851470 w 7108166"/>
                              <a:gd name="connsiteY2-74" fmla="*/ 1946390 h 2282766"/>
                              <a:gd name="connsiteX3-75" fmla="*/ 6056836 w 7108166"/>
                              <a:gd name="connsiteY3-76" fmla="*/ 1618586 h 2282766"/>
                              <a:gd name="connsiteX4-77" fmla="*/ 7084360 w 7108166"/>
                              <a:gd name="connsiteY4-78" fmla="*/ 1998149 h 2282766"/>
                              <a:gd name="connsiteX5-79" fmla="*/ 7108166 w 7108166"/>
                              <a:gd name="connsiteY5-80" fmla="*/ 1999509 h 2282766"/>
                              <a:gd name="connsiteX6-81" fmla="*/ 7108166 w 7108166"/>
                              <a:gd name="connsiteY6-82" fmla="*/ 2282766 h 2282766"/>
                              <a:gd name="connsiteX7-83" fmla="*/ 6899110 w 7108166"/>
                              <a:gd name="connsiteY7-84" fmla="*/ 2272577 h 2282766"/>
                              <a:gd name="connsiteX8-85" fmla="*/ 6649639 w 7108166"/>
                              <a:gd name="connsiteY8-86" fmla="*/ 2239688 h 2282766"/>
                              <a:gd name="connsiteX9-87" fmla="*/ 5661634 w 7108166"/>
                              <a:gd name="connsiteY9-88" fmla="*/ 1911884 h 2282766"/>
                              <a:gd name="connsiteX10-89" fmla="*/ 4851470 w 7108166"/>
                              <a:gd name="connsiteY10-90" fmla="*/ 2274194 h 2282766"/>
                              <a:gd name="connsiteX11-91" fmla="*/ 4021546 w 7108166"/>
                              <a:gd name="connsiteY11-92" fmla="*/ 2032654 h 2282766"/>
                              <a:gd name="connsiteX12-93" fmla="*/ 2697621 w 7108166"/>
                              <a:gd name="connsiteY12-94" fmla="*/ 1135507 h 2282766"/>
                              <a:gd name="connsiteX13-95" fmla="*/ 1274894 w 7108166"/>
                              <a:gd name="connsiteY13-96" fmla="*/ 842209 h 2282766"/>
                              <a:gd name="connsiteX14-97" fmla="*/ 0 w 7108166"/>
                              <a:gd name="connsiteY14-98" fmla="*/ 608982 h 2282766"/>
                              <a:gd name="connsiteX15-99" fmla="*/ 0 w 7108166"/>
                              <a:gd name="connsiteY15-100" fmla="*/ 0 h 2282766"/>
                              <a:gd name="connsiteX0-101" fmla="*/ 0 w 7108166"/>
                              <a:gd name="connsiteY0-102" fmla="*/ 0 h 2282766"/>
                              <a:gd name="connsiteX1-103" fmla="*/ 2804540 w 7108166"/>
                              <a:gd name="connsiteY1-104" fmla="*/ 859462 h 2282766"/>
                              <a:gd name="connsiteX2-105" fmla="*/ 4851470 w 7108166"/>
                              <a:gd name="connsiteY2-106" fmla="*/ 1946390 h 2282766"/>
                              <a:gd name="connsiteX3-107" fmla="*/ 6056836 w 7108166"/>
                              <a:gd name="connsiteY3-108" fmla="*/ 1618586 h 2282766"/>
                              <a:gd name="connsiteX4-109" fmla="*/ 7084360 w 7108166"/>
                              <a:gd name="connsiteY4-110" fmla="*/ 1998149 h 2282766"/>
                              <a:gd name="connsiteX5-111" fmla="*/ 7108166 w 7108166"/>
                              <a:gd name="connsiteY5-112" fmla="*/ 1999509 h 2282766"/>
                              <a:gd name="connsiteX6-113" fmla="*/ 7108166 w 7108166"/>
                              <a:gd name="connsiteY6-114" fmla="*/ 2282766 h 2282766"/>
                              <a:gd name="connsiteX7-115" fmla="*/ 6899110 w 7108166"/>
                              <a:gd name="connsiteY7-116" fmla="*/ 2272577 h 2282766"/>
                              <a:gd name="connsiteX8-117" fmla="*/ 6649639 w 7108166"/>
                              <a:gd name="connsiteY8-118" fmla="*/ 2239688 h 2282766"/>
                              <a:gd name="connsiteX9-119" fmla="*/ 5661634 w 7108166"/>
                              <a:gd name="connsiteY9-120" fmla="*/ 1911884 h 2282766"/>
                              <a:gd name="connsiteX10-121" fmla="*/ 4851470 w 7108166"/>
                              <a:gd name="connsiteY10-122" fmla="*/ 2274194 h 2282766"/>
                              <a:gd name="connsiteX11-123" fmla="*/ 4021546 w 7108166"/>
                              <a:gd name="connsiteY11-124" fmla="*/ 2032654 h 2282766"/>
                              <a:gd name="connsiteX12-125" fmla="*/ 2697621 w 7108166"/>
                              <a:gd name="connsiteY12-126" fmla="*/ 1135507 h 2282766"/>
                              <a:gd name="connsiteX13-127" fmla="*/ 1274894 w 7108166"/>
                              <a:gd name="connsiteY13-128" fmla="*/ 842209 h 2282766"/>
                              <a:gd name="connsiteX14-129" fmla="*/ 0 w 7108166"/>
                              <a:gd name="connsiteY14-130" fmla="*/ 608982 h 2282766"/>
                              <a:gd name="connsiteX15-131" fmla="*/ 0 w 7108166"/>
                              <a:gd name="connsiteY15-132" fmla="*/ 0 h 2282766"/>
                              <a:gd name="connsiteX0-133" fmla="*/ 0 w 7108166"/>
                              <a:gd name="connsiteY0-134" fmla="*/ 0 h 2282766"/>
                              <a:gd name="connsiteX1-135" fmla="*/ 2804540 w 7108166"/>
                              <a:gd name="connsiteY1-136" fmla="*/ 859462 h 2282766"/>
                              <a:gd name="connsiteX2-137" fmla="*/ 4851470 w 7108166"/>
                              <a:gd name="connsiteY2-138" fmla="*/ 1946390 h 2282766"/>
                              <a:gd name="connsiteX3-139" fmla="*/ 6056836 w 7108166"/>
                              <a:gd name="connsiteY3-140" fmla="*/ 1618586 h 2282766"/>
                              <a:gd name="connsiteX4-141" fmla="*/ 7084360 w 7108166"/>
                              <a:gd name="connsiteY4-142" fmla="*/ 1998149 h 2282766"/>
                              <a:gd name="connsiteX5-143" fmla="*/ 7108166 w 7108166"/>
                              <a:gd name="connsiteY5-144" fmla="*/ 1999509 h 2282766"/>
                              <a:gd name="connsiteX6-145" fmla="*/ 7108166 w 7108166"/>
                              <a:gd name="connsiteY6-146" fmla="*/ 2282766 h 2282766"/>
                              <a:gd name="connsiteX7-147" fmla="*/ 6899110 w 7108166"/>
                              <a:gd name="connsiteY7-148" fmla="*/ 2272577 h 2282766"/>
                              <a:gd name="connsiteX8-149" fmla="*/ 6649639 w 7108166"/>
                              <a:gd name="connsiteY8-150" fmla="*/ 2239688 h 2282766"/>
                              <a:gd name="connsiteX9-151" fmla="*/ 5661634 w 7108166"/>
                              <a:gd name="connsiteY9-152" fmla="*/ 1911884 h 2282766"/>
                              <a:gd name="connsiteX10-153" fmla="*/ 4851470 w 7108166"/>
                              <a:gd name="connsiteY10-154" fmla="*/ 2274194 h 2282766"/>
                              <a:gd name="connsiteX11-155" fmla="*/ 4021546 w 7108166"/>
                              <a:gd name="connsiteY11-156" fmla="*/ 2032654 h 2282766"/>
                              <a:gd name="connsiteX12-157" fmla="*/ 2697621 w 7108166"/>
                              <a:gd name="connsiteY12-158" fmla="*/ 1135507 h 2282766"/>
                              <a:gd name="connsiteX13-159" fmla="*/ 1274894 w 7108166"/>
                              <a:gd name="connsiteY13-160" fmla="*/ 842209 h 2282766"/>
                              <a:gd name="connsiteX14-161" fmla="*/ 0 w 7108166"/>
                              <a:gd name="connsiteY14-162" fmla="*/ 608982 h 2282766"/>
                              <a:gd name="connsiteX15-163" fmla="*/ 0 w 7108166"/>
                              <a:gd name="connsiteY15-164" fmla="*/ 0 h 2282766"/>
                              <a:gd name="connsiteX0-165" fmla="*/ 0 w 7108166"/>
                              <a:gd name="connsiteY0-166" fmla="*/ 0 h 2282766"/>
                              <a:gd name="connsiteX1-167" fmla="*/ 2286955 w 7108166"/>
                              <a:gd name="connsiteY1-168" fmla="*/ 773197 h 2282766"/>
                              <a:gd name="connsiteX2-169" fmla="*/ 4851470 w 7108166"/>
                              <a:gd name="connsiteY2-170" fmla="*/ 1946390 h 2282766"/>
                              <a:gd name="connsiteX3-171" fmla="*/ 6056836 w 7108166"/>
                              <a:gd name="connsiteY3-172" fmla="*/ 1618586 h 2282766"/>
                              <a:gd name="connsiteX4-173" fmla="*/ 7084360 w 7108166"/>
                              <a:gd name="connsiteY4-174" fmla="*/ 1998149 h 2282766"/>
                              <a:gd name="connsiteX5-175" fmla="*/ 7108166 w 7108166"/>
                              <a:gd name="connsiteY5-176" fmla="*/ 1999509 h 2282766"/>
                              <a:gd name="connsiteX6-177" fmla="*/ 7108166 w 7108166"/>
                              <a:gd name="connsiteY6-178" fmla="*/ 2282766 h 2282766"/>
                              <a:gd name="connsiteX7-179" fmla="*/ 6899110 w 7108166"/>
                              <a:gd name="connsiteY7-180" fmla="*/ 2272577 h 2282766"/>
                              <a:gd name="connsiteX8-181" fmla="*/ 6649639 w 7108166"/>
                              <a:gd name="connsiteY8-182" fmla="*/ 2239688 h 2282766"/>
                              <a:gd name="connsiteX9-183" fmla="*/ 5661634 w 7108166"/>
                              <a:gd name="connsiteY9-184" fmla="*/ 1911884 h 2282766"/>
                              <a:gd name="connsiteX10-185" fmla="*/ 4851470 w 7108166"/>
                              <a:gd name="connsiteY10-186" fmla="*/ 2274194 h 2282766"/>
                              <a:gd name="connsiteX11-187" fmla="*/ 4021546 w 7108166"/>
                              <a:gd name="connsiteY11-188" fmla="*/ 2032654 h 2282766"/>
                              <a:gd name="connsiteX12-189" fmla="*/ 2697621 w 7108166"/>
                              <a:gd name="connsiteY12-190" fmla="*/ 1135507 h 2282766"/>
                              <a:gd name="connsiteX13-191" fmla="*/ 1274894 w 7108166"/>
                              <a:gd name="connsiteY13-192" fmla="*/ 842209 h 2282766"/>
                              <a:gd name="connsiteX14-193" fmla="*/ 0 w 7108166"/>
                              <a:gd name="connsiteY14-194" fmla="*/ 608982 h 2282766"/>
                              <a:gd name="connsiteX15-195" fmla="*/ 0 w 7108166"/>
                              <a:gd name="connsiteY15-196" fmla="*/ 0 h 2282766"/>
                              <a:gd name="connsiteX0-197" fmla="*/ 0 w 7108166"/>
                              <a:gd name="connsiteY0-198" fmla="*/ 0 h 2282766"/>
                              <a:gd name="connsiteX1-199" fmla="*/ 2286955 w 7108166"/>
                              <a:gd name="connsiteY1-200" fmla="*/ 773197 h 2282766"/>
                              <a:gd name="connsiteX2-201" fmla="*/ 4851470 w 7108166"/>
                              <a:gd name="connsiteY2-202" fmla="*/ 1946390 h 2282766"/>
                              <a:gd name="connsiteX3-203" fmla="*/ 6056836 w 7108166"/>
                              <a:gd name="connsiteY3-204" fmla="*/ 1618586 h 2282766"/>
                              <a:gd name="connsiteX4-205" fmla="*/ 7084360 w 7108166"/>
                              <a:gd name="connsiteY4-206" fmla="*/ 1998149 h 2282766"/>
                              <a:gd name="connsiteX5-207" fmla="*/ 7108166 w 7108166"/>
                              <a:gd name="connsiteY5-208" fmla="*/ 1999509 h 2282766"/>
                              <a:gd name="connsiteX6-209" fmla="*/ 7108166 w 7108166"/>
                              <a:gd name="connsiteY6-210" fmla="*/ 2282766 h 2282766"/>
                              <a:gd name="connsiteX7-211" fmla="*/ 6899110 w 7108166"/>
                              <a:gd name="connsiteY7-212" fmla="*/ 2272577 h 2282766"/>
                              <a:gd name="connsiteX8-213" fmla="*/ 6649639 w 7108166"/>
                              <a:gd name="connsiteY8-214" fmla="*/ 2239688 h 2282766"/>
                              <a:gd name="connsiteX9-215" fmla="*/ 5661634 w 7108166"/>
                              <a:gd name="connsiteY9-216" fmla="*/ 1911884 h 2282766"/>
                              <a:gd name="connsiteX10-217" fmla="*/ 4851470 w 7108166"/>
                              <a:gd name="connsiteY10-218" fmla="*/ 2274194 h 2282766"/>
                              <a:gd name="connsiteX11-219" fmla="*/ 4021546 w 7108166"/>
                              <a:gd name="connsiteY11-220" fmla="*/ 2032654 h 2282766"/>
                              <a:gd name="connsiteX12-221" fmla="*/ 2697621 w 7108166"/>
                              <a:gd name="connsiteY12-222" fmla="*/ 1135507 h 2282766"/>
                              <a:gd name="connsiteX13-223" fmla="*/ 0 w 7108166"/>
                              <a:gd name="connsiteY13-224" fmla="*/ 608982 h 2282766"/>
                              <a:gd name="connsiteX14-225" fmla="*/ 0 w 7108166"/>
                              <a:gd name="connsiteY14-226" fmla="*/ 0 h 2282766"/>
                              <a:gd name="connsiteX0-227" fmla="*/ 0 w 7108166"/>
                              <a:gd name="connsiteY0-228" fmla="*/ 0 h 2282766"/>
                              <a:gd name="connsiteX1-229" fmla="*/ 2286955 w 7108166"/>
                              <a:gd name="connsiteY1-230" fmla="*/ 773197 h 2282766"/>
                              <a:gd name="connsiteX2-231" fmla="*/ 4851470 w 7108166"/>
                              <a:gd name="connsiteY2-232" fmla="*/ 1946390 h 2282766"/>
                              <a:gd name="connsiteX3-233" fmla="*/ 6056836 w 7108166"/>
                              <a:gd name="connsiteY3-234" fmla="*/ 1618586 h 2282766"/>
                              <a:gd name="connsiteX4-235" fmla="*/ 7084360 w 7108166"/>
                              <a:gd name="connsiteY4-236" fmla="*/ 1998149 h 2282766"/>
                              <a:gd name="connsiteX5-237" fmla="*/ 7108166 w 7108166"/>
                              <a:gd name="connsiteY5-238" fmla="*/ 1999509 h 2282766"/>
                              <a:gd name="connsiteX6-239" fmla="*/ 7108166 w 7108166"/>
                              <a:gd name="connsiteY6-240" fmla="*/ 2282766 h 2282766"/>
                              <a:gd name="connsiteX7-241" fmla="*/ 6899110 w 7108166"/>
                              <a:gd name="connsiteY7-242" fmla="*/ 2272577 h 2282766"/>
                              <a:gd name="connsiteX8-243" fmla="*/ 6649639 w 7108166"/>
                              <a:gd name="connsiteY8-244" fmla="*/ 2239688 h 2282766"/>
                              <a:gd name="connsiteX9-245" fmla="*/ 5661634 w 7108166"/>
                              <a:gd name="connsiteY9-246" fmla="*/ 1911884 h 2282766"/>
                              <a:gd name="connsiteX10-247" fmla="*/ 4851470 w 7108166"/>
                              <a:gd name="connsiteY10-248" fmla="*/ 2274194 h 2282766"/>
                              <a:gd name="connsiteX11-249" fmla="*/ 4021546 w 7108166"/>
                              <a:gd name="connsiteY11-250" fmla="*/ 2032654 h 2282766"/>
                              <a:gd name="connsiteX12-251" fmla="*/ 2697621 w 7108166"/>
                              <a:gd name="connsiteY12-252" fmla="*/ 1135507 h 2282766"/>
                              <a:gd name="connsiteX13-253" fmla="*/ 0 w 7108166"/>
                              <a:gd name="connsiteY13-254" fmla="*/ 608982 h 2282766"/>
                              <a:gd name="connsiteX14-255" fmla="*/ 0 w 7108166"/>
                              <a:gd name="connsiteY14-256" fmla="*/ 0 h 2282766"/>
                              <a:gd name="connsiteX0-257" fmla="*/ 0 w 7108166"/>
                              <a:gd name="connsiteY0-258" fmla="*/ 0 h 2282766"/>
                              <a:gd name="connsiteX1-259" fmla="*/ 2286955 w 7108166"/>
                              <a:gd name="connsiteY1-260" fmla="*/ 773197 h 2282766"/>
                              <a:gd name="connsiteX2-261" fmla="*/ 4851470 w 7108166"/>
                              <a:gd name="connsiteY2-262" fmla="*/ 1946390 h 2282766"/>
                              <a:gd name="connsiteX3-263" fmla="*/ 6056836 w 7108166"/>
                              <a:gd name="connsiteY3-264" fmla="*/ 1618586 h 2282766"/>
                              <a:gd name="connsiteX4-265" fmla="*/ 7084360 w 7108166"/>
                              <a:gd name="connsiteY4-266" fmla="*/ 1998149 h 2282766"/>
                              <a:gd name="connsiteX5-267" fmla="*/ 7108166 w 7108166"/>
                              <a:gd name="connsiteY5-268" fmla="*/ 1999509 h 2282766"/>
                              <a:gd name="connsiteX6-269" fmla="*/ 7108166 w 7108166"/>
                              <a:gd name="connsiteY6-270" fmla="*/ 2282766 h 2282766"/>
                              <a:gd name="connsiteX7-271" fmla="*/ 6899110 w 7108166"/>
                              <a:gd name="connsiteY7-272" fmla="*/ 2272577 h 2282766"/>
                              <a:gd name="connsiteX8-273" fmla="*/ 6649639 w 7108166"/>
                              <a:gd name="connsiteY8-274" fmla="*/ 2239688 h 2282766"/>
                              <a:gd name="connsiteX9-275" fmla="*/ 5661634 w 7108166"/>
                              <a:gd name="connsiteY9-276" fmla="*/ 1911884 h 2282766"/>
                              <a:gd name="connsiteX10-277" fmla="*/ 4851470 w 7108166"/>
                              <a:gd name="connsiteY10-278" fmla="*/ 2274194 h 2282766"/>
                              <a:gd name="connsiteX11-279" fmla="*/ 4021546 w 7108166"/>
                              <a:gd name="connsiteY11-280" fmla="*/ 2032654 h 2282766"/>
                              <a:gd name="connsiteX12-281" fmla="*/ 2697621 w 7108166"/>
                              <a:gd name="connsiteY12-282" fmla="*/ 1135507 h 2282766"/>
                              <a:gd name="connsiteX13-283" fmla="*/ 0 w 7108166"/>
                              <a:gd name="connsiteY13-284" fmla="*/ 608982 h 2282766"/>
                              <a:gd name="connsiteX14-285" fmla="*/ 0 w 7108166"/>
                              <a:gd name="connsiteY14-286" fmla="*/ 0 h 2282766"/>
                              <a:gd name="connsiteX0-287" fmla="*/ 0 w 7108166"/>
                              <a:gd name="connsiteY0-288" fmla="*/ 0 h 2282766"/>
                              <a:gd name="connsiteX1-289" fmla="*/ 2286955 w 7108166"/>
                              <a:gd name="connsiteY1-290" fmla="*/ 773197 h 2282766"/>
                              <a:gd name="connsiteX2-291" fmla="*/ 4782458 w 7108166"/>
                              <a:gd name="connsiteY2-292" fmla="*/ 1946390 h 2282766"/>
                              <a:gd name="connsiteX3-293" fmla="*/ 6056836 w 7108166"/>
                              <a:gd name="connsiteY3-294" fmla="*/ 1618586 h 2282766"/>
                              <a:gd name="connsiteX4-295" fmla="*/ 7084360 w 7108166"/>
                              <a:gd name="connsiteY4-296" fmla="*/ 1998149 h 2282766"/>
                              <a:gd name="connsiteX5-297" fmla="*/ 7108166 w 7108166"/>
                              <a:gd name="connsiteY5-298" fmla="*/ 1999509 h 2282766"/>
                              <a:gd name="connsiteX6-299" fmla="*/ 7108166 w 7108166"/>
                              <a:gd name="connsiteY6-300" fmla="*/ 2282766 h 2282766"/>
                              <a:gd name="connsiteX7-301" fmla="*/ 6899110 w 7108166"/>
                              <a:gd name="connsiteY7-302" fmla="*/ 2272577 h 2282766"/>
                              <a:gd name="connsiteX8-303" fmla="*/ 6649639 w 7108166"/>
                              <a:gd name="connsiteY8-304" fmla="*/ 2239688 h 2282766"/>
                              <a:gd name="connsiteX9-305" fmla="*/ 5661634 w 7108166"/>
                              <a:gd name="connsiteY9-306" fmla="*/ 1911884 h 2282766"/>
                              <a:gd name="connsiteX10-307" fmla="*/ 4851470 w 7108166"/>
                              <a:gd name="connsiteY10-308" fmla="*/ 2274194 h 2282766"/>
                              <a:gd name="connsiteX11-309" fmla="*/ 4021546 w 7108166"/>
                              <a:gd name="connsiteY11-310" fmla="*/ 2032654 h 2282766"/>
                              <a:gd name="connsiteX12-311" fmla="*/ 2697621 w 7108166"/>
                              <a:gd name="connsiteY12-312" fmla="*/ 1135507 h 2282766"/>
                              <a:gd name="connsiteX13-313" fmla="*/ 0 w 7108166"/>
                              <a:gd name="connsiteY13-314" fmla="*/ 608982 h 2282766"/>
                              <a:gd name="connsiteX14-315" fmla="*/ 0 w 7108166"/>
                              <a:gd name="connsiteY14-316" fmla="*/ 0 h 2282766"/>
                              <a:gd name="connsiteX0-317" fmla="*/ 0 w 7108166"/>
                              <a:gd name="connsiteY0-318" fmla="*/ 0 h 2282766"/>
                              <a:gd name="connsiteX1-319" fmla="*/ 2286955 w 7108166"/>
                              <a:gd name="connsiteY1-320" fmla="*/ 773197 h 2282766"/>
                              <a:gd name="connsiteX2-321" fmla="*/ 4782458 w 7108166"/>
                              <a:gd name="connsiteY2-322" fmla="*/ 1946390 h 2282766"/>
                              <a:gd name="connsiteX3-323" fmla="*/ 6056836 w 7108166"/>
                              <a:gd name="connsiteY3-324" fmla="*/ 1618586 h 2282766"/>
                              <a:gd name="connsiteX4-325" fmla="*/ 7084360 w 7108166"/>
                              <a:gd name="connsiteY4-326" fmla="*/ 1998149 h 2282766"/>
                              <a:gd name="connsiteX5-327" fmla="*/ 7108166 w 7108166"/>
                              <a:gd name="connsiteY5-328" fmla="*/ 1999509 h 2282766"/>
                              <a:gd name="connsiteX6-329" fmla="*/ 7108166 w 7108166"/>
                              <a:gd name="connsiteY6-330" fmla="*/ 2282766 h 2282766"/>
                              <a:gd name="connsiteX7-331" fmla="*/ 6899110 w 7108166"/>
                              <a:gd name="connsiteY7-332" fmla="*/ 2272577 h 2282766"/>
                              <a:gd name="connsiteX8-333" fmla="*/ 6649639 w 7108166"/>
                              <a:gd name="connsiteY8-334" fmla="*/ 2239688 h 2282766"/>
                              <a:gd name="connsiteX9-335" fmla="*/ 5661634 w 7108166"/>
                              <a:gd name="connsiteY9-336" fmla="*/ 1911884 h 2282766"/>
                              <a:gd name="connsiteX10-337" fmla="*/ 4851470 w 7108166"/>
                              <a:gd name="connsiteY10-338" fmla="*/ 2274194 h 2282766"/>
                              <a:gd name="connsiteX11-339" fmla="*/ 4021546 w 7108166"/>
                              <a:gd name="connsiteY11-340" fmla="*/ 2032654 h 2282766"/>
                              <a:gd name="connsiteX12-341" fmla="*/ 2697621 w 7108166"/>
                              <a:gd name="connsiteY12-342" fmla="*/ 1135507 h 2282766"/>
                              <a:gd name="connsiteX13-343" fmla="*/ 0 w 7108166"/>
                              <a:gd name="connsiteY13-344" fmla="*/ 608982 h 2282766"/>
                              <a:gd name="connsiteX14-345" fmla="*/ 0 w 7108166"/>
                              <a:gd name="connsiteY14-346" fmla="*/ 0 h 2282766"/>
                              <a:gd name="connsiteX0-347" fmla="*/ 0 w 7108166"/>
                              <a:gd name="connsiteY0-348" fmla="*/ 0 h 2282766"/>
                              <a:gd name="connsiteX1-349" fmla="*/ 2286955 w 7108166"/>
                              <a:gd name="connsiteY1-350" fmla="*/ 773197 h 2282766"/>
                              <a:gd name="connsiteX2-351" fmla="*/ 4661688 w 7108166"/>
                              <a:gd name="connsiteY2-352" fmla="*/ 1894631 h 2282766"/>
                              <a:gd name="connsiteX3-353" fmla="*/ 6056836 w 7108166"/>
                              <a:gd name="connsiteY3-354" fmla="*/ 1618586 h 2282766"/>
                              <a:gd name="connsiteX4-355" fmla="*/ 7084360 w 7108166"/>
                              <a:gd name="connsiteY4-356" fmla="*/ 1998149 h 2282766"/>
                              <a:gd name="connsiteX5-357" fmla="*/ 7108166 w 7108166"/>
                              <a:gd name="connsiteY5-358" fmla="*/ 1999509 h 2282766"/>
                              <a:gd name="connsiteX6-359" fmla="*/ 7108166 w 7108166"/>
                              <a:gd name="connsiteY6-360" fmla="*/ 2282766 h 2282766"/>
                              <a:gd name="connsiteX7-361" fmla="*/ 6899110 w 7108166"/>
                              <a:gd name="connsiteY7-362" fmla="*/ 2272577 h 2282766"/>
                              <a:gd name="connsiteX8-363" fmla="*/ 6649639 w 7108166"/>
                              <a:gd name="connsiteY8-364" fmla="*/ 2239688 h 2282766"/>
                              <a:gd name="connsiteX9-365" fmla="*/ 5661634 w 7108166"/>
                              <a:gd name="connsiteY9-366" fmla="*/ 1911884 h 2282766"/>
                              <a:gd name="connsiteX10-367" fmla="*/ 4851470 w 7108166"/>
                              <a:gd name="connsiteY10-368" fmla="*/ 2274194 h 2282766"/>
                              <a:gd name="connsiteX11-369" fmla="*/ 4021546 w 7108166"/>
                              <a:gd name="connsiteY11-370" fmla="*/ 2032654 h 2282766"/>
                              <a:gd name="connsiteX12-371" fmla="*/ 2697621 w 7108166"/>
                              <a:gd name="connsiteY12-372" fmla="*/ 1135507 h 2282766"/>
                              <a:gd name="connsiteX13-373" fmla="*/ 0 w 7108166"/>
                              <a:gd name="connsiteY13-374" fmla="*/ 608982 h 2282766"/>
                              <a:gd name="connsiteX14-375" fmla="*/ 0 w 7108166"/>
                              <a:gd name="connsiteY14-376" fmla="*/ 0 h 2282766"/>
                              <a:gd name="connsiteX0-377" fmla="*/ 0 w 7108166"/>
                              <a:gd name="connsiteY0-378" fmla="*/ 0 h 2282766"/>
                              <a:gd name="connsiteX1-379" fmla="*/ 2286955 w 7108166"/>
                              <a:gd name="connsiteY1-380" fmla="*/ 773197 h 2282766"/>
                              <a:gd name="connsiteX2-381" fmla="*/ 4661688 w 7108166"/>
                              <a:gd name="connsiteY2-382" fmla="*/ 1894631 h 2282766"/>
                              <a:gd name="connsiteX3-383" fmla="*/ 6056836 w 7108166"/>
                              <a:gd name="connsiteY3-384" fmla="*/ 1618586 h 2282766"/>
                              <a:gd name="connsiteX4-385" fmla="*/ 7084360 w 7108166"/>
                              <a:gd name="connsiteY4-386" fmla="*/ 1998149 h 2282766"/>
                              <a:gd name="connsiteX5-387" fmla="*/ 7108166 w 7108166"/>
                              <a:gd name="connsiteY5-388" fmla="*/ 1999509 h 2282766"/>
                              <a:gd name="connsiteX6-389" fmla="*/ 7108166 w 7108166"/>
                              <a:gd name="connsiteY6-390" fmla="*/ 2282766 h 2282766"/>
                              <a:gd name="connsiteX7-391" fmla="*/ 6899110 w 7108166"/>
                              <a:gd name="connsiteY7-392" fmla="*/ 2272577 h 2282766"/>
                              <a:gd name="connsiteX8-393" fmla="*/ 6649639 w 7108166"/>
                              <a:gd name="connsiteY8-394" fmla="*/ 2239688 h 2282766"/>
                              <a:gd name="connsiteX9-395" fmla="*/ 5661634 w 7108166"/>
                              <a:gd name="connsiteY9-396" fmla="*/ 1911884 h 2282766"/>
                              <a:gd name="connsiteX10-397" fmla="*/ 4851470 w 7108166"/>
                              <a:gd name="connsiteY10-398" fmla="*/ 2274194 h 2282766"/>
                              <a:gd name="connsiteX11-399" fmla="*/ 4021546 w 7108166"/>
                              <a:gd name="connsiteY11-400" fmla="*/ 2032654 h 2282766"/>
                              <a:gd name="connsiteX12-401" fmla="*/ 2697621 w 7108166"/>
                              <a:gd name="connsiteY12-402" fmla="*/ 1135507 h 2282766"/>
                              <a:gd name="connsiteX13-403" fmla="*/ 0 w 7108166"/>
                              <a:gd name="connsiteY13-404" fmla="*/ 608982 h 2282766"/>
                              <a:gd name="connsiteX14-405" fmla="*/ 0 w 7108166"/>
                              <a:gd name="connsiteY14-406" fmla="*/ 0 h 2282766"/>
                              <a:gd name="connsiteX0-407" fmla="*/ 0 w 7108166"/>
                              <a:gd name="connsiteY0-408" fmla="*/ 0 h 2282766"/>
                              <a:gd name="connsiteX1-409" fmla="*/ 2286955 w 7108166"/>
                              <a:gd name="connsiteY1-410" fmla="*/ 773197 h 2282766"/>
                              <a:gd name="connsiteX2-411" fmla="*/ 4661688 w 7108166"/>
                              <a:gd name="connsiteY2-412" fmla="*/ 1894631 h 2282766"/>
                              <a:gd name="connsiteX3-413" fmla="*/ 6056836 w 7108166"/>
                              <a:gd name="connsiteY3-414" fmla="*/ 1618586 h 2282766"/>
                              <a:gd name="connsiteX4-415" fmla="*/ 7084360 w 7108166"/>
                              <a:gd name="connsiteY4-416" fmla="*/ 1998149 h 2282766"/>
                              <a:gd name="connsiteX5-417" fmla="*/ 7108166 w 7108166"/>
                              <a:gd name="connsiteY5-418" fmla="*/ 1999509 h 2282766"/>
                              <a:gd name="connsiteX6-419" fmla="*/ 7108166 w 7108166"/>
                              <a:gd name="connsiteY6-420" fmla="*/ 2282766 h 2282766"/>
                              <a:gd name="connsiteX7-421" fmla="*/ 6899110 w 7108166"/>
                              <a:gd name="connsiteY7-422" fmla="*/ 2272577 h 2282766"/>
                              <a:gd name="connsiteX8-423" fmla="*/ 6649639 w 7108166"/>
                              <a:gd name="connsiteY8-424" fmla="*/ 2239688 h 2282766"/>
                              <a:gd name="connsiteX9-425" fmla="*/ 5661634 w 7108166"/>
                              <a:gd name="connsiteY9-426" fmla="*/ 1911884 h 2282766"/>
                              <a:gd name="connsiteX10-427" fmla="*/ 4851470 w 7108166"/>
                              <a:gd name="connsiteY10-428" fmla="*/ 2274194 h 2282766"/>
                              <a:gd name="connsiteX11-429" fmla="*/ 4021546 w 7108166"/>
                              <a:gd name="connsiteY11-430" fmla="*/ 2032654 h 2282766"/>
                              <a:gd name="connsiteX12-431" fmla="*/ 2697621 w 7108166"/>
                              <a:gd name="connsiteY12-432" fmla="*/ 1135507 h 2282766"/>
                              <a:gd name="connsiteX13-433" fmla="*/ 0 w 7108166"/>
                              <a:gd name="connsiteY13-434" fmla="*/ 608982 h 2282766"/>
                              <a:gd name="connsiteX14-435" fmla="*/ 0 w 7108166"/>
                              <a:gd name="connsiteY14-436" fmla="*/ 0 h 2282766"/>
                              <a:gd name="connsiteX0-437" fmla="*/ 0 w 7108166"/>
                              <a:gd name="connsiteY0-438" fmla="*/ 0 h 2282766"/>
                              <a:gd name="connsiteX1-439" fmla="*/ 2286955 w 7108166"/>
                              <a:gd name="connsiteY1-440" fmla="*/ 773197 h 2282766"/>
                              <a:gd name="connsiteX2-441" fmla="*/ 4661688 w 7108166"/>
                              <a:gd name="connsiteY2-442" fmla="*/ 1894631 h 2282766"/>
                              <a:gd name="connsiteX3-443" fmla="*/ 6056836 w 7108166"/>
                              <a:gd name="connsiteY3-444" fmla="*/ 1618586 h 2282766"/>
                              <a:gd name="connsiteX4-445" fmla="*/ 7084360 w 7108166"/>
                              <a:gd name="connsiteY4-446" fmla="*/ 1998149 h 2282766"/>
                              <a:gd name="connsiteX5-447" fmla="*/ 7108166 w 7108166"/>
                              <a:gd name="connsiteY5-448" fmla="*/ 1999509 h 2282766"/>
                              <a:gd name="connsiteX6-449" fmla="*/ 7108166 w 7108166"/>
                              <a:gd name="connsiteY6-450" fmla="*/ 2282766 h 2282766"/>
                              <a:gd name="connsiteX7-451" fmla="*/ 6899110 w 7108166"/>
                              <a:gd name="connsiteY7-452" fmla="*/ 2272577 h 2282766"/>
                              <a:gd name="connsiteX8-453" fmla="*/ 6649639 w 7108166"/>
                              <a:gd name="connsiteY8-454" fmla="*/ 2239688 h 2282766"/>
                              <a:gd name="connsiteX9-455" fmla="*/ 5661634 w 7108166"/>
                              <a:gd name="connsiteY9-456" fmla="*/ 1911884 h 2282766"/>
                              <a:gd name="connsiteX10-457" fmla="*/ 4851470 w 7108166"/>
                              <a:gd name="connsiteY10-458" fmla="*/ 2274194 h 2282766"/>
                              <a:gd name="connsiteX11-459" fmla="*/ 4021546 w 7108166"/>
                              <a:gd name="connsiteY11-460" fmla="*/ 2032654 h 2282766"/>
                              <a:gd name="connsiteX12-461" fmla="*/ 2697621 w 7108166"/>
                              <a:gd name="connsiteY12-462" fmla="*/ 1135507 h 2282766"/>
                              <a:gd name="connsiteX13-463" fmla="*/ 0 w 7108166"/>
                              <a:gd name="connsiteY13-464" fmla="*/ 608982 h 2282766"/>
                              <a:gd name="connsiteX14-465" fmla="*/ 0 w 7108166"/>
                              <a:gd name="connsiteY14-466" fmla="*/ 0 h 2282766"/>
                              <a:gd name="connsiteX0-467" fmla="*/ 0 w 7108166"/>
                              <a:gd name="connsiteY0-468" fmla="*/ 0 h 2282766"/>
                              <a:gd name="connsiteX1-469" fmla="*/ 2351845 w 7108166"/>
                              <a:gd name="connsiteY1-470" fmla="*/ 704185 h 2282766"/>
                              <a:gd name="connsiteX2-471" fmla="*/ 4661688 w 7108166"/>
                              <a:gd name="connsiteY2-472" fmla="*/ 1894631 h 2282766"/>
                              <a:gd name="connsiteX3-473" fmla="*/ 6056836 w 7108166"/>
                              <a:gd name="connsiteY3-474" fmla="*/ 1618586 h 2282766"/>
                              <a:gd name="connsiteX4-475" fmla="*/ 7084360 w 7108166"/>
                              <a:gd name="connsiteY4-476" fmla="*/ 1998149 h 2282766"/>
                              <a:gd name="connsiteX5-477" fmla="*/ 7108166 w 7108166"/>
                              <a:gd name="connsiteY5-478" fmla="*/ 1999509 h 2282766"/>
                              <a:gd name="connsiteX6-479" fmla="*/ 7108166 w 7108166"/>
                              <a:gd name="connsiteY6-480" fmla="*/ 2282766 h 2282766"/>
                              <a:gd name="connsiteX7-481" fmla="*/ 6899110 w 7108166"/>
                              <a:gd name="connsiteY7-482" fmla="*/ 2272577 h 2282766"/>
                              <a:gd name="connsiteX8-483" fmla="*/ 6649639 w 7108166"/>
                              <a:gd name="connsiteY8-484" fmla="*/ 2239688 h 2282766"/>
                              <a:gd name="connsiteX9-485" fmla="*/ 5661634 w 7108166"/>
                              <a:gd name="connsiteY9-486" fmla="*/ 1911884 h 2282766"/>
                              <a:gd name="connsiteX10-487" fmla="*/ 4851470 w 7108166"/>
                              <a:gd name="connsiteY10-488" fmla="*/ 2274194 h 2282766"/>
                              <a:gd name="connsiteX11-489" fmla="*/ 4021546 w 7108166"/>
                              <a:gd name="connsiteY11-490" fmla="*/ 2032654 h 2282766"/>
                              <a:gd name="connsiteX12-491" fmla="*/ 2697621 w 7108166"/>
                              <a:gd name="connsiteY12-492" fmla="*/ 1135507 h 2282766"/>
                              <a:gd name="connsiteX13-493" fmla="*/ 0 w 7108166"/>
                              <a:gd name="connsiteY13-494" fmla="*/ 608982 h 2282766"/>
                              <a:gd name="connsiteX14-495" fmla="*/ 0 w 7108166"/>
                              <a:gd name="connsiteY14-496" fmla="*/ 0 h 2282766"/>
                              <a:gd name="connsiteX0-497" fmla="*/ 0 w 7108166"/>
                              <a:gd name="connsiteY0-498" fmla="*/ 0 h 2282766"/>
                              <a:gd name="connsiteX1-499" fmla="*/ 2351845 w 7108166"/>
                              <a:gd name="connsiteY1-500" fmla="*/ 704185 h 2282766"/>
                              <a:gd name="connsiteX2-501" fmla="*/ 4661688 w 7108166"/>
                              <a:gd name="connsiteY2-502" fmla="*/ 1894631 h 2282766"/>
                              <a:gd name="connsiteX3-503" fmla="*/ 6056836 w 7108166"/>
                              <a:gd name="connsiteY3-504" fmla="*/ 1618586 h 2282766"/>
                              <a:gd name="connsiteX4-505" fmla="*/ 7084360 w 7108166"/>
                              <a:gd name="connsiteY4-506" fmla="*/ 1998149 h 2282766"/>
                              <a:gd name="connsiteX5-507" fmla="*/ 7108166 w 7108166"/>
                              <a:gd name="connsiteY5-508" fmla="*/ 1999509 h 2282766"/>
                              <a:gd name="connsiteX6-509" fmla="*/ 7108166 w 7108166"/>
                              <a:gd name="connsiteY6-510" fmla="*/ 2282766 h 2282766"/>
                              <a:gd name="connsiteX7-511" fmla="*/ 6899110 w 7108166"/>
                              <a:gd name="connsiteY7-512" fmla="*/ 2272577 h 2282766"/>
                              <a:gd name="connsiteX8-513" fmla="*/ 6649639 w 7108166"/>
                              <a:gd name="connsiteY8-514" fmla="*/ 2239688 h 2282766"/>
                              <a:gd name="connsiteX9-515" fmla="*/ 5661634 w 7108166"/>
                              <a:gd name="connsiteY9-516" fmla="*/ 1911884 h 2282766"/>
                              <a:gd name="connsiteX10-517" fmla="*/ 4851470 w 7108166"/>
                              <a:gd name="connsiteY10-518" fmla="*/ 2274194 h 2282766"/>
                              <a:gd name="connsiteX11-519" fmla="*/ 4021546 w 7108166"/>
                              <a:gd name="connsiteY11-520" fmla="*/ 2032654 h 2282766"/>
                              <a:gd name="connsiteX12-521" fmla="*/ 2697621 w 7108166"/>
                              <a:gd name="connsiteY12-522" fmla="*/ 1135507 h 2282766"/>
                              <a:gd name="connsiteX13-523" fmla="*/ 0 w 7108166"/>
                              <a:gd name="connsiteY13-524" fmla="*/ 608982 h 2282766"/>
                              <a:gd name="connsiteX14-525" fmla="*/ 0 w 7108166"/>
                              <a:gd name="connsiteY14-526" fmla="*/ 0 h 2282766"/>
                              <a:gd name="connsiteX0-527" fmla="*/ 0 w 7108166"/>
                              <a:gd name="connsiteY0-528" fmla="*/ 0 h 2282766"/>
                              <a:gd name="connsiteX1-529" fmla="*/ 2351845 w 7108166"/>
                              <a:gd name="connsiteY1-530" fmla="*/ 704185 h 2282766"/>
                              <a:gd name="connsiteX2-531" fmla="*/ 4661688 w 7108166"/>
                              <a:gd name="connsiteY2-532" fmla="*/ 1894631 h 2282766"/>
                              <a:gd name="connsiteX3-533" fmla="*/ 6056836 w 7108166"/>
                              <a:gd name="connsiteY3-534" fmla="*/ 1618586 h 2282766"/>
                              <a:gd name="connsiteX4-535" fmla="*/ 7084360 w 7108166"/>
                              <a:gd name="connsiteY4-536" fmla="*/ 1998149 h 2282766"/>
                              <a:gd name="connsiteX5-537" fmla="*/ 7108166 w 7108166"/>
                              <a:gd name="connsiteY5-538" fmla="*/ 1999509 h 2282766"/>
                              <a:gd name="connsiteX6-539" fmla="*/ 7108166 w 7108166"/>
                              <a:gd name="connsiteY6-540" fmla="*/ 2282766 h 2282766"/>
                              <a:gd name="connsiteX7-541" fmla="*/ 6899110 w 7108166"/>
                              <a:gd name="connsiteY7-542" fmla="*/ 2272577 h 2282766"/>
                              <a:gd name="connsiteX8-543" fmla="*/ 6649639 w 7108166"/>
                              <a:gd name="connsiteY8-544" fmla="*/ 2239688 h 2282766"/>
                              <a:gd name="connsiteX9-545" fmla="*/ 5661634 w 7108166"/>
                              <a:gd name="connsiteY9-546" fmla="*/ 1911884 h 2282766"/>
                              <a:gd name="connsiteX10-547" fmla="*/ 4851470 w 7108166"/>
                              <a:gd name="connsiteY10-548" fmla="*/ 2274194 h 2282766"/>
                              <a:gd name="connsiteX11-549" fmla="*/ 4021546 w 7108166"/>
                              <a:gd name="connsiteY11-550" fmla="*/ 2032654 h 2282766"/>
                              <a:gd name="connsiteX12-551" fmla="*/ 2697621 w 7108166"/>
                              <a:gd name="connsiteY12-552" fmla="*/ 1135507 h 2282766"/>
                              <a:gd name="connsiteX13-553" fmla="*/ 0 w 7108166"/>
                              <a:gd name="connsiteY13-554" fmla="*/ 608982 h 2282766"/>
                              <a:gd name="connsiteX14-555" fmla="*/ 0 w 7108166"/>
                              <a:gd name="connsiteY14-556" fmla="*/ 0 h 2282766"/>
                              <a:gd name="connsiteX0-557" fmla="*/ 0 w 7108166"/>
                              <a:gd name="connsiteY0-558" fmla="*/ 0 h 2282766"/>
                              <a:gd name="connsiteX1-559" fmla="*/ 2351845 w 7108166"/>
                              <a:gd name="connsiteY1-560" fmla="*/ 704185 h 2282766"/>
                              <a:gd name="connsiteX2-561" fmla="*/ 4531910 w 7108166"/>
                              <a:gd name="connsiteY2-562" fmla="*/ 1894631 h 2282766"/>
                              <a:gd name="connsiteX3-563" fmla="*/ 6056836 w 7108166"/>
                              <a:gd name="connsiteY3-564" fmla="*/ 1618586 h 2282766"/>
                              <a:gd name="connsiteX4-565" fmla="*/ 7084360 w 7108166"/>
                              <a:gd name="connsiteY4-566" fmla="*/ 1998149 h 2282766"/>
                              <a:gd name="connsiteX5-567" fmla="*/ 7108166 w 7108166"/>
                              <a:gd name="connsiteY5-568" fmla="*/ 1999509 h 2282766"/>
                              <a:gd name="connsiteX6-569" fmla="*/ 7108166 w 7108166"/>
                              <a:gd name="connsiteY6-570" fmla="*/ 2282766 h 2282766"/>
                              <a:gd name="connsiteX7-571" fmla="*/ 6899110 w 7108166"/>
                              <a:gd name="connsiteY7-572" fmla="*/ 2272577 h 2282766"/>
                              <a:gd name="connsiteX8-573" fmla="*/ 6649639 w 7108166"/>
                              <a:gd name="connsiteY8-574" fmla="*/ 2239688 h 2282766"/>
                              <a:gd name="connsiteX9-575" fmla="*/ 5661634 w 7108166"/>
                              <a:gd name="connsiteY9-576" fmla="*/ 1911884 h 2282766"/>
                              <a:gd name="connsiteX10-577" fmla="*/ 4851470 w 7108166"/>
                              <a:gd name="connsiteY10-578" fmla="*/ 2274194 h 2282766"/>
                              <a:gd name="connsiteX11-579" fmla="*/ 4021546 w 7108166"/>
                              <a:gd name="connsiteY11-580" fmla="*/ 2032654 h 2282766"/>
                              <a:gd name="connsiteX12-581" fmla="*/ 2697621 w 7108166"/>
                              <a:gd name="connsiteY12-582" fmla="*/ 1135507 h 2282766"/>
                              <a:gd name="connsiteX13-583" fmla="*/ 0 w 7108166"/>
                              <a:gd name="connsiteY13-584" fmla="*/ 608982 h 2282766"/>
                              <a:gd name="connsiteX14-585" fmla="*/ 0 w 7108166"/>
                              <a:gd name="connsiteY14-586" fmla="*/ 0 h 2282766"/>
                            </a:gdLst>
                            <a:ahLst/>
                            <a:cxnLst>
                              <a:cxn ang="0">
                                <a:pos x="connsiteX0-1" y="connsiteY0-2"/>
                              </a:cxn>
                              <a:cxn ang="0">
                                <a:pos x="connsiteX1-3" y="connsiteY1-4"/>
                              </a:cxn>
                              <a:cxn ang="0">
                                <a:pos x="connsiteX2-5" y="connsiteY2-6"/>
                              </a:cxn>
                              <a:cxn ang="0">
                                <a:pos x="connsiteX3-7" y="connsiteY3-8"/>
                              </a:cxn>
                              <a:cxn ang="0">
                                <a:pos x="connsiteX4-9" y="connsiteY4-10"/>
                              </a:cxn>
                              <a:cxn ang="0">
                                <a:pos x="connsiteX5-11" y="connsiteY5-12"/>
                              </a:cxn>
                              <a:cxn ang="0">
                                <a:pos x="connsiteX6-13" y="connsiteY6-14"/>
                              </a:cxn>
                              <a:cxn ang="0">
                                <a:pos x="connsiteX7-15" y="connsiteY7-16"/>
                              </a:cxn>
                              <a:cxn ang="0">
                                <a:pos x="connsiteX8-17" y="connsiteY8-18"/>
                              </a:cxn>
                              <a:cxn ang="0">
                                <a:pos x="connsiteX9-19" y="connsiteY9-20"/>
                              </a:cxn>
                              <a:cxn ang="0">
                                <a:pos x="connsiteX10-21" y="connsiteY10-22"/>
                              </a:cxn>
                              <a:cxn ang="0">
                                <a:pos x="connsiteX11-23" y="connsiteY11-24"/>
                              </a:cxn>
                              <a:cxn ang="0">
                                <a:pos x="connsiteX12-25" y="connsiteY12-26"/>
                              </a:cxn>
                              <a:cxn ang="0">
                                <a:pos x="connsiteX13-27" y="connsiteY13-28"/>
                              </a:cxn>
                              <a:cxn ang="0">
                                <a:pos x="connsiteX14-29" y="connsiteY14-30"/>
                              </a:cxn>
                            </a:cxnLst>
                            <a:rect l="l" t="t" r="r" b="b"/>
                            <a:pathLst>
                              <a:path w="7108166" h="2282766">
                                <a:moveTo>
                                  <a:pt x="0" y="0"/>
                                </a:moveTo>
                                <a:cubicBezTo>
                                  <a:pt x="1226850" y="165717"/>
                                  <a:pt x="1596527" y="388413"/>
                                  <a:pt x="2351845" y="704185"/>
                                </a:cubicBezTo>
                                <a:cubicBezTo>
                                  <a:pt x="3107163" y="1019957"/>
                                  <a:pt x="3687298" y="1690473"/>
                                  <a:pt x="4531910" y="1894631"/>
                                </a:cubicBezTo>
                                <a:cubicBezTo>
                                  <a:pt x="5376522" y="2098789"/>
                                  <a:pt x="5631428" y="1601333"/>
                                  <a:pt x="6056836" y="1618586"/>
                                </a:cubicBezTo>
                                <a:cubicBezTo>
                                  <a:pt x="6482244" y="1635839"/>
                                  <a:pt x="6797839" y="1955017"/>
                                  <a:pt x="7084360" y="1998149"/>
                                </a:cubicBezTo>
                                <a:lnTo>
                                  <a:pt x="7108166" y="1999509"/>
                                </a:lnTo>
                                <a:lnTo>
                                  <a:pt x="7108166" y="2282766"/>
                                </a:lnTo>
                                <a:lnTo>
                                  <a:pt x="6899110" y="2272577"/>
                                </a:lnTo>
                                <a:cubicBezTo>
                                  <a:pt x="6813483" y="2265388"/>
                                  <a:pt x="6728679" y="2254784"/>
                                  <a:pt x="6649639" y="2239688"/>
                                </a:cubicBezTo>
                                <a:cubicBezTo>
                                  <a:pt x="6333478" y="2179303"/>
                                  <a:pt x="5961329" y="1906133"/>
                                  <a:pt x="5661634" y="1911884"/>
                                </a:cubicBezTo>
                                <a:cubicBezTo>
                                  <a:pt x="5361939" y="1917635"/>
                                  <a:pt x="5124818" y="2254066"/>
                                  <a:pt x="4851470" y="2274194"/>
                                </a:cubicBezTo>
                                <a:cubicBezTo>
                                  <a:pt x="4578122" y="2294322"/>
                                  <a:pt x="4380521" y="2222435"/>
                                  <a:pt x="4021546" y="2032654"/>
                                </a:cubicBezTo>
                                <a:cubicBezTo>
                                  <a:pt x="3662572" y="1842873"/>
                                  <a:pt x="3367879" y="1372786"/>
                                  <a:pt x="2697621" y="1135507"/>
                                </a:cubicBezTo>
                                <a:cubicBezTo>
                                  <a:pt x="2027363" y="898228"/>
                                  <a:pt x="760154" y="625705"/>
                                  <a:pt x="0" y="608982"/>
                                </a:cubicBezTo>
                                <a:lnTo>
                                  <a:pt x="0" y="0"/>
                                </a:lnTo>
                                <a:close/>
                              </a:path>
                            </a:pathLst>
                          </a:custGeom>
                        </wps:spPr>
                        <wps:style>
                          <a:lnRef idx="2">
                            <a:schemeClr val="accent1">
                              <a:shade val="50000"/>
                            </a:schemeClr>
                          </a:lnRef>
                          <a:fillRef idx="1">
                            <a:schemeClr val="accent1"/>
                          </a:fillRef>
                          <a:effectRef idx="0">
                            <a:schemeClr val="accent1"/>
                          </a:effectRef>
                          <a:fontRef idx="minor">
                            <a:schemeClr val="lt1"/>
                          </a:fontRef>
                        </wps:style>
                        <wps:bodyPr/>
                      </wps:wsp>
                    </wpg:wgp>
                  </a:graphicData>
                </a:graphic>
              </wp:anchor>
            </w:drawing>
          </mc:Choice>
          <mc:Fallback>
            <w:pict>
              <v:group id="组合 6" o:spid="_x0000_s1026" o:spt="203" style="position:absolute;left:0pt;margin-left:-90.05pt;margin-top:-72.7pt;height:142.65pt;width:595.4pt;z-index:251665408;mso-width-relative:page;mso-height-relative:page;" coordorigin="3647,2685" coordsize="11908,3844" o:gfxdata="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">
                <o:lock v:ext="edit" aspectratio="f"/>
                <v:shape id="任意多边形 16" o:spid="_x0000_s1026" o:spt="100" style="position:absolute;left:3647;top:2685;flip:x;height:3539;width:11908;" fillcolor="#4F81BD [3204]" filled="t" stroked="t" coordsize="11908,3539" o:gfxdata="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QETRXrgAAADbAAAA&#10;DwAAAAAAAAABACAAAAAiAAAAZHJzL2Rvd25yZXYueG1sUEsBAhQAFAAAAAgAh07iQDMvBZ47AAAA&#10;OQAAABAAAAAAAAAAAQAgAAAABwEAAGRycy9zaGFwZXhtbC54bWxQSwUGAAAAAAYABgBbAQAAsQMA&#10;AAAA&#10;" path="m11902,3l11908,3539,11590,3539,11572,3534c11463,3498,11346,3459,11197,3422c10898,3349,10436,3227,10110,3188c9784,3149,9544,3144,9241,3188c8937,3232,8674,3441,8289,3451c7905,3461,7352,3402,6931,3246c6510,3090,6134,2739,5762,2515c5391,2291,5002,2062,4703,1901c4404,1740,4155,1623,3969,1550c3783,1477,3797,1501,3589,1462c3380,1423,3027,1379,2719,1316c2411,1252,2022,1160,1741,1082c1460,1004,1415,955,1035,848c797,781,375,788,8,709l2,707,0,0,11902,3xe">
                  <v:path o:connectlocs="11902,3;11908,3539;11590,3539;11572,3534;11197,3422;10110,3188;9241,3188;8289,3451;6931,3246;5762,2515;4703,1901;3969,1550;3589,1462;2719,1316;1741,1082;1035,848;8,709;2,707;0,0;11902,3" o:connectangles="0,0,0,0,0,0,0,0,0,0,0,0,0,0,0,0,0,0,0,0"/>
                  <v:fill on="t" focussize="0,0"/>
                  <v:stroke weight="2pt" color="#385D8A [3204]" joinstyle="round"/>
                  <v:imagedata o:title=""/>
                  <o:lock v:ext="edit" aspectratio="f"/>
                </v:shape>
                <v:shape id="任意多边形 7" o:spid="_x0000_s1026" o:spt="100" style="position:absolute;left:3647;top:2947;flip:x;height:3583;width:11906;" fillcolor="#4F81BD [3204]" filled="t" stroked="t" coordsize="7108166,2282766" o:gfxdata="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Py4x9vQAA&#10;ANsAAAAPAAAAAAAAAAEAIAAAACIAAABkcnMvZG93bnJldi54bWxQSwECFAAUAAAACACHTuJAMy8F&#10;njsAAAA5AAAAEAAAAAAAAAABACAAAAAMAQAAZHJzL3NoYXBleG1sLnhtbFBLBQYAAAAABgAGAFsB&#10;AAC2AwAAAAA=&#10;" path="m0,0c1226850,165717,1596527,388413,2351845,704185c3107163,1019957,3687298,1690473,4531910,1894631c5376522,2098789,5631428,1601333,6056836,1618586c6482244,1635839,6797839,1955017,7084360,1998149l7108166,1999509,7108166,2282766,6899110,2272577c6813483,2265388,6728679,2254784,6649639,2239688c6333478,2179303,5961329,1906133,5661634,1911884c5361939,1917635,5124818,2254066,4851470,2274194c4578122,2294322,4380521,2222435,4021546,2032654c3662572,1842873,3367879,1372786,2697621,1135507c2027363,898228,760154,625705,0,608982l0,0xe">
                  <v:path o:connectlocs="0,0;215,49;1771,536;5246,1836;8126,3055;10145,2540;11866,3136;11906,3138;11906,3583;11555,3567;11137,3515;9483,3000;8126,3569;6735,3190;4518,1782" o:connectangles="0,0,0,0,0,0,0,0,0,0,0,0,0,0,0"/>
                  <v:fill on="t" focussize="0,0"/>
                  <v:stroke weight="2pt" color="#385D8A [3204]" joinstyle="round"/>
                  <v:imagedata o:title=""/>
                  <o:lock v:ext="edit" aspectratio="f"/>
                </v:shape>
              </v:group>
            </w:pict>
          </mc:Fallback>
        </mc:AlternateContent>
      </w:r>
      <w:r>
        <w:rPr>
          <w:rStyle w:val="13"/>
          <w:sz w:val="24"/>
          <w:szCs w:val="24"/>
        </w:rPr>
        <mc:AlternateContent>
          <mc:Choice Requires="wps">
            <w:drawing>
              <wp:anchor distT="0" distB="0" distL="114300" distR="114300" simplePos="0" relativeHeight="251659264" behindDoc="0" locked="0" layoutInCell="1" allowOverlap="1">
                <wp:simplePos x="0" y="0"/>
                <wp:positionH relativeFrom="column">
                  <wp:posOffset>31115</wp:posOffset>
                </wp:positionH>
                <wp:positionV relativeFrom="paragraph">
                  <wp:posOffset>1005840</wp:posOffset>
                </wp:positionV>
                <wp:extent cx="4953635" cy="1250315"/>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4953635" cy="125031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spacing w:line="2100" w:lineRule="exact"/>
                              <w:jc w:val="center"/>
                              <w:rPr>
                                <w:rFonts w:hint="default" w:ascii="汉仪旗黑-55简" w:hAnsi="汉仪旗黑-55简" w:eastAsia="宋体" w:cs="汉仪旗黑-55简"/>
                                <w:b/>
                                <w:bCs/>
                                <w:color w:val="4F81BD" w:themeColor="accent1"/>
                                <w:sz w:val="120"/>
                                <w:szCs w:val="120"/>
                                <w:lang w:val="en-US" w:eastAsia="zh-CN"/>
                                <w14:glow w14:rad="0">
                                  <w14:srgbClr w14:val="000000"/>
                                </w14:glow>
                                <w14:shadow w14:blurRad="38100" w14:dist="25400" w14:dir="5400000" w14:sx="100000" w14:sy="100000" w14:kx="0" w14:ky="0" w14:algn="ctr">
                                  <w14:srgbClr w14:val="6E747A">
                                    <w14:alpha w14:val="57000"/>
                                  </w14:srgbClr>
                                </w14:shadow>
                                <w14:reflection w14:blurRad="0" w14:stA="0" w14:stPos="0" w14:endA="0" w14:endPos="0" w14:dist="0" w14:dir="0" w14:fadeDir="0" w14:sx="0" w14:sy="0" w14:kx="0" w14:ky="0" w14:algn="none"/>
                                <w14:textFill>
                                  <w14:solidFill>
                                    <w14:schemeClr w14:val="accent1"/>
                                  </w14:solidFill>
                                </w14:textFill>
                                <w14:props3d w14:extrusionH="0" w14:contourW="0" w14:prstMaterial="clear"/>
                              </w:rPr>
                            </w:pPr>
                            <w:r>
                              <w:rPr>
                                <w:rFonts w:hint="eastAsia" w:ascii="汉仪旗黑-55简" w:hAnsi="汉仪旗黑-55简" w:eastAsia="宋体" w:cs="汉仪旗黑-55简"/>
                                <w:b/>
                                <w:bCs/>
                                <w:color w:val="4F81BD" w:themeColor="accent1"/>
                                <w:sz w:val="96"/>
                                <w:szCs w:val="96"/>
                                <w:lang w:val="en-US" w:eastAsia="zh-CN"/>
                                <w14:glow w14:rad="0">
                                  <w14:srgbClr w14:val="000000"/>
                                </w14:glow>
                                <w14:shadow w14:blurRad="38100" w14:dist="25400" w14:dir="5400000" w14:sx="100000" w14:sy="100000" w14:kx="0" w14:ky="0" w14:algn="ctr">
                                  <w14:srgbClr w14:val="6E747A">
                                    <w14:alpha w14:val="57000"/>
                                  </w14:srgbClr>
                                </w14:shadow>
                                <w14:reflection w14:blurRad="0" w14:stA="0" w14:stPos="0" w14:endA="0" w14:endPos="0" w14:dist="0" w14:dir="0" w14:fadeDir="0" w14:sx="0" w14:sy="0" w14:kx="0" w14:ky="0" w14:algn="none"/>
                                <w14:textFill>
                                  <w14:solidFill>
                                    <w14:schemeClr w14:val="accent1"/>
                                  </w14:solidFill>
                                </w14:textFill>
                                <w14:props3d w14:extrusionH="0" w14:contourW="0" w14:prstMaterial="clear"/>
                              </w:rPr>
                              <w:t>行业研究分析</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5pt;margin-top:79.2pt;height:98.45pt;width:390.05pt;z-index:251659264;mso-width-relative:page;mso-height-relative:page;" filled="f" stroked="f" coordsize="21600,21600" o:gfxdata="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DhVSOPaAAAACQEAAA8AAAAAAAAAAQAgAAAA&#10;IgAAAGRycy9kb3ducmV2LnhtbFBLAQIUABQAAAAIAIdO4kAcgzJHQgIAAHcEAAAOAAAAAAAAAAEA&#10;IAAAACkBAABkcnMvZTJvRG9jLnhtbFBLBQYAAAAABgAGAFkBAADdBQAAAAA=&#10;">
                <v:fill on="f" focussize="0,0"/>
                <v:stroke on="f" weight="0.5pt"/>
                <v:imagedata o:title=""/>
                <o:lock v:ext="edit" aspectratio="f"/>
                <v:textbox>
                  <w:txbxContent>
                    <w:p>
                      <w:pPr>
                        <w:spacing w:line="2100" w:lineRule="exact"/>
                        <w:jc w:val="center"/>
                        <w:rPr>
                          <w:rFonts w:hint="default" w:ascii="汉仪旗黑-55简" w:hAnsi="汉仪旗黑-55简" w:eastAsia="宋体" w:cs="汉仪旗黑-55简"/>
                          <w:b/>
                          <w:bCs/>
                          <w:color w:val="4F81BD" w:themeColor="accent1"/>
                          <w:sz w:val="120"/>
                          <w:szCs w:val="120"/>
                          <w:lang w:val="en-US" w:eastAsia="zh-CN"/>
                          <w14:glow w14:rad="0">
                            <w14:srgbClr w14:val="000000"/>
                          </w14:glow>
                          <w14:shadow w14:blurRad="38100" w14:dist="25400" w14:dir="5400000" w14:sx="100000" w14:sy="100000" w14:kx="0" w14:ky="0" w14:algn="ctr">
                            <w14:srgbClr w14:val="6E747A">
                              <w14:alpha w14:val="57000"/>
                            </w14:srgbClr>
                          </w14:shadow>
                          <w14:reflection w14:blurRad="0" w14:stA="0" w14:stPos="0" w14:endA="0" w14:endPos="0" w14:dist="0" w14:dir="0" w14:fadeDir="0" w14:sx="0" w14:sy="0" w14:kx="0" w14:ky="0" w14:algn="none"/>
                          <w14:textFill>
                            <w14:solidFill>
                              <w14:schemeClr w14:val="accent1"/>
                            </w14:solidFill>
                          </w14:textFill>
                          <w14:props3d w14:extrusionH="0" w14:contourW="0" w14:prstMaterial="clear"/>
                        </w:rPr>
                      </w:pPr>
                      <w:r>
                        <w:rPr>
                          <w:rFonts w:hint="eastAsia" w:ascii="汉仪旗黑-55简" w:hAnsi="汉仪旗黑-55简" w:eastAsia="宋体" w:cs="汉仪旗黑-55简"/>
                          <w:b/>
                          <w:bCs/>
                          <w:color w:val="4F81BD" w:themeColor="accent1"/>
                          <w:sz w:val="96"/>
                          <w:szCs w:val="96"/>
                          <w:lang w:val="en-US" w:eastAsia="zh-CN"/>
                          <w14:glow w14:rad="0">
                            <w14:srgbClr w14:val="000000"/>
                          </w14:glow>
                          <w14:shadow w14:blurRad="38100" w14:dist="25400" w14:dir="5400000" w14:sx="100000" w14:sy="100000" w14:kx="0" w14:ky="0" w14:algn="ctr">
                            <w14:srgbClr w14:val="6E747A">
                              <w14:alpha w14:val="57000"/>
                            </w14:srgbClr>
                          </w14:shadow>
                          <w14:reflection w14:blurRad="0" w14:stA="0" w14:stPos="0" w14:endA="0" w14:endPos="0" w14:dist="0" w14:dir="0" w14:fadeDir="0" w14:sx="0" w14:sy="0" w14:kx="0" w14:ky="0" w14:algn="none"/>
                          <w14:textFill>
                            <w14:solidFill>
                              <w14:schemeClr w14:val="accent1"/>
                            </w14:solidFill>
                          </w14:textFill>
                          <w14:props3d w14:extrusionH="0" w14:contourW="0" w14:prstMaterial="clear"/>
                        </w:rPr>
                        <w:t>行业研究分析</w:t>
                      </w:r>
                    </w:p>
                  </w:txbxContent>
                </v:textbox>
              </v:shape>
            </w:pict>
          </mc:Fallback>
        </mc:AlternateContent>
      </w:r>
      <w:r>
        <w:rPr>
          <w:rStyle w:val="13"/>
          <w:sz w:val="24"/>
          <w:szCs w:val="24"/>
        </w:rPr>
        <mc:AlternateContent>
          <mc:Choice Requires="wps">
            <w:drawing>
              <wp:anchor distT="0" distB="0" distL="114300" distR="114300" simplePos="0" relativeHeight="251661312" behindDoc="0" locked="0" layoutInCell="1" allowOverlap="1">
                <wp:simplePos x="0" y="0"/>
                <wp:positionH relativeFrom="column">
                  <wp:posOffset>1191260</wp:posOffset>
                </wp:positionH>
                <wp:positionV relativeFrom="paragraph">
                  <wp:posOffset>8703945</wp:posOffset>
                </wp:positionV>
                <wp:extent cx="2888615" cy="259715"/>
                <wp:effectExtent l="0" t="0" r="0" b="6985"/>
                <wp:wrapNone/>
                <wp:docPr id="24" name="文本框 24"/>
                <wp:cNvGraphicFramePr/>
                <a:graphic xmlns:a="http://schemas.openxmlformats.org/drawingml/2006/main">
                  <a:graphicData uri="http://schemas.microsoft.com/office/word/2010/wordprocessingShape">
                    <wps:wsp>
                      <wps:cNvSpPr txBox="1"/>
                      <wps:spPr>
                        <a:xfrm>
                          <a:off x="0" y="0"/>
                          <a:ext cx="2888615" cy="25971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3.8pt;margin-top:685.35pt;height:20.45pt;width:227.45pt;z-index:251661312;mso-width-relative:page;mso-height-relative:page;" filled="f" stroked="f" coordsize="21600,21600" o:gfxdata="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B+38g93QAAAA0BAAAPAAAAAAAAAAEA&#10;IAAAACIAAABkcnMvZG93bnJldi54bWxQSwECFAAUAAAACACHTuJAeVn3sUMCAAB2BAAADgAAAAAA&#10;AAABACAAAAAsAQAAZHJzL2Uyb0RvYy54bWxQSwUGAAAAAAYABgBZAQAA4QUAAAAA&#10;">
                <v:fill on="f" focussize="0,0"/>
                <v:stroke on="f" weight="0.5pt"/>
                <v:imagedata o:title=""/>
                <o:lock v:ext="edit" aspectratio="f"/>
                <v:textbox>
                  <w:txbxContent>
                    <w:p>
                      <w:pPr>
                        <w:rPr>
                          <w:rFonts w:hint="eastAsia"/>
                        </w:rPr>
                      </w:pPr>
                    </w:p>
                  </w:txbxContent>
                </v:textbox>
              </v:shape>
            </w:pict>
          </mc:Fallback>
        </mc:AlternateContent>
      </w:r>
      <w:r>
        <w:rPr>
          <w:rStyle w:val="13"/>
          <w:sz w:val="24"/>
          <w:szCs w:val="24"/>
        </w:rPr>
        <mc:AlternateContent>
          <mc:Choice Requires="wps">
            <w:drawing>
              <wp:anchor distT="0" distB="0" distL="114300" distR="114300" simplePos="0" relativeHeight="251662336" behindDoc="0" locked="0" layoutInCell="1" allowOverlap="1">
                <wp:simplePos x="0" y="0"/>
                <wp:positionH relativeFrom="column">
                  <wp:posOffset>1116330</wp:posOffset>
                </wp:positionH>
                <wp:positionV relativeFrom="paragraph">
                  <wp:posOffset>8435340</wp:posOffset>
                </wp:positionV>
                <wp:extent cx="3038475" cy="340360"/>
                <wp:effectExtent l="0" t="0" r="0" b="2540"/>
                <wp:wrapNone/>
                <wp:docPr id="17" name="文本框 17"/>
                <wp:cNvGraphicFramePr/>
                <a:graphic xmlns:a="http://schemas.openxmlformats.org/drawingml/2006/main">
                  <a:graphicData uri="http://schemas.microsoft.com/office/word/2010/wordprocessingShape">
                    <wps:wsp>
                      <wps:cNvSpPr txBox="1"/>
                      <wps:spPr>
                        <a:xfrm>
                          <a:off x="0" y="0"/>
                          <a:ext cx="3038475" cy="3403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spacing w:line="400" w:lineRule="exact"/>
                              <w:jc w:val="center"/>
                              <w:rPr>
                                <w:rFonts w:hint="eastAsia" w:ascii="汉仪旗黑-55简" w:hAnsi="汉仪旗黑-55简" w:eastAsia="汉仪旗黑-55简" w:cs="汉仪旗黑-55简"/>
                                <w:color w:val="FFFFFF" w:themeColor="background1"/>
                                <w:sz w:val="35"/>
                                <w:szCs w:val="35"/>
                                <w14:textFill>
                                  <w14:solidFill>
                                    <w14:schemeClr w14:val="bg1"/>
                                  </w14:solidFill>
                                </w14:textFill>
                              </w:rPr>
                            </w:pPr>
                            <w:r>
                              <w:rPr>
                                <w:rFonts w:hint="eastAsia" w:ascii="汉仪旗黑-55简" w:hAnsi="汉仪旗黑-55简" w:eastAsia="汉仪旗黑-55简" w:cs="汉仪旗黑-55简"/>
                                <w:color w:val="FFFFFF" w:themeColor="background1"/>
                                <w:sz w:val="35"/>
                                <w:szCs w:val="35"/>
                                <w14:textFill>
                                  <w14:solidFill>
                                    <w14:schemeClr w14:val="bg1"/>
                                  </w14:solidFill>
                                </w14:textFill>
                              </w:rPr>
                              <w:t>上海某某科技网络有限公司</w:t>
                            </w:r>
                          </w:p>
                          <w:p>
                            <w:pPr>
                              <w:spacing w:line="400" w:lineRule="exact"/>
                              <w:ind w:firstLine="525" w:firstLineChars="150"/>
                              <w:jc w:val="center"/>
                              <w:rPr>
                                <w:rFonts w:hint="eastAsia" w:ascii="汉仪旗黑-55简" w:hAnsi="汉仪旗黑-55简" w:eastAsia="汉仪旗黑-55简" w:cs="汉仪旗黑-55简"/>
                                <w:color w:val="FFFFFF" w:themeColor="background1"/>
                                <w:sz w:val="35"/>
                                <w:szCs w:val="35"/>
                                <w14:textFill>
                                  <w14:solidFill>
                                    <w14:schemeClr w14:val="bg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7.9pt;margin-top:664.2pt;height:26.8pt;width:239.25pt;z-index:251662336;mso-width-relative:page;mso-height-relative:page;" filled="f" stroked="f" coordsize="21600,21600" o:gfxdata="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VhA+Q90AAAANAQAADwAAAAAAAAAB&#10;ACAAAAAiAAAAZHJzL2Rvd25yZXYueG1sUEsBAhQAFAAAAAgAh07iQAD5aK5EAgAAdgQAAA4AAAAA&#10;AAAAAQAgAAAALAEAAGRycy9lMm9Eb2MueG1sUEsFBgAAAAAGAAYAWQEAAOIFAAAAAA==&#10;">
                <v:fill on="f" focussize="0,0"/>
                <v:stroke on="f" weight="0.5pt"/>
                <v:imagedata o:title=""/>
                <o:lock v:ext="edit" aspectratio="f"/>
                <v:textbox>
                  <w:txbxContent>
                    <w:p>
                      <w:pPr>
                        <w:spacing w:line="400" w:lineRule="exact"/>
                        <w:jc w:val="center"/>
                        <w:rPr>
                          <w:rFonts w:hint="eastAsia" w:ascii="汉仪旗黑-55简" w:hAnsi="汉仪旗黑-55简" w:eastAsia="汉仪旗黑-55简" w:cs="汉仪旗黑-55简"/>
                          <w:color w:val="FFFFFF" w:themeColor="background1"/>
                          <w:sz w:val="35"/>
                          <w:szCs w:val="35"/>
                          <w14:textFill>
                            <w14:solidFill>
                              <w14:schemeClr w14:val="bg1"/>
                            </w14:solidFill>
                          </w14:textFill>
                        </w:rPr>
                      </w:pPr>
                      <w:r>
                        <w:rPr>
                          <w:rFonts w:hint="eastAsia" w:ascii="汉仪旗黑-55简" w:hAnsi="汉仪旗黑-55简" w:eastAsia="汉仪旗黑-55简" w:cs="汉仪旗黑-55简"/>
                          <w:color w:val="FFFFFF" w:themeColor="background1"/>
                          <w:sz w:val="35"/>
                          <w:szCs w:val="35"/>
                          <w14:textFill>
                            <w14:solidFill>
                              <w14:schemeClr w14:val="bg1"/>
                            </w14:solidFill>
                          </w14:textFill>
                        </w:rPr>
                        <w:t>上海某某科技网络有限公司</w:t>
                      </w:r>
                    </w:p>
                    <w:p>
                      <w:pPr>
                        <w:spacing w:line="400" w:lineRule="exact"/>
                        <w:ind w:firstLine="525" w:firstLineChars="150"/>
                        <w:jc w:val="center"/>
                        <w:rPr>
                          <w:rFonts w:hint="eastAsia" w:ascii="汉仪旗黑-55简" w:hAnsi="汉仪旗黑-55简" w:eastAsia="汉仪旗黑-55简" w:cs="汉仪旗黑-55简"/>
                          <w:color w:val="FFFFFF" w:themeColor="background1"/>
                          <w:sz w:val="35"/>
                          <w:szCs w:val="35"/>
                          <w14:textFill>
                            <w14:solidFill>
                              <w14:schemeClr w14:val="bg1"/>
                            </w14:solidFill>
                          </w14:textFill>
                        </w:rPr>
                      </w:pPr>
                    </w:p>
                  </w:txbxContent>
                </v:textbox>
              </v:shape>
            </w:pict>
          </mc:Fallback>
        </mc:AlternateContent>
      </w:r>
      <w:r>
        <w:rPr>
          <w:rStyle w:val="13"/>
          <w:sz w:val="24"/>
          <w:szCs w:val="24"/>
        </w:rPr>
        <mc:AlternateContent>
          <mc:Choice Requires="wps">
            <w:drawing>
              <wp:anchor distT="0" distB="0" distL="114300" distR="114300" simplePos="0" relativeHeight="251663360" behindDoc="0" locked="0" layoutInCell="1" allowOverlap="1">
                <wp:simplePos x="0" y="0"/>
                <wp:positionH relativeFrom="margin">
                  <wp:posOffset>179070</wp:posOffset>
                </wp:positionH>
                <wp:positionV relativeFrom="paragraph">
                  <wp:posOffset>4132580</wp:posOffset>
                </wp:positionV>
                <wp:extent cx="4918710" cy="1012825"/>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4918710" cy="10128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1pt;margin-top:325.4pt;height:79.75pt;width:387.3pt;mso-position-horizontal-relative:margin;z-index:251663360;mso-width-relative:page;mso-height-relative:page;" filled="f" stroked="f" coordsize="21600,21600" o:gfxdata="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CslZ3r2QAAAAoBAAAPAAAAAAAAAAEAIAAA&#10;ACIAAABkcnMvZG93bnJldi54bWxQSwECFAAUAAAACACHTuJAbPghV0QCAAB3BAAADgAAAAAAAAAB&#10;ACAAAAAoAQAAZHJzL2Uyb0RvYy54bWxQSwUGAAAAAAYABgBZAQAA3gUAAAAA&#10;">
                <v:fill on="f" focussize="0,0"/>
                <v:stroke on="f" weight="0.5pt"/>
                <v:imagedata o:title=""/>
                <o:lock v:ext="edit" aspectratio="f"/>
                <v:textbox>
                  <w:txbxContent>
                    <w:p>
                      <w:pPr>
                        <w:rPr>
                          <w:rFonts w:hint="eastAsia"/>
                        </w:rPr>
                      </w:pPr>
                    </w:p>
                  </w:txbxContent>
                </v:textbox>
              </v:shape>
            </w:pict>
          </mc:Fallback>
        </mc:AlternateContent>
      </w:r>
    </w:p>
    <w:p>
      <w:pPr>
        <w:widowControl/>
        <w:jc w:val="left"/>
        <w:rPr>
          <w:rStyle w:val="13"/>
          <w:rFonts w:hint="eastAsia"/>
          <w:sz w:val="24"/>
          <w:szCs w:val="24"/>
        </w:rPr>
      </w:pP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2021年全球双模泵浦激光器市场销售额达到了3.4亿美元，预计2028年将达到5.2亿美元，年复合增长率（CAGR）为6.6%（2022-2028）。地区层面来看，中国市场在过去几年变化较快，2021年市场规模为 百万美元，约占全球的 %，预计2028年将达到 百万美元，届时全球占比将达到 %。</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全球双模泵浦激光器（Multi Mode Pump Laser）核心厂商包括古河、古奇休斯古、贰陆公司、鲁门特姆等，前五大厂商占有全球大约95%的份额。就产品而言，9xx纳米是最大的细分，市场份额超过64%。在应用方面，主要应用在通信，份额超过69%。</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本报告研究全球与中国市场双模泵浦激光器的产能、产量、销量、销售额、价格及未来趋势。重点分析全球与中国市场的主要厂商产品特点、产品规格、价格、销量、销售收入及全球和中国市场主要生产商的市场份额。历史数据为2017至2021年，预测数据为2022至2028年。</w:t>
      </w:r>
    </w:p>
    <w:p>
      <w:pPr>
        <w:widowControl/>
        <w:ind w:firstLine="360"/>
        <w:jc w:val="left"/>
        <w:rPr>
          <w:rStyle w:val="13"/>
          <w:rFonts w:hint="eastAsia" w:ascii="宋体" w:hAnsi="宋体" w:eastAsia="宋体" w:cs="宋体"/>
          <w:sz w:val="21"/>
          <w:szCs w:val="21"/>
        </w:rPr>
      </w:pP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主要生产商包括：</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古河</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古奇休斯古</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贰陆公司</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鲁门特姆</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Lumics</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深圳博科思光电</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按照不同产品类型，包括如下几个类别：</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9xx纳米</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8xx纳米</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10xx纳米</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其他</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按照不同应用，主要包括如下几个方面：</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金属加工</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医疗</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通信</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实验室</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重点关注如下几个地区:</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北美</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欧洲</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中国</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日本</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本文正文共10章，各章节主要内容如下：</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第1章：报告统计范围、产品细分及主要的下游市场，行业背景、发展历史、现状及趋势等）；</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第2章：全球总体规模（产能、产量、销量、需求量、销售收入等数据，2017-2028年）；</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第3章：全球范围内双模泵浦激光器主要厂商竞争分析，主要包括双模泵浦激光器产能、产量、销量、收入、市场份额、价格、产地及行业集中度分析；</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第4章：全球双模泵浦激光器主要地区分析，包括销量、销售收入等；</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第5章：全球双模泵浦激光器主要厂商基本情况介绍，包括公司简介、双模泵浦激光器产品型号、销量、收入、价格及最新动态等；</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第6章：全球不同产品类型双模泵浦激光器销量、收入、价格及份额等；</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第7章：全球不同应用双模泵浦激光器销量、收入、价格及份额等；</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第8章：产业链、上下游分析、销售渠道分析等；</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第9章：行业动态、增长驱动因素、发展机遇、有利因素、不利及阻碍因素、行业政策等；</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第10章：报告结论。</w:t>
      </w:r>
    </w:p>
    <w:p>
      <w:pPr>
        <w:widowControl/>
        <w:ind w:firstLine="360"/>
        <w:jc w:val="left"/>
        <w:rPr>
          <w:rStyle w:val="13"/>
          <w:rFonts w:hint="eastAsia" w:ascii="宋体" w:hAnsi="宋体" w:eastAsia="宋体" w:cs="宋体"/>
          <w:sz w:val="21"/>
          <w:szCs w:val="21"/>
        </w:rPr>
      </w:pP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正文目录</w:t>
      </w:r>
    </w:p>
    <w:p>
      <w:pPr>
        <w:widowControl/>
        <w:ind w:firstLine="360"/>
        <w:jc w:val="left"/>
        <w:rPr>
          <w:rStyle w:val="13"/>
          <w:rFonts w:hint="eastAsia" w:ascii="宋体" w:hAnsi="宋体" w:eastAsia="宋体" w:cs="宋体"/>
          <w:sz w:val="21"/>
          <w:szCs w:val="21"/>
        </w:rPr>
      </w:pP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1 双模泵浦激光器市场概述</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1.1 产品定义及统计范围</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1.2 按照不同产品类型，双模泵浦激光器主要可以分为如下几个类别</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1.2.1 不同产品类型双模泵浦激光器销售额增长趋势2017 VS 2021 VS 2028</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1.2.2 9xx纳米</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1.2.3 8xx纳米</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1.2.4 10xx纳米</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1.2.5 其他</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1.3 从不同应用，双模泵浦激光器主要包括如下几个方面</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1.3.1 不同应用双模泵浦激光器销售额增长趋势2017 VS 2021 VS 2028</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1.3.1 金属加工</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1.3.2 医疗</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1.3.3 通信</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1.3.4 实验室</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1.4 双模泵浦激光器行业背景、发展历史、现状及趋势</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1.4.1 双模泵浦激光器行业目前现状分析</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1.4.2 双模泵浦激光器发展趋势</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2 全球双模泵浦激光器总体规模分析</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2.1 全球双模泵浦激光器供需现状及预测（2017-2028）</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2.1.1 全球双模泵浦激光器产能、产量、产能利用率及发展趋势（2017-2028）</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2.1.2 全球双模泵浦激光器产量、需求量及发展趋势（2017-2028）</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2.1.3 全球主要地区双模泵浦激光器产量及发展趋势（2017-2028）</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2.2 中国双模泵浦激光器供需现状及预测（2017-2028）</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2.2.1 中国双模泵浦激光器产能、产量、产能利用率及发展趋势（2017-2028）</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2.2.2 中国双模泵浦激光器产量、市场需求量及发展趋势（2017-2028）</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2.3 全球双模泵浦激光器销量及销售额</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2.3.1 全球市场双模泵浦激光器销售额（2017-2028）</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2.3.2 全球市场双模泵浦激光器销量（2017-2028）</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2.3.3 全球市场双模泵浦激光器价格趋势（2017-2028）</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3 全球与中国主要厂商市场份额分析</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3.1 全球市场主要厂商双模泵浦激光器产能市场份额</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3.2 全球市场主要厂商双模泵浦激光器销量（2017-2022）</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3.2.1 全球市场主要厂商双模泵浦激光器销量（2017-2022）</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3.2.2 全球市场主要厂商双模泵浦激光器销售收入（2017-2022）</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3.2.3 全球市场主要厂商双模泵浦激光器销售价格（2017-2022）</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3.2.4 2021年全球主要生产商双模泵浦激光器收入排名</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3.3 中国市场主要厂商双模泵浦激光器销量（2017-2022）</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3.3.1 中国市场主要厂商双模泵浦激光器销量（2017-2022）</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3.3.2 中国市场主要厂商双模泵浦激光器销售收入（2017-2022）</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3.3.3 中国市场主要厂商双模泵浦激光器销售价格（2017-2022）</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3.3.4 2021年中国主要生产商双模泵浦激光器收入排名</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3.4 全球主要厂商双模泵浦激光器产地分布及商业化日期</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3.5 全球主要厂商双模泵浦激光器产品类型列表</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3.6 双模泵浦激光器行业集中度、竞争程度分析</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3.6.1 双模泵浦激光器行业集中度分析：2021全球Top 5生产商市场份额</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3.6.2 全球双模泵浦激光器第一梯队、第二梯队和第三梯队生产商（品牌）及市场份额</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3.7 新增投资及市场并购活动</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4 全球双模泵浦激光器主要地区分析</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4.1 全球主要地区双模泵浦激光器市场规模分析：2017 VS 2021 VS 2028</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4.1.1 全球主要地区双模泵浦激光器销售收入及市场份额（2017-2022年）</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4.1.2 全球主要地区双模泵浦激光器销售收入预测（2023-2028年）</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4.2 全球主要地区双模泵浦激光器销量分析：2017 VS 2021 VS 2028</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4.2.1 全球主要地区双模泵浦激光器销量及市场份额（2017-2022年）</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4.2.2 全球主要地区双模泵浦激光器销量及市场份额预测（2023-2028）</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4.3 北美市场双模泵浦激光器销量、收入及增长率（2017-2028）</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4.4 欧洲市场双模泵浦激光器销量、收入及增长率（2017-2028）</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4.5 中国市场双模泵浦激光器销量、收入及增长率（2017-2028）</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4.6 日本市场双模泵浦激光器销量、收入及增长率（2017-2028）</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5 全球双模泵浦激光器主要生产商分析</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5.1 古河</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5.1.1 古河基本信息、双模泵浦激光器生产基地、销售区域、竞争对手及市场地位</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5.1.2 古河双模泵浦激光器产品规格、参数及市场应用</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5.1.3 古河双模泵浦激光器销量、收入、价格及毛利率（2017-2022）</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5.1.4 古河公司简介及主要业务</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5.1.5 古河企业最新动态</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5.2 古奇休斯古</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5.2.1 古奇休斯古基本信息、双模泵浦激光器生产基地、销售区域、竞争对手及市场地位</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5.2.2 古奇休斯古双模泵浦激光器产品规格、参数及市场应用</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5.2.3 古奇休斯古双模泵浦激光器销量、收入、价格及毛利率（2017-2022）</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5.2.4 古奇休斯古公司简介及主要业务</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5.2.5 古奇休斯古企业最新动态</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5.3 贰陆公司</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5.3.1 贰陆公司基本信息、双模泵浦激光器生产基地、销售区域、竞争对手及市场地位</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5.3.2 贰陆公司双模泵浦激光器产品规格、参数及市场应用</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5.3.3 贰陆公司双模泵浦激光器销量、收入、价格及毛利率（2017-2022）</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5.3.4 贰陆公司公司简介及主要业务</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5.3.5 贰陆公司企业最新动态</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5.4 鲁门特姆</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5.4.1 鲁门特姆基本信息、双模泵浦激光器生产基地、销售区域、竞争对手及市场地位</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5.4.2 鲁门特姆双模泵浦激光器产品规格、参数及市场应用</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5.4.3 鲁门特姆双模泵浦激光器销量、收入、价格及毛利率（2017-2022）</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5.4.4 鲁门特姆公司简介及主要业务</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5.4.5 鲁门特姆企业最新动态</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5.5 Lumics</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5.5.1 Lumics基本信息、双模泵浦激光器生产基地、销售区域、竞争对手及市场地位</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5.5.2 Lumics双模泵浦激光器产品规格、参数及市场应用</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5.5.3 Lumics双模泵浦激光器销量、收入、价格及毛利率（2017-2022）</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5.5.4 Lumics公司简介及主要业务</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5.5.5 Lumics企业最新动态</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5.6 深圳博科思光电</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5.6.1 深圳博科思光电基本信息、双模泵浦激光器生产基地、销售区域、竞争对手及市场地位</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5.6.2 深圳博科思光电双模泵浦激光器产品规格、参数及市场应用</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5.6.3 深圳博科思光电双模泵浦激光器销量、收入、价格及毛利率（2017-2022）</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5.6.4 深圳博科思光电公司简介及主要业务</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5.6.5 深圳博科思光电企业最新动态</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6 不同产品类型双模泵浦激光器分析</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6.1 全球不同产品类型双模泵浦激光器销量（2017-2028）</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6.1.1 全球不同产品类型双模泵浦激光器销量及市场份额（2017-2022）</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6.1.2 全球不同产品类型双模泵浦激光器销量预测（2023-2028）</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6.2 全球不同产品类型双模泵浦激光器收入（2017-2028）</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6.2.1 全球不同产品类型双模泵浦激光器收入及市场份额（2017-2022）</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6.2.2 全球不同产品类型双模泵浦激光器收入预测（2023-2028）</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6.3 全球不同产品类型双模泵浦激光器价格走势（2017-2028）</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7 不同应用双模泵浦激光器分析</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7.1 全球不同应用双模泵浦激光器销量（2017-2028）</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7.1.1 全球不同应用双模泵浦激光器销量及市场份额（2017-2022）</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7.1.2 全球不同应用双模泵浦激光器销量预测（2023-2028）</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7.2 全球不同应用双模泵浦激光器收入（2017-2028）</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7.2.1 全球不同应用双模泵浦激光器收入及市场份额（2017-2022）</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7.2.2 全球不同应用双模泵浦激光器收入预测（2023-2028）</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7.3 全球不同应用双模泵浦激光器价格走势（2017-2028）</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8 上游原料及下游市场分析</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8.1 双模泵浦激光器产业链分析</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8.2 双模泵浦激光器产业上游供应分析</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8.2.1 上游原料供给状况</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8.2.2 原料供应商及联系方式</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8.3 双模泵浦激光器下游典型客户</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8.4 双模泵浦激光器销售渠道分析</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9 行业发展机遇和风险分析</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9.1 双模泵浦激光器行业发展机遇及主要驱动因素</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9.2 双模泵浦激光器行业发展面临的风险</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9.3 双模泵浦激光器行业政策分析</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9.4 双模泵浦激光器中国企业SWOT分析</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10 研究成果及结论</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11 附录</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11.1 研究方法</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11.2 数据来源</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11.2.1 二手信息来源</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11.2.2 一手信息来源</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11.3 数据交互验证</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11.4 免责声明</w:t>
      </w:r>
    </w:p>
    <w:p>
      <w:pPr>
        <w:widowControl/>
        <w:ind w:firstLine="360"/>
        <w:jc w:val="left"/>
        <w:rPr>
          <w:rStyle w:val="13"/>
          <w:rFonts w:hint="eastAsia" w:ascii="宋体" w:hAnsi="宋体" w:eastAsia="宋体" w:cs="宋体"/>
          <w:sz w:val="21"/>
          <w:szCs w:val="21"/>
        </w:rPr>
      </w:pPr>
    </w:p>
    <w:p>
      <w:pPr>
        <w:widowControl/>
        <w:ind w:firstLine="360"/>
        <w:jc w:val="left"/>
        <w:rPr>
          <w:rStyle w:val="13"/>
          <w:rFonts w:hint="eastAsia" w:ascii="宋体" w:hAnsi="宋体" w:eastAsia="宋体" w:cs="宋体"/>
          <w:sz w:val="21"/>
          <w:szCs w:val="21"/>
        </w:rPr>
      </w:pPr>
    </w:p>
    <w:p>
      <w:pPr>
        <w:widowControl/>
        <w:ind w:firstLine="360"/>
        <w:jc w:val="left"/>
        <w:rPr>
          <w:rStyle w:val="13"/>
          <w:rFonts w:hint="eastAsia" w:ascii="宋体" w:hAnsi="宋体" w:eastAsia="宋体" w:cs="宋体"/>
          <w:sz w:val="21"/>
          <w:szCs w:val="21"/>
          <w:lang w:eastAsia="zh-CN"/>
        </w:rPr>
      </w:pPr>
    </w:p>
    <w:p>
      <w:pPr>
        <w:widowControl/>
        <w:jc w:val="left"/>
        <w:rPr>
          <w:rStyle w:val="13"/>
          <w:rFonts w:hint="eastAsia" w:eastAsiaTheme="minorEastAsia"/>
          <w:b/>
          <w:bCs/>
          <w:sz w:val="24"/>
          <w:szCs w:val="24"/>
          <w:lang w:eastAsia="zh-CN"/>
        </w:rPr>
      </w:pPr>
      <w:r>
        <w:rPr>
          <w:rStyle w:val="13"/>
          <w:rFonts w:hint="eastAsia" w:eastAsiaTheme="minorEastAsia"/>
          <w:b/>
          <w:bCs/>
          <w:sz w:val="24"/>
          <w:szCs w:val="24"/>
          <w:lang w:eastAsia="zh-CN"/>
        </w:rPr>
        <w:t>详细内容请参考完整版报告，索取报告样本联系发布者。著作权归作者所有。商业转载请联系作者获得授权，非商业转载请注明出处。</w:t>
      </w:r>
    </w:p>
    <w:p>
      <w:pPr>
        <w:widowControl/>
        <w:jc w:val="left"/>
        <w:rPr>
          <w:rStyle w:val="13"/>
          <w:rFonts w:hint="eastAsia"/>
          <w:b/>
          <w:bCs/>
          <w:sz w:val="24"/>
          <w:szCs w:val="24"/>
        </w:rPr>
      </w:pPr>
    </w:p>
    <w:p>
      <w:pPr>
        <w:pStyle w:val="17"/>
        <w:ind w:firstLine="420"/>
      </w:pPr>
      <w:r>
        <w:rPr>
          <w:rFonts w:hint="eastAsia"/>
          <w:lang w:eastAsia="zh-CN"/>
        </w:rPr>
        <w:t>本报告基于研究团队收集到的大量一手和二手信息，研究过程综合考虑行业各种影响因素，包括政府政策、市场环境、竞争格局、历史数据、行业现状、技术革新、行业相关技术发展、市场风险、壁垒、机遇以及挑战等。通过对特定行业长期跟踪监测，分析行业需求端、供给端、经营特性、盈利能力、产业链和商业模式等方面的内容，整合行业、市场、企业、渠道、用户等多层面数据和信息资源，为客户提供深度的行业市场研究报告，全面客观的剖析当前行业发展的总体市场容量、竞争格局、细分数据、进出口及市场需求特征等，对行业重点企业进行深入调研，进行产销运营分析，并根据各行业的发展轨迹及实践经验，对行业未来的发展趋势做出客观预测。本公司拥有十多年的行业研究经验，在行业研究领域利用行业生命周期理论、SCP分析模型、PEST分析模型、波特五力竞争分析模型、SWOT分析模型、波士顿矩阵、波特钻石理论模型等，形成了自身独特的研究方法和产业评估体系。</w:t>
      </w:r>
      <w:r>
        <w:t>下</w:t>
      </w:r>
      <w:r>
        <w:rPr>
          <w:rFonts w:hint="eastAsia"/>
        </w:rPr>
        <w:t>表展示了</w:t>
      </w:r>
      <w:r>
        <w:t>本报告所采用的市场研究方法。</w:t>
      </w:r>
    </w:p>
    <w:p>
      <w:pPr>
        <w:pStyle w:val="18"/>
        <w:ind w:left="252" w:right="-105"/>
      </w:pPr>
      <w:bookmarkStart w:id="0" w:name="_Toc24029155"/>
      <w:bookmarkStart w:id="1" w:name="_Toc26780265"/>
      <w:bookmarkStart w:id="2" w:name="_Toc104146262"/>
      <w:r>
        <w:rPr>
          <w:rFonts w:hint="eastAsia"/>
        </w:rPr>
        <w:t>研究范围</w:t>
      </w:r>
      <w:bookmarkEnd w:id="0"/>
      <w:bookmarkEnd w:id="1"/>
      <w:bookmarkEnd w:id="2"/>
    </w:p>
    <w:tbl>
      <w:tblPr>
        <w:tblStyle w:val="1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304"/>
        <w:gridCol w:w="3272"/>
        <w:gridCol w:w="3946"/>
      </w:tblGrid>
      <w:tr>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restart"/>
            <w:shd w:val="solid" w:color="000080" w:fill="FFFFFF"/>
            <w:noWrap/>
            <w:vAlign w:val="center"/>
          </w:tcPr>
          <w:p>
            <w:pPr>
              <w:rPr>
                <w:rFonts w:cs="Times New Roman"/>
                <w:b/>
                <w:bCs/>
                <w:color w:val="FFFFFF"/>
                <w:kern w:val="0"/>
                <w:sz w:val="20"/>
                <w:szCs w:val="20"/>
              </w:rPr>
            </w:pPr>
            <w:r>
              <w:rPr>
                <w:rFonts w:hint="eastAsia" w:cs="Times New Roman"/>
                <w:b/>
                <w:bCs/>
                <w:color w:val="FFFFFF"/>
                <w:kern w:val="0"/>
                <w:sz w:val="20"/>
                <w:szCs w:val="20"/>
              </w:rPr>
              <w:t>历史数据</w:t>
            </w:r>
          </w:p>
          <w:p>
            <w:pPr>
              <w:rPr>
                <w:rFonts w:cs="Times New Roman"/>
                <w:b/>
                <w:bCs/>
                <w:color w:val="FFFFFF"/>
                <w:kern w:val="0"/>
                <w:sz w:val="20"/>
                <w:szCs w:val="20"/>
              </w:rPr>
            </w:pPr>
            <w:r>
              <w:rPr>
                <w:rFonts w:cs="Times New Roman"/>
                <w:b/>
                <w:bCs/>
                <w:color w:val="FFFFFF"/>
                <w:kern w:val="0"/>
                <w:sz w:val="20"/>
                <w:szCs w:val="20"/>
              </w:rPr>
              <w:t>(2017-2021)</w:t>
            </w:r>
          </w:p>
        </w:tc>
        <w:tc>
          <w:tcPr>
            <w:tcW w:w="1920" w:type="pct"/>
            <w:shd w:val="solid" w:color="000080" w:fill="FFFFFF"/>
            <w:noWrap/>
            <w:vAlign w:val="center"/>
          </w:tcPr>
          <w:p>
            <w:pPr>
              <w:pStyle w:val="19"/>
              <w:numPr>
                <w:ilvl w:val="0"/>
                <w:numId w:val="3"/>
              </w:numPr>
              <w:rPr>
                <w:rFonts w:ascii="宋体" w:hAnsi="宋体" w:eastAsia="宋体"/>
                <w:b/>
                <w:bCs/>
                <w:color w:val="FFFFFF"/>
                <w:sz w:val="21"/>
                <w:szCs w:val="21"/>
              </w:rPr>
            </w:pPr>
            <w:r>
              <w:rPr>
                <w:rFonts w:hint="eastAsia" w:ascii="宋体" w:hAnsi="宋体" w:eastAsia="宋体" w:cs="微软雅黑"/>
                <w:b/>
                <w:bCs/>
                <w:color w:val="FFFFFF"/>
                <w:sz w:val="21"/>
                <w:szCs w:val="21"/>
              </w:rPr>
              <w:t>行业现状</w:t>
            </w:r>
          </w:p>
        </w:tc>
        <w:tc>
          <w:tcPr>
            <w:tcW w:w="2315" w:type="pct"/>
            <w:shd w:val="solid" w:color="000080" w:fill="FFFFFF"/>
            <w:noWrap/>
            <w:vAlign w:val="center"/>
          </w:tcPr>
          <w:p>
            <w:pPr>
              <w:pStyle w:val="19"/>
              <w:numPr>
                <w:ilvl w:val="0"/>
                <w:numId w:val="3"/>
              </w:numPr>
              <w:rPr>
                <w:rFonts w:ascii="宋体" w:hAnsi="宋体" w:eastAsia="宋体"/>
                <w:b/>
                <w:bCs/>
                <w:color w:val="FFFFFF"/>
                <w:sz w:val="21"/>
                <w:szCs w:val="21"/>
              </w:rPr>
            </w:pPr>
            <w:r>
              <w:rPr>
                <w:rFonts w:hint="eastAsia" w:ascii="宋体" w:hAnsi="宋体" w:eastAsia="宋体" w:cs="微软雅黑"/>
                <w:b/>
                <w:bCs/>
                <w:color w:val="FFFFFF"/>
                <w:sz w:val="21"/>
                <w:szCs w:val="21"/>
              </w:rPr>
              <w:t>市场规模</w:t>
            </w:r>
          </w:p>
        </w:tc>
      </w:tr>
      <w:tr>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pPr>
              <w:rPr>
                <w:rFonts w:ascii="宋体" w:hAnsi="宋体" w:cs="Times New Roman"/>
                <w:b/>
                <w:bCs/>
                <w:color w:val="FFFFFF"/>
                <w:kern w:val="0"/>
                <w:sz w:val="20"/>
                <w:szCs w:val="20"/>
              </w:rPr>
            </w:pPr>
          </w:p>
        </w:tc>
        <w:tc>
          <w:tcPr>
            <w:tcW w:w="1920" w:type="pct"/>
            <w:shd w:val="clear" w:color="auto" w:fill="auto"/>
            <w:noWrap/>
            <w:vAlign w:val="center"/>
          </w:tcPr>
          <w:p>
            <w:pPr>
              <w:pStyle w:val="19"/>
              <w:numPr>
                <w:ilvl w:val="0"/>
                <w:numId w:val="3"/>
              </w:numPr>
              <w:rPr>
                <w:rFonts w:ascii="宋体" w:hAnsi="宋体" w:eastAsia="宋体"/>
                <w:sz w:val="21"/>
                <w:szCs w:val="21"/>
              </w:rPr>
            </w:pPr>
            <w:r>
              <w:rPr>
                <w:rFonts w:hint="eastAsia" w:ascii="宋体" w:hAnsi="宋体" w:eastAsia="宋体" w:cs="微软雅黑"/>
                <w:sz w:val="21"/>
                <w:szCs w:val="21"/>
              </w:rPr>
              <w:t>主要厂商</w:t>
            </w:r>
          </w:p>
          <w:p>
            <w:pPr>
              <w:pStyle w:val="19"/>
              <w:numPr>
                <w:ilvl w:val="0"/>
                <w:numId w:val="3"/>
              </w:numPr>
              <w:rPr>
                <w:rFonts w:ascii="宋体" w:hAnsi="宋体" w:eastAsia="宋体"/>
                <w:sz w:val="21"/>
                <w:szCs w:val="21"/>
              </w:rPr>
            </w:pPr>
            <w:r>
              <w:rPr>
                <w:rFonts w:hint="eastAsia" w:ascii="宋体" w:hAnsi="宋体" w:eastAsia="宋体" w:cs="微软雅黑"/>
                <w:sz w:val="21"/>
                <w:szCs w:val="21"/>
              </w:rPr>
              <w:t>竞争格局</w:t>
            </w:r>
          </w:p>
          <w:p>
            <w:pPr>
              <w:pStyle w:val="19"/>
              <w:numPr>
                <w:ilvl w:val="0"/>
                <w:numId w:val="3"/>
              </w:numPr>
              <w:rPr>
                <w:rFonts w:ascii="宋体" w:hAnsi="宋体" w:eastAsia="宋体"/>
                <w:sz w:val="21"/>
                <w:szCs w:val="21"/>
              </w:rPr>
            </w:pPr>
            <w:r>
              <w:rPr>
                <w:rFonts w:hint="eastAsia" w:ascii="宋体" w:hAnsi="宋体" w:eastAsia="宋体" w:cs="微软雅黑"/>
                <w:sz w:val="21"/>
                <w:szCs w:val="21"/>
              </w:rPr>
              <w:t>扩产、并购等</w:t>
            </w:r>
          </w:p>
        </w:tc>
        <w:tc>
          <w:tcPr>
            <w:tcW w:w="2315" w:type="pct"/>
            <w:shd w:val="clear" w:color="auto" w:fill="auto"/>
            <w:noWrap/>
            <w:vAlign w:val="center"/>
          </w:tcPr>
          <w:p>
            <w:pPr>
              <w:pStyle w:val="19"/>
              <w:numPr>
                <w:ilvl w:val="0"/>
                <w:numId w:val="3"/>
              </w:numPr>
              <w:rPr>
                <w:rFonts w:ascii="宋体" w:hAnsi="宋体" w:eastAsia="宋体"/>
                <w:sz w:val="21"/>
                <w:szCs w:val="21"/>
                <w:lang w:eastAsia="zh-CN"/>
              </w:rPr>
            </w:pPr>
            <w:r>
              <w:rPr>
                <w:rFonts w:hint="eastAsia" w:ascii="宋体" w:hAnsi="宋体" w:eastAsia="宋体" w:cs="微软雅黑"/>
                <w:sz w:val="21"/>
                <w:szCs w:val="21"/>
                <w:lang w:eastAsia="zh-CN"/>
              </w:rPr>
              <w:t>产品产销量、销售收入等</w:t>
            </w:r>
          </w:p>
          <w:p>
            <w:pPr>
              <w:pStyle w:val="19"/>
              <w:numPr>
                <w:ilvl w:val="0"/>
                <w:numId w:val="3"/>
              </w:numPr>
              <w:rPr>
                <w:rFonts w:ascii="宋体" w:hAnsi="宋体" w:eastAsia="宋体"/>
                <w:sz w:val="21"/>
                <w:szCs w:val="21"/>
              </w:rPr>
            </w:pPr>
            <w:r>
              <w:rPr>
                <w:rFonts w:hint="eastAsia" w:ascii="宋体" w:hAnsi="宋体" w:eastAsia="宋体" w:cs="微软雅黑"/>
                <w:sz w:val="21"/>
                <w:szCs w:val="21"/>
              </w:rPr>
              <w:t>市场份额及增长趋势</w:t>
            </w:r>
          </w:p>
          <w:p>
            <w:pPr>
              <w:pStyle w:val="19"/>
              <w:numPr>
                <w:ilvl w:val="0"/>
                <w:numId w:val="3"/>
              </w:numPr>
              <w:rPr>
                <w:rFonts w:ascii="宋体" w:hAnsi="宋体" w:eastAsia="宋体"/>
                <w:sz w:val="21"/>
                <w:szCs w:val="21"/>
              </w:rPr>
            </w:pPr>
            <w:r>
              <w:rPr>
                <w:rFonts w:hint="eastAsia" w:ascii="宋体" w:hAnsi="宋体" w:eastAsia="宋体" w:cs="微软雅黑"/>
                <w:sz w:val="21"/>
                <w:szCs w:val="21"/>
              </w:rPr>
              <w:t>历史及当前现状分析</w:t>
            </w:r>
          </w:p>
        </w:tc>
      </w:tr>
      <w:tr>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pPr>
              <w:rPr>
                <w:rFonts w:ascii="宋体" w:hAnsi="宋体" w:cs="Times New Roman"/>
                <w:b/>
                <w:bCs/>
                <w:color w:val="FFFFFF"/>
                <w:kern w:val="0"/>
                <w:sz w:val="20"/>
                <w:szCs w:val="20"/>
              </w:rPr>
            </w:pPr>
          </w:p>
        </w:tc>
        <w:tc>
          <w:tcPr>
            <w:tcW w:w="1920" w:type="pct"/>
            <w:shd w:val="clear" w:color="auto" w:fill="auto"/>
            <w:noWrap/>
            <w:vAlign w:val="center"/>
          </w:tcPr>
          <w:p>
            <w:pPr>
              <w:pStyle w:val="19"/>
              <w:numPr>
                <w:ilvl w:val="0"/>
                <w:numId w:val="3"/>
              </w:numPr>
              <w:rPr>
                <w:rFonts w:ascii="宋体" w:hAnsi="宋体" w:eastAsia="宋体"/>
                <w:sz w:val="21"/>
                <w:szCs w:val="21"/>
              </w:rPr>
            </w:pPr>
            <w:r>
              <w:rPr>
                <w:rFonts w:hint="eastAsia" w:ascii="宋体" w:hAnsi="宋体" w:eastAsia="宋体" w:cs="微软雅黑"/>
                <w:sz w:val="21"/>
                <w:szCs w:val="21"/>
              </w:rPr>
              <w:t>市场数据细分</w:t>
            </w:r>
          </w:p>
          <w:p>
            <w:pPr>
              <w:pStyle w:val="19"/>
              <w:numPr>
                <w:ilvl w:val="0"/>
                <w:numId w:val="3"/>
              </w:numPr>
              <w:rPr>
                <w:rFonts w:ascii="宋体" w:hAnsi="宋体" w:eastAsia="宋体"/>
                <w:sz w:val="21"/>
                <w:szCs w:val="21"/>
              </w:rPr>
            </w:pPr>
            <w:r>
              <w:rPr>
                <w:rFonts w:hint="eastAsia" w:ascii="宋体" w:hAnsi="宋体" w:eastAsia="宋体" w:cs="微软雅黑"/>
                <w:sz w:val="21"/>
                <w:szCs w:val="21"/>
              </w:rPr>
              <w:t>按</w:t>
            </w:r>
            <w:r>
              <w:rPr>
                <w:rFonts w:ascii="宋体" w:hAnsi="宋体" w:eastAsia="宋体" w:cs="微软雅黑"/>
                <w:sz w:val="21"/>
                <w:szCs w:val="21"/>
              </w:rPr>
              <w:t>产品类型</w:t>
            </w:r>
            <w:r>
              <w:rPr>
                <w:rFonts w:hint="eastAsia" w:ascii="宋体" w:hAnsi="宋体" w:eastAsia="宋体" w:cs="微软雅黑"/>
                <w:sz w:val="21"/>
                <w:szCs w:val="21"/>
              </w:rPr>
              <w:t>细分</w:t>
            </w:r>
          </w:p>
          <w:p>
            <w:pPr>
              <w:pStyle w:val="19"/>
              <w:numPr>
                <w:ilvl w:val="0"/>
                <w:numId w:val="3"/>
              </w:numPr>
              <w:rPr>
                <w:rFonts w:ascii="宋体" w:hAnsi="宋体" w:eastAsia="宋体"/>
                <w:sz w:val="21"/>
                <w:szCs w:val="21"/>
              </w:rPr>
            </w:pPr>
            <w:r>
              <w:rPr>
                <w:rFonts w:hint="eastAsia" w:ascii="宋体" w:hAnsi="宋体" w:eastAsia="宋体" w:cs="微软雅黑"/>
                <w:sz w:val="21"/>
                <w:szCs w:val="21"/>
              </w:rPr>
              <w:t>按应用</w:t>
            </w:r>
          </w:p>
          <w:p>
            <w:pPr>
              <w:pStyle w:val="19"/>
              <w:numPr>
                <w:ilvl w:val="0"/>
                <w:numId w:val="3"/>
              </w:numPr>
              <w:rPr>
                <w:rFonts w:ascii="宋体" w:hAnsi="宋体" w:eastAsia="宋体"/>
                <w:sz w:val="21"/>
                <w:szCs w:val="21"/>
              </w:rPr>
            </w:pPr>
            <w:r>
              <w:rPr>
                <w:rFonts w:hint="eastAsia" w:ascii="宋体" w:hAnsi="宋体" w:eastAsia="宋体" w:cs="微软雅黑"/>
                <w:sz w:val="21"/>
                <w:szCs w:val="21"/>
              </w:rPr>
              <w:t>按地区</w:t>
            </w:r>
            <w:r>
              <w:rPr>
                <w:rFonts w:hint="eastAsia" w:ascii="宋体" w:hAnsi="宋体" w:eastAsia="宋体"/>
                <w:sz w:val="21"/>
                <w:szCs w:val="21"/>
              </w:rPr>
              <w:t>/</w:t>
            </w:r>
            <w:r>
              <w:rPr>
                <w:rFonts w:hint="eastAsia" w:ascii="宋体" w:hAnsi="宋体" w:eastAsia="宋体" w:cs="微软雅黑"/>
                <w:sz w:val="21"/>
                <w:szCs w:val="21"/>
              </w:rPr>
              <w:t>区域细分</w:t>
            </w:r>
          </w:p>
        </w:tc>
        <w:tc>
          <w:tcPr>
            <w:tcW w:w="2315" w:type="pct"/>
            <w:shd w:val="clear" w:color="auto" w:fill="auto"/>
            <w:noWrap/>
            <w:vAlign w:val="center"/>
          </w:tcPr>
          <w:p>
            <w:pPr>
              <w:pStyle w:val="19"/>
              <w:numPr>
                <w:ilvl w:val="0"/>
                <w:numId w:val="3"/>
              </w:numPr>
              <w:rPr>
                <w:rFonts w:ascii="宋体" w:hAnsi="宋体" w:eastAsia="宋体"/>
                <w:sz w:val="21"/>
                <w:szCs w:val="21"/>
                <w:lang w:eastAsia="zh-CN"/>
              </w:rPr>
            </w:pPr>
            <w:r>
              <w:rPr>
                <w:rFonts w:hint="eastAsia" w:ascii="宋体" w:hAnsi="宋体" w:eastAsia="宋体" w:cs="微软雅黑"/>
                <w:sz w:val="21"/>
                <w:szCs w:val="21"/>
                <w:lang w:eastAsia="zh-CN"/>
              </w:rPr>
              <w:t>产量、消费量、进出口等</w:t>
            </w:r>
          </w:p>
          <w:p>
            <w:pPr>
              <w:pStyle w:val="19"/>
              <w:numPr>
                <w:ilvl w:val="0"/>
                <w:numId w:val="3"/>
              </w:numPr>
              <w:rPr>
                <w:rFonts w:ascii="宋体" w:hAnsi="宋体" w:eastAsia="宋体"/>
                <w:sz w:val="21"/>
                <w:szCs w:val="21"/>
              </w:rPr>
            </w:pPr>
            <w:r>
              <w:rPr>
                <w:rFonts w:hint="eastAsia" w:ascii="宋体" w:hAnsi="宋体" w:eastAsia="宋体" w:cs="微软雅黑"/>
                <w:sz w:val="21"/>
                <w:szCs w:val="21"/>
              </w:rPr>
              <w:t>市场份额</w:t>
            </w:r>
          </w:p>
          <w:p>
            <w:pPr>
              <w:pStyle w:val="19"/>
              <w:numPr>
                <w:ilvl w:val="0"/>
                <w:numId w:val="3"/>
              </w:numPr>
              <w:rPr>
                <w:rFonts w:ascii="宋体" w:hAnsi="宋体" w:eastAsia="宋体"/>
                <w:sz w:val="21"/>
                <w:szCs w:val="21"/>
              </w:rPr>
            </w:pPr>
            <w:r>
              <w:rPr>
                <w:rFonts w:hint="eastAsia" w:ascii="宋体" w:hAnsi="宋体" w:eastAsia="宋体" w:cs="微软雅黑"/>
                <w:sz w:val="21"/>
                <w:szCs w:val="21"/>
              </w:rPr>
              <w:t>增长率</w:t>
            </w:r>
          </w:p>
          <w:p>
            <w:pPr>
              <w:pStyle w:val="19"/>
              <w:numPr>
                <w:ilvl w:val="0"/>
                <w:numId w:val="3"/>
              </w:numPr>
              <w:rPr>
                <w:rFonts w:ascii="宋体" w:hAnsi="宋体" w:eastAsia="宋体"/>
                <w:sz w:val="21"/>
                <w:szCs w:val="21"/>
              </w:rPr>
            </w:pPr>
            <w:r>
              <w:rPr>
                <w:rFonts w:hint="eastAsia" w:ascii="宋体" w:hAnsi="宋体" w:eastAsia="宋体" w:cs="微软雅黑"/>
                <w:sz w:val="21"/>
                <w:szCs w:val="21"/>
              </w:rPr>
              <w:t>现状分析</w:t>
            </w:r>
          </w:p>
        </w:tc>
      </w:tr>
      <w:tr>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restart"/>
            <w:shd w:val="clear" w:color="auto" w:fill="auto"/>
            <w:noWrap/>
            <w:vAlign w:val="center"/>
          </w:tcPr>
          <w:p>
            <w:pPr>
              <w:rPr>
                <w:rFonts w:cs="Times New Roman"/>
                <w:kern w:val="0"/>
                <w:sz w:val="20"/>
                <w:szCs w:val="20"/>
              </w:rPr>
            </w:pPr>
            <w:r>
              <w:rPr>
                <w:rFonts w:hint="eastAsia" w:cs="Times New Roman"/>
                <w:kern w:val="0"/>
                <w:sz w:val="20"/>
                <w:szCs w:val="20"/>
              </w:rPr>
              <w:t>影响因素</w:t>
            </w:r>
          </w:p>
        </w:tc>
        <w:tc>
          <w:tcPr>
            <w:tcW w:w="1920" w:type="pct"/>
            <w:shd w:val="clear" w:color="auto" w:fill="auto"/>
            <w:noWrap/>
            <w:vAlign w:val="center"/>
          </w:tcPr>
          <w:p>
            <w:pPr>
              <w:pStyle w:val="19"/>
              <w:numPr>
                <w:ilvl w:val="0"/>
                <w:numId w:val="3"/>
              </w:numPr>
              <w:rPr>
                <w:rFonts w:ascii="宋体" w:hAnsi="宋体" w:eastAsia="宋体"/>
                <w:sz w:val="21"/>
                <w:szCs w:val="21"/>
              </w:rPr>
            </w:pPr>
            <w:r>
              <w:rPr>
                <w:rFonts w:hint="eastAsia" w:ascii="宋体" w:hAnsi="宋体" w:eastAsia="宋体" w:cs="微软雅黑"/>
                <w:sz w:val="21"/>
                <w:szCs w:val="21"/>
              </w:rPr>
              <w:t>市场环境</w:t>
            </w:r>
          </w:p>
          <w:p>
            <w:pPr>
              <w:pStyle w:val="19"/>
              <w:numPr>
                <w:ilvl w:val="0"/>
                <w:numId w:val="3"/>
              </w:numPr>
              <w:rPr>
                <w:rFonts w:ascii="宋体" w:hAnsi="宋体" w:eastAsia="宋体"/>
                <w:sz w:val="21"/>
                <w:szCs w:val="21"/>
              </w:rPr>
            </w:pPr>
            <w:r>
              <w:rPr>
                <w:rFonts w:hint="eastAsia" w:ascii="宋体" w:hAnsi="宋体" w:eastAsia="宋体" w:cs="微软雅黑"/>
                <w:sz w:val="21"/>
                <w:szCs w:val="21"/>
              </w:rPr>
              <w:t>政府政策</w:t>
            </w:r>
          </w:p>
          <w:p>
            <w:pPr>
              <w:pStyle w:val="19"/>
              <w:numPr>
                <w:ilvl w:val="0"/>
                <w:numId w:val="3"/>
              </w:numPr>
              <w:rPr>
                <w:rFonts w:ascii="宋体" w:hAnsi="宋体" w:eastAsia="宋体"/>
                <w:sz w:val="21"/>
                <w:szCs w:val="21"/>
              </w:rPr>
            </w:pPr>
            <w:r>
              <w:rPr>
                <w:rFonts w:hint="eastAsia" w:ascii="宋体" w:hAnsi="宋体" w:eastAsia="宋体" w:cs="微软雅黑"/>
                <w:sz w:val="21"/>
                <w:szCs w:val="21"/>
              </w:rPr>
              <w:t>技术革新</w:t>
            </w:r>
          </w:p>
        </w:tc>
        <w:tc>
          <w:tcPr>
            <w:tcW w:w="2315" w:type="pct"/>
            <w:shd w:val="clear" w:color="auto" w:fill="auto"/>
            <w:noWrap/>
            <w:vAlign w:val="center"/>
          </w:tcPr>
          <w:p>
            <w:pPr>
              <w:pStyle w:val="19"/>
              <w:numPr>
                <w:ilvl w:val="0"/>
                <w:numId w:val="3"/>
              </w:numPr>
              <w:rPr>
                <w:rFonts w:ascii="宋体" w:hAnsi="宋体" w:eastAsia="宋体"/>
                <w:sz w:val="21"/>
                <w:szCs w:val="21"/>
              </w:rPr>
            </w:pPr>
            <w:r>
              <w:rPr>
                <w:rFonts w:hint="eastAsia" w:ascii="宋体" w:hAnsi="宋体" w:eastAsia="宋体" w:cs="微软雅黑"/>
                <w:sz w:val="21"/>
                <w:szCs w:val="21"/>
              </w:rPr>
              <w:t>市场驱动因素</w:t>
            </w:r>
          </w:p>
          <w:p>
            <w:pPr>
              <w:pStyle w:val="19"/>
              <w:numPr>
                <w:ilvl w:val="0"/>
                <w:numId w:val="3"/>
              </w:numPr>
              <w:rPr>
                <w:rFonts w:ascii="宋体" w:hAnsi="宋体" w:eastAsia="宋体"/>
                <w:sz w:val="21"/>
                <w:szCs w:val="21"/>
              </w:rPr>
            </w:pPr>
            <w:r>
              <w:rPr>
                <w:rFonts w:hint="eastAsia" w:ascii="宋体" w:hAnsi="宋体" w:eastAsia="宋体" w:cs="微软雅黑"/>
                <w:sz w:val="21"/>
                <w:szCs w:val="21"/>
              </w:rPr>
              <w:t>下游需求</w:t>
            </w:r>
          </w:p>
          <w:p>
            <w:pPr>
              <w:pStyle w:val="19"/>
              <w:numPr>
                <w:ilvl w:val="0"/>
                <w:numId w:val="3"/>
              </w:numPr>
              <w:rPr>
                <w:rFonts w:ascii="宋体" w:hAnsi="宋体" w:eastAsia="宋体"/>
                <w:sz w:val="21"/>
                <w:szCs w:val="21"/>
              </w:rPr>
            </w:pPr>
            <w:r>
              <w:rPr>
                <w:rFonts w:hint="eastAsia" w:ascii="宋体" w:hAnsi="宋体" w:eastAsia="宋体" w:cs="微软雅黑"/>
                <w:sz w:val="21"/>
                <w:szCs w:val="21"/>
              </w:rPr>
              <w:t>生产</w:t>
            </w:r>
            <w:r>
              <w:rPr>
                <w:rFonts w:hint="eastAsia" w:ascii="宋体" w:hAnsi="宋体" w:eastAsia="宋体"/>
                <w:sz w:val="21"/>
                <w:szCs w:val="21"/>
              </w:rPr>
              <w:t>/</w:t>
            </w:r>
            <w:r>
              <w:rPr>
                <w:rFonts w:hint="eastAsia" w:ascii="宋体" w:hAnsi="宋体" w:eastAsia="宋体" w:cs="微软雅黑"/>
                <w:sz w:val="21"/>
                <w:szCs w:val="21"/>
              </w:rPr>
              <w:t>销售成本</w:t>
            </w:r>
          </w:p>
        </w:tc>
      </w:tr>
      <w:tr>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pPr>
              <w:rPr>
                <w:rFonts w:ascii="宋体" w:hAnsi="宋体" w:cs="Times New Roman"/>
                <w:b/>
                <w:bCs/>
                <w:color w:val="FFFFFF"/>
                <w:kern w:val="0"/>
                <w:sz w:val="20"/>
                <w:szCs w:val="20"/>
              </w:rPr>
            </w:pPr>
          </w:p>
        </w:tc>
        <w:tc>
          <w:tcPr>
            <w:tcW w:w="1920" w:type="pct"/>
            <w:shd w:val="clear" w:color="auto" w:fill="auto"/>
            <w:noWrap/>
            <w:vAlign w:val="center"/>
          </w:tcPr>
          <w:p>
            <w:pPr>
              <w:pStyle w:val="19"/>
              <w:numPr>
                <w:ilvl w:val="0"/>
                <w:numId w:val="3"/>
              </w:numPr>
              <w:rPr>
                <w:rFonts w:ascii="宋体" w:hAnsi="宋体" w:eastAsia="宋体"/>
                <w:sz w:val="21"/>
                <w:szCs w:val="21"/>
              </w:rPr>
            </w:pPr>
            <w:r>
              <w:rPr>
                <w:rFonts w:hint="eastAsia" w:ascii="宋体" w:hAnsi="宋体" w:eastAsia="宋体" w:cs="微软雅黑"/>
                <w:sz w:val="21"/>
                <w:szCs w:val="21"/>
              </w:rPr>
              <w:t>市场风险</w:t>
            </w:r>
          </w:p>
        </w:tc>
        <w:tc>
          <w:tcPr>
            <w:tcW w:w="2315" w:type="pct"/>
            <w:shd w:val="clear" w:color="auto" w:fill="auto"/>
            <w:noWrap/>
            <w:vAlign w:val="center"/>
          </w:tcPr>
          <w:p>
            <w:pPr>
              <w:pStyle w:val="19"/>
              <w:numPr>
                <w:ilvl w:val="0"/>
                <w:numId w:val="3"/>
              </w:numPr>
              <w:rPr>
                <w:rFonts w:ascii="宋体" w:hAnsi="宋体" w:eastAsia="宋体"/>
                <w:sz w:val="21"/>
                <w:szCs w:val="21"/>
              </w:rPr>
            </w:pPr>
            <w:r>
              <w:rPr>
                <w:rFonts w:hint="eastAsia" w:ascii="宋体" w:hAnsi="宋体" w:eastAsia="宋体" w:cs="微软雅黑"/>
                <w:sz w:val="21"/>
                <w:szCs w:val="21"/>
              </w:rPr>
              <w:t>机遇与挑战</w:t>
            </w:r>
          </w:p>
        </w:tc>
      </w:tr>
      <w:tr>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1253" w:hRule="atLeast"/>
        </w:trPr>
        <w:tc>
          <w:tcPr>
            <w:tcW w:w="765" w:type="pct"/>
            <w:shd w:val="clear" w:color="auto" w:fill="auto"/>
            <w:noWrap/>
            <w:vAlign w:val="center"/>
          </w:tcPr>
          <w:p>
            <w:pPr>
              <w:rPr>
                <w:rFonts w:cs="Times New Roman"/>
                <w:kern w:val="0"/>
                <w:sz w:val="20"/>
                <w:szCs w:val="20"/>
              </w:rPr>
            </w:pPr>
            <w:r>
              <w:rPr>
                <w:rFonts w:hint="eastAsia" w:cs="Times New Roman"/>
                <w:kern w:val="0"/>
                <w:sz w:val="20"/>
                <w:szCs w:val="20"/>
              </w:rPr>
              <w:t>预测数据</w:t>
            </w:r>
          </w:p>
          <w:p>
            <w:pPr>
              <w:rPr>
                <w:rFonts w:cs="Times New Roman"/>
                <w:kern w:val="0"/>
                <w:sz w:val="20"/>
                <w:szCs w:val="20"/>
              </w:rPr>
            </w:pPr>
            <w:r>
              <w:rPr>
                <w:rFonts w:cs="Times New Roman"/>
                <w:kern w:val="0"/>
                <w:sz w:val="20"/>
                <w:szCs w:val="20"/>
              </w:rPr>
              <w:t>(2022-2028)</w:t>
            </w:r>
          </w:p>
        </w:tc>
        <w:tc>
          <w:tcPr>
            <w:tcW w:w="1920" w:type="pct"/>
            <w:shd w:val="clear" w:color="auto" w:fill="auto"/>
            <w:noWrap/>
            <w:vAlign w:val="center"/>
          </w:tcPr>
          <w:p>
            <w:pPr>
              <w:pStyle w:val="19"/>
              <w:numPr>
                <w:ilvl w:val="0"/>
                <w:numId w:val="3"/>
              </w:numPr>
              <w:rPr>
                <w:rFonts w:ascii="宋体" w:hAnsi="宋体" w:eastAsia="宋体"/>
                <w:sz w:val="21"/>
                <w:szCs w:val="21"/>
              </w:rPr>
            </w:pPr>
            <w:r>
              <w:rPr>
                <w:rFonts w:hint="eastAsia" w:ascii="宋体" w:hAnsi="宋体" w:eastAsia="宋体" w:cs="微软雅黑"/>
                <w:sz w:val="21"/>
                <w:szCs w:val="21"/>
              </w:rPr>
              <w:t>总体规模预测</w:t>
            </w:r>
          </w:p>
          <w:p>
            <w:pPr>
              <w:pStyle w:val="19"/>
              <w:numPr>
                <w:ilvl w:val="0"/>
                <w:numId w:val="3"/>
              </w:numPr>
              <w:rPr>
                <w:rFonts w:ascii="宋体" w:hAnsi="宋体" w:eastAsia="宋体"/>
                <w:sz w:val="21"/>
                <w:szCs w:val="21"/>
              </w:rPr>
            </w:pPr>
            <w:r>
              <w:rPr>
                <w:rFonts w:hint="eastAsia" w:ascii="宋体" w:hAnsi="宋体" w:eastAsia="宋体" w:cs="微软雅黑"/>
                <w:sz w:val="21"/>
                <w:szCs w:val="21"/>
              </w:rPr>
              <w:t>不同产品类型预测</w:t>
            </w:r>
          </w:p>
          <w:p>
            <w:pPr>
              <w:pStyle w:val="19"/>
              <w:numPr>
                <w:ilvl w:val="0"/>
                <w:numId w:val="3"/>
              </w:numPr>
              <w:rPr>
                <w:rFonts w:ascii="宋体" w:hAnsi="宋体" w:eastAsia="宋体"/>
                <w:sz w:val="21"/>
                <w:szCs w:val="21"/>
              </w:rPr>
            </w:pPr>
            <w:r>
              <w:rPr>
                <w:rFonts w:hint="eastAsia" w:ascii="宋体" w:hAnsi="宋体" w:eastAsia="宋体" w:cs="微软雅黑"/>
                <w:sz w:val="21"/>
                <w:szCs w:val="21"/>
              </w:rPr>
              <w:t>不同应用预测</w:t>
            </w:r>
          </w:p>
          <w:p>
            <w:pPr>
              <w:pStyle w:val="19"/>
              <w:numPr>
                <w:ilvl w:val="0"/>
                <w:numId w:val="3"/>
              </w:numPr>
              <w:rPr>
                <w:rFonts w:ascii="宋体" w:hAnsi="宋体" w:eastAsia="宋体"/>
                <w:sz w:val="21"/>
                <w:szCs w:val="21"/>
              </w:rPr>
            </w:pPr>
            <w:r>
              <w:rPr>
                <w:rFonts w:hint="eastAsia" w:ascii="宋体" w:hAnsi="宋体" w:eastAsia="宋体" w:cs="微软雅黑"/>
                <w:sz w:val="21"/>
                <w:szCs w:val="21"/>
              </w:rPr>
              <w:t>主要区域</w:t>
            </w:r>
            <w:r>
              <w:rPr>
                <w:rFonts w:hint="eastAsia" w:ascii="宋体" w:hAnsi="宋体" w:eastAsia="宋体"/>
                <w:sz w:val="21"/>
                <w:szCs w:val="21"/>
              </w:rPr>
              <w:t>/</w:t>
            </w:r>
            <w:r>
              <w:rPr>
                <w:rFonts w:hint="eastAsia" w:ascii="宋体" w:hAnsi="宋体" w:eastAsia="宋体" w:cs="微软雅黑"/>
                <w:sz w:val="21"/>
                <w:szCs w:val="21"/>
              </w:rPr>
              <w:t>国家预测</w:t>
            </w:r>
          </w:p>
        </w:tc>
        <w:tc>
          <w:tcPr>
            <w:tcW w:w="2315" w:type="pct"/>
            <w:shd w:val="clear" w:color="auto" w:fill="auto"/>
            <w:noWrap/>
            <w:vAlign w:val="center"/>
          </w:tcPr>
          <w:p>
            <w:pPr>
              <w:pStyle w:val="19"/>
              <w:numPr>
                <w:ilvl w:val="0"/>
                <w:numId w:val="3"/>
              </w:numPr>
              <w:rPr>
                <w:rFonts w:ascii="宋体" w:hAnsi="宋体" w:eastAsia="宋体"/>
                <w:sz w:val="21"/>
                <w:szCs w:val="21"/>
                <w:lang w:eastAsia="zh-CN"/>
              </w:rPr>
            </w:pPr>
            <w:r>
              <w:rPr>
                <w:rFonts w:hint="eastAsia" w:ascii="宋体" w:hAnsi="宋体" w:eastAsia="宋体" w:cs="微软雅黑"/>
                <w:sz w:val="21"/>
                <w:szCs w:val="21"/>
                <w:lang w:eastAsia="zh-CN"/>
              </w:rPr>
              <w:t>产能、产销量、价格预测等</w:t>
            </w:r>
          </w:p>
          <w:p>
            <w:pPr>
              <w:pStyle w:val="19"/>
              <w:numPr>
                <w:ilvl w:val="0"/>
                <w:numId w:val="3"/>
              </w:numPr>
              <w:rPr>
                <w:rFonts w:ascii="宋体" w:hAnsi="宋体" w:eastAsia="宋体"/>
                <w:sz w:val="21"/>
                <w:szCs w:val="21"/>
              </w:rPr>
            </w:pPr>
            <w:r>
              <w:rPr>
                <w:rFonts w:hint="eastAsia" w:ascii="宋体" w:hAnsi="宋体" w:eastAsia="宋体" w:cs="微软雅黑"/>
                <w:sz w:val="21"/>
                <w:szCs w:val="21"/>
              </w:rPr>
              <w:t>市场份额及增长率</w:t>
            </w:r>
          </w:p>
          <w:p>
            <w:pPr>
              <w:pStyle w:val="19"/>
              <w:numPr>
                <w:ilvl w:val="0"/>
                <w:numId w:val="3"/>
              </w:numPr>
              <w:rPr>
                <w:rFonts w:ascii="宋体" w:hAnsi="宋体" w:eastAsia="宋体"/>
                <w:sz w:val="21"/>
                <w:szCs w:val="21"/>
              </w:rPr>
            </w:pPr>
            <w:r>
              <w:rPr>
                <w:rFonts w:hint="eastAsia" w:ascii="宋体" w:hAnsi="宋体" w:eastAsia="宋体" w:cs="微软雅黑"/>
                <w:sz w:val="21"/>
                <w:szCs w:val="21"/>
              </w:rPr>
              <w:t>竞争趋势预测</w:t>
            </w:r>
          </w:p>
        </w:tc>
      </w:tr>
    </w:tbl>
    <w:p>
      <w:pPr>
        <w:pStyle w:val="3"/>
      </w:pPr>
      <w:bookmarkStart w:id="3" w:name="_Toc24028591"/>
      <w:bookmarkStart w:id="4" w:name="_Toc24972781"/>
      <w:bookmarkStart w:id="5" w:name="_Toc104146164"/>
      <w:r>
        <w:rPr>
          <w:rFonts w:hint="eastAsia"/>
        </w:rPr>
        <w:t>数据来源</w:t>
      </w:r>
      <w:bookmarkEnd w:id="3"/>
      <w:bookmarkEnd w:id="4"/>
      <w:bookmarkEnd w:id="5"/>
    </w:p>
    <w:p>
      <w:pPr>
        <w:pStyle w:val="5"/>
        <w:bidi w:val="0"/>
      </w:pPr>
      <w:bookmarkStart w:id="6" w:name="_Toc24028592"/>
      <w:bookmarkStart w:id="7" w:name="_Toc104146165"/>
      <w:bookmarkStart w:id="8" w:name="_Toc24972782"/>
      <w:r>
        <w:rPr>
          <w:rFonts w:hint="eastAsia"/>
        </w:rPr>
        <w:t>二手信息来源</w:t>
      </w:r>
      <w:bookmarkEnd w:id="6"/>
      <w:bookmarkEnd w:id="7"/>
      <w:bookmarkEnd w:id="8"/>
    </w:p>
    <w:p>
      <w:pPr>
        <w:pStyle w:val="17"/>
        <w:ind w:firstLine="420"/>
        <w:rPr>
          <w:rFonts w:hint="eastAsia"/>
          <w:lang w:eastAsia="zh-CN"/>
        </w:rPr>
      </w:pPr>
      <w:r>
        <w:rPr>
          <w:rFonts w:hint="eastAsia"/>
          <w:lang w:eastAsia="zh-CN"/>
        </w:rPr>
        <w:t>本公司利用大量的一手及二手资料来源核实所收集的数据或资料。二手资料来源主要包括全球范围相关行业新闻、公司年报、非盈利性组织、行业协会、政府机构、海关数据及第三方数据库等。本文应用了收集到的二手信息有来自新闻网站及第三方数据库如彭博新闻社、</w:t>
      </w:r>
      <w:r>
        <w:rPr>
          <w:lang w:eastAsia="zh-CN"/>
        </w:rPr>
        <w:t>Market Watch</w:t>
      </w:r>
      <w:r>
        <w:rPr>
          <w:rFonts w:hint="eastAsia"/>
          <w:lang w:eastAsia="zh-CN"/>
        </w:rPr>
        <w:t>、</w:t>
      </w:r>
      <w:r>
        <w:rPr>
          <w:lang w:eastAsia="zh-CN"/>
        </w:rPr>
        <w:t>Hoovers</w:t>
      </w:r>
      <w:r>
        <w:rPr>
          <w:rFonts w:hint="eastAsia"/>
          <w:lang w:eastAsia="zh-CN"/>
        </w:rPr>
        <w:t>、</w:t>
      </w:r>
      <w:r>
        <w:rPr>
          <w:lang w:eastAsia="zh-CN"/>
        </w:rPr>
        <w:t>statista</w:t>
      </w:r>
      <w:r>
        <w:rPr>
          <w:rFonts w:hint="eastAsia"/>
          <w:lang w:eastAsia="zh-CN"/>
        </w:rPr>
        <w:t>、</w:t>
      </w:r>
      <w:r>
        <w:rPr>
          <w:lang w:eastAsia="zh-CN"/>
        </w:rPr>
        <w:t>TradingEconomics</w:t>
      </w:r>
      <w:r>
        <w:rPr>
          <w:rFonts w:hint="eastAsia"/>
          <w:lang w:eastAsia="zh-CN"/>
        </w:rPr>
        <w:t>、</w:t>
      </w:r>
      <w:r>
        <w:rPr>
          <w:lang w:eastAsia="zh-CN"/>
        </w:rPr>
        <w:t>Federal Reserve Economic Data</w:t>
      </w:r>
      <w:r>
        <w:rPr>
          <w:rFonts w:hint="eastAsia"/>
          <w:lang w:eastAsia="zh-CN"/>
        </w:rPr>
        <w:t>、</w:t>
      </w:r>
      <w:r>
        <w:rPr>
          <w:lang w:eastAsia="zh-CN"/>
        </w:rPr>
        <w:t>BIS Statistics</w:t>
      </w:r>
      <w:r>
        <w:rPr>
          <w:rFonts w:hint="eastAsia"/>
          <w:lang w:eastAsia="zh-CN"/>
        </w:rPr>
        <w:t>、</w:t>
      </w:r>
      <w:r>
        <w:rPr>
          <w:lang w:eastAsia="zh-CN"/>
        </w:rPr>
        <w:t>ICIS</w:t>
      </w:r>
      <w:r>
        <w:rPr>
          <w:rFonts w:hint="eastAsia"/>
          <w:lang w:eastAsia="zh-CN"/>
        </w:rPr>
        <w:t>、</w:t>
      </w:r>
      <w:r>
        <w:rPr>
          <w:lang w:eastAsia="zh-CN"/>
        </w:rPr>
        <w:t>CAS (American Chemical Society)</w:t>
      </w:r>
      <w:r>
        <w:rPr>
          <w:rFonts w:hint="eastAsia"/>
          <w:lang w:eastAsia="zh-CN"/>
        </w:rPr>
        <w:t>、</w:t>
      </w:r>
      <w:r>
        <w:rPr>
          <w:lang w:eastAsia="zh-CN"/>
        </w:rPr>
        <w:t>Investor Presentations</w:t>
      </w:r>
      <w:r>
        <w:rPr>
          <w:rFonts w:hint="eastAsia"/>
          <w:lang w:eastAsia="zh-CN"/>
        </w:rPr>
        <w:t>、SEC文件、公司年报、</w:t>
      </w:r>
      <w:r>
        <w:rPr>
          <w:lang w:eastAsia="zh-CN"/>
        </w:rPr>
        <w:t>Emerging Markets Information Service (EMIS)</w:t>
      </w:r>
      <w:r>
        <w:rPr>
          <w:rFonts w:hint="eastAsia"/>
          <w:lang w:eastAsia="zh-CN"/>
        </w:rPr>
        <w:t>、</w:t>
      </w:r>
      <w:r>
        <w:rPr>
          <w:lang w:eastAsia="zh-CN"/>
        </w:rPr>
        <w:t>Osiris</w:t>
      </w:r>
      <w:r>
        <w:rPr>
          <w:rFonts w:hint="eastAsia"/>
          <w:lang w:eastAsia="zh-CN"/>
        </w:rPr>
        <w:t>、</w:t>
      </w:r>
      <w:r>
        <w:rPr>
          <w:lang w:eastAsia="zh-CN"/>
        </w:rPr>
        <w:t>Zephyr</w:t>
      </w:r>
      <w:r>
        <w:rPr>
          <w:rFonts w:hint="eastAsia"/>
          <w:lang w:eastAsia="zh-CN"/>
        </w:rPr>
        <w:t>、</w:t>
      </w:r>
      <w:r>
        <w:rPr>
          <w:lang w:eastAsia="zh-CN"/>
        </w:rPr>
        <w:t>Uncomtrade</w:t>
      </w:r>
      <w:r>
        <w:rPr>
          <w:rFonts w:hint="eastAsia"/>
          <w:lang w:eastAsia="zh-CN"/>
        </w:rPr>
        <w:t>、万得资讯、国研网、中国资讯行数据库、csmar数据库、皮书数据库及中经专网等。</w:t>
      </w:r>
    </w:p>
    <w:p>
      <w:pPr>
        <w:pStyle w:val="4"/>
      </w:pPr>
      <w:bookmarkStart w:id="9" w:name="_Toc24972783"/>
      <w:bookmarkStart w:id="10" w:name="_Toc24028593"/>
      <w:bookmarkStart w:id="11" w:name="_Toc104146166"/>
      <w:r>
        <w:rPr>
          <w:rFonts w:hint="eastAsia"/>
        </w:rPr>
        <w:t>一手信息来源</w:t>
      </w:r>
      <w:bookmarkEnd w:id="9"/>
      <w:bookmarkEnd w:id="10"/>
      <w:bookmarkEnd w:id="11"/>
    </w:p>
    <w:p>
      <w:pPr>
        <w:pStyle w:val="17"/>
        <w:ind w:firstLine="420"/>
        <w:rPr>
          <w:lang w:eastAsia="zh-CN"/>
        </w:rPr>
      </w:pPr>
      <w:r>
        <w:rPr>
          <w:rFonts w:hint="eastAsia"/>
          <w:lang w:eastAsia="zh-CN"/>
        </w:rPr>
        <w:t>一手资料来源于研究团队对行业内重点企业访谈获取的一手信息数据，主要采访对象有公司CEO、营销/销售总监、高层管理人员、行业专家、技术负责人、下游客户、分销商、代理商、经销商以及上游原料供应商等。</w:t>
      </w:r>
    </w:p>
    <w:p>
      <w:pPr>
        <w:pStyle w:val="20"/>
      </w:pPr>
      <w:bookmarkStart w:id="12" w:name="_Toc24029156"/>
      <w:bookmarkStart w:id="13" w:name="_Toc26780060"/>
      <w:bookmarkStart w:id="14" w:name="_Toc104146302"/>
      <w:r>
        <w:rPr>
          <w:rFonts w:hint="eastAsia"/>
        </w:rPr>
        <w:t>关键采访目标</w:t>
      </w:r>
      <w:bookmarkEnd w:id="12"/>
      <w:bookmarkEnd w:id="13"/>
      <w:bookmarkEnd w:id="14"/>
    </w:p>
    <w:p>
      <w:r>
        <w:drawing>
          <wp:inline distT="0" distB="0" distL="0" distR="0">
            <wp:extent cx="5518150" cy="2644140"/>
            <wp:effectExtent l="0" t="0" r="6350" b="381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r:embed="rId6"/>
                    <a:stretch>
                      <a:fillRect/>
                    </a:stretch>
                  </pic:blipFill>
                  <pic:spPr>
                    <a:xfrm>
                      <a:off x="0" y="0"/>
                      <a:ext cx="5518150" cy="2644140"/>
                    </a:xfrm>
                    <a:prstGeom prst="rect">
                      <a:avLst/>
                    </a:prstGeom>
                  </pic:spPr>
                </pic:pic>
              </a:graphicData>
            </a:graphic>
          </wp:inline>
        </w:drawing>
      </w:r>
    </w:p>
    <w:p>
      <w:pPr>
        <w:widowControl/>
        <w:jc w:val="left"/>
        <w:rPr>
          <w:rStyle w:val="13"/>
          <w:rFonts w:hint="eastAsia"/>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embedRegular r:id="rId1" w:fontKey="{F61B677A-4F75-4143-8F98-1AC7194C7976}"/>
  </w:font>
  <w:font w:name="宋体">
    <w:panose1 w:val="02010600030101010101"/>
    <w:charset w:val="86"/>
    <w:family w:val="auto"/>
    <w:pitch w:val="default"/>
    <w:sig w:usb0="00000003" w:usb1="288F0000" w:usb2="00000006" w:usb3="00000000" w:csb0="00040001" w:csb1="00000000"/>
    <w:embedRegular r:id="rId2" w:fontKey="{B69E8827-7CD2-455B-8000-EABB135F3C31}"/>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9E53D8F4-14BA-4500-9EF7-C6DD5AD0D8DF}"/>
  </w:font>
  <w:font w:name="Cambria">
    <w:panose1 w:val="02040503050406030204"/>
    <w:charset w:val="00"/>
    <w:family w:val="roman"/>
    <w:pitch w:val="default"/>
    <w:sig w:usb0="E00006FF" w:usb1="420024FF" w:usb2="02000000" w:usb3="00000000" w:csb0="2000019F" w:csb1="00000000"/>
  </w:font>
  <w:font w:name="手头">
    <w:altName w:val="宋体"/>
    <w:panose1 w:val="00000000000000000000"/>
    <w:charset w:val="86"/>
    <w:family w:val="roman"/>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embedRegular r:id="rId4" w:fontKey="{74450836-7DD5-413E-82BE-494977031873}"/>
  </w:font>
  <w:font w:name="汉仪旗黑-55简">
    <w:panose1 w:val="00020600040101010101"/>
    <w:charset w:val="80"/>
    <w:family w:val="auto"/>
    <w:pitch w:val="default"/>
    <w:sig w:usb0="A00002BF" w:usb1="18CF7CFA" w:usb2="00000016" w:usb3="00000000" w:csb0="40020001" w:csb1="C0D60000"/>
    <w:embedRegular r:id="rId5" w:fontKey="{C9C2B13D-D0F0-4F4A-A5C1-EAFFE7603EFF}"/>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rPr>
        <w:b/>
        <w:bCs/>
        <w:color w:val="254061" w:themeColor="accent1" w:themeShade="80"/>
        <w:sz w:val="18"/>
        <w:szCs w:val="18"/>
      </w:rPr>
    </w:pPr>
    <w:r>
      <w:rPr>
        <w:rFonts w:hint="eastAsia"/>
        <w:b/>
        <w:bCs/>
        <w:color w:val="254061" w:themeColor="accent1" w:themeShade="80"/>
        <w:sz w:val="18"/>
        <w:szCs w:val="18"/>
      </w:rPr>
      <w:t>详情内容参考完整版</w:t>
    </w:r>
    <w:r>
      <w:rPr>
        <w:rFonts w:hint="eastAsia"/>
        <w:b/>
        <w:bCs/>
        <w:color w:val="254061" w:themeColor="accent1" w:themeShade="80"/>
        <w:sz w:val="18"/>
        <w:szCs w:val="18"/>
        <w:lang w:val="en-US" w:eastAsia="zh-CN"/>
      </w:rPr>
      <w:t>研究</w:t>
    </w:r>
    <w:r>
      <w:rPr>
        <w:rFonts w:hint="eastAsia"/>
        <w:b/>
        <w:bCs/>
        <w:color w:val="254061" w:themeColor="accent1" w:themeShade="80"/>
        <w:sz w:val="18"/>
        <w:szCs w:val="18"/>
      </w:rPr>
      <w:t>报告，</w:t>
    </w:r>
    <w:r>
      <w:rPr>
        <w:rFonts w:hint="eastAsia"/>
        <w:b/>
        <w:bCs/>
        <w:color w:val="254061" w:themeColor="accent1" w:themeShade="80"/>
        <w:sz w:val="18"/>
        <w:szCs w:val="18"/>
        <w:lang w:val="en-US" w:eastAsia="zh-CN"/>
      </w:rPr>
      <w:t>QYResearch</w:t>
    </w:r>
    <w:r>
      <w:rPr>
        <w:rFonts w:hint="eastAsia"/>
        <w:b/>
        <w:bCs/>
        <w:color w:val="254061" w:themeColor="accent1" w:themeShade="80"/>
        <w:sz w:val="18"/>
        <w:szCs w:val="18"/>
      </w:rPr>
      <w:t>专注为企业提供细分数据分析</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decimal"/>
      <w:pStyle w:val="20"/>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8"/>
      <w:suff w:val="nothing"/>
      <w:lvlText w:val="表 %1："/>
      <w:lvlJc w:val="left"/>
      <w:pPr>
        <w:ind w:left="35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3AD82925"/>
    <w:multiLevelType w:val="multilevel"/>
    <w:tmpl w:val="3AD82925"/>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embedTrueTypeFonts/>
  <w:embedSystemFonts/>
  <w:saveSubset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jb3VudCI6MzksImhkaWQiOiI5NjVjNmQyZTg1Zjg1Y2ZjNzU5ZmNhMzJmODU2NDQ0NiIsInVzZXJDb3VudCI6Mzl9"/>
  </w:docVars>
  <w:rsids>
    <w:rsidRoot w:val="000D18A5"/>
    <w:rsid w:val="000052BC"/>
    <w:rsid w:val="000329DC"/>
    <w:rsid w:val="00043B4B"/>
    <w:rsid w:val="00054D14"/>
    <w:rsid w:val="00056CDF"/>
    <w:rsid w:val="00067D87"/>
    <w:rsid w:val="00081C91"/>
    <w:rsid w:val="000A0114"/>
    <w:rsid w:val="000A1DC0"/>
    <w:rsid w:val="000A6B98"/>
    <w:rsid w:val="000C4D2A"/>
    <w:rsid w:val="000D18A5"/>
    <w:rsid w:val="000D47CB"/>
    <w:rsid w:val="000F7FEE"/>
    <w:rsid w:val="001045E2"/>
    <w:rsid w:val="00122CCB"/>
    <w:rsid w:val="00135497"/>
    <w:rsid w:val="00143FAB"/>
    <w:rsid w:val="00155E19"/>
    <w:rsid w:val="001705A9"/>
    <w:rsid w:val="001750CA"/>
    <w:rsid w:val="00175A6C"/>
    <w:rsid w:val="00187E04"/>
    <w:rsid w:val="001B49FE"/>
    <w:rsid w:val="001C02CF"/>
    <w:rsid w:val="001C3E2E"/>
    <w:rsid w:val="001C40BE"/>
    <w:rsid w:val="001D0D34"/>
    <w:rsid w:val="001F4F59"/>
    <w:rsid w:val="00235F42"/>
    <w:rsid w:val="00254D22"/>
    <w:rsid w:val="00272A95"/>
    <w:rsid w:val="00285AA8"/>
    <w:rsid w:val="00294DA7"/>
    <w:rsid w:val="002A0CB6"/>
    <w:rsid w:val="002E14F6"/>
    <w:rsid w:val="002F2778"/>
    <w:rsid w:val="002F4C82"/>
    <w:rsid w:val="0030241C"/>
    <w:rsid w:val="0030268B"/>
    <w:rsid w:val="00313A18"/>
    <w:rsid w:val="003349D9"/>
    <w:rsid w:val="003400B4"/>
    <w:rsid w:val="00347EDA"/>
    <w:rsid w:val="003801D1"/>
    <w:rsid w:val="0038146F"/>
    <w:rsid w:val="00381ABB"/>
    <w:rsid w:val="003877F3"/>
    <w:rsid w:val="003B0832"/>
    <w:rsid w:val="003B3A08"/>
    <w:rsid w:val="003C0C59"/>
    <w:rsid w:val="003C313A"/>
    <w:rsid w:val="003D27E4"/>
    <w:rsid w:val="003D4167"/>
    <w:rsid w:val="003D752E"/>
    <w:rsid w:val="003E734A"/>
    <w:rsid w:val="0041002D"/>
    <w:rsid w:val="004218B8"/>
    <w:rsid w:val="00423218"/>
    <w:rsid w:val="004400DB"/>
    <w:rsid w:val="004717E4"/>
    <w:rsid w:val="00472C24"/>
    <w:rsid w:val="00492646"/>
    <w:rsid w:val="00496957"/>
    <w:rsid w:val="004B1F7B"/>
    <w:rsid w:val="004B57F4"/>
    <w:rsid w:val="004B65DD"/>
    <w:rsid w:val="004D3CA2"/>
    <w:rsid w:val="004F65DE"/>
    <w:rsid w:val="00517B71"/>
    <w:rsid w:val="005306D0"/>
    <w:rsid w:val="00551242"/>
    <w:rsid w:val="00576D02"/>
    <w:rsid w:val="00582FE2"/>
    <w:rsid w:val="00594E9E"/>
    <w:rsid w:val="005B6E5F"/>
    <w:rsid w:val="005E23F2"/>
    <w:rsid w:val="005E36E5"/>
    <w:rsid w:val="005E5DF9"/>
    <w:rsid w:val="00615BFA"/>
    <w:rsid w:val="00624D10"/>
    <w:rsid w:val="006361E6"/>
    <w:rsid w:val="00664E2D"/>
    <w:rsid w:val="0067745E"/>
    <w:rsid w:val="006903FC"/>
    <w:rsid w:val="00692D86"/>
    <w:rsid w:val="0069795C"/>
    <w:rsid w:val="006D0517"/>
    <w:rsid w:val="006D2ECA"/>
    <w:rsid w:val="006E3B29"/>
    <w:rsid w:val="006F0243"/>
    <w:rsid w:val="006F02FB"/>
    <w:rsid w:val="00704F9F"/>
    <w:rsid w:val="00705BDD"/>
    <w:rsid w:val="007229FC"/>
    <w:rsid w:val="00723621"/>
    <w:rsid w:val="00724237"/>
    <w:rsid w:val="00730BF6"/>
    <w:rsid w:val="00733498"/>
    <w:rsid w:val="00733772"/>
    <w:rsid w:val="007407A2"/>
    <w:rsid w:val="00766A47"/>
    <w:rsid w:val="007905E1"/>
    <w:rsid w:val="007A7107"/>
    <w:rsid w:val="007C5632"/>
    <w:rsid w:val="007E09AB"/>
    <w:rsid w:val="007E3361"/>
    <w:rsid w:val="007E4BBF"/>
    <w:rsid w:val="007F070A"/>
    <w:rsid w:val="007F7646"/>
    <w:rsid w:val="00831097"/>
    <w:rsid w:val="00832AA1"/>
    <w:rsid w:val="00842DEA"/>
    <w:rsid w:val="008A32B0"/>
    <w:rsid w:val="008A61A9"/>
    <w:rsid w:val="008F086D"/>
    <w:rsid w:val="008F1DB5"/>
    <w:rsid w:val="0090025A"/>
    <w:rsid w:val="009021C6"/>
    <w:rsid w:val="009063D6"/>
    <w:rsid w:val="00930B66"/>
    <w:rsid w:val="0094658B"/>
    <w:rsid w:val="00977AFE"/>
    <w:rsid w:val="009C5082"/>
    <w:rsid w:val="009E6649"/>
    <w:rsid w:val="009F304E"/>
    <w:rsid w:val="009F67D1"/>
    <w:rsid w:val="00A10A24"/>
    <w:rsid w:val="00A76944"/>
    <w:rsid w:val="00A7769D"/>
    <w:rsid w:val="00A86884"/>
    <w:rsid w:val="00AA0806"/>
    <w:rsid w:val="00AB2134"/>
    <w:rsid w:val="00AC3370"/>
    <w:rsid w:val="00AE2DB1"/>
    <w:rsid w:val="00B21064"/>
    <w:rsid w:val="00B35ED2"/>
    <w:rsid w:val="00B567F9"/>
    <w:rsid w:val="00B868A2"/>
    <w:rsid w:val="00B97993"/>
    <w:rsid w:val="00BA7100"/>
    <w:rsid w:val="00C021B7"/>
    <w:rsid w:val="00C124A9"/>
    <w:rsid w:val="00C927F6"/>
    <w:rsid w:val="00C95CFF"/>
    <w:rsid w:val="00C963A9"/>
    <w:rsid w:val="00CC45DA"/>
    <w:rsid w:val="00CE10CD"/>
    <w:rsid w:val="00CE6B2A"/>
    <w:rsid w:val="00D91C11"/>
    <w:rsid w:val="00D932CB"/>
    <w:rsid w:val="00D933D3"/>
    <w:rsid w:val="00D975DB"/>
    <w:rsid w:val="00DA42C8"/>
    <w:rsid w:val="00DB335F"/>
    <w:rsid w:val="00DC436E"/>
    <w:rsid w:val="00DD49A6"/>
    <w:rsid w:val="00DD7DF2"/>
    <w:rsid w:val="00DE7E67"/>
    <w:rsid w:val="00DF281A"/>
    <w:rsid w:val="00E03D02"/>
    <w:rsid w:val="00E420AB"/>
    <w:rsid w:val="00E73CD6"/>
    <w:rsid w:val="00E84C4A"/>
    <w:rsid w:val="00EB4ABC"/>
    <w:rsid w:val="00EB62C9"/>
    <w:rsid w:val="00EB70CC"/>
    <w:rsid w:val="00EC6F31"/>
    <w:rsid w:val="00EF3B84"/>
    <w:rsid w:val="00F27321"/>
    <w:rsid w:val="00F424DD"/>
    <w:rsid w:val="00F461C9"/>
    <w:rsid w:val="00F47E53"/>
    <w:rsid w:val="00F66AB9"/>
    <w:rsid w:val="00F737BB"/>
    <w:rsid w:val="00F86DBF"/>
    <w:rsid w:val="00FD5787"/>
    <w:rsid w:val="00FF01DA"/>
    <w:rsid w:val="03083AE3"/>
    <w:rsid w:val="04044FE5"/>
    <w:rsid w:val="044B62AB"/>
    <w:rsid w:val="05A258BB"/>
    <w:rsid w:val="05F371AC"/>
    <w:rsid w:val="06F94F87"/>
    <w:rsid w:val="07D06DF1"/>
    <w:rsid w:val="086260C6"/>
    <w:rsid w:val="08FB3DD5"/>
    <w:rsid w:val="095D314F"/>
    <w:rsid w:val="0B7C59E4"/>
    <w:rsid w:val="0F4143EC"/>
    <w:rsid w:val="0FD96B2A"/>
    <w:rsid w:val="119F531F"/>
    <w:rsid w:val="123F1972"/>
    <w:rsid w:val="13120421"/>
    <w:rsid w:val="13FF4C5D"/>
    <w:rsid w:val="148274D5"/>
    <w:rsid w:val="15B142DF"/>
    <w:rsid w:val="1639715A"/>
    <w:rsid w:val="164434B8"/>
    <w:rsid w:val="164E44A9"/>
    <w:rsid w:val="16813348"/>
    <w:rsid w:val="17803B83"/>
    <w:rsid w:val="17B94AEC"/>
    <w:rsid w:val="17F8545D"/>
    <w:rsid w:val="18376B4B"/>
    <w:rsid w:val="18442F77"/>
    <w:rsid w:val="190E24B3"/>
    <w:rsid w:val="19E867F3"/>
    <w:rsid w:val="1B4D1113"/>
    <w:rsid w:val="1F0A3D1E"/>
    <w:rsid w:val="1F8E56D3"/>
    <w:rsid w:val="1F9E1066"/>
    <w:rsid w:val="1FD71418"/>
    <w:rsid w:val="213F6EC5"/>
    <w:rsid w:val="21975E79"/>
    <w:rsid w:val="221D7F22"/>
    <w:rsid w:val="243A2761"/>
    <w:rsid w:val="2511211C"/>
    <w:rsid w:val="25401F8E"/>
    <w:rsid w:val="25E136CF"/>
    <w:rsid w:val="25F77567"/>
    <w:rsid w:val="26472421"/>
    <w:rsid w:val="280E0B16"/>
    <w:rsid w:val="286100D6"/>
    <w:rsid w:val="294741D2"/>
    <w:rsid w:val="2988417C"/>
    <w:rsid w:val="29B10469"/>
    <w:rsid w:val="29E26902"/>
    <w:rsid w:val="2A4431B0"/>
    <w:rsid w:val="2A817ED1"/>
    <w:rsid w:val="2CCB2372"/>
    <w:rsid w:val="2D4410A8"/>
    <w:rsid w:val="2E4F3C4C"/>
    <w:rsid w:val="2E502F32"/>
    <w:rsid w:val="2F1425CF"/>
    <w:rsid w:val="31067EB2"/>
    <w:rsid w:val="3188462E"/>
    <w:rsid w:val="319F51C6"/>
    <w:rsid w:val="332A6942"/>
    <w:rsid w:val="33B01386"/>
    <w:rsid w:val="34FB38C5"/>
    <w:rsid w:val="35842E0D"/>
    <w:rsid w:val="36056C03"/>
    <w:rsid w:val="368E401D"/>
    <w:rsid w:val="36C138F1"/>
    <w:rsid w:val="374961AF"/>
    <w:rsid w:val="38860737"/>
    <w:rsid w:val="39CB60B0"/>
    <w:rsid w:val="3A3B5FB9"/>
    <w:rsid w:val="3C7471AD"/>
    <w:rsid w:val="3C9905DF"/>
    <w:rsid w:val="3CAD7358"/>
    <w:rsid w:val="3D237086"/>
    <w:rsid w:val="3DD64F21"/>
    <w:rsid w:val="3DF70FFE"/>
    <w:rsid w:val="3E6A71EA"/>
    <w:rsid w:val="3FF6427F"/>
    <w:rsid w:val="41546DF6"/>
    <w:rsid w:val="418A59EC"/>
    <w:rsid w:val="42821805"/>
    <w:rsid w:val="4407038B"/>
    <w:rsid w:val="449C2DF7"/>
    <w:rsid w:val="44F642A6"/>
    <w:rsid w:val="45B614F3"/>
    <w:rsid w:val="45F61D72"/>
    <w:rsid w:val="46466175"/>
    <w:rsid w:val="47171C82"/>
    <w:rsid w:val="47207F02"/>
    <w:rsid w:val="474D1900"/>
    <w:rsid w:val="476D5423"/>
    <w:rsid w:val="48FE0265"/>
    <w:rsid w:val="49B06B12"/>
    <w:rsid w:val="4A320D73"/>
    <w:rsid w:val="4A3F55B8"/>
    <w:rsid w:val="4AF32EA2"/>
    <w:rsid w:val="4D340E4C"/>
    <w:rsid w:val="4D5304EA"/>
    <w:rsid w:val="4D65481E"/>
    <w:rsid w:val="4E966217"/>
    <w:rsid w:val="4E9C6583"/>
    <w:rsid w:val="4EC93DF4"/>
    <w:rsid w:val="51FA146A"/>
    <w:rsid w:val="527F5910"/>
    <w:rsid w:val="53442F38"/>
    <w:rsid w:val="53751A14"/>
    <w:rsid w:val="538716EF"/>
    <w:rsid w:val="544725D0"/>
    <w:rsid w:val="55377BCF"/>
    <w:rsid w:val="563D52AF"/>
    <w:rsid w:val="57747707"/>
    <w:rsid w:val="57E778EC"/>
    <w:rsid w:val="58B60060"/>
    <w:rsid w:val="59252B72"/>
    <w:rsid w:val="59542519"/>
    <w:rsid w:val="59BF4C1A"/>
    <w:rsid w:val="5A343D2A"/>
    <w:rsid w:val="5AD91878"/>
    <w:rsid w:val="5BE141DA"/>
    <w:rsid w:val="5E784580"/>
    <w:rsid w:val="5E804BA8"/>
    <w:rsid w:val="5EDC75BE"/>
    <w:rsid w:val="5F642C99"/>
    <w:rsid w:val="60C6233B"/>
    <w:rsid w:val="61387569"/>
    <w:rsid w:val="62BA60A9"/>
    <w:rsid w:val="63A9098A"/>
    <w:rsid w:val="64170F7A"/>
    <w:rsid w:val="645106DE"/>
    <w:rsid w:val="65C8262B"/>
    <w:rsid w:val="675E7D24"/>
    <w:rsid w:val="6761670F"/>
    <w:rsid w:val="695676CF"/>
    <w:rsid w:val="6A683BF3"/>
    <w:rsid w:val="6A7C09DC"/>
    <w:rsid w:val="6A7D774F"/>
    <w:rsid w:val="6AA24052"/>
    <w:rsid w:val="6BB00954"/>
    <w:rsid w:val="6BB45710"/>
    <w:rsid w:val="6DA26916"/>
    <w:rsid w:val="6DB009A4"/>
    <w:rsid w:val="70521686"/>
    <w:rsid w:val="71580B1A"/>
    <w:rsid w:val="771F6EF3"/>
    <w:rsid w:val="775A7B90"/>
    <w:rsid w:val="7B235205"/>
    <w:rsid w:val="7B7D22F2"/>
    <w:rsid w:val="7E7326FA"/>
    <w:rsid w:val="7ECC65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9"/>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unhideWhenUsed/>
    <w:qFormat/>
    <w:uiPriority w:val="9"/>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3">
    <w:name w:val="Default Paragraph Font"/>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6">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7">
    <w:name w:val="Balloon Text"/>
    <w:basedOn w:val="1"/>
    <w:link w:val="14"/>
    <w:unhideWhenUsed/>
    <w:qFormat/>
    <w:uiPriority w:val="99"/>
    <w:rPr>
      <w:sz w:val="18"/>
      <w:szCs w:val="18"/>
    </w:rPr>
  </w:style>
  <w:style w:type="paragraph" w:styleId="8">
    <w:name w:val="footer"/>
    <w:basedOn w:val="1"/>
    <w:link w:val="16"/>
    <w:unhideWhenUsed/>
    <w:qFormat/>
    <w:uiPriority w:val="99"/>
    <w:pPr>
      <w:tabs>
        <w:tab w:val="center" w:pos="4153"/>
        <w:tab w:val="right" w:pos="8306"/>
      </w:tabs>
      <w:snapToGrid w:val="0"/>
      <w:jc w:val="left"/>
    </w:pPr>
    <w:rPr>
      <w:sz w:val="18"/>
      <w:szCs w:val="18"/>
    </w:rPr>
  </w:style>
  <w:style w:type="paragraph" w:styleId="9">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12">
    <w:name w:val="Table Grid 8"/>
    <w:basedOn w:val="11"/>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character" w:customStyle="1" w:styleId="14">
    <w:name w:val="批注框文本 Char"/>
    <w:basedOn w:val="13"/>
    <w:link w:val="7"/>
    <w:qFormat/>
    <w:uiPriority w:val="99"/>
    <w:rPr>
      <w:sz w:val="18"/>
      <w:szCs w:val="18"/>
    </w:rPr>
  </w:style>
  <w:style w:type="character" w:customStyle="1" w:styleId="15">
    <w:name w:val="页眉 Char"/>
    <w:basedOn w:val="13"/>
    <w:link w:val="9"/>
    <w:qFormat/>
    <w:uiPriority w:val="99"/>
    <w:rPr>
      <w:sz w:val="18"/>
      <w:szCs w:val="18"/>
    </w:rPr>
  </w:style>
  <w:style w:type="character" w:customStyle="1" w:styleId="16">
    <w:name w:val="页脚 Char"/>
    <w:basedOn w:val="13"/>
    <w:link w:val="8"/>
    <w:qFormat/>
    <w:uiPriority w:val="99"/>
    <w:rPr>
      <w:sz w:val="18"/>
      <w:szCs w:val="18"/>
    </w:rPr>
  </w:style>
  <w:style w:type="paragraph" w:customStyle="1" w:styleId="17">
    <w:name w:val="正文-段落"/>
    <w:basedOn w:val="1"/>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8">
    <w:name w:val="Table Style"/>
    <w:basedOn w:val="19"/>
    <w:qFormat/>
    <w:uiPriority w:val="0"/>
    <w:pPr>
      <w:keepNext/>
      <w:keepLines/>
      <w:numPr>
        <w:ilvl w:val="0"/>
        <w:numId w:val="1"/>
      </w:numPr>
      <w:tabs>
        <w:tab w:val="left" w:pos="288"/>
      </w:tabs>
      <w:topLinePunct w:val="0"/>
      <w:spacing w:before="240" w:after="120"/>
      <w:ind w:left="307" w:leftChars="-50" w:right="-50" w:rightChars="-50"/>
    </w:pPr>
    <w:rPr>
      <w:rFonts w:ascii="Times New Roman" w:hAnsi="Times New Roman" w:eastAsia="宋体" w:cstheme="minorBidi"/>
      <w:b/>
      <w:sz w:val="24"/>
      <w:lang w:val="en-IN"/>
    </w:rPr>
  </w:style>
  <w:style w:type="paragraph" w:styleId="19">
    <w:name w:val="List Paragraph"/>
    <w:basedOn w:val="1"/>
    <w:qFormat/>
    <w:uiPriority w:val="1"/>
    <w:pPr>
      <w:jc w:val="left"/>
    </w:pPr>
    <w:rPr>
      <w:rFonts w:ascii="Arial" w:hAnsi="Arial" w:eastAsia="Arial" w:cs="Arial"/>
      <w:kern w:val="0"/>
      <w:sz w:val="22"/>
      <w:szCs w:val="22"/>
      <w:lang w:eastAsia="en-US"/>
    </w:rPr>
  </w:style>
  <w:style w:type="paragraph" w:customStyle="1" w:styleId="20">
    <w:name w:val="Figure Style"/>
    <w:basedOn w:val="6"/>
    <w:qFormat/>
    <w:uiPriority w:val="0"/>
    <w:pPr>
      <w:keepNext/>
      <w:keepLines/>
      <w:numPr>
        <w:ilvl w:val="0"/>
        <w:numId w:val="2"/>
      </w:numPr>
      <w:tabs>
        <w:tab w:val="left" w:pos="284"/>
      </w:tabs>
      <w:spacing w:before="240"/>
    </w:pPr>
    <w:rPr>
      <w:rFonts w:ascii="Times New Roman" w:hAnsi="Times New Roman" w:eastAsia="宋体"/>
      <w:b/>
      <w:sz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inan\AppData\Roaming\kingsoft\office6\templates\download\41a31de6-42d0-4eca-9d0f-a62304f54790\&#31616;&#32422;&#24180;&#32456;&#24635;&#32467;&#35745;&#21010;&#24037;&#20316;&#27719;&#25253;&#25163;&#20876;.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686A775-42A2-46AF-9899-8F59B8E7615E}">
  <ds:schemaRefs/>
</ds:datastoreItem>
</file>

<file path=docProps/app.xml><?xml version="1.0" encoding="utf-8"?>
<Properties xmlns="http://schemas.openxmlformats.org/officeDocument/2006/extended-properties" xmlns:vt="http://schemas.openxmlformats.org/officeDocument/2006/docPropsVTypes">
  <Template>简约年终总结计划工作汇报手册.docx</Template>
  <Pages>11</Pages>
  <Words>6128</Words>
  <Characters>9563</Characters>
  <Lines>1</Lines>
  <Paragraphs>1</Paragraphs>
  <TotalTime>20</TotalTime>
  <ScaleCrop>false</ScaleCrop>
  <LinksUpToDate>false</LinksUpToDate>
  <CharactersWithSpaces>11614</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category>qzuser</cp:category>
  <dcterms:created xsi:type="dcterms:W3CDTF">2022-01-07T07:00:00Z</dcterms:created>
  <dc:creator>鼕鼕</dc:creator>
  <cp:keywords>qzuser</cp:keywords>
  <cp:lastModifiedBy>鼕鼕</cp:lastModifiedBy>
  <dcterms:modified xsi:type="dcterms:W3CDTF">2022-07-06T06:55:44Z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0682D32DC6194A2FA47629D640EB5B03</vt:lpwstr>
  </property>
  <property fmtid="{D5CDD505-2E9C-101B-9397-08002B2CF9AE}" pid="4" name="KSOTemplateUUID">
    <vt:lpwstr>v1.0_mb_v71SR7VtnYEavo0XsyTc2A==</vt:lpwstr>
  </property>
</Properties>
</file>