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中国防爆摄像机外壳</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中国防爆摄像机外壳</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【报告篇幅】：115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【报告图表数】：158</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2022年中国防爆摄像机外壳市场销售收入达到了 万元，预计2029年可以达到 万元，2023-2029期间年复合增长率(CAGR)为 %。本研究项目旨在梳理防爆摄像机外壳领域产品系列，洞悉行业特点、市场存量空间及增量空间，并结合市场发展前景判断防爆摄像机外壳领域内各类竞争者所处地位。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中国市场核心厂商包括Tecnovideo、SAMCON、Videotec、Veilux和2M Technology等，按收入计，2022年中国市场前三大厂商占有大约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从产品类型方面来看，圆柱形占有重要地位，预计2029年份额将达到 %。同时就应用来看，石油和天然气在2022年份额大约是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防爆摄像机外壳的生产、消费及进出口情况，重点关注在中国市场扮演重要角色的全球及本土防爆摄像机外壳生产商，呈现这些厂商在中国市场的防爆摄像机外壳销量、收入、价格、毛利率、市场份额等关键指标。此外，针对防爆摄像机外壳产品本身的细分增长情况，如不同防爆摄像机外壳产品类型、价格、销量、收入，不同应用防爆摄像机外壳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本文主要包括防爆摄像机外壳生产商如下：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Tecnovideo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SAMCON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Videotec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Veilux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2M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Kaixuan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LonTrend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Axis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Allwan Security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Hanwha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Pelco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Avex CCTV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Flameproof Instrumentation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佐安电器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Spectrum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STAN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ViPRO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Global Proof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Automation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Enerson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Abtech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Dotworkz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圆柱形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半球形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石油和天然气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矿业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第2章：中国市场防爆摄像机外壳主要厂商（品牌）竞争分析，主要包括防爆摄像机外壳销量、收入、市场份额、价格、产地及行业集中度分析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第3章：中国市场防爆摄像机外壳主要厂商（品牌）基本情况介绍，包括公司简介、防爆摄像机外壳产品型号、销量、价格、收入及最新动态等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第4章：中国不同类型防爆摄像机外壳销量、收入、价格及份额等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第5章：中国不同应用防爆摄像机外壳销量、收入、价格及份额等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第8章：中国本土防爆摄像机外壳生产情况分析，及中国市场防爆摄像机外壳进出口情况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市场空间：中国防爆摄像机外壳行业市场规模情况如何？未来增长情况如何？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产业链情况：中国防爆摄像机外壳厂商所在产业链构成是怎样？未来格局会如何演化？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厂商分析：全球防爆摄像机外壳领先企业是谁？企业情况怎样？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防爆摄像机外壳市场概述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按照不同产品类型，防爆摄像机外壳主要可以分为如下几个类别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中国不同产品类型防爆摄像机外壳增长趋势2018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圆柱形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半球形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从不同应用，防爆摄像机外壳主要包括如下几个方面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中国不同应用防爆摄像机外壳增长趋势2018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石油和天然气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矿业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1.3.6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中国防爆摄像机外壳发展现状及未来趋势（2018-2029）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中国市场防爆摄像机外壳收入及增长率（2018-2029）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中国市场防爆摄像机外壳销量及增长率（2018-2029）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中国市场主要防爆摄像机外壳厂商分析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中国市场主要厂商防爆摄像机外壳销量、收入及市场份额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中国市场主要厂商防爆摄像机外壳销量（2018-2023）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中国市场主要厂商防爆摄像机外壳收入（2018-2023）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2022年中国市场主要厂商防爆摄像机外壳收入排名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中国市场主要厂商防爆摄像机外壳价格（2018-2023）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中国市场主要厂商防爆摄像机外壳总部及产地分布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中国市场主要厂商成立时间及防爆摄像机外壳商业化日期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中国市场主要厂商防爆摄像机外壳产品类型及应用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防爆摄像机外壳行业集中度、竞争程度分析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防爆摄像机外壳行业集中度分析：2022年中国Top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中国防爆摄像机外壳第一梯队、第二梯队和第三梯队厂商（品牌）及2022年市场份额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中国市场防爆摄像机外壳主要企业分析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Tecnovideo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Tecnovideo基本信息、防爆摄像机外壳生产基地、总部、竞争对手及市场地位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Tecnovideo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Tecnovideo在中国市场防爆摄像机外壳销量、收入、价格及毛利率（2018-2023）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Tecnovideo公司简介及主要业务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Tecnovideo企业最新动态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SAMCON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SAMCON基本信息、防爆摄像机外壳生产基地、总部、竞争对手及市场地位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SAMCON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SAMCON在中国市场防爆摄像机外壳销量、收入、价格及毛利率（2018-2023）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SAMCON公司简介及主要业务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SAMCON企业最新动态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Videotec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Videotec基本信息、防爆摄像机外壳生产基地、总部、竞争对手及市场地位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Videotec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Videotec在中国市场防爆摄像机外壳销量、收入、价格及毛利率（2018-2023）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Videotec公司简介及主要业务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Videotec企业最新动态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Veilux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Veilux基本信息、防爆摄像机外壳生产基地、总部、竞争对手及市场地位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Veilux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Veilux在中国市场防爆摄像机外壳销量、收入、价格及毛利率（2018-2023）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Veilux公司简介及主要业务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Veilux企业最新动态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2M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2M Technology基本信息、防爆摄像机外壳生产基地、总部、竞争对手及市场地位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2M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2M Technology在中国市场防爆摄像机外壳销量、收入、价格及毛利率（2018-2023）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2M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2M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Kaixuan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Kaixuan Technology基本信息、防爆摄像机外壳生产基地、总部、竞争对手及市场地位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Kaixuan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Kaixuan Technology在中国市场防爆摄像机外壳销量、收入、价格及毛利率（2018-2023）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Kaixuan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Kaixuan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LonTrend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LonTrend基本信息、防爆摄像机外壳生产基地、总部、竞争对手及市场地位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LonTrend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LonTrend在中国市场防爆摄像机外壳销量、收入、价格及毛利率（2018-2023）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LonTrend公司简介及主要业务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LonTrend企业最新动态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Axis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Axis基本信息、防爆摄像机外壳生产基地、总部、竞争对手及市场地位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Axis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Axis在中国市场防爆摄像机外壳销量、收入、价格及毛利率（2018-2023）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Axis公司简介及主要业务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Axis企业最新动态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Allwan Security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Allwan Security基本信息、防爆摄像机外壳生产基地、总部、竞争对手及市场地位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Allwan Security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Allwan Security在中国市场防爆摄像机外壳销量、收入、价格及毛利率（2018-2023）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Allwan Security公司简介及主要业务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Allwan Security企业最新动态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Hanwha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Hanwha基本信息、防爆摄像机外壳生产基地、总部、竞争对手及市场地位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Hanwha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Hanwha在中国市场防爆摄像机外壳销量、收入、价格及毛利率（2018-2023）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Hanwha公司简介及主要业务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Hanwha企业最新动态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Pelco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Pelco基本信息、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Pelco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Pelco在中国市场防爆摄像机外壳销量、收入、价格及毛利率（2018-2023）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Pelco公司简介及主要业务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Pelco企业最新动态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Avex CCTV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Avex CCTV基本信息、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Avex CCTV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Avex CCTV在中国市场防爆摄像机外壳销量、收入、价格及毛利率（2018-2023）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Avex CCTV公司简介及主要业务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Avex CCTV企业最新动态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Flameproof Instrumentation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Flameproof Instrumentation基本信息、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Flameproof Instrumentation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Flameproof Instrumentation在中国市场防爆摄像机外壳销量、收入、价格及毛利率（2018-2023）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Flameproof Instrumentation公司简介及主要业务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Flameproof Instrumentation企业最新动态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佐安电器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佐安电器基本信息、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佐安电器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佐安电器在中国市场防爆摄像机外壳销量、收入、价格及毛利率（2018-2023）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佐安电器公司简介及主要业务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佐安电器企业最新动态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Spectrum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Spectrum基本信息、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Spectrum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Spectrum在中国市场防爆摄像机外壳销量、收入、价格及毛利率（2018-2023）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Spectrum公司简介及主要业务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Spectrum企业最新动态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STAN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STAN基本信息、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STAN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STAN在中国市场防爆摄像机外壳销量、收入、价格及毛利率（2018-2023）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STAN公司简介及主要业务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3.16.5 STAN企业最新动态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ViPRO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ViPRO基本信息、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ViPRO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ViPRO在中国市场防爆摄像机外壳销量、收入、价格及毛利率（2018-2023）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ViPRO公司简介及主要业务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3.17.5 ViPRO企业最新动态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 Global Proof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3.18.1 Global Proof基本信息、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3.18.2 Global Proof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3.18.3 Global Proof在中国市场防爆摄像机外壳销量、收入、价格及毛利率（2018-2023）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3.18.4 Global Proof公司简介及主要业务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3.18.5 Global Proof企业最新动态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 Automation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3.19.1 Automation Technology基本信息、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3.19.2 Automation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3.19.3 Automation Technology在中国市场防爆摄像机外壳销量、收入、价格及毛利率（2018-2023）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3.19.4 Automation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3.19.5 Automation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 Enerson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3.20.1 Enerson基本信息、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3.20.2 Enerson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3.20.3 Enerson在中国市场防爆摄像机外壳销量、收入、价格及毛利率（2018-2023）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3.20.4 Enerson公司简介及主要业务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3.20.5 Enerson企业最新动态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Abtech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3.21.1 Abtech基本信息、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3.21.2 Abtech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3.21.3 Abtech在中国市场防爆摄像机外壳销量、收入、价格及毛利率（2018-2023）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3.21.4 Abtech公司简介及主要业务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3.21.5 Abtech企业最新动态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Dotworkz</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3.22.1 Dotworkz基本信息、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3.22.2 Dotworkz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3.22.3 Dotworkz在中国市场防爆摄像机外壳销量、收入、价格及毛利率（2018-2023）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3.22.4 Dotworkz公司简介及主要业务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3.22.5 Dotworkz企业最新动态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不同类型防爆摄像机外壳分析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中国市场不同产品类型防爆摄像机外壳销量（2018-2029）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中国市场不同产品类型防爆摄像机外壳销量及市场份额（2018-2023）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中国市场不同产品类型防爆摄像机外壳销量预测（2024-2029）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中国市场不同产品类型防爆摄像机外壳规模（2018-2029）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中国市场不同产品类型防爆摄像机外壳规模及市场份额（2018-2023）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中国市场不同产品类型防爆摄像机外壳规模预测（2024-2029）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中国市场不同产品类型防爆摄像机外壳价格走势（2018-2029）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不同应用防爆摄像机外壳分析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中国市场不同应用防爆摄像机外壳销量（2018-2029）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中国市场不同应用防爆摄像机外壳销量及市场份额（2018-2023）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中国市场不同应用防爆摄像机外壳销量预测（2024-2029）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中国市场不同应用防爆摄像机外壳规模（2018-2029）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中国市场不同应用防爆摄像机外壳规模及市场份额（2018-2023）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中国市场不同应用防爆摄像机外壳规模预测（2024-2029）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中国市场不同应用防爆摄像机外壳价格走势（2018-2029）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防爆摄像机外壳行业发展分析---发展趋势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防爆摄像机外壳行业发展分析---厂商壁垒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防爆摄像机外壳行业发展分析---驱动因素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防爆摄像机外壳行业发展分析---制约因素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防爆摄像机外壳中国企业SWOT分析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防爆摄像机外壳行业政策环境分析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防爆摄像机外壳行业产业链简介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防爆摄像机外壳产业链分析-上游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防爆摄像机外壳产业链分析-中游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防爆摄像机外壳产业链分析-下游：行业场景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防爆摄像机外壳行业采购模式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防爆摄像机外壳行业生产模式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防爆摄像机外壳行业销售模式及销售渠道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中国本土防爆摄像机外壳产能、产量分析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中国防爆摄像机外壳供需现状及预测（2018-2029）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中国防爆摄像机外壳产能、产量、产能利用率及发展趋势（2018-2029）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中国防爆摄像机外壳产量、市场需求量及发展趋势（2018-2029）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中国防爆摄像机外壳进出口分析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中国市场防爆摄像机外壳主要进口来源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中国市场防爆摄像机外壳主要出口目的地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不同产品类型，防爆摄像机外壳市场规模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不同应用防爆摄像机外壳市场规模2018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中国市场主要厂商防爆摄像机外壳销量（2018-2023）&amp;（千件）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中国市场主要厂商防爆摄像机外壳销量市场份额（2018-2023）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中国市场主要厂商防爆摄像机外壳收入（2018-2023）&amp;（万元）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中国市场主要厂商防爆摄像机外壳收入份额（2018-2023）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2022年中国主要生产商防爆摄像机外壳收入排名（万元）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中国市场主要厂商防爆摄像机外壳价格（2018-2023）&amp;（元/件）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中国市场主要厂商防爆摄像机外壳总部及产地分布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中国市场主要厂商成立时间及防爆摄像机外壳商业化日期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中国市场主要厂商防爆摄像机外壳产品类型及应用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2022年中国市场防爆摄像机外壳主要厂商市场地位（第一梯队、第二梯队和第三梯队）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Tecnovideo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Tecnovideo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Tecnovideo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Tecnovideo公司简介及主要业务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Tecnovideo企业最新动态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SAMCON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SAMCON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SAMCON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SAMCON公司简介及主要业务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SAMCON企业最新动态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Videotec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Videotec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Videotec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Videotec公司简介及主要业务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Videotec企业最新动态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Veilux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Veilux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Veilux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Veilux公司简介及主要业务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Veilux企业最新动态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2M Technology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2M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2M Technology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2M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2M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Kaixuan Technology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Kaixuan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Kaixuan Technology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Kaixuan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Kaixuan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LonTrend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LonTrend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LonTrend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LonTrend公司简介及主要业务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LonTrend企业最新动态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Axis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Axis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Axis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Axis公司简介及主要业务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Axis企业最新动态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Allwan Security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Allwan Security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Allwan Security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Allwan Security公司简介及主要业务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Allwan Security企业最新动态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Hanwha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Hanwha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Hanwha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Hanwha公司简介及主要业务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Hanwha企业最新动态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Pelco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Pelco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Pelco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Pelco公司简介及主要业务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Pelco企业最新动态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Avex CCTV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Avex CCTV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Avex CCTV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Avex CCTV公司简介及主要业务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Avex CCTV企业最新动态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Flameproof Instrumentation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Flameproof Instrumentation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Flameproof Instrumentation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Flameproof Instrumentation公司简介及主要业务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Flameproof Instrumentation企业最新动态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佐安电器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佐安电器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佐安电器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佐安电器公司简介及主要业务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佐安电器企业最新动态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Spectrum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Spectrum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Spectrum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Spectrum公司简介及主要业务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Spectrum企业最新动态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STAN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STAN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STAN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STAN公司简介及主要业务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STAN企业最新动态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ViPRO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ViPRO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ViPRO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ViPRO公司简介及主要业务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ViPRO企业最新动态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Global Proof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Global Proof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Global Proof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Global Proof公司简介及主要业务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Global Proof企业最新动态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Automation Technology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Automation Technology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Automation Technology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Automation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Automation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Enerson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Enerson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Enerson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Enerson司简介及主要业务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Enerson企业最新动态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Abtech防爆摄像机外壳公生产基地、总部、竞争对手及市场地位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Abtech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Abtech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Abtech公司简介及主要业务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Abtech企业最新动态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Dotworkz 防爆摄像机外壳生产基地、总部、竞争对手及市场地位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Dotworkz 防爆摄像机外壳产品规格、参数及市场应用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Dotworkz 防爆摄像机外壳销量（千件）、收入（万元）、价格（元/件）及毛利率（2018-2023）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Dotworkz公司简介及主要业务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Dotworkz企业最新动态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中国市场不同类型防爆摄像机外壳销量（2018-2023）&amp;（千件）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中国市场不同类型防爆摄像机外壳销量市场份额（2018-2023）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中国市场不同类型防爆摄像机外壳销量预测（2024-2029）&amp;（千件）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中国市场不同类型防爆摄像机外壳销量市场份额预测（2024-2029）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中国市场不同类型防爆摄像机外壳规模（2018-2023）&amp;（万元）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中国市场不同类型防爆摄像机外壳规模市场份额（2018-2023）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中国市场不同类型防爆摄像机外壳规模预测（2024-2029）&amp;（万元）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中国市场不同类型防爆摄像机外壳规模市场份额预测（2024-2029）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中国市场不同应用防爆摄像机外壳销量（2018-2023）&amp;（千件）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中国市场不同应用防爆摄像机外壳销量市场份额（2018-2023）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中国市场不同应用防爆摄像机外壳销量预测（2024-2029）&amp;（千件）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中国市场不同应用防爆摄像机外壳销量市场份额预测（2024-2029）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中国市场不同应用防爆摄像机外壳规模（2018-2023）&amp;（万元）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中国市场不同应用防爆摄像机外壳规模市场份额（2018-2023）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中国市场不同应用防爆摄像机外壳规模预测（2024-2029）&amp;（万元）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中国市场不同应用防爆摄像机外壳规模市场份额预测（2024-2029）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防爆摄像机外壳行业发展分析---发展趋势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防爆摄像机外壳行业发展分析---厂商壁垒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防爆摄像机外壳行业发展分析---驱动因素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防爆摄像机外壳行业发展分析---制约因素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防爆摄像机外壳行业相关重点政策一览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防爆摄像机外壳行业供应链分析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防爆摄像机外壳上游原料供应商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防爆摄像机外壳行业主要下游客户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防爆摄像机外壳典型经销商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中国防爆摄像机外壳产量、销量、进口量及出口量（2018-2023）&amp;（千件）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中国防爆摄像机外壳产量、销量、进口量及出口量预测（2024-2029）&amp;（千件）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中国市场防爆摄像机外壳主要进口来源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中国市场防爆摄像机外壳主要出口目的地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防爆摄像机外壳产品图片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中国不同产品类型防爆摄像机外壳产量市场份额2022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圆柱形产品图片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半球形产品图片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中国不同应用防爆摄像机外壳市场份额2022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石油和天然气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矿业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中国市场防爆摄像机外壳市场规模，2018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中国市场防爆摄像机外壳收入及增长率（2018-2029）&amp;（万元）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中国市场防爆摄像机外壳销量及增长率（2018-2029）&amp;（千件）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2022年中国市场主要厂商防爆摄像机外壳销量市场份额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2022年中国市场主要厂商防爆摄像机外壳收入市场份额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2022年中国市场前五大厂商防爆摄像机外壳市场份额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2022年中国市场防爆摄像机外壳第一梯队、第二梯队和第三梯队厂商（品牌）及市场份额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中国市场不同产品类型防爆摄像机外壳价格走势（2018-2029）&amp;（元/件）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中国市场不同应用防爆摄像机外壳价格走势（2018-2029）&amp;（元/件）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防爆摄像机外壳中国企业SWOT分析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防爆摄像机外壳产业链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防爆摄像机外壳行业采购模式分析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防爆摄像机外壳行业生产模式分析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防爆摄像机外壳行业销售模式分析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中国防爆摄像机外壳产能、产量、产能利用率及发展趋势（2018-2029）&amp;（千件）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中国防爆摄像机外壳产量、市场需求量及发展趋势（2018-2029）&amp;（千件）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E3NSwiaGRpZCI6IjY3YTEzMDQ2M2ViMDk1NDQ0ZWIyMzZiOTVkNTMwZWIwIiwidXNlckNvdW50IjoyMTc1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D707D"/>
    <w:rsid w:val="30F57DBC"/>
    <w:rsid w:val="30FC739C"/>
    <w:rsid w:val="30FE5FAE"/>
    <w:rsid w:val="310224D9"/>
    <w:rsid w:val="3106646D"/>
    <w:rsid w:val="310701CB"/>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85368F"/>
    <w:rsid w:val="4A881286"/>
    <w:rsid w:val="4A932ECE"/>
    <w:rsid w:val="4A954692"/>
    <w:rsid w:val="4AAE5753"/>
    <w:rsid w:val="4AB60164"/>
    <w:rsid w:val="4ABB39CC"/>
    <w:rsid w:val="4ABD08DC"/>
    <w:rsid w:val="4ACC3EEE"/>
    <w:rsid w:val="4AD127C8"/>
    <w:rsid w:val="4AD131F0"/>
    <w:rsid w:val="4AEC002A"/>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15</Pages>
  <Words>9177</Words>
  <Characters>13759</Characters>
  <Lines>0</Lines>
  <Paragraphs>0</Paragraphs>
  <TotalTime>42</TotalTime>
  <ScaleCrop>false</ScaleCrop>
  <LinksUpToDate>false</LinksUpToDate>
  <CharactersWithSpaces>16845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2023-04-04T09:54:52Z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99E1A7918D3B4F519751F2502DAD1DF5_13</vt:lpwstr>
  </property>
  <property fmtid="{D5CDD505-2E9C-101B-9397-08002B2CF9AE}" pid="5" name="commondata">
    <vt:lpwstr>eyJjb3VudCI6NDAzLCJoZGlkIjoiNjdhMTMwNDYzZWIwOTU0NDRlYjIzNmI5NWQ1MzBlYjAiLCJ1c2VyQ291bnQiOjQwM30=</vt:lpwstr>
  </property>
</Properties>
</file>