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建筑工（七律）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大厦如林平地起，夜观金碧乐开花。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细雕精品脸如刻，勤学鲁班称有嘉。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不惧暑寒饥所伴，更兼风雨苦无涯。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宁将舍我一人累，造福世间千万家。</w:t>
      </w:r>
    </w:p>
    <w:p>
      <w:pPr>
        <w:pStyle w:val="5"/>
        <w:spacing w:before="0" w:after="0"/>
        <w:jc w:val="both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建筑工（七律）</w:t>
      </w:r>
    </w:p>
    <w:p>
      <w:pPr>
        <w:pStyle w:val="5"/>
        <w:spacing w:before="0" w:after="0"/>
        <w:jc w:val="both"/>
        <w:rPr>
          <w:rFonts w:cs="Arial"/>
          <w:sz w:val="32"/>
          <w:szCs w:val="32"/>
        </w:rPr>
      </w:pPr>
      <w:r>
        <w:rPr>
          <w:rFonts w:hint="eastAsia"/>
          <w:sz w:val="32"/>
          <w:szCs w:val="32"/>
        </w:rPr>
        <w:t>忍看蜗居最底层，流离</w:t>
      </w:r>
      <w:r>
        <w:rPr>
          <w:rFonts w:hint="eastAsia" w:cs="Arial"/>
          <w:sz w:val="32"/>
          <w:szCs w:val="32"/>
        </w:rPr>
        <w:t>飘泊</w:t>
      </w:r>
      <w:r>
        <w:rPr>
          <w:rFonts w:hint="eastAsia"/>
          <w:sz w:val="32"/>
          <w:szCs w:val="32"/>
        </w:rPr>
        <w:t>为</w:t>
      </w:r>
      <w:r>
        <w:rPr>
          <w:rFonts w:hint="eastAsia" w:cs="Arial"/>
          <w:sz w:val="32"/>
          <w:szCs w:val="32"/>
        </w:rPr>
        <w:t>谋生。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披星戴月露沾体，耐暑饥寒苦作程。</w:t>
      </w:r>
    </w:p>
    <w:p>
      <w:pPr>
        <w:pStyle w:val="5"/>
        <w:spacing w:before="0" w:after="0"/>
        <w:jc w:val="both"/>
        <w:rPr>
          <w:sz w:val="32"/>
          <w:szCs w:val="32"/>
        </w:rPr>
      </w:pPr>
      <w:r>
        <w:rPr>
          <w:rFonts w:hint="eastAsia" w:cs="Arial"/>
          <w:sz w:val="32"/>
          <w:szCs w:val="32"/>
        </w:rPr>
        <w:t>细琢精雕楼</w:t>
      </w:r>
      <w:r>
        <w:rPr>
          <w:rFonts w:hint="eastAsia" w:cs="Arial"/>
          <w:color w:val="000000"/>
          <w:sz w:val="32"/>
          <w:szCs w:val="32"/>
        </w:rPr>
        <w:t>矗立</w:t>
      </w:r>
      <w:r>
        <w:rPr>
          <w:rFonts w:hint="eastAsia" w:cs="Arial"/>
          <w:sz w:val="32"/>
          <w:szCs w:val="32"/>
        </w:rPr>
        <w:t>，</w:t>
      </w:r>
      <w:r>
        <w:rPr>
          <w:rFonts w:hint="eastAsia"/>
          <w:sz w:val="32"/>
          <w:szCs w:val="32"/>
        </w:rPr>
        <w:t>呕心沥血秀堆成。</w:t>
      </w:r>
    </w:p>
    <w:p>
      <w:pPr>
        <w:pStyle w:val="5"/>
        <w:spacing w:before="0" w:after="0"/>
        <w:jc w:val="both"/>
        <w:rPr>
          <w:rFonts w:hint="eastAsia" w:cs="Arial"/>
          <w:color w:val="000000"/>
          <w:sz w:val="32"/>
          <w:szCs w:val="32"/>
        </w:rPr>
      </w:pPr>
      <w:r>
        <w:rPr>
          <w:rFonts w:hint="eastAsia" w:cs="Arial"/>
          <w:color w:val="000000"/>
          <w:sz w:val="32"/>
          <w:szCs w:val="32"/>
        </w:rPr>
        <w:t>夜观灯火城如昼，造福他乡热泪盈。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建筑工（七绝）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岁月无情脸上煎，不畏重担压双肩。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艰辛亦有凌云志，垒起高楼入九天。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建筑工（七绝）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火炉楼上整天烧，</w:t>
      </w:r>
      <w:r>
        <w:rPr>
          <w:rFonts w:hint="eastAsia" w:ascii="宋体" w:hAnsi="宋体" w:cs="宋体"/>
          <w:color w:val="000000"/>
          <w:kern w:val="0"/>
          <w:sz w:val="32"/>
          <w:szCs w:val="32"/>
          <w:shd w:val="clear" w:color="auto" w:fill="FFFFFF"/>
        </w:rPr>
        <w:t>汗雨柱流和泥浇。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不惧伏天谁弄巧，攀猿舞燕绘云霄。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建筑工</w:t>
      </w:r>
      <w:r>
        <w:rPr>
          <w:rFonts w:hint="eastAsia" w:ascii="宋体" w:hAnsi="宋体"/>
          <w:sz w:val="32"/>
          <w:szCs w:val="32"/>
        </w:rPr>
        <w:t>（七绝）</w:t>
      </w:r>
    </w:p>
    <w:p>
      <w:pPr>
        <w:widowControl/>
        <w:rPr>
          <w:rFonts w:ascii="宋体" w:cs="宋体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  <w:shd w:val="clear" w:color="auto" w:fill="FFFFFF"/>
        </w:rPr>
        <w:t>浇月捆星钢土寒，悬空攀壁画苍天。</w:t>
      </w:r>
    </w:p>
    <w:p>
      <w:pPr>
        <w:widowControl/>
        <w:rPr>
          <w:rFonts w:hint="eastAsia"/>
          <w:kern w:val="0"/>
          <w:sz w:val="32"/>
          <w:szCs w:val="32"/>
        </w:rPr>
      </w:pPr>
      <w:r>
        <w:rPr>
          <w:rFonts w:hint="eastAsia"/>
          <w:kern w:val="0"/>
          <w:sz w:val="32"/>
          <w:szCs w:val="32"/>
        </w:rPr>
        <w:t>层层垒到云端里，直叫天堂不得眠。</w:t>
      </w:r>
    </w:p>
    <w:p>
      <w:pPr>
        <w:rPr>
          <w:rFonts w:ascii="宋体" w:hAns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建筑工</w:t>
      </w:r>
      <w:r>
        <w:rPr>
          <w:rFonts w:ascii="宋体" w:hAnsi="宋体"/>
          <w:color w:val="000000"/>
          <w:sz w:val="32"/>
          <w:szCs w:val="32"/>
          <w:shd w:val="clear" w:color="auto" w:fill="FFFFFF"/>
        </w:rPr>
        <w:t>(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七绝</w:t>
      </w:r>
      <w:r>
        <w:rPr>
          <w:rFonts w:ascii="宋体" w:hAnsi="宋体"/>
          <w:color w:val="000000"/>
          <w:sz w:val="32"/>
          <w:szCs w:val="32"/>
          <w:shd w:val="clear" w:color="auto" w:fill="FFFFFF"/>
        </w:rPr>
        <w:t>)</w:t>
      </w:r>
    </w:p>
    <w:p>
      <w:pPr>
        <w:rPr>
          <w:rFonts w:asci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凌空影与白云飞，攀壁形由月色围。</w:t>
      </w:r>
    </w:p>
    <w:p>
      <w:pPr>
        <w:rPr>
          <w:rFonts w:asci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星夜风归频顾首，万家灯火暖心扉。</w:t>
      </w:r>
    </w:p>
    <w:p>
      <w:pPr>
        <w:rPr>
          <w:rFonts w:asci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建筑工（七绝）</w:t>
      </w:r>
    </w:p>
    <w:p>
      <w:pPr>
        <w:rPr>
          <w:rFonts w:asci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吊篮一跃云霞近，攀壁千回瘦影翔。</w:t>
      </w:r>
    </w:p>
    <w:p>
      <w:pPr>
        <w:rPr>
          <w:rFonts w:asci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谁在凌空显身手，堪称业内好儿郎。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建筑工（七绝）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泥水浇融戌时月，钢筋捆绑启明星。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那墙那柱那楼宇，多少汗流多少情。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建筑工（七绝）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晨沐星光晚抹霞，水泥和汗绣成花。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有谁壮志云天上，誓把安居送万家。</w:t>
      </w:r>
    </w:p>
    <w:p>
      <w:pPr>
        <w:rPr>
          <w:rFonts w:asci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sz w:val="32"/>
          <w:szCs w:val="32"/>
        </w:rPr>
        <w:t>建筑工</w:t>
      </w: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（七绝）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港城广厦冲霄汉，一石一砖情不移。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踏遍高楼流满汗，皱纹如刻苦谁知。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建筑农民工（七绝）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万丈高楼拔地起，一雕一琢总关情。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夜观都市灯似海，喜苦交加双泪盈。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建筑工（七绝）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岁月无情刻满颜，一砖一石苦中坚。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全身掩在泥尘里，回望高楼耸入天。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建筑工（七绝）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精雕梁栋细无暇，誓把高楼绣作花。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一石一砖辛亦乐，有谁功业遍天涯。</w:t>
      </w:r>
    </w:p>
    <w:p>
      <w:pPr>
        <w:pStyle w:val="5"/>
        <w:spacing w:before="0" w:after="0"/>
        <w:jc w:val="both"/>
        <w:rPr>
          <w:rFonts w:cs="Arial"/>
          <w:sz w:val="32"/>
          <w:szCs w:val="32"/>
        </w:rPr>
      </w:pPr>
      <w:r>
        <w:rPr>
          <w:rFonts w:hint="eastAsia" w:cs="Arial"/>
          <w:sz w:val="32"/>
          <w:szCs w:val="32"/>
        </w:rPr>
        <w:t>农民工（七绝）</w:t>
      </w:r>
    </w:p>
    <w:p>
      <w:pPr>
        <w:pStyle w:val="5"/>
        <w:spacing w:before="0" w:after="0"/>
        <w:jc w:val="both"/>
        <w:rPr>
          <w:rFonts w:cs="Arial"/>
          <w:sz w:val="32"/>
          <w:szCs w:val="32"/>
        </w:rPr>
      </w:pPr>
      <w:r>
        <w:rPr>
          <w:rFonts w:hint="eastAsia" w:cs="Arial"/>
          <w:sz w:val="32"/>
          <w:szCs w:val="32"/>
        </w:rPr>
        <w:t>披星戴月皱添容，磨难暑寒风雨中。</w:t>
      </w:r>
    </w:p>
    <w:p>
      <w:pPr>
        <w:pStyle w:val="5"/>
        <w:spacing w:before="0" w:after="0"/>
        <w:jc w:val="both"/>
        <w:rPr>
          <w:rFonts w:cs="Arial"/>
          <w:sz w:val="32"/>
          <w:szCs w:val="32"/>
        </w:rPr>
      </w:pPr>
      <w:r>
        <w:rPr>
          <w:rFonts w:hint="eastAsia" w:cs="Arial"/>
          <w:sz w:val="32"/>
          <w:szCs w:val="32"/>
        </w:rPr>
        <w:t>多少艰辛谁体谅，创成历史即英雄。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建筑工（七绝）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一砖一石汗流尽，夏复严寒走四方。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盖过高楼多少栋，未能留己一间房。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建筑工（五绝）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晚晨披月华，冬夏冒泥砂。</w:t>
      </w:r>
    </w:p>
    <w:p>
      <w:pPr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莫笑一身脏，安居送万家。</w:t>
      </w:r>
    </w:p>
    <w:p>
      <w:pPr>
        <w:ind w:firstLine="480"/>
        <w:rPr>
          <w:rFonts w:ascii="宋体"/>
          <w:sz w:val="32"/>
          <w:szCs w:val="32"/>
        </w:rPr>
      </w:pPr>
      <w:bookmarkStart w:id="0" w:name="_GoBack"/>
      <w:bookmarkEnd w:id="0"/>
    </w:p>
    <w:p>
      <w:pPr>
        <w:widowControl/>
        <w:rPr>
          <w:rFonts w:ascii="宋体" w:cs="宋体"/>
          <w:kern w:val="0"/>
          <w:sz w:val="44"/>
          <w:szCs w:val="44"/>
        </w:rPr>
      </w:pPr>
      <w:r>
        <w:rPr>
          <w:rFonts w:hint="eastAsia" w:ascii="宋体" w:hAnsi="宋体" w:cs="宋体"/>
          <w:color w:val="000000"/>
          <w:kern w:val="0"/>
          <w:sz w:val="44"/>
          <w:szCs w:val="44"/>
          <w:shd w:val="clear" w:color="auto" w:fill="FFFFFF"/>
        </w:rPr>
        <w:t>建设者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脚手架托起一轮朝阳，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起重机卸下半轮残月；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挖掘机雷鸣般阵阵轰响，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电焊机飞溅着刺眼火花；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头顶着啸风急雨，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脚踏着云腾雾绕；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似猿猴攀悬在墙面，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如大雁挥舞在空中；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安全帽侵湿了霜露，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工作服沾满了尘土；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夜夜坚守着工地，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处处在野外扎营；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征途经受着艰辛和曲折，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时刻忍受着委屈与汗水；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但有安慰与自豪，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正是这座座大厦，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让建设者懂得智者的梦再美，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不如勤者的务实担当；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建筑是凝固的音乐，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这幢幢楼房，就是一个个跳跃的音符，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谱写着建设者最雄壮的交响曲。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ascii="宋体" w:cs="宋体"/>
          <w:color w:val="000000"/>
          <w:kern w:val="0"/>
          <w:sz w:val="32"/>
          <w:szCs w:val="32"/>
        </w:rPr>
        <w:t> 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建设者以四海为家，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常年远离亲人，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与钢筋混凝土为伴；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夏天骄阳烤火，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冬日寒风刺骨；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背负安居的重担，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肩挑行业的命脉，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手握民生的深情；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臂上没有妻子温柔的爱抚，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膝下没有儿女欢聚的温馨；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但千里的眷念化作永恒的动力，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支撑着两片遥远的心灵的天空；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农民付出汗水，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才有丰收的果实；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士兵舍得守卫，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才有边疆的安宁；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建设者舍得付出，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才树起千万座丰碑；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建设者无须用丹青绘画，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却用意志与汗水一起浇注，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描绘出大地美妙的风景；</w:t>
      </w:r>
    </w:p>
    <w:p>
      <w:pPr>
        <w:widowControl/>
        <w:rPr>
          <w:rFonts w:asci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世间最美的风景就是创业者的风采！</w:t>
      </w:r>
    </w:p>
    <w:p>
      <w:pPr>
        <w:ind w:firstLine="420"/>
        <w:rPr>
          <w:rFonts w:ascii="宋体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NmMGY1MTliNmVhY2YxZTE0ZjhlZTlkYmJjZmNjYTUifQ=="/>
  </w:docVars>
  <w:rsids>
    <w:rsidRoot w:val="00743B11"/>
    <w:rsid w:val="001A45E4"/>
    <w:rsid w:val="002C0842"/>
    <w:rsid w:val="00363519"/>
    <w:rsid w:val="00376B98"/>
    <w:rsid w:val="003E7CE0"/>
    <w:rsid w:val="004A4081"/>
    <w:rsid w:val="005D5AFB"/>
    <w:rsid w:val="005F43F4"/>
    <w:rsid w:val="006E2EAE"/>
    <w:rsid w:val="00743B11"/>
    <w:rsid w:val="008965E8"/>
    <w:rsid w:val="00935E63"/>
    <w:rsid w:val="00950ED3"/>
    <w:rsid w:val="00962590"/>
    <w:rsid w:val="00A77BA1"/>
    <w:rsid w:val="00A97D52"/>
    <w:rsid w:val="00AA2C59"/>
    <w:rsid w:val="00B569BD"/>
    <w:rsid w:val="00B715AB"/>
    <w:rsid w:val="00CC75E2"/>
    <w:rsid w:val="00CD7183"/>
    <w:rsid w:val="00DF3CBE"/>
    <w:rsid w:val="00E3667B"/>
    <w:rsid w:val="00FA2739"/>
    <w:rsid w:val="00FE5337"/>
    <w:rsid w:val="00FF2F40"/>
    <w:rsid w:val="22E60C43"/>
    <w:rsid w:val="3B067A72"/>
    <w:rsid w:val="76E1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8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5">
    <w:name w:val="Normal (Web)"/>
    <w:basedOn w:val="1"/>
    <w:qFormat/>
    <w:uiPriority w:val="99"/>
    <w:pPr>
      <w:widowControl/>
      <w:spacing w:before="150" w:after="150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HTML Preformatted Char"/>
    <w:basedOn w:val="7"/>
    <w:link w:val="4"/>
    <w:locked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9">
    <w:name w:val="Header Char"/>
    <w:basedOn w:val="7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Footer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5</Pages>
  <Words>1138</Words>
  <Characters>1138</Characters>
  <Lines>0</Lines>
  <Paragraphs>0</Paragraphs>
  <TotalTime>0</TotalTime>
  <ScaleCrop>false</ScaleCrop>
  <LinksUpToDate>false</LinksUpToDate>
  <CharactersWithSpaces>1139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2016-07-11T07:22:00Z</dcterms:created>
  <dc:creator>Administrator</dc:creator>
  <cp:lastModifiedBy>Administrator</cp:lastModifiedBy>
  <dcterms:modified xsi:type="dcterms:W3CDTF">2023-06-14T01:59:01Z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A1C1056F9647475DB5879E3E01E8243E_12</vt:lpwstr>
  </property>
</Properties>
</file>