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大数据行业分析报告-绝缘栅双极晶体管单管市场现状研究分析与发展前景预测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大数据行业分析报告-绝缘栅双极晶体管单管市场现状研究分析与发展前景预测</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【报告篇幅】：90</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【报告图表数】：139</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2022年中国绝缘栅双极晶体管单管市场销售收入达到了 万元，预计2029年可以达到 万元，2023-2029期间年复合增长率(CAGR)为 %。本研究项目旨在梳理绝缘栅双极晶体管单管领域产品系列，洞悉行业特点、市场存量空间及增量空间，并结合市场发展前景判断绝缘栅双极晶体管单管领域内各类竞争者所处地位。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中国市场核心厂商包括Infineon Technologies AG、Mitsubishi、Fuji Electric、Onsemi和Toshiba Corporation等，按收入计，2022年中国市场前三大厂商占有大约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从产品类型方面来看，小于1000V占有重要地位，预计2029年份额将达到 %。同时就应用来看，逆变器在2022年份额大约是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绝缘栅双极晶体管单管的生产、消费及进出口情况，重点关注在中国市场扮演重要角色的全球及本土绝缘栅双极晶体管单管生产商，呈现这些厂商在中国市场的绝缘栅双极晶体管单管销量、收入、价格、毛利率、市场份额等关键指标。此外，针对绝缘栅双极晶体管单管产品本身的细分增长情况，如不同绝缘栅双极晶体管单管产品类型、价格、销量、收入，不同应用绝缘栅双极晶体管单管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本文主要包括绝缘栅双极晶体管单管生产商如下：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Infineon Technologies AG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Mitsubishi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Fuji Electric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Onsemi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Toshiba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STMicroelectronics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Littelfuse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Renesas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MagnaChip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Silan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小于1000V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超过1000V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逆变器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不间断电源（UPS）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家电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第2章：中国市场绝缘栅双极晶体管单管主要厂商（品牌）竞争分析，主要包括绝缘栅双极晶体管单管销量、收入、市场份额、价格、产地及行业集中度分析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第3章：中国市场绝缘栅双极晶体管单管主要厂商（品牌）基本情况介绍，包括公司简介、绝缘栅双极晶体管单管产品型号、销量、价格、收入及最新动态等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第4章：中国不同类型绝缘栅双极晶体管单管销量、收入、价格及份额等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第5章：中国不同应用绝缘栅双极晶体管单管销量、收入、价格及份额等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第8章：中国本土绝缘栅双极晶体管单管生产情况分析，及中国市场绝缘栅双极晶体管单管进出口情况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市场空间：中国绝缘栅双极晶体管单管行业市场规模情况如何？未来增长情况如何？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产业链情况：中国绝缘栅双极晶体管单管厂商所在产业链构成是怎样？未来格局会如何演化？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厂商分析：全球绝缘栅双极晶体管单管领先企业是谁？企业情况怎样？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绝缘栅双极晶体管单管市场概述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按照不同产品类型，绝缘栅双极晶体管单管主要可以分为如下几个类别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中国不同产品类型绝缘栅双极晶体管单管增长趋势2018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小于1000V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超过1000V</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从不同应用，绝缘栅双极晶体管单管主要包括如下几个方面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中国不同应用绝缘栅双极晶体管单管增长趋势2018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逆变器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不间断电源（UPS）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家电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中国绝缘栅双极晶体管单管发展现状及未来趋势（2018-2029）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中国市场绝缘栅双极晶体管单管收入及增长率（2018-2029）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中国市场绝缘栅双极晶体管单管销量及增长率（2018-2029）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中国市场主要绝缘栅双极晶体管单管厂商分析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中国市场主要厂商绝缘栅双极晶体管单管销量、收入及市场份额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中国市场主要厂商绝缘栅双极晶体管单管销量（2018-2023）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中国市场主要厂商绝缘栅双极晶体管单管收入（2018-2023）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2022年中国市场主要厂商绝缘栅双极晶体管单管收入排名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中国市场主要厂商绝缘栅双极晶体管单管价格（2018-2023）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中国市场主要厂商绝缘栅双极晶体管单管总部及产地分布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中国市场主要厂商成立时间及绝缘栅双极晶体管单管商业化日期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中国市场主要厂商绝缘栅双极晶体管单管产品类型及应用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绝缘栅双极晶体管单管行业集中度、竞争程度分析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绝缘栅双极晶体管单管行业集中度分析：2022年中国Top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中国绝缘栅双极晶体管单管第一梯队、第二梯队和第三梯队厂商（品牌）及2022年市场份额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中国市场绝缘栅双极晶体管单管主要企业分析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Infineon Technologies AG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Infineon Technologies AG基本信息、绝缘栅双极晶体管单管生产基地、总部、竞争对手及市场地位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Infineon Technologies AG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Infineon Technologies AG在中国市场绝缘栅双极晶体管单管销量、收入、价格及毛利率（2018-2023）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Infineon Technologies AG公司简介及主要业务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Infineon Technologies AG企业最新动态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Mitsubishi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Mitsubishi基本信息、绝缘栅双极晶体管单管生产基地、总部、竞争对手及市场地位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Mitsubishi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Mitsubishi在中国市场绝缘栅双极晶体管单管销量、收入、价格及毛利率（2018-2023）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Mitsubishi公司简介及主要业务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Mitsubishi企业最新动态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Fuji Electric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Fuji Electric基本信息、绝缘栅双极晶体管单管生产基地、总部、竞争对手及市场地位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Fuji Electric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Fuji Electric在中国市场绝缘栅双极晶体管单管销量、收入、价格及毛利率（2018-2023）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Fuji Electric公司简介及主要业务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Fuji Electric企业最新动态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Onsemi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Onsemi基本信息、绝缘栅双极晶体管单管生产基地、总部、竞争对手及市场地位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Onsemi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Onsemi在中国市场绝缘栅双极晶体管单管销量、收入、价格及毛利率（2018-2023）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Onsemi公司简介及主要业务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Onsemi企业最新动态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Toshiba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Toshiba Corporation基本信息、绝缘栅双极晶体管单管生产基地、总部、竞争对手及市场地位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Toshiba Corporation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Toshiba Corporation在中国市场绝缘栅双极晶体管单管销量、收入、价格及毛利率（2018-2023）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Toshiba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Toshiba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STMicroelectronics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STMicroelectronics基本信息、绝缘栅双极晶体管单管生产基地、总部、竞争对手及市场地位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STMicroelectronics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STMicroelectronics在中国市场绝缘栅双极晶体管单管销量、收入、价格及毛利率（2018-2023）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STMicroelectronics公司简介及主要业务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STMicroelectronics企业最新动态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Littelfuse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Littelfuse基本信息、绝缘栅双极晶体管单管生产基地、总部、竞争对手及市场地位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Littelfuse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Littelfuse在中国市场绝缘栅双极晶体管单管销量、收入、价格及毛利率（2018-2023）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Littelfuse公司简介及主要业务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Littelfuse企业最新动态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Renesas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Renesas基本信息、绝缘栅双极晶体管单管生产基地、总部、竞争对手及市场地位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Renesas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Renesas在中国市场绝缘栅双极晶体管单管销量、收入、价格及毛利率（2018-2023）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Renesas公司简介及主要业务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Renesas企业最新动态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MagnaChip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MagnaChip基本信息、绝缘栅双极晶体管单管生产基地、总部、竞争对手及市场地位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MagnaChip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MagnaChip在中国市场绝缘栅双极晶体管单管销量、收入、价格及毛利率（2018-2023）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MagnaChip公司简介及主要业务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MagnaChip企业最新动态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Silan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Silan基本信息、绝缘栅双极晶体管单管生产基地、总部、竞争对手及市场地位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Silan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Silan在中国市场绝缘栅双极晶体管单管销量、收入、价格及毛利率（2018-2023）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Silan公司简介及主要业务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Silan企业最新动态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不同类型绝缘栅双极晶体管单管分析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中国市场不同产品类型绝缘栅双极晶体管单管销量（2018-2029）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中国市场不同产品类型绝缘栅双极晶体管单管销量及市场份额（2018-2023）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中国市场不同产品类型绝缘栅双极晶体管单管销量预测（2024-2029）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中国市场不同产品类型绝缘栅双极晶体管单管规模（2018-2029）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中国市场不同产品类型绝缘栅双极晶体管单管规模及市场份额（2018-2023）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中国市场不同产品类型绝缘栅双极晶体管单管规模预测（2024-2029）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中国市场不同产品类型绝缘栅双极晶体管单管价格走势（2018-2029）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不同应用绝缘栅双极晶体管单管分析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中国市场不同应用绝缘栅双极晶体管单管销量（2018-2029）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中国市场不同应用绝缘栅双极晶体管单管销量及市场份额（2018-2023）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中国市场不同应用绝缘栅双极晶体管单管销量预测（2024-2029）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中国市场不同应用绝缘栅双极晶体管单管规模（2018-2029）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中国市场不同应用绝缘栅双极晶体管单管规模及市场份额（2018-2023）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中国市场不同应用绝缘栅双极晶体管单管规模预测（2024-2029）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中国市场不同应用绝缘栅双极晶体管单管价格走势（2018-2029）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绝缘栅双极晶体管单管行业发展分析---发展趋势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绝缘栅双极晶体管单管行业发展分析---厂商壁垒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绝缘栅双极晶体管单管行业发展分析---驱动因素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绝缘栅双极晶体管单管行业发展分析---制约因素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绝缘栅双极晶体管单管中国企业SWOT分析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绝缘栅双极晶体管单管行业政策环境分析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绝缘栅双极晶体管单管行业产业链简介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绝缘栅双极晶体管单管产业链分析-上游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绝缘栅双极晶体管单管产业链分析-中游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绝缘栅双极晶体管单管产业链分析-下游：行业场景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绝缘栅双极晶体管单管行业采购模式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绝缘栅双极晶体管单管行业生产模式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绝缘栅双极晶体管单管行业销售模式及销售渠道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中国本土绝缘栅双极晶体管单管产能、产量分析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中国绝缘栅双极晶体管单管供需现状及预测（2018-2029）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中国绝缘栅双极晶体管单管产能、产量、产能利用率及发展趋势（2018-2029）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中国绝缘栅双极晶体管单管产量、市场需求量及发展趋势（2018-2029）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中国绝缘栅双极晶体管单管进出口分析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中国市场绝缘栅双极晶体管单管主要进口来源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中国市场绝缘栅双极晶体管单管主要出口目的地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不同产品类型，绝缘栅双极晶体管单管市场规模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不同应用绝缘栅双极晶体管单管市场规模2018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中国市场主要厂商绝缘栅双极晶体管单管销量（2018-2023）&amp;（千件）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中国市场主要厂商绝缘栅双极晶体管单管销量市场份额（2018-2023）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中国市场主要厂商绝缘栅双极晶体管单管收入（2018-2023）&amp;（万元）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中国市场主要厂商绝缘栅双极晶体管单管收入份额（2018-2023）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2022年中国主要生产商绝缘栅双极晶体管单管收入排名（万元）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中国市场主要厂商绝缘栅双极晶体管单管价格（2018-2023）&amp;（元/件）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中国市场主要厂商绝缘栅双极晶体管单管总部及产地分布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中国市场主要厂商成立时间及绝缘栅双极晶体管单管商业化日期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中国市场主要厂商绝缘栅双极晶体管单管产品类型及应用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2022年中国市场绝缘栅双极晶体管单管主要厂商市场地位（第一梯队、第二梯队和第三梯队）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Infineon Technologies AG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Infineon Technologies AG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Infineon Technologies AG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Infineon Technologies AG公司简介及主要业务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Infineon Technologies AG企业最新动态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Mitsubishi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Mitsubishi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Mitsubishi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Mitsubishi公司简介及主要业务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Mitsubishi企业最新动态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Fuji Electric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Fuji Electric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Fuji Electric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Fuji Electric公司简介及主要业务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Fuji Electric企业最新动态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Onsemi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Onsemi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Onsemi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Onsemi公司简介及主要业务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Onsemi企业最新动态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Toshiba Corporation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Toshiba Corporation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Toshiba Corporation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Toshiba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Toshiba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STMicroelectronics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STMicroelectronics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STMicroelectronics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STMicroelectronics公司简介及主要业务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STMicroelectronics企业最新动态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Littelfuse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Littelfuse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Littelfuse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Littelfuse公司简介及主要业务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Littelfuse企业最新动态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Renesas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Renesas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Renesas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Renesas公司简介及主要业务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Renesas企业最新动态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MagnaChip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MagnaChip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MagnaChip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MagnaChip公司简介及主要业务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MagnaChip企业最新动态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Silan 绝缘栅双极晶体管单管生产基地、总部、竞争对手及市场地位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Silan 绝缘栅双极晶体管单管产品规格、参数及市场应用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Silan 绝缘栅双极晶体管单管销量（千件）、收入（万元）、价格（元/件）及毛利率（2018-2023）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Silan公司简介及主要业务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Silan企业最新动态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中国市场不同类型绝缘栅双极晶体管单管销量（2018-2023）&amp;（千件）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中国市场不同类型绝缘栅双极晶体管单管销量市场份额（2018-2023）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中国市场不同类型绝缘栅双极晶体管单管销量预测（2024-2029）&amp;（千件）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中国市场不同类型绝缘栅双极晶体管单管销量市场份额预测（2024-2029）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中国市场不同类型绝缘栅双极晶体管单管规模（2018-2023）&amp;（万元）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中国市场不同类型绝缘栅双极晶体管单管规模市场份额（2018-2023）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中国市场不同类型绝缘栅双极晶体管单管规模预测（2024-2029）&amp;（万元）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中国市场不同类型绝缘栅双极晶体管单管规模市场份额预测（2024-2029）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中国市场不同应用绝缘栅双极晶体管单管销量（2018-2023）&amp;（千件）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中国市场不同应用绝缘栅双极晶体管单管销量市场份额（2018-2023）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中国市场不同应用绝缘栅双极晶体管单管销量预测（2024-2029）&amp;（千件）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中国市场不同应用绝缘栅双极晶体管单管销量市场份额预测（2024-2029）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中国市场不同应用绝缘栅双极晶体管单管规模（2018-2023）&amp;（万元）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中国市场不同应用绝缘栅双极晶体管单管规模市场份额（2018-2023）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中国市场不同应用绝缘栅双极晶体管单管规模预测（2024-2029）&amp;（万元）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中国市场不同应用绝缘栅双极晶体管单管规模市场份额预测（2024-2029）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绝缘栅双极晶体管单管行业发展分析---发展趋势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绝缘栅双极晶体管单管行业发展分析---厂商壁垒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绝缘栅双极晶体管单管行业发展分析---驱动因素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绝缘栅双极晶体管单管行业发展分析---制约因素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绝缘栅双极晶体管单管行业相关重点政策一览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绝缘栅双极晶体管单管行业供应链分析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绝缘栅双极晶体管单管上游原料供应商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绝缘栅双极晶体管单管行业主要下游客户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绝缘栅双极晶体管单管典型经销商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中国绝缘栅双极晶体管单管产量、销量、进口量及出口量（2018-2023）&amp;（千件）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中国绝缘栅双极晶体管单管产量、销量、进口量及出口量预测（2024-2029）&amp;（千件）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中国市场绝缘栅双极晶体管单管主要进口来源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中国市场绝缘栅双极晶体管单管主要出口目的地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绝缘栅双极晶体管单管产品图片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中国不同产品类型绝缘栅双极晶体管单管产量市场份额2022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小于1000V产品图片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超过1000V产品图片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中国不同应用绝缘栅双极晶体管单管市场份额2022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逆变器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不间断电源（UPS）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家电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中国市场绝缘栅双极晶体管单管市场规模，2018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中国市场绝缘栅双极晶体管单管收入及增长率（2018-2029）&amp;（万元）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中国市场绝缘栅双极晶体管单管销量及增长率（2018-2029）&amp;（千件）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2022年中国市场主要厂商绝缘栅双极晶体管单管销量市场份额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2022年中国市场主要厂商绝缘栅双极晶体管单管收入市场份额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2022年中国市场前五大厂商绝缘栅双极晶体管单管市场份额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2022年中国市场绝缘栅双极晶体管单管第一梯队、第二梯队和第三梯队厂商（品牌）及市场份额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中国市场不同产品类型绝缘栅双极晶体管单管价格走势（2018-2029）&amp;（元/件）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中国市场不同应用绝缘栅双极晶体管单管价格走势（2018-2029）&amp;（元/件）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绝缘栅双极晶体管单管中国企业SWOT分析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绝缘栅双极晶体管单管产业链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绝缘栅双极晶体管单管行业采购模式分析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绝缘栅双极晶体管单管行业生产模式分析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绝缘栅双极晶体管单管行业销售模式分析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中国绝缘栅双极晶体管单管产能、产量、产能利用率及发展趋势（2018-2029）&amp;（千件）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中国绝缘栅双极晶体管单管产量、市场需求量及发展趋势（2018-2029）&amp;（千件）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A3NCwiaGRpZCI6IjY3YTEzMDQ2M2ViMDk1NDQ0ZWIyMzZiOTVkNTMwZWIwIiwidXNlckNvdW50IjoxMDc0fQ=="/>
  </w:docVars>
  <w:rsids>
    <w:rsidRoot w:val="438C3708"/>
    <w:rsid w:val="00005402"/>
    <w:rsid w:val="00103897"/>
    <w:rsid w:val="001464CE"/>
    <w:rsid w:val="00227F32"/>
    <w:rsid w:val="00305CE7"/>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00793B"/>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5910AC"/>
    <w:rsid w:val="056B7658"/>
    <w:rsid w:val="056C3122"/>
    <w:rsid w:val="057228FE"/>
    <w:rsid w:val="05793C8D"/>
    <w:rsid w:val="05922FA0"/>
    <w:rsid w:val="059761E0"/>
    <w:rsid w:val="059A0E8F"/>
    <w:rsid w:val="05B2719F"/>
    <w:rsid w:val="05B71CEB"/>
    <w:rsid w:val="05B96C80"/>
    <w:rsid w:val="05C05FA5"/>
    <w:rsid w:val="05D03D33"/>
    <w:rsid w:val="05F17CC7"/>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63701"/>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01702"/>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5C05EF"/>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220A6"/>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2316DC"/>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A50A7A"/>
    <w:rsid w:val="15A5287C"/>
    <w:rsid w:val="15B479FC"/>
    <w:rsid w:val="15B64A89"/>
    <w:rsid w:val="15BC1A9A"/>
    <w:rsid w:val="15C2342E"/>
    <w:rsid w:val="15E45152"/>
    <w:rsid w:val="15ED388A"/>
    <w:rsid w:val="160C5454"/>
    <w:rsid w:val="16252663"/>
    <w:rsid w:val="16257519"/>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52667"/>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1F083A"/>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9D08C8"/>
    <w:rsid w:val="30A62A90"/>
    <w:rsid w:val="30A900EC"/>
    <w:rsid w:val="30B14F43"/>
    <w:rsid w:val="30B60F81"/>
    <w:rsid w:val="30CC23DC"/>
    <w:rsid w:val="30D84C78"/>
    <w:rsid w:val="30ED707D"/>
    <w:rsid w:val="310701CB"/>
    <w:rsid w:val="311E24C1"/>
    <w:rsid w:val="311F0DA0"/>
    <w:rsid w:val="31244B45"/>
    <w:rsid w:val="313F372D"/>
    <w:rsid w:val="314931FE"/>
    <w:rsid w:val="316D3DF6"/>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4A2389"/>
    <w:rsid w:val="32503CD3"/>
    <w:rsid w:val="32543208"/>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CE3589"/>
    <w:rsid w:val="36D07CFA"/>
    <w:rsid w:val="36D3294D"/>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C36FB"/>
    <w:rsid w:val="388D1222"/>
    <w:rsid w:val="389C3213"/>
    <w:rsid w:val="38AC16A8"/>
    <w:rsid w:val="38AF2C58"/>
    <w:rsid w:val="38B4055C"/>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4330A"/>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752AA"/>
    <w:rsid w:val="41366F69"/>
    <w:rsid w:val="413B7A6D"/>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EA380F"/>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440D5"/>
    <w:rsid w:val="47B63383"/>
    <w:rsid w:val="47C51615"/>
    <w:rsid w:val="47CA1B4A"/>
    <w:rsid w:val="47D66E97"/>
    <w:rsid w:val="47D74267"/>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03E02"/>
    <w:rsid w:val="53C74089"/>
    <w:rsid w:val="53D224B3"/>
    <w:rsid w:val="53D8114B"/>
    <w:rsid w:val="53DA0EE7"/>
    <w:rsid w:val="53DB7228"/>
    <w:rsid w:val="53F15CD4"/>
    <w:rsid w:val="53F71F19"/>
    <w:rsid w:val="54024CD1"/>
    <w:rsid w:val="54135C95"/>
    <w:rsid w:val="5435198C"/>
    <w:rsid w:val="543C16DA"/>
    <w:rsid w:val="5452714F"/>
    <w:rsid w:val="54535FB0"/>
    <w:rsid w:val="547445A3"/>
    <w:rsid w:val="547868A6"/>
    <w:rsid w:val="54817F20"/>
    <w:rsid w:val="54901A26"/>
    <w:rsid w:val="54A10368"/>
    <w:rsid w:val="54A8063C"/>
    <w:rsid w:val="54AD6566"/>
    <w:rsid w:val="54C1043A"/>
    <w:rsid w:val="54C45A17"/>
    <w:rsid w:val="54C618EB"/>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BB0D24"/>
    <w:rsid w:val="55C23E61"/>
    <w:rsid w:val="55CE1826"/>
    <w:rsid w:val="55DE621D"/>
    <w:rsid w:val="55E02539"/>
    <w:rsid w:val="55ED52C6"/>
    <w:rsid w:val="55F674E6"/>
    <w:rsid w:val="55FB55C5"/>
    <w:rsid w:val="55FC6F38"/>
    <w:rsid w:val="56226FF5"/>
    <w:rsid w:val="562E599A"/>
    <w:rsid w:val="563A433F"/>
    <w:rsid w:val="5647080A"/>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6FC15F5"/>
    <w:rsid w:val="57016832"/>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846314"/>
    <w:rsid w:val="5CAD396D"/>
    <w:rsid w:val="5CAD75CF"/>
    <w:rsid w:val="5CBC3478"/>
    <w:rsid w:val="5CBC5AAE"/>
    <w:rsid w:val="5CC1185D"/>
    <w:rsid w:val="5CCA0FB2"/>
    <w:rsid w:val="5CCE3A33"/>
    <w:rsid w:val="5CDC08DA"/>
    <w:rsid w:val="5CDD33AE"/>
    <w:rsid w:val="5CF16F06"/>
    <w:rsid w:val="5CFA1A9B"/>
    <w:rsid w:val="5CFE45D1"/>
    <w:rsid w:val="5D1256CE"/>
    <w:rsid w:val="5D3968F1"/>
    <w:rsid w:val="5D3E4715"/>
    <w:rsid w:val="5D431D2B"/>
    <w:rsid w:val="5D467A6D"/>
    <w:rsid w:val="5D5E7BC3"/>
    <w:rsid w:val="5D6E1CEF"/>
    <w:rsid w:val="5D710D9B"/>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9B3C2C"/>
    <w:rsid w:val="60A26D69"/>
    <w:rsid w:val="60A30D33"/>
    <w:rsid w:val="60A968B8"/>
    <w:rsid w:val="60AF3851"/>
    <w:rsid w:val="60B42F40"/>
    <w:rsid w:val="60CC1D90"/>
    <w:rsid w:val="60EC26DA"/>
    <w:rsid w:val="60F026A0"/>
    <w:rsid w:val="61045C75"/>
    <w:rsid w:val="610761B7"/>
    <w:rsid w:val="61082472"/>
    <w:rsid w:val="61153112"/>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3979E4"/>
    <w:rsid w:val="644366BF"/>
    <w:rsid w:val="644B3444"/>
    <w:rsid w:val="64505303"/>
    <w:rsid w:val="646D58E0"/>
    <w:rsid w:val="647927F9"/>
    <w:rsid w:val="64847F0B"/>
    <w:rsid w:val="648C220A"/>
    <w:rsid w:val="648E1784"/>
    <w:rsid w:val="648F5856"/>
    <w:rsid w:val="64986CAA"/>
    <w:rsid w:val="64BA216D"/>
    <w:rsid w:val="64BB2B8D"/>
    <w:rsid w:val="64BF56D9"/>
    <w:rsid w:val="64C9520C"/>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24194"/>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8048D6"/>
    <w:rsid w:val="6D8A305E"/>
    <w:rsid w:val="6D995997"/>
    <w:rsid w:val="6DA24C20"/>
    <w:rsid w:val="6DB850B3"/>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0C6EC3"/>
    <w:rsid w:val="741464E0"/>
    <w:rsid w:val="7419513C"/>
    <w:rsid w:val="741B0EB4"/>
    <w:rsid w:val="7434271A"/>
    <w:rsid w:val="74474788"/>
    <w:rsid w:val="744E30B7"/>
    <w:rsid w:val="74734442"/>
    <w:rsid w:val="747F71E4"/>
    <w:rsid w:val="74836A59"/>
    <w:rsid w:val="748C2944"/>
    <w:rsid w:val="748F01F5"/>
    <w:rsid w:val="749A2DE8"/>
    <w:rsid w:val="749B1FF5"/>
    <w:rsid w:val="74A94712"/>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9F60E4"/>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BFC5A6F"/>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896BD7"/>
    <w:rsid w:val="7CB46A32"/>
    <w:rsid w:val="7CBE2D25"/>
    <w:rsid w:val="7CBE4AD3"/>
    <w:rsid w:val="7CC66965"/>
    <w:rsid w:val="7CCD4D16"/>
    <w:rsid w:val="7CD62C03"/>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0B1F99"/>
    <w:rsid w:val="7E1846B6"/>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5854</Words>
  <Characters>8046</Characters>
  <Lines>0</Lines>
  <Paragraphs>0</Paragraphs>
  <TotalTime>180</TotalTime>
  <ScaleCrop>false</ScaleCrop>
  <LinksUpToDate>false</LinksUpToDate>
  <CharactersWithSpaces>9819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2023-02-27T09:39:44Z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0D0F4F38BE7644F890A6FBB22102D71E</vt:lpwstr>
  </property>
  <property fmtid="{D5CDD505-2E9C-101B-9397-08002B2CF9AE}" pid="5" name="commondata">
    <vt:lpwstr>eyJjb3VudCI6NDAzLCJoZGlkIjoiNjdhMTMwNDYzZWIwOTU0NDRlYjIzNmI5NWQ1MzBlYjAiLCJ1c2VyQ291bnQiOjQwM30=</vt:lpwstr>
  </property>
</Properties>
</file>