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年主动温控RKN容器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业现状及十四五规划分析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年主动温控RKN容器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业现状及十四五规划分析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【报告图表数】：133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受新冠肺炎疫情等影响，2022年全球主动温控RKN容器市场规模大约为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是全球最大的主动温控RKN容器生产地区，占有大约 %的市场份额，之后是 ，占有大约 %的市场份额。目前全球市场，基本由 和 地区厂商主导，全球主动温控RKN容器头部厂商主要包括VRR、海尔生物、Csafe、Envirotainer AB和VRR等，前三大厂商占有全球大约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本报告研究“十三五”期间全球及中国市场主动温控RKN容器的供给和需求情况，以及“十四五”期间行业发展预测。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重点分析全球主要地区主动温控RKN容器的产能、销量、收入和增长潜力，历史数据2018-2022年，预测数据2023-2029年。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主动温控RKN容器行业竞争格局，包括全球市场主要厂商竞争格局和中国本土市场主要厂商竞争格局，重点分析全球主要厂商主动温控RKN容器产能、销量、收入、价格和市场份额，全球主动温控RKN容器产地分布情况、中国主动温控RKN容器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此外针对主动温控RKN容器行业产品分类、应用、行业政策、产业链、生产模式、销售模式、行业发展有利因素、不利因素和进入壁垒也做了详细分析。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VRR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海尔生物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Csafe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Envirotainer AB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VRR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DoKaSch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冷藏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冰冻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疫苗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药物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生物制品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高端生鲜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第2章：全球市场供需情况、中国地区供需情况，包括主要地区主动温控RKN容器产量、销量、收入、价格及市场份额等；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第3章：全球主要地区和国家，主动温控RKN容器销量和销售收入，2018-2022，及预测2023到2029；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第4章：行业竞争格局分析，包括全球市场企业排名及市场份额、中国市场企业排名和份额、主要厂商主动温控RKN容器销量、收入、价格和市场份额等；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第5章：全球市场不同类型主动温控RKN容器销量、收入、价格及份额等；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第6章：全球市场不同应用主动温控RKN容器销量、收入、价格及份额等；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第9章：全球市场主动温控RKN容器主要厂商基本情况介绍，包括公司简介、主动温控RKN容器产品规格型号、销量、价格、收入及公司最新动态等；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第10章：中国市场主动温控RKN容器进出口情况分析；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第11章：中国市场主动温控RKN容器主要生产和消费地区分布；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主动温控RKN容器市场概述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主动温控RKN容器行业概述及统计范围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按照不同产品类型，主动温控RKN容器主要可以分为如下几个类别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不同产品类型主动温控RKN容器规模增长趋势2018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冷藏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冰冻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从不同应用，主动温控RKN容器主要包括如下几个方面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不同应用主动温控RKN容器规模增长趋势2018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疫苗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药物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生物制品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高端生鲜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1.3.7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主动温控RKN容器行业发展总体概况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主动温控RKN容器行业发展主要特点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主动温控RKN容器行业发展影响因素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全球主动温控RKN容器供需现状及预测（2018-2029）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全球主动温控RKN容器产能、产量、产能利用率及发展趋势（2018-2029）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全球主动温控RKN容器产量、需求量及发展趋势（2018-2029）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全球主要地区主动温控RKN容器产量及发展趋势（2018-2029）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中国主动温控RKN容器供需现状及预测（2018-2029）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中国主动温控RKN容器产能、产量、产能利用率及发展趋势（2018-2029）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中国主动温控RKN容器产量、市场需求量及发展趋势（2018-2029）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中国主动温控RKN容器产能和产量占全球的比重（2018-2029）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全球主动温控RKN容器销量及收入（2018-2029）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全球市场主动温控RKN容器收入（2018-2029）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全球市场主动温控RKN容器销量（2018-2029）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全球市场主动温控RKN容器价格趋势（2018-2029）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中国主动温控RKN容器销量及收入（2018-2029）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中国市场主动温控RKN容器收入（2018-2029）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中国市场主动温控RKN容器销量（2018-2029）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中国市场主动温控RKN容器销量和收入占全球的比重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全球主动温控RKN容器主要地区分析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全球主要地区主动温控RKN容器市场规模分析：2018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全球主要地区主动温控RKN容器销售收入及市场份额（2018-2023年）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全球主要地区主动温控RKN容器销售收入预测（2024-2029）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全球主要地区主动温控RKN容器销量分析：2018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全球主要地区主动温控RKN容器销量及市场份额（2018-2023年）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全球主要地区主动温控RKN容器销量及市场份额预测（2024-2029）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北美（美国和加拿大）主动温控RKN容器销量（2018-2029）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北美（美国和加拿大）主动温控RKN容器收入（2018-2029）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欧洲（德国、英国、法国和意大利等国家）主动温控RKN容器销量（2018-2029）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欧洲（德国、英国、法国和意大利等国家）主动温控RKN容器收入（2018-2029）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亚太（中国、日本、韩国、中国台湾、印度和东南亚等）主动温控RKN容器销量（2018-2029）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亚太（中国、日本、韩国、中国台湾、印度和东南亚等）主动温控RKN容器收入（2018-2029）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拉美地区（墨西哥、巴西等国家）主动温控RKN容器销量（2018-2029）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拉美地区（墨西哥、巴西等国家）主动温控RKN容器收入（2018-2029）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中东及非洲（土耳其、沙特等国家）主动温控RKN容器销量（2018-2029）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中东及非洲（土耳其、沙特等国家）主动温控RKN容器收入（2018-2029）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全球市场主要厂商主动温控RKN容器产能市场份额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全球市场主要厂商主动温控RKN容器销量（2018-2023）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全球市场主要厂商主动温控RKN容器销售收入（2018-2023）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全球市场主要厂商主动温控RKN容器销售价格（2018-2023）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2022年全球主要生产商主动温控RKN容器收入排名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中国市场主要厂商主动温控RKN容器销量（2018-2023）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中国市场主要厂商主动温控RKN容器销售收入（2018-2023）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中国市场主要厂商主动温控RKN容器销售价格（2018-2023）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2022年中国主要生产商主动温控RKN容器收入排名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全球主要厂商主动温控RKN容器总部及产地分布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全球主要厂商主动温控RKN容器商业化日期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全球主要厂商主动温控RKN容器产品类型及应用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主动温控RKN容器行业集中度、竞争程度分析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主动温控RKN容器行业集中度分析：全球头部厂商份额（Top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全球主动温控RKN容器第一梯队、第二梯队和第三梯队生产商（品牌）及市场份额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不同产品类型主动温控RKN容器分析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全球市场不同产品类型主动温控RKN容器销量（2018-2029）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全球市场不同产品类型主动温控RKN容器销量及市场份额（2018-2023）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全球市场不同产品类型主动温控RKN容器销量预测（2024-2029）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全球市场不同产品类型主动温控RKN容器收入（2018-2029）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全球市场不同产品类型主动温控RKN容器收入及市场份额（2018-2023）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全球市场不同产品类型主动温控RKN容器收入预测（2024-2029）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全球市场不同产品类型主动温控RKN容器价格走势（2018-2029）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中国市场不同产品类型主动温控RKN容器销量（2018-2029）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中国市场不同产品类型主动温控RKN容器销量及市场份额（2018-2023）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中国市场不同产品类型主动温控RKN容器销量预测（2024-2029）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中国市场不同产品类型主动温控RKN容器收入（2018-2029）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中国市场不同产品类型主动温控RKN容器收入及市场份额（2018-2023）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中国市场不同产品类型主动温控RKN容器收入预测（2024-2029）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不同应用主动温控RKN容器分析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全球市场不同应用主动温控RKN容器销量（2018-2029）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全球市场不同应用主动温控RKN容器销量及市场份额（2018-2023）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全球市场不同应用主动温控RKN容器销量预测（2024-2029）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全球市场不同应用主动温控RKN容器收入（2018-2029）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全球市场不同应用主动温控RKN容器收入及市场份额（2018-2023）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全球市场不同应用主动温控RKN容器收入预测（2024-2029）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全球市场不同应用主动温控RKN容器价格走势（2018-2029）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中国市场不同应用主动温控RKN容器销量（2018-2029）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中国市场不同应用主动温控RKN容器销量及市场份额（2018-2023）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中国市场不同应用主动温控RKN容器销量预测（2024-2029）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中国市场不同应用主动温控RKN容器收入（2018-2029）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中国市场不同应用主动温控RKN容器收入及市场份额（2018-2023）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中国市场不同应用主动温控RKN容器收入预测（2024-2029）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主动温控RKN容器行业发展趋势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主动温控RKN容器行业主要驱动因素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主动温控RKN容器中国企业SWOT分析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中国主动温控RKN容器行业政策环境分析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主动温控RKN容器行业产业链简介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主动温控RKN容器行业供应链分析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主动温控RKN容器主要原料及供应情况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主动温控RKN容器行业主要下游客户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主动温控RKN容器行业采购模式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主动温控RKN容器行业生产模式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主动温控RKN容器行业销售模式及销售渠道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全球市场主要主动温控RKN容器厂商简介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VRR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VRR基本信息、主动温控RKN容器生产基地、销售区域、竞争对手及市场地位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VRR 主动温控RKN容器产品规格、参数及市场应用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VRR 主动温控RKN容器销量、收入、价格及毛利率（2018-2023）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VRR公司简介及主要业务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VRR企业最新动态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海尔生物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海尔生物基本信息、主动温控RKN容器生产基地、销售区域、竞争对手及市场地位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海尔生物 主动温控RKN容器产品规格、参数及市场应用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海尔生物 主动温控RKN容器销量、收入、价格及毛利率（2018-2023）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海尔生物公司简介及主要业务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海尔生物企业最新动态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Csafe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Csafe基本信息、主动温控RKN容器生产基地、销售区域、竞争对手及市场地位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Csafe 主动温控RKN容器产品规格、参数及市场应用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Csafe 主动温控RKN容器销量、收入、价格及毛利率（2018-2023）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Csafe公司简介及主要业务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Csafe企业最新动态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Envirotainer AB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Envirotainer AB基本信息、主动温控RKN容器生产基地、销售区域、竞争对手及市场地位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Envirotainer AB 主动温控RKN容器产品规格、参数及市场应用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Envirotainer AB 主动温控RKN容器销量、收入、价格及毛利率（2018-2023）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Envirotainer AB公司简介及主要业务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Envirotainer AB企业最新动态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VRR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VRR基本信息、主动温控RKN容器生产基地、销售区域、竞争对手及市场地位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VRR 主动温控RKN容器产品规格、参数及市场应用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VRR 主动温控RKN容器销量、收入、价格及毛利率（2018-2023）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VRR公司简介及主要业务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VRR企业最新动态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DoKaSch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DoKaSch基本信息、主动温控RKN容器生产基地、销售区域、竞争对手及市场地位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DoKaSch 主动温控RKN容器产品规格、参数及市场应用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DoKaSch 主动温控RKN容器销量、收入、价格及毛利率（2018-2023）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DoKaSch公司简介及主要业务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DoKaSch企业最新动态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中国市场主动温控RKN容器产量、销量、进出口分析及未来趋势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中国市场主动温控RKN容器产量、销量、进出口分析及未来趋势（2018-2029）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中国市场主动温控RKN容器进出口贸易趋势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中国市场主动温控RKN容器主要进口来源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中国市场主动温控RKN容器主要出口目的地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中国市场主动温控RKN容器主要地区分布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中国主动温控RKN容器生产地区分布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中国主动温控RKN容器消费地区分布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全球不同产品类型主动温控RKN容器增长趋势2018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不同应用主动温控RKN容器增长趋势2018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主动温控RKN容器行业发展主要特点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主动温控RKN容器行业发展有利因素分析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主动温控RKN容器行业发展不利因素分析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进入主动温控RKN容器行业壁垒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全球主要地区主动温控RKN容器产量（台）：2018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全球主要地区主动温控RKN容器产量（2018-2023）&amp;（台）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全球主要地区主动温控RKN容器产量市场份额（2018-2023）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全球主要地区主动温控RKN容器产量（2024-2029）&amp;（台）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全球主要地区主动温控RKN容器销售收入（百万美元）：2018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全球主要地区主动温控RKN容器销售收入（2018-2023）&amp;（百万美元）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全球主要地区主动温控RKN容器销售收入市场份额（2018-2023）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全球主要地区主动温控RKN容器收入（2024-2029）&amp;（百万美元）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全球主要地区主动温控RKN容器收入市场份额（2024-2029）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全球主要地区主动温控RKN容器销量（台）：2018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全球主要地区主动温控RKN容器销量（2018-2023）&amp;（台）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全球主要地区主动温控RKN容器销量市场份额（2018-2023）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全球主要地区主动温控RKN容器销量（2024-2029）&amp;（台）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全球主要地区主动温控RKN容器销量份额（2024-2029）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北美主动温控RKN容器基本情况分析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欧洲主动温控RKN容器基本情况分析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亚太地区主动温控RKN容器基本情况分析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拉美地区主动温控RKN容器基本情况分析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中东及非洲主动温控RKN容器基本情况分析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全球市场主要厂商主动温控RKN容器产能（2022-2023）&amp;（台）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全球市场主要厂商主动温控RKN容器销量（2018-2023）&amp;（台）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全球市场主要厂商主动温控RKN容器销量市场份额（2018-2023）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全球市场主要厂商主动温控RKN容器销售收入（2018-2023）&amp;（百万美元）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全球市场主要厂商主动温控RKN容器销售收入市场份额（2018-2023）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全球市场主要厂商主动温控RKN容器销售价格（2018-2023）&amp;（美元/台）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2022年全球主要生产商主动温控RKN容器收入排名（百万美元）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中国市场主要厂商主动温控RKN容器销量（2018-2023）&amp;（台）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中国市场主要厂商主动温控RKN容器销量市场份额（2018-2023）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中国市场主要厂商主动温控RKN容器销售收入（2018-2023）&amp;（百万美元）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中国市场主要厂商主动温控RKN容器销售收入市场份额（2018-2023）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中国市场主要厂商主动温控RKN容器销售价格（2018-2023）&amp;（美元/台）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2022年中国主要生产商主动温控RKN容器收入排名（百万美元）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全球主要厂商主动温控RKN容器总部及产地分布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全球主要厂商主动温控RKN容器商业化日期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全球主要厂商主动温控RKN容器产品类型及应用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2022年全球主动温控RKN容器主要厂商市场地位（第一梯队、第二梯队和第三梯队）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全球不同产品类型主动温控RKN容器销量（2018-2023年）&amp;（台）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全球不同产品类型主动温控RKN容器销量市场份额（2018-2023）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全球不同产品类型主动温控RKN容器销量预测（2024-2029）&amp;（台）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全球市场不同产品类型主动温控RKN容器销量市场份额预测（2024-2029）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全球不同产品类型主动温控RKN容器收入（2018-2023年）&amp;（百万美元）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全球不同产品类型主动温控RKN容器收入市场份额（2018-2023）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全球不同产品类型主动温控RKN容器收入预测（2024-2029）&amp;（百万美元）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全球不同产品类型主动温控RKN容器收入市场份额预测（2024-2029）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中国不同产品类型主动温控RKN容器销量（2018-2023年）&amp;（台）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中国不同产品类型主动温控RKN容器销量市场份额（2018-2023）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中国不同产品类型主动温控RKN容器销量预测（2024-2029）&amp;（台）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中国不同产品类型主动温控RKN容器销量市场份额预测（2024-2029）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中国不同产品类型主动温控RKN容器收入（2018-2023年）&amp;（百万美元）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中国不同产品类型主动温控RKN容器收入市场份额（2018-2023）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中国不同产品类型主动温控RKN容器收入预测（2024-2029）&amp;（百万美元）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中国不同产品类型主动温控RKN容器收入市场份额预测（2024-2029）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全球不同应用主动温控RKN容器销量（2018-2023年）&amp;（台）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全球不同应用主动温控RKN容器销量市场份额（2018-2023）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全球不同应用主动温控RKN容器销量预测（2024-2029）&amp;（台）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全球市场不同应用主动温控RKN容器销量市场份额预测（2024-2029）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全球不同应用主动温控RKN容器收入（2018-2023年）&amp;（百万美元）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全球不同应用主动温控RKN容器收入市场份额（2018-2023）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全球不同应用主动温控RKN容器收入预测（2024-2029）&amp;（百万美元）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全球不同应用主动温控RKN容器收入市场份额预测（2024-2029）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中国不同应用主动温控RKN容器销量（2018-2023年）&amp;（台）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中国不同应用主动温控RKN容器销量市场份额（2018-2023）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中国不同应用主动温控RKN容器销量预测（2024-2029）&amp;（台）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中国不同应用主动温控RKN容器销量市场份额预测（2024-2029）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中国不同应用主动温控RKN容器收入（2018-2023年）&amp;（百万美元）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中国不同应用主动温控RKN容器收入市场份额（2018-2023）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中国不同应用主动温控RKN容器收入预测（2024-2029）&amp;（百万美元）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中国不同应用主动温控RKN容器收入市场份额预测（2024-2029）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主动温控RKN容器行业技术发展趋势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主动温控RKN容器行业主要驱动因素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主动温控RKN容器行业供应链分析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主动温控RKN容器上游原料供应商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主动温控RKN容器行业主要下游客户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主动温控RKN容器行业典型经销商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VRR 主动温控RKN容器生产基地、销售区域、竞争对手及市场地位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VRR 主动温控RKN容器产品规格、参数及市场应用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VRR 主动温控RKN容器销量（台）、收入（百万美元）、价格（美元/台）及毛利率（2018-2023）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VRR公司简介及主要业务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VRR企业最新动态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海尔生物 主动温控RKN容器生产基地、销售区域、竞争对手及市场地位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海尔生物 主动温控RKN容器产品规格、参数及市场应用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海尔生物 主动温控RKN容器销量（台）、收入（百万美元）、价格（美元/台）及毛利率（2018-2023）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海尔生物公司简介及主要业务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海尔生物企业最新动态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Csafe 主动温控RKN容器生产基地、销售区域、竞争对手及市场地位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Csafe 主动温控RKN容器产品规格、参数及市场应用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Csafe 主动温控RKN容器销量（台）、收入（百万美元）、价格（美元/台）及毛利率（2018-2023）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Csafe公司简介及主要业务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Csafe企业最新动态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Envirotainer AB 主动温控RKN容器生产基地、销售区域、竞争对手及市场地位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Envirotainer AB 主动温控RKN容器产品规格、参数及市场应用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Envirotainer AB 主动温控RKN容器销量（台）、收入（百万美元）、价格（美元/台）及毛利率（2018-2023）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Envirotainer AB公司简介及主要业务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Envirotainer AB企业最新动态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VRR 主动温控RKN容器生产基地、销售区域、竞争对手及市场地位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VRR 主动温控RKN容器产品规格、参数及市场应用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VRR 主动温控RKN容器销量（台）、收入（百万美元）、价格（美元/台）及毛利率（2018-2023）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VRR公司简介及主要业务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VRR企业最新动态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DoKaSch 主动温控RKN容器生产基地、销售区域、竞争对手及市场地位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DoKaSch 主动温控RKN容器产品规格、参数及市场应用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DoKaSch 主动温控RKN容器销量（台）、收入（百万美元）、价格（美元/台）及毛利率（2018-2023）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DoKaSch公司简介及主要业务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DoKaSch企业最新动态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中国市场主动温控RKN容器产量、销量、进出口（2018-2023年）&amp;（台）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中国市场主动温控RKN容器产量、销量、进出口预测（2024-2029）&amp;（台）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中国市场主动温控RKN容器进出口贸易趋势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中国市场主动温控RKN容器主要进口来源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中国市场主动温控RKN容器主要出口目的地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中国主动温控RKN容器生产地区分布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中国主动温控RKN容器消费地区分布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主动温控RKN容器产品图片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全球不同产品类型主动温控RKN容器规模2018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全球不同产品类型主动温控RKN容器市场份额2022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冷藏产品图片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冰冻产品图片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全球不同应用主动温控RKN容器规模2018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全球不同应用主动温控RKN容器市场份额2022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疫苗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药物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生物制品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高端生鲜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全球主动温控RKN容器产能、产量、产能利用率及发展趋势（2018-2029）&amp;（台）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全球主动温控RKN容器产量、需求量及发展趋势（2018-2029）&amp;（台）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全球主要地区主动温控RKN容器产量规模：2018 VS 2022 VS 2029（台）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全球主要地区主动温控RKN容器产量市场份额（2018-2029）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中国主动温控RKN容器产能、产量、产能利用率及发展趋势（2018-2029）&amp;（台）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中国主动温控RKN容器产量、市场需求量及发展趋势（2018-2029）&amp;（台）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中国主动温控RKN容器总产能占全球比重（2018-2029）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中国主动温控RKN容器总产量占全球比重（2018-2029）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全球主动温控RKN容器市场收入及增长率:（2018-2029）&amp;（百万美元）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全球市场主动温控RKN容器市场规模：2018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全球市场主动温控RKN容器销量及增长率（2018-2029）&amp;（台）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全球市场主动温控RKN容器价格趋势（2018-2029）&amp;（美元/台）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中国主动温控RKN容器市场收入及增长率:（2018-2029）&amp;（百万美元）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中国市场主动温控RKN容器市场规模：2018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中国市场主动温控RKN容器销量及增长率（2018-2029）&amp;（台）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中国市场主动温控RKN容器销量占全球比重（2018-2029）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中国主动温控RKN容器收入占全球比重（2018-2029）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全球主要地区主动温控RKN容器销售收入规模：2018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全球主要地区主动温控RKN容器销售收入市场份额（2018-2023）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全球主要地区主动温控RKN容器销售收入市场份额（2018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全球主要地区主动温控RKN容器收入市场份额（2024-2029）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北美（美国和加拿大）主动温控RKN容器销量（2018-2029）&amp;（台）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北美（美国和加拿大）主动温控RKN容器销量份额（2018-2029）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北美（美国和加拿大）主动温控RKN容器收入（2018-2029）&amp;（百万美元）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北美（美国和加拿大）主动温控RKN容器收入份额（2018-2029）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欧洲（德国、英国、法国和意大利等国家）主动温控RKN容器销量（2018-2029）&amp;（台）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欧洲（德国、英国、法国和意大利等国家）主动温控RKN容器销量份额（2018-2029）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欧洲（德国、英国、法国和意大利等国家）主动温控RKN容器收入（2018-2029）&amp;（百万美元）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欧洲（德国、英国、法国和意大利等国家）主动温控RKN容器收入份额（2018-2029）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亚太（中国、日本、韩国、中国台湾、印度和东南亚等）主动温控RKN容器销量（2018-2029）&amp;（台）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亚太（中国、日本、韩国、中国台湾、印度和东南亚等）主动温控RKN容器销量份额（2018-2029）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亚太（中国、日本、韩国、中国台湾、印度和东南亚等）主动温控RKN容器收入（2018-2029）&amp;（百万美元）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亚太（中国、日本、韩国、中国台湾、印度和东南亚等）主动温控RKN容器收入份额（2018-2029）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拉美地区（墨西哥、巴西等国家）主动温控RKN容器销量（2018-2029）&amp;（台）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拉美地区（墨西哥、巴西等国家）主动温控RKN容器销量份额（2018-2029）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拉美地区（墨西哥、巴西等国家）主动温控RKN容器收入（2018-2029）&amp;（百万美元）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拉美地区（墨西哥、巴西等国家）主动温控RKN容器收入份额（2018-2029）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中东及非洲（土耳其、沙特等国家）主动温控RKN容器销量（2018-2029）&amp;（台）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中东及非洲（土耳其、沙特等国家）主动温控RKN容器销量份额（2018-2029）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中东及非洲（土耳其、沙特等国家）主动温控RKN容器收入（2018-2029）&amp;（百万美元）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中东及非洲（土耳其、沙特等国家）主动温控RKN容器收入份额（2018-2029）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2022年全球市场主要厂商主动温控RKN容器销量市场份额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2022年全球市场主要厂商主动温控RKN容器收入市场份额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2022年中国市场主要厂商主动温控RKN容器销量市场份额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2022年中国市场主要厂商主动温控RKN容器收入市场份额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2022年全球前五大生产商主动温控RKN容器市场份额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全球主动温控RKN容器第一梯队、第二梯队和第三梯队生产商（品牌）及市场份额（2022）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全球不同产品类型主动温控RKN容器价格走势（2018-2029）&amp;（美元/台）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全球不同应用主动温控RKN容器价格走势（2018-2029）&amp;（美元/台）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主动温控RKN容器中国企业SWOT分析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主动温控RKN容器产业链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主动温控RKN容器行业采购模式分析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主动温控RKN容器行业生产模式分析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主动温控RKN容器行业销售模式分析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jU4LCJoZGlkIjoiNjdhMTMwNDYzZWIwOTU0NDRlYjIzNmI5NWQ1MzBlYjAiLCJ1c2VyQ291bnQiOjY1OH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23011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B21E0"/>
    <w:rsid w:val="098E3A7F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9828</Words>
  <Characters>15317</Characters>
  <Lines>0</Lines>
  <Paragraphs>0</Paragraphs>
  <TotalTime>67</TotalTime>
  <ScaleCrop>false</ScaleCrop>
  <LinksUpToDate>false</LinksUpToDate>
  <CharactersWithSpaces>18343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2023-01-31T10:14:30Z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B84D438A5D8E4280A13A5A9E7F88C5C7</vt:lpwstr>
  </property>
  <property fmtid="{D5CDD505-2E9C-101B-9397-08002B2CF9AE}" pid="5" name="commondata">
    <vt:lpwstr>eyJjb3VudCI6NDAzLCJoZGlkIjoiNjdhMTMwNDYzZWIwOTU0NDRlYjIzNmI5NWQ1MzBlYjAiLCJ1c2VyQ291bnQiOjQwM30=</vt:lpwstr>
  </property>
</Properties>
</file>