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十四五规划-全球及中国数字开关设备行业研究及十四五规划分析报告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十四五规划-全球及中国数字开关设备行业研究及十四五规划分析报告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【报告篇幅】：117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【报告图表数】：155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受新冠肺炎疫情等影响，2022年全球数字开关设备市场规模大约为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是全球最大的数字开关设备生产地区，占有大约 %的市场份额，之后是 ，占有大约 %的市场份额。目前全球市场，基本由 和 地区厂商主导，全球数字开关设备头部厂商主要包括ABB、Siemens、Alstom、Eaton和DAQO等，前三大厂商占有全球大约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本报告研究“十三五”期间全球及中国市场数字开关设备的供给和需求情况，以及“十四五”期间行业发展预测。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重点分析全球主要地区数字开关设备的产能、销量、收入和增长潜力，历史数据2018-2022年，预测数据2023-2029年。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数字开关设备行业竞争格局，包括全球市场主要厂商竞争格局和中国本土市场主要厂商竞争格局，重点分析全球主要厂商数字开关设备产能、销量、收入、价格和市场份额，全球数字开关设备产地分布情况、中国数字开关设备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此外针对数字开关设备行业产品分类、应用、行业政策、产业链、生产模式、销售模式、行业发展有利因素、不利因素和进入壁垒也做了详细分析。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ABB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Siemens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Alstom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Eaton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DAQO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Schneider Electric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Toshiba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Mitsubishi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General Electric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Hyundai Electric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LS ELECTRIC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Powell Industries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CG Power and Industrial Solutions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Ormazabal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TGOOD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Lucy Electric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Chint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DELIXI Electric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Shanghai Electric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低压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高压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工业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商业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住宅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第2章：全球市场供需情况、中国地区供需情况，包括主要地区数字开关设备产量、销量、收入、价格及市场份额等；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第3章：全球主要地区和国家，数字开关设备销量和销售收入，2018-2022，及预测2023到2029；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第4章：行业竞争格局分析，包括全球市场企业排名及市场份额、中国市场企业排名和份额、主要厂商数字开关设备销量、收入、价格和市场份额等；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第5章：全球市场不同类型数字开关设备销量、收入、价格及份额等；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第6章：全球市场不同应用数字开关设备销量、收入、价格及份额等；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第9章：全球市场数字开关设备主要厂商基本情况介绍，包括公司简介、数字开关设备产品规格型号、销量、价格、收入及公司最新动态等；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第10章：中国市场数字开关设备进出口情况分析；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第11章：中国市场数字开关设备主要生产和消费地区分布；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数字开关设备市场概述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数字开关设备行业概述及统计范围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按照不同产品类型，数字开关设备主要可以分为如下几个类别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不同产品类型数字开关设备规模增长趋势2018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低压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中压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高压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从不同应用，数字开关设备主要包括如下几个方面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不同应用数字开关设备规模增长趋势2018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工业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商业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住宅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数字开关设备行业发展总体概况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数字开关设备行业发展主要特点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数字开关设备行业发展影响因素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全球数字开关设备供需现状及预测（2018-2029）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全球数字开关设备产能、产量、产能利用率及发展趋势（2018-2029）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全球数字开关设备产量、需求量及发展趋势（2018-2029）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全球主要地区数字开关设备产量及发展趋势（2018-2029）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中国数字开关设备供需现状及预测（2018-2029）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中国数字开关设备产能、产量、产能利用率及发展趋势（2018-2029）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中国数字开关设备产量、市场需求量及发展趋势（2018-2029）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中国数字开关设备产能和产量占全球的比重（2018-2029）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全球数字开关设备销量及收入（2018-2029）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全球市场数字开关设备收入（2018-2029）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全球市场数字开关设备销量（2018-2029）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全球市场数字开关设备价格趋势（2018-2029）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中国数字开关设备销量及收入（2018-2029）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中国市场数字开关设备收入（2018-2029）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中国市场数字开关设备销量（2018-2029）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中国市场数字开关设备销量和收入占全球的比重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全球数字开关设备主要地区分析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全球主要地区数字开关设备市场规模分析：2018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全球主要地区数字开关设备销售收入及市场份额（2018-2023年）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全球主要地区数字开关设备销售收入预测（2024-2029）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全球主要地区数字开关设备销量分析：2018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全球主要地区数字开关设备销量及市场份额（2018-2023年）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全球主要地区数字开关设备销量及市场份额预测（2024-2029）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北美（美国和加拿大）数字开关设备销量（2018-2029）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北美（美国和加拿大）数字开关设备收入（2018-2029）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欧洲（德国、英国、法国和意大利等国家）数字开关设备销量（2018-2029）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欧洲（德国、英国、法国和意大利等国家）数字开关设备收入（2018-2029）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亚太（中国、日本、韩国、中国台湾、印度和东南亚等）数字开关设备销量（2018-2029）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亚太（中国、日本、韩国、中国台湾、印度和东南亚等）数字开关设备收入（2018-2029）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拉美地区（墨西哥、巴西等国家）数字开关设备销量（2018-2029）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拉美地区（墨西哥、巴西等国家）数字开关设备收入（2018-2029）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中东及非洲（土耳其、沙特等国家）数字开关设备销量（2018-2029）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中东及非洲（土耳其、沙特等国家）数字开关设备收入（2018-2029）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全球市场主要厂商数字开关设备产能市场份额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全球市场主要厂商数字开关设备销量（2018-2023）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全球市场主要厂商数字开关设备销售收入（2018-2023）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全球市场主要厂商数字开关设备销售价格（2018-2023）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2022年全球主要生产商数字开关设备收入排名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中国市场主要厂商数字开关设备销量（2018-2023）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中国市场主要厂商数字开关设备销售收入（2018-2023）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中国市场主要厂商数字开关设备销售价格（2018-2023）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2022年中国主要生产商数字开关设备收入排名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全球主要厂商数字开关设备总部及产地分布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全球主要厂商数字开关设备商业化日期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全球主要厂商数字开关设备产品类型及应用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数字开关设备行业集中度、竞争程度分析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数字开关设备行业集中度分析：全球头部厂商份额（Top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全球数字开关设备第一梯队、第二梯队和第三梯队生产商（品牌）及市场份额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不同产品类型数字开关设备分析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全球市场不同产品类型数字开关设备销量（2018-2029）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全球市场不同产品类型数字开关设备销量及市场份额（2018-2023）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全球市场不同产品类型数字开关设备销量预测（2024-2029）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全球市场不同产品类型数字开关设备收入（2018-2029）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全球市场不同产品类型数字开关设备收入及市场份额（2018-2023）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全球市场不同产品类型数字开关设备收入预测（2024-2029）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全球市场不同产品类型数字开关设备价格走势（2018-2029）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中国市场不同产品类型数字开关设备销量（2018-2029）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中国市场不同产品类型数字开关设备销量及市场份额（2018-2023）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中国市场不同产品类型数字开关设备销量预测（2024-2029）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中国市场不同产品类型数字开关设备收入（2018-2029）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中国市场不同产品类型数字开关设备收入及市场份额（2018-2023）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中国市场不同产品类型数字开关设备收入预测（2024-2029）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不同应用数字开关设备分析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全球市场不同应用数字开关设备销量（2018-2029）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全球市场不同应用数字开关设备销量及市场份额（2018-2023）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全球市场不同应用数字开关设备销量预测（2024-2029）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全球市场不同应用数字开关设备收入（2018-2029）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全球市场不同应用数字开关设备收入及市场份额（2018-2023）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全球市场不同应用数字开关设备收入预测（2024-2029）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全球市场不同应用数字开关设备价格走势（2018-2029）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中国市场不同应用数字开关设备销量（2018-2029）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中国市场不同应用数字开关设备销量及市场份额（2018-2023）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中国市场不同应用数字开关设备销量预测（2024-2029）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中国市场不同应用数字开关设备收入（2018-2029）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中国市场不同应用数字开关设备收入及市场份额（2018-2023）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中国市场不同应用数字开关设备收入预测（2024-2029）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数字开关设备行业发展趋势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数字开关设备行业主要驱动因素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数字开关设备中国企业SWOT分析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中国数字开关设备行业政策环境分析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数字开关设备行业产业链简介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数字开关设备行业供应链分析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数字开关设备主要原料及供应情况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数字开关设备行业主要下游客户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数字开关设备行业采购模式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数字开关设备行业生产模式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数字开关设备行业销售模式及销售渠道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全球市场主要数字开关设备厂商简介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ABB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ABB基本信息、数字开关设备生产基地、销售区域、竞争对手及市场地位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ABB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ABB 数字开关设备销量、收入、价格及毛利率（2018-2023）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ABB公司简介及主要业务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ABB企业最新动态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Siemens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Siemens基本信息、数字开关设备生产基地、销售区域、竞争对手及市场地位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Siemens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Siemens 数字开关设备销量、收入、价格及毛利率（2018-2023）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Siemens公司简介及主要业务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Siemens企业最新动态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Alstom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Alstom基本信息、数字开关设备生产基地、销售区域、竞争对手及市场地位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Alstom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Alstom 数字开关设备销量、收入、价格及毛利率（2018-2023）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Alstom公司简介及主要业务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Alstom企业最新动态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Eaton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Eaton基本信息、数字开关设备生产基地、销售区域、竞争对手及市场地位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Eaton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Eaton 数字开关设备销量、收入、价格及毛利率（2018-2023）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Eaton公司简介及主要业务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Eaton企业最新动态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DAQO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DAQO基本信息、数字开关设备生产基地、销售区域、竞争对手及市场地位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DAQO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DAQO 数字开关设备销量、收入、价格及毛利率（2018-2023）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DAQO公司简介及主要业务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DAQO企业最新动态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Schneider Electric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Schneider Electric基本信息、数字开关设备生产基地、销售区域、竞争对手及市场地位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Schneider Electric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Schneider Electric 数字开关设备销量、收入、价格及毛利率（2018-2023）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Schneider Electric公司简介及主要业务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Schneider Electric企业最新动态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Toshiba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Toshiba基本信息、数字开关设备生产基地、销售区域、竞争对手及市场地位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Toshiba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Toshiba 数字开关设备销量、收入、价格及毛利率（2018-2023）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Toshiba公司简介及主要业务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Toshiba企业最新动态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Mitsubishi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Mitsubishi基本信息、数字开关设备生产基地、销售区域、竞争对手及市场地位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Mitsubishi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Mitsubishi 数字开关设备销量、收入、价格及毛利率（2018-2023）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Mitsubishi公司简介及主要业务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Mitsubishi企业最新动态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General Electric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General Electric基本信息、数字开关设备生产基地、销售区域、竞争对手及市场地位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General Electric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General Electric 数字开关设备销量、收入、价格及毛利率（2018-2023）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General Electric公司简介及主要业务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General Electric企业最新动态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Hyundai Electric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Hyundai Electric基本信息、数字开关设备生产基地、销售区域、竞争对手及市场地位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Hyundai Electric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Hyundai Electric 数字开关设备销量、收入、价格及毛利率（2018-2023）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Hyundai Electric公司简介及主要业务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Hyundai Electric企业最新动态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LS ELECTRIC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LS ELECTRIC基本信息、 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LS ELECTRIC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LS ELECTRIC 数字开关设备销量、收入、价格及毛利率（2018-2023）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LS ELECTRIC公司简介及主要业务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LS ELECTRIC企业最新动态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Powell Industries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Powell Industries基本信息、 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Powell Industries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Powell Industries 数字开关设备销量、收入、价格及毛利率（2018-2023）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Powell Industries公司简介及主要业务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Powell Industries企业最新动态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9.13 CG Power and Industrial Solutions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9.13.1 CG Power and Industrial Solutions基本信息、 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9.13.2 CG Power and Industrial Solutions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9.13.3 CG Power and Industrial Solutions 数字开关设备销量、收入、价格及毛利率（2018-2023）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9.13.4 CG Power and Industrial Solutions公司简介及主要业务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9.13.5 CG Power and Industrial Solutions企业最新动态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9.14 Ormazabal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9.14.1 Ormazabal基本信息、 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9.14.2 Ormazabal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9.14.3 Ormazabal 数字开关设备销量、收入、价格及毛利率（2018-2023）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9.14.4 Ormazabal公司简介及主要业务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9.14.5 Ormazabal企业最新动态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9.15 TGOOD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9.15.1 TGOOD基本信息、 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9.15.2 TGOOD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9.15.3 TGOOD 数字开关设备销量、收入、价格及毛利率（2018-2023）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9.15.4 TGOOD公司简介及主要业务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9.15.5 TGOOD企业最新动态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9.16 Lucy Electric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9.16.1 Lucy Electric基本信息、 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9.16.2 Lucy Electric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9.16.3 Lucy Electric 数字开关设备销量、收入、价格及毛利率（2018-2023）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9.16.4 Lucy Electric公司简介及主要业务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9.16.5 Lucy Electric企业最新动态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9.17 Chint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9.17.1 Chint Group基本信息、 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9.17.2 Chint Group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9.17.3 Chint Group 数字开关设备销量、收入、价格及毛利率（2018-2023）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9.17.4 Chint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9.17.5 Chint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9.18 DELIXI Electric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9.18.1 DELIXI Electric基本信息、 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9.18.2 DELIXI Electric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9.18.3 DELIXI Electric 数字开关设备销量、收入、价格及毛利率（2018-2023）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9.18.4 DELIXI Electric公司简介及主要业务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9.18.5 DELIXI Electric企业最新动态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9.19 Shanghai Electric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9.19.1 Shanghai Electric Group基本信息、 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9.19.2 Shanghai Electric Group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9.19.3 Shanghai Electric Group 数字开关设备销量、收入、价格及毛利率（2018-2023）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9.19.4 Shanghai Electric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9.19.5 Shanghai Electric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中国市场数字开关设备产量、销量、进出口分析及未来趋势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中国市场数字开关设备产量、销量、进出口分析及未来趋势（2018-2029）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中国市场数字开关设备进出口贸易趋势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中国市场数字开关设备主要进口来源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中国市场数字开关设备主要出口目的地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中国市场数字开关设备主要地区分布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中国数字开关设备生产地区分布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中国数字开关设备消费地区分布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全球不同产品类型数字开关设备增长趋势2018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不同应用数字开关设备增长趋势2018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数字开关设备行业发展主要特点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数字开关设备行业发展有利因素分析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数字开关设备行业发展不利因素分析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进入数字开关设备行业壁垒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全球主要地区数字开关设备产量（千台）：2018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全球主要地区数字开关设备产量（2018-2023）&amp;（千台）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全球主要地区数字开关设备产量市场份额（2018-2023）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全球主要地区数字开关设备产量（2024-2029）&amp;（千台）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全球主要地区数字开关设备销售收入（百万美元）：2018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全球主要地区数字开关设备销售收入（2018-2023）&amp;（百万美元）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全球主要地区数字开关设备销售收入市场份额（2018-2023）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全球主要地区数字开关设备收入（2024-2029）&amp;（百万美元）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全球主要地区数字开关设备收入市场份额（2024-2029）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全球主要地区数字开关设备销量（千台）：2018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全球主要地区数字开关设备销量（2018-2023）&amp;（千台）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全球主要地区数字开关设备销量市场份额（2018-2023）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全球主要地区数字开关设备销量（2024-2029）&amp;（千台）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全球主要地区数字开关设备销量份额（2024-2029）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北美数字开关设备基本情况分析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欧洲数字开关设备基本情况分析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亚太地区数字开关设备基本情况分析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拉美地区数字开关设备基本情况分析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中东及非洲数字开关设备基本情况分析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全球市场主要厂商数字开关设备产能（2022-2023）&amp;（千台）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全球市场主要厂商数字开关设备销量（2018-2023）&amp;（千台）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全球市场主要厂商数字开关设备销量市场份额（2018-2023）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全球市场主要厂商数字开关设备销售收入（2018-2023）&amp;（百万美元）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全球市场主要厂商数字开关设备销售收入市场份额（2018-2023）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全球市场主要厂商数字开关设备销售价格（2018-2023）&amp;（美元/台）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2022年全球主要生产商数字开关设备收入排名（百万美元）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中国市场主要厂商数字开关设备销量（2018-2023）&amp;（千台）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中国市场主要厂商数字开关设备销量市场份额（2018-2023）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中国市场主要厂商数字开关设备销售收入（2018-2023）&amp;（百万美元）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中国市场主要厂商数字开关设备销售收入市场份额（2018-2023）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中国市场主要厂商数字开关设备销售价格（2018-2023）&amp;（美元/台）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2022年中国主要生产商数字开关设备收入排名（百万美元）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全球主要厂商数字开关设备总部及产地分布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全球主要厂商数字开关设备商业化日期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全球主要厂商数字开关设备产品类型及应用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2022年全球数字开关设备主要厂商市场地位（第一梯队、第二梯队和第三梯队）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全球不同产品类型数字开关设备销量（2018-2023年）&amp;（千台）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全球不同产品类型数字开关设备销量市场份额（2018-2023）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全球不同产品类型数字开关设备销量预测（2024-2029）&amp;（千台）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全球市场不同产品类型数字开关设备销量市场份额预测（2024-2029）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全球不同产品类型数字开关设备收入（2018-2023年）&amp;（百万美元）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全球不同产品类型数字开关设备收入市场份额（2018-2023）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全球不同产品类型数字开关设备收入预测（2024-2029）&amp;（百万美元）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全球不同产品类型数字开关设备收入市场份额预测（2024-2029）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中国不同产品类型数字开关设备销量（2018-2023年）&amp;（千台）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中国不同产品类型数字开关设备销量市场份额（2018-2023）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中国不同产品类型数字开关设备销量预测（2024-2029）&amp;（千台）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中国不同产品类型数字开关设备销量市场份额预测（2024-2029）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中国不同产品类型数字开关设备收入（2018-2023年）&amp;（百万美元）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中国不同产品类型数字开关设备收入市场份额（2018-2023）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中国不同产品类型数字开关设备收入预测（2024-2029）&amp;（百万美元）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中国不同产品类型数字开关设备收入市场份额预测（2024-2029）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全球不同应用数字开关设备销量（2018-2023年）&amp;（千台）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全球不同应用数字开关设备销量市场份额（2018-2023）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全球不同应用数字开关设备销量预测（2024-2029）&amp;（千台）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全球市场不同应用数字开关设备销量市场份额预测（2024-2029）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全球不同应用数字开关设备收入（2018-2023年）&amp;（百万美元）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全球不同应用数字开关设备收入市场份额（2018-2023）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全球不同应用数字开关设备收入预测（2024-2029）&amp;（百万美元）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全球不同应用数字开关设备收入市场份额预测（2024-2029）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中国不同应用数字开关设备销量（2018-2023年）&amp;（千台）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中国不同应用数字开关设备销量市场份额（2018-2023）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中国不同应用数字开关设备销量预测（2024-2029）&amp;（千台）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中国不同应用数字开关设备销量市场份额预测（2024-2029）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中国不同应用数字开关设备收入（2018-2023年）&amp;（百万美元）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中国不同应用数字开关设备收入市场份额（2018-2023）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中国不同应用数字开关设备收入预测（2024-2029）&amp;（百万美元）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中国不同应用数字开关设备收入市场份额预测（2024-2029）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数字开关设备行业技术发展趋势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数字开关设备行业主要驱动因素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数字开关设备行业供应链分析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数字开关设备上游原料供应商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数字开关设备行业主要下游客户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数字开关设备行业典型经销商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ABB 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ABB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ABB 数字开关设备销量（千台）、收入（百万美元）、价格（美元/台）及毛利率（2018-2023）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ABB公司简介及主要业务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ABB企业最新动态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Siemens 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Siemens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Siemens 数字开关设备销量（千台）、收入（百万美元）、价格（美元/台）及毛利率（2018-2023）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Siemens公司简介及主要业务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Siemens企业最新动态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Alstom 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Alstom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Alstom 数字开关设备销量（千台）、收入（百万美元）、价格（美元/台）及毛利率（2018-2023）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Alstom公司简介及主要业务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Alstom企业最新动态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Eaton 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Eaton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Eaton 数字开关设备销量（千台）、收入（百万美元）、价格（美元/台）及毛利率（2018-2023）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Eaton公司简介及主要业务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Eaton企业最新动态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DAQO 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DAQO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DAQO 数字开关设备销量（千台）、收入（百万美元）、价格（美元/台）及毛利率（2018-2023）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DAQO公司简介及主要业务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DAQO企业最新动态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Schneider Electric 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Schneider Electric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Schneider Electric 数字开关设备销量（千台）、收入（百万美元）、价格（美元/台）及毛利率（2018-2023）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Schneider Electric公司简介及主要业务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Schneider Electric企业最新动态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Toshiba 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Toshiba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Toshiba 数字开关设备销量（千台）、收入（百万美元）、价格（美元/台）及毛利率（2018-2023）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Toshiba公司简介及主要业务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Toshiba企业最新动态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Mitsubishi 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Mitsubishi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Mitsubishi 数字开关设备销量（千台）、收入（百万美元）、价格（美元/台）及毛利率（2018-2023）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Mitsubishi公司简介及主要业务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Mitsubishi企业最新动态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General Electric 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General Electric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General Electric 数字开关设备销量（千台）、收入（百万美元）、价格（美元/台）及毛利率（2018-2023）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General Electric公司简介及主要业务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General Electric企业最新动态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Hyundai Electric 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Hyundai Electric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Hyundai Electric 数字开关设备销量（千台）、收入（百万美元）、价格（美元/台）及毛利率（2018-2023）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Hyundai Electric公司简介及主要业务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Hyundai Electric企业最新动态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LS ELECTRIC 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LS ELECTRIC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LS ELECTRIC 数字开关设备销量（千台）、收入（百万美元）、价格（美元/台）及毛利率（2018-2023）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LS ELECTRIC公司简介及主要业务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LS ELECTRIC企业最新动态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Powell Industries 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Powell Industries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Powell Industries 数字开关设备销量（千台）、收入（百万美元）、价格（美元/台）及毛利率（2018-2023）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Powell Industries公司简介及主要业务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Powell Industries企业最新动态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CG Power and Industrial Solutions 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CG Power and Industrial Solutions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CG Power and Industrial Solutions 数字开关设备销量（千台）、收入（百万美元）、价格（美元/台）及毛利率（2018-2023）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CG Power and Industrial Solutions公司简介及主要业务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CG Power and Industrial Solutions企业最新动态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Ormazabal 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Ormazabal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Ormazabal 数字开关设备销量（千台）、收入（百万美元）、价格（美元/台）及毛利率（2018-2023）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Ormazabal公司简介及主要业务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Ormazabal企业最新动态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TGOOD 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TGOOD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TGOOD 数字开关设备销量（千台）、收入（百万美元）、价格（美元/台）及毛利率（2018-2023）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TGOOD公司简介及主要业务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表155 TGOOD企业最新动态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表156 Lucy Electric 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表157 Lucy Electric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表158 Lucy Electric 数字开关设备销量（千台）、收入（百万美元）、价格（美元/台）及毛利率（2018-2023）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表159 Lucy Electric公司简介及主要业务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表160 Lucy Electric企业最新动态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表161 Chint Group 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表162 Chint Group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表163 Chint Group 数字开关设备销量（千台）、收入（百万美元）、价格（美元/台）及毛利率（2018-2023）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表164 Chint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表165 Chint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表166 DELIXI Electric 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表167 DELIXI Electric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表168 DELIXI Electric 数字开关设备销量（千台）、收入（百万美元）、价格（美元/台）及毛利率（2018-2023）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表169 DELIXI Electric公司简介及主要业务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表170 DELIXI Electric企业最新动态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表171 Shanghai Electric Group 数字开关设备生产基地、销售区域、竞争对手及市场地位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表172 Shanghai Electric Group 数字开关设备产品规格、参数及市场应用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表173 Shanghai Electric Group 数字开关设备销量（千台）、收入（百万美元）、价格（美元/台）及毛利率（2018-2023）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表174 Shanghai Electric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表175 Shanghai Electric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表176 中国市场数字开关设备产量、销量、进出口（2018-2023年）&amp;（千台）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表177 中国市场数字开关设备产量、销量、进出口预测（2024-2029）&amp;（千台）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表178 中国市场数字开关设备进出口贸易趋势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表179 中国市场数字开关设备主要进口来源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表180 中国市场数字开关设备主要出口目的地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表181 中国数字开关设备生产地区分布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表182 中国数字开关设备消费地区分布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表183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表184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数字开关设备产品图片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全球不同产品类型数字开关设备规模2018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全球不同产品类型数字开关设备市场份额2022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低压产品图片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中压产品图片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高压产品图片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全球不同应用数字开关设备规模2018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全球不同应用数字开关设备市场份额2022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工业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商业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住宅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全球数字开关设备产能、产量、产能利用率及发展趋势（2018-2029）&amp;（千台）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全球数字开关设备产量、需求量及发展趋势（2018-2029）&amp;（千台）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全球主要地区数字开关设备产量规模：2018 VS 2022 VS 2029（千台）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全球主要地区数字开关设备产量市场份额（2018-2029）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中国数字开关设备产能、产量、产能利用率及发展趋势（2018-2029）&amp;（千台）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中国数字开关设备产量、市场需求量及发展趋势（2018-2029）&amp;（千台）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中国数字开关设备总产能占全球比重（2018-2029）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中国数字开关设备总产量占全球比重（2018-2029）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全球数字开关设备市场收入及增长率:（2018-2029）&amp;（百万美元）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全球市场数字开关设备市场规模：2018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全球市场数字开关设备销量及增长率（2018-2029）&amp;（千台）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全球市场数字开关设备价格趋势（2018-2029）&amp;（美元/台）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中国数字开关设备市场收入及增长率:（2018-2029）&amp;（百万美元）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中国市场数字开关设备市场规模：2018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中国市场数字开关设备销量及增长率（2018-2029）&amp;（千台）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中国市场数字开关设备销量占全球比重（2018-2029）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中国数字开关设备收入占全球比重（2018-2029）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全球主要地区数字开关设备销售收入规模：2018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全球主要地区数字开关设备销售收入市场份额（2018-2023）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全球主要地区数字开关设备销售收入市场份额（2018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全球主要地区数字开关设备收入市场份额（2024-2029）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北美（美国和加拿大）数字开关设备销量（2018-2029）&amp;（千台）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北美（美国和加拿大）数字开关设备销量份额（2018-2029）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北美（美国和加拿大）数字开关设备收入（2018-2029）&amp;（百万美元）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北美（美国和加拿大）数字开关设备收入份额（2018-2029）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欧洲（德国、英国、法国和意大利等国家）数字开关设备销量（2018-2029）&amp;（千台）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欧洲（德国、英国、法国和意大利等国家）数字开关设备销量份额（2018-2029）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欧洲（德国、英国、法国和意大利等国家）数字开关设备收入（2018-2029）&amp;（百万美元）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欧洲（德国、英国、法国和意大利等国家）数字开关设备收入份额（2018-2029）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亚太（中国、日本、韩国、中国台湾、印度和东南亚等）数字开关设备销量（2018-2029）&amp;（千台）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亚太（中国、日本、韩国、中国台湾、印度和东南亚等）数字开关设备销量份额（2018-2029）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亚太（中国、日本、韩国、中国台湾、印度和东南亚等）数字开关设备收入（2018-2029）&amp;（百万美元）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亚太（中国、日本、韩国、中国台湾、印度和东南亚等）数字开关设备收入份额（2018-2029）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拉美地区（墨西哥、巴西等国家）数字开关设备销量（2018-2029）&amp;（千台）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拉美地区（墨西哥、巴西等国家）数字开关设备销量份额（2018-2029）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拉美地区（墨西哥、巴西等国家）数字开关设备收入（2018-2029）&amp;（百万美元）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拉美地区（墨西哥、巴西等国家）数字开关设备收入份额（2018-2029）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中东及非洲（土耳其、沙特等国家）数字开关设备销量（2018-2029）&amp;（千台）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中东及非洲（土耳其、沙特等国家）数字开关设备销量份额（2018-2029）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中东及非洲（土耳其、沙特等国家）数字开关设备收入（2018-2029）&amp;（百万美元）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中东及非洲（土耳其、沙特等国家）数字开关设备收入份额（2018-2029）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2022年全球市场主要厂商数字开关设备销量市场份额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2022年全球市场主要厂商数字开关设备收入市场份额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2022年中国市场主要厂商数字开关设备销量市场份额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2022年中国市场主要厂商数字开关设备收入市场份额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2022年全球前五大生产商数字开关设备市场份额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全球数字开关设备第一梯队、第二梯队和第三梯队生产商（品牌）及市场份额（2022）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全球不同产品类型数字开关设备价格走势（2018-2029）&amp;（美元/台）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全球不同应用数字开关设备价格走势（2018-2029）&amp;（美元/台）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数字开关设备中国企业SWOT分析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数字开关设备产业链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数字开关设备行业采购模式分析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数字开关设备行业生产模式分析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数字开关设备行业销售模式分析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g2NCwiaGRpZCI6IjY3YTEzMDQ2M2ViMDk1NDQ0ZWIyMzZiOTVkNTMwZWIwIiwidXNlckNvdW50Ijo0ODY0fQ=="/>
  </w:docVars>
  <w:rsids>
    <w:rsidRoot w:val="438C3708"/>
    <w:rsid w:val="00005402"/>
    <w:rsid w:val="0002117A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60E07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52F76"/>
    <w:rsid w:val="00E865C2"/>
    <w:rsid w:val="00E973EC"/>
    <w:rsid w:val="00F907CF"/>
    <w:rsid w:val="00FA00A3"/>
    <w:rsid w:val="00FC3E1B"/>
    <w:rsid w:val="01011432"/>
    <w:rsid w:val="01050F2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BB7833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4056C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4649C6"/>
    <w:rsid w:val="034A70C0"/>
    <w:rsid w:val="0350044F"/>
    <w:rsid w:val="03575C81"/>
    <w:rsid w:val="03595555"/>
    <w:rsid w:val="0361440A"/>
    <w:rsid w:val="036A59B4"/>
    <w:rsid w:val="037477CB"/>
    <w:rsid w:val="037B54CB"/>
    <w:rsid w:val="038500F8"/>
    <w:rsid w:val="0385459C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569EC"/>
    <w:rsid w:val="03A82039"/>
    <w:rsid w:val="03B409DD"/>
    <w:rsid w:val="03B94E08"/>
    <w:rsid w:val="03BB6210"/>
    <w:rsid w:val="03BB7FBE"/>
    <w:rsid w:val="03C03826"/>
    <w:rsid w:val="03C07382"/>
    <w:rsid w:val="03CC5D27"/>
    <w:rsid w:val="03CF3A69"/>
    <w:rsid w:val="03CF75C5"/>
    <w:rsid w:val="03D270B5"/>
    <w:rsid w:val="03D472D2"/>
    <w:rsid w:val="03D746CC"/>
    <w:rsid w:val="03DF1EFE"/>
    <w:rsid w:val="03E272F9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43713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3D6C25"/>
    <w:rsid w:val="04450729"/>
    <w:rsid w:val="04531FA4"/>
    <w:rsid w:val="045521C0"/>
    <w:rsid w:val="04553F6E"/>
    <w:rsid w:val="04567CE7"/>
    <w:rsid w:val="045A1585"/>
    <w:rsid w:val="04673CA2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8D195A"/>
    <w:rsid w:val="04974587"/>
    <w:rsid w:val="04994C0E"/>
    <w:rsid w:val="049C1B9D"/>
    <w:rsid w:val="04A122A7"/>
    <w:rsid w:val="04A612D5"/>
    <w:rsid w:val="04A722F0"/>
    <w:rsid w:val="04B073F7"/>
    <w:rsid w:val="04B14F1D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EE7F1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67D5B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7A17B3"/>
    <w:rsid w:val="058645FB"/>
    <w:rsid w:val="058D14E6"/>
    <w:rsid w:val="058F34B0"/>
    <w:rsid w:val="05922FA0"/>
    <w:rsid w:val="05972365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B200E"/>
    <w:rsid w:val="05D03D33"/>
    <w:rsid w:val="05D709B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0235A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A3C77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61153"/>
    <w:rsid w:val="06CB0518"/>
    <w:rsid w:val="06CD42C4"/>
    <w:rsid w:val="06D25D4A"/>
    <w:rsid w:val="06D53145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7375D"/>
    <w:rsid w:val="071A41EC"/>
    <w:rsid w:val="071D4AEC"/>
    <w:rsid w:val="072145DC"/>
    <w:rsid w:val="072639A0"/>
    <w:rsid w:val="072916E2"/>
    <w:rsid w:val="072D2F81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608E3"/>
    <w:rsid w:val="07886409"/>
    <w:rsid w:val="079528D4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0EFB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87E2F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21B49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3693C"/>
    <w:rsid w:val="09287EA3"/>
    <w:rsid w:val="09334E76"/>
    <w:rsid w:val="093C74AB"/>
    <w:rsid w:val="093E76C7"/>
    <w:rsid w:val="093F0D49"/>
    <w:rsid w:val="09420839"/>
    <w:rsid w:val="09475E50"/>
    <w:rsid w:val="09485EB3"/>
    <w:rsid w:val="09540C99"/>
    <w:rsid w:val="095D5673"/>
    <w:rsid w:val="096609CC"/>
    <w:rsid w:val="096864F2"/>
    <w:rsid w:val="096B5FE2"/>
    <w:rsid w:val="097338FA"/>
    <w:rsid w:val="0983157E"/>
    <w:rsid w:val="09840E52"/>
    <w:rsid w:val="09842C00"/>
    <w:rsid w:val="098470A4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D4C4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40EC6"/>
    <w:rsid w:val="0A75239A"/>
    <w:rsid w:val="0A7E5C22"/>
    <w:rsid w:val="0A8530D4"/>
    <w:rsid w:val="0A894972"/>
    <w:rsid w:val="0A8F5D00"/>
    <w:rsid w:val="0A9D6E3B"/>
    <w:rsid w:val="0A9E7CF1"/>
    <w:rsid w:val="0A9F23E7"/>
    <w:rsid w:val="0AA71E94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DF4592"/>
    <w:rsid w:val="0AE02BF8"/>
    <w:rsid w:val="0AE24082"/>
    <w:rsid w:val="0AEC3153"/>
    <w:rsid w:val="0AEE711F"/>
    <w:rsid w:val="0AF65D7F"/>
    <w:rsid w:val="0AFA761E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D1E43"/>
    <w:rsid w:val="0B4F3619"/>
    <w:rsid w:val="0B633415"/>
    <w:rsid w:val="0B696551"/>
    <w:rsid w:val="0B6C6C61"/>
    <w:rsid w:val="0B6E1DBA"/>
    <w:rsid w:val="0B705B32"/>
    <w:rsid w:val="0B753148"/>
    <w:rsid w:val="0B7849E6"/>
    <w:rsid w:val="0B786794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65752"/>
    <w:rsid w:val="0BCB720C"/>
    <w:rsid w:val="0BCF0AAA"/>
    <w:rsid w:val="0BCF2858"/>
    <w:rsid w:val="0BDA11FD"/>
    <w:rsid w:val="0BDD731F"/>
    <w:rsid w:val="0BE65DF4"/>
    <w:rsid w:val="0BE8391A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9B273A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35069"/>
    <w:rsid w:val="0D35644A"/>
    <w:rsid w:val="0D366907"/>
    <w:rsid w:val="0D41495E"/>
    <w:rsid w:val="0D447276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05975"/>
    <w:rsid w:val="0D7336B7"/>
    <w:rsid w:val="0D764F9A"/>
    <w:rsid w:val="0D780CCE"/>
    <w:rsid w:val="0D8458C4"/>
    <w:rsid w:val="0D894688"/>
    <w:rsid w:val="0D937400"/>
    <w:rsid w:val="0D9F0822"/>
    <w:rsid w:val="0D9F2BDA"/>
    <w:rsid w:val="0D9F44AC"/>
    <w:rsid w:val="0DA10224"/>
    <w:rsid w:val="0DB67FFA"/>
    <w:rsid w:val="0DB75732"/>
    <w:rsid w:val="0DC43F13"/>
    <w:rsid w:val="0DC65EDD"/>
    <w:rsid w:val="0DC7709D"/>
    <w:rsid w:val="0DC91529"/>
    <w:rsid w:val="0DCD2DC7"/>
    <w:rsid w:val="0DCF12BC"/>
    <w:rsid w:val="0DCF4AAF"/>
    <w:rsid w:val="0DD06849"/>
    <w:rsid w:val="0DDA54E4"/>
    <w:rsid w:val="0DE52FC4"/>
    <w:rsid w:val="0DE74F5C"/>
    <w:rsid w:val="0DE93979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37F7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44971"/>
    <w:rsid w:val="0ECA7307"/>
    <w:rsid w:val="0ECB205A"/>
    <w:rsid w:val="0ED05760"/>
    <w:rsid w:val="0ED71A24"/>
    <w:rsid w:val="0EDB59B8"/>
    <w:rsid w:val="0EDD3455"/>
    <w:rsid w:val="0EDD34DE"/>
    <w:rsid w:val="0EE02FCE"/>
    <w:rsid w:val="0EE52393"/>
    <w:rsid w:val="0EE77EB9"/>
    <w:rsid w:val="0EEA5BFB"/>
    <w:rsid w:val="0EEC1973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3F5F47"/>
    <w:rsid w:val="0F4470B9"/>
    <w:rsid w:val="0F46473B"/>
    <w:rsid w:val="0F474DFC"/>
    <w:rsid w:val="0F490538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72E1C"/>
    <w:rsid w:val="10593038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5798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1574"/>
    <w:rsid w:val="10DC6F79"/>
    <w:rsid w:val="10E1111F"/>
    <w:rsid w:val="10E5667A"/>
    <w:rsid w:val="10E8616A"/>
    <w:rsid w:val="10E87E46"/>
    <w:rsid w:val="10E943BC"/>
    <w:rsid w:val="10EA0134"/>
    <w:rsid w:val="10F3555E"/>
    <w:rsid w:val="10F36FE9"/>
    <w:rsid w:val="10F60887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6ED6"/>
    <w:rsid w:val="113675B4"/>
    <w:rsid w:val="11407D54"/>
    <w:rsid w:val="114A03FF"/>
    <w:rsid w:val="11551A52"/>
    <w:rsid w:val="11592BC4"/>
    <w:rsid w:val="11593715"/>
    <w:rsid w:val="11596B8F"/>
    <w:rsid w:val="116C6D9B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42733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949E7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85187"/>
    <w:rsid w:val="133C10D2"/>
    <w:rsid w:val="134358DA"/>
    <w:rsid w:val="134A606D"/>
    <w:rsid w:val="134E6759"/>
    <w:rsid w:val="13511DA5"/>
    <w:rsid w:val="13517FF7"/>
    <w:rsid w:val="135D699C"/>
    <w:rsid w:val="1360648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B3968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67430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82937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32263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8879DE"/>
    <w:rsid w:val="158A5A42"/>
    <w:rsid w:val="158F12AA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23ECC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756E1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74615"/>
    <w:rsid w:val="16BA46C0"/>
    <w:rsid w:val="16C11CDD"/>
    <w:rsid w:val="16C64858"/>
    <w:rsid w:val="16C805D0"/>
    <w:rsid w:val="16C94348"/>
    <w:rsid w:val="16D36F75"/>
    <w:rsid w:val="16DB47A7"/>
    <w:rsid w:val="16DE7DF3"/>
    <w:rsid w:val="16E15B36"/>
    <w:rsid w:val="16E204EC"/>
    <w:rsid w:val="16E951E1"/>
    <w:rsid w:val="16EF0253"/>
    <w:rsid w:val="16EF3DAF"/>
    <w:rsid w:val="16FA6207"/>
    <w:rsid w:val="17005FBC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232C3"/>
    <w:rsid w:val="17E340BC"/>
    <w:rsid w:val="17F062FD"/>
    <w:rsid w:val="17F42B99"/>
    <w:rsid w:val="17F65611"/>
    <w:rsid w:val="17F92A0B"/>
    <w:rsid w:val="17FA1432"/>
    <w:rsid w:val="17FB6783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C27B3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2F0DDA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A3BC0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70427"/>
    <w:rsid w:val="19F83677"/>
    <w:rsid w:val="19F91738"/>
    <w:rsid w:val="1A035587"/>
    <w:rsid w:val="1A1B310D"/>
    <w:rsid w:val="1A253F8B"/>
    <w:rsid w:val="1A255D39"/>
    <w:rsid w:val="1A271AB1"/>
    <w:rsid w:val="1A304E0A"/>
    <w:rsid w:val="1A352420"/>
    <w:rsid w:val="1A50725A"/>
    <w:rsid w:val="1A5B42FF"/>
    <w:rsid w:val="1A5F2FF9"/>
    <w:rsid w:val="1A606D71"/>
    <w:rsid w:val="1A642D06"/>
    <w:rsid w:val="1A6745A4"/>
    <w:rsid w:val="1A6B1153"/>
    <w:rsid w:val="1A7226F6"/>
    <w:rsid w:val="1A7A42D7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805D3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BE1FA1"/>
    <w:rsid w:val="1BBE6445"/>
    <w:rsid w:val="1BC53330"/>
    <w:rsid w:val="1BC7354C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62480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26B8"/>
    <w:rsid w:val="1CCE4466"/>
    <w:rsid w:val="1CCF55DB"/>
    <w:rsid w:val="1CD13F56"/>
    <w:rsid w:val="1CD16CB8"/>
    <w:rsid w:val="1CDB17BE"/>
    <w:rsid w:val="1CDD28FB"/>
    <w:rsid w:val="1CDF6673"/>
    <w:rsid w:val="1CE27F12"/>
    <w:rsid w:val="1CE4012E"/>
    <w:rsid w:val="1CF00444"/>
    <w:rsid w:val="1CF0262F"/>
    <w:rsid w:val="1CF540E9"/>
    <w:rsid w:val="1CFA525B"/>
    <w:rsid w:val="1CFE11EF"/>
    <w:rsid w:val="1CFF5EAA"/>
    <w:rsid w:val="1D1125A5"/>
    <w:rsid w:val="1D152095"/>
    <w:rsid w:val="1D17405F"/>
    <w:rsid w:val="1D1A58FD"/>
    <w:rsid w:val="1D1F75A0"/>
    <w:rsid w:val="1D210A3A"/>
    <w:rsid w:val="1D214EDE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372A4"/>
    <w:rsid w:val="1D644DCB"/>
    <w:rsid w:val="1D6C44AF"/>
    <w:rsid w:val="1D772D50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DBE"/>
    <w:rsid w:val="1DB01F38"/>
    <w:rsid w:val="1DBC0763"/>
    <w:rsid w:val="1DBE272D"/>
    <w:rsid w:val="1DC72896"/>
    <w:rsid w:val="1DC75A85"/>
    <w:rsid w:val="1DCA7323"/>
    <w:rsid w:val="1DDF4451"/>
    <w:rsid w:val="1DE86A66"/>
    <w:rsid w:val="1DEE1833"/>
    <w:rsid w:val="1DF223D6"/>
    <w:rsid w:val="1DFB128B"/>
    <w:rsid w:val="1DFC3255"/>
    <w:rsid w:val="1DFE521F"/>
    <w:rsid w:val="1E0345E3"/>
    <w:rsid w:val="1E0908B0"/>
    <w:rsid w:val="1E1B36DB"/>
    <w:rsid w:val="1E1D2535"/>
    <w:rsid w:val="1E222CBC"/>
    <w:rsid w:val="1E2248BA"/>
    <w:rsid w:val="1E234C86"/>
    <w:rsid w:val="1E2527AC"/>
    <w:rsid w:val="1E28404A"/>
    <w:rsid w:val="1E2F362A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EFF124F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A4FBC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40A84"/>
    <w:rsid w:val="203767C6"/>
    <w:rsid w:val="203E1903"/>
    <w:rsid w:val="203E7B55"/>
    <w:rsid w:val="20457135"/>
    <w:rsid w:val="204A474C"/>
    <w:rsid w:val="206375BB"/>
    <w:rsid w:val="206A26F8"/>
    <w:rsid w:val="206E043A"/>
    <w:rsid w:val="206E238A"/>
    <w:rsid w:val="207422E6"/>
    <w:rsid w:val="20765541"/>
    <w:rsid w:val="20801F1B"/>
    <w:rsid w:val="20812427"/>
    <w:rsid w:val="20827A42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0F070A1"/>
    <w:rsid w:val="20FC3C98"/>
    <w:rsid w:val="21004E0A"/>
    <w:rsid w:val="21025026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464F13"/>
    <w:rsid w:val="214E3DC8"/>
    <w:rsid w:val="21521B0A"/>
    <w:rsid w:val="21594B94"/>
    <w:rsid w:val="215D225D"/>
    <w:rsid w:val="216422A6"/>
    <w:rsid w:val="21696C25"/>
    <w:rsid w:val="21743C12"/>
    <w:rsid w:val="217557F8"/>
    <w:rsid w:val="217952E8"/>
    <w:rsid w:val="2181419D"/>
    <w:rsid w:val="21815F4B"/>
    <w:rsid w:val="21867F64"/>
    <w:rsid w:val="218B5670"/>
    <w:rsid w:val="218E547E"/>
    <w:rsid w:val="218F260E"/>
    <w:rsid w:val="2197576F"/>
    <w:rsid w:val="219C4B33"/>
    <w:rsid w:val="219E4D4F"/>
    <w:rsid w:val="21A165ED"/>
    <w:rsid w:val="21A734D8"/>
    <w:rsid w:val="21AC663D"/>
    <w:rsid w:val="21AD1366"/>
    <w:rsid w:val="21AF47B7"/>
    <w:rsid w:val="21B005DE"/>
    <w:rsid w:val="21B52099"/>
    <w:rsid w:val="21B93937"/>
    <w:rsid w:val="21BE0F4D"/>
    <w:rsid w:val="21BF0821"/>
    <w:rsid w:val="21C01B6C"/>
    <w:rsid w:val="21D05231"/>
    <w:rsid w:val="21D749C3"/>
    <w:rsid w:val="21E40B6E"/>
    <w:rsid w:val="21F52495"/>
    <w:rsid w:val="21F7445F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B49EE"/>
    <w:rsid w:val="225C42C2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378F"/>
    <w:rsid w:val="22A75620"/>
    <w:rsid w:val="22AD7794"/>
    <w:rsid w:val="22AF4D3A"/>
    <w:rsid w:val="22B10AB2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B417D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A20F03"/>
    <w:rsid w:val="23A81EB5"/>
    <w:rsid w:val="23A93537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C40371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D3D6C"/>
    <w:rsid w:val="23EE3640"/>
    <w:rsid w:val="23F4034E"/>
    <w:rsid w:val="23FA0237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9467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3402E"/>
    <w:rsid w:val="246928CA"/>
    <w:rsid w:val="246D6944"/>
    <w:rsid w:val="24746C16"/>
    <w:rsid w:val="247C6E9E"/>
    <w:rsid w:val="247E6772"/>
    <w:rsid w:val="24822706"/>
    <w:rsid w:val="248D06ED"/>
    <w:rsid w:val="24961D0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A68FA"/>
    <w:rsid w:val="252B4B4C"/>
    <w:rsid w:val="252C4420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16C79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CE197B"/>
    <w:rsid w:val="25DD55FB"/>
    <w:rsid w:val="25DE0DDB"/>
    <w:rsid w:val="25E62821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13EFB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AB75C6"/>
    <w:rsid w:val="26B24DF9"/>
    <w:rsid w:val="26B446CD"/>
    <w:rsid w:val="26B66697"/>
    <w:rsid w:val="26BA71BF"/>
    <w:rsid w:val="26BA7C60"/>
    <w:rsid w:val="26C012C4"/>
    <w:rsid w:val="26C54B2C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07C1B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72D69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7FD20A3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95BCE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9246E"/>
    <w:rsid w:val="28BC5ABB"/>
    <w:rsid w:val="28BE7A85"/>
    <w:rsid w:val="28C17575"/>
    <w:rsid w:val="28C826B1"/>
    <w:rsid w:val="28CC03F4"/>
    <w:rsid w:val="28DF17A9"/>
    <w:rsid w:val="28EA2628"/>
    <w:rsid w:val="28F039B6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361DC"/>
    <w:rsid w:val="294966FF"/>
    <w:rsid w:val="294C6E3F"/>
    <w:rsid w:val="294E0E09"/>
    <w:rsid w:val="295201CD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EC6874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61D85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12DBE"/>
    <w:rsid w:val="2A62672D"/>
    <w:rsid w:val="2A691C72"/>
    <w:rsid w:val="2A6C52BE"/>
    <w:rsid w:val="2A6D1762"/>
    <w:rsid w:val="2A7228D5"/>
    <w:rsid w:val="2A726D79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75544"/>
    <w:rsid w:val="2BE912BD"/>
    <w:rsid w:val="2BF13CCD"/>
    <w:rsid w:val="2BF437B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25B52"/>
    <w:rsid w:val="2CB50A49"/>
    <w:rsid w:val="2CBC5046"/>
    <w:rsid w:val="2CBD0053"/>
    <w:rsid w:val="2CBF5B79"/>
    <w:rsid w:val="2CC67D4F"/>
    <w:rsid w:val="2CD47877"/>
    <w:rsid w:val="2CD94E8D"/>
    <w:rsid w:val="2CDF446E"/>
    <w:rsid w:val="2CE61358"/>
    <w:rsid w:val="2CEA52EC"/>
    <w:rsid w:val="2CED6B8B"/>
    <w:rsid w:val="2CF021D7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622E0"/>
    <w:rsid w:val="2D3C3E22"/>
    <w:rsid w:val="2D3C71CA"/>
    <w:rsid w:val="2D3C78E5"/>
    <w:rsid w:val="2D4349FC"/>
    <w:rsid w:val="2D4D7629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10657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443BA"/>
    <w:rsid w:val="2F2A7C22"/>
    <w:rsid w:val="2F35780B"/>
    <w:rsid w:val="2F3E547B"/>
    <w:rsid w:val="2F407445"/>
    <w:rsid w:val="2F454A5C"/>
    <w:rsid w:val="2F46402C"/>
    <w:rsid w:val="2F4B5DEA"/>
    <w:rsid w:val="2F4F58DB"/>
    <w:rsid w:val="2F503401"/>
    <w:rsid w:val="2F517346"/>
    <w:rsid w:val="2F526238"/>
    <w:rsid w:val="2F544F8C"/>
    <w:rsid w:val="2F5702EB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14059"/>
    <w:rsid w:val="2FE53B49"/>
    <w:rsid w:val="2FEE50F3"/>
    <w:rsid w:val="2FF46177"/>
    <w:rsid w:val="2FF80EF4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A20E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7D21E6"/>
    <w:rsid w:val="307F5D4C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4467E"/>
    <w:rsid w:val="30CC23DC"/>
    <w:rsid w:val="30D616E4"/>
    <w:rsid w:val="30D81900"/>
    <w:rsid w:val="30D84C78"/>
    <w:rsid w:val="30DA7426"/>
    <w:rsid w:val="30DF67EA"/>
    <w:rsid w:val="30E67B79"/>
    <w:rsid w:val="30E81B43"/>
    <w:rsid w:val="30EB518F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4DF4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411B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B6DE3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2E1CAB"/>
    <w:rsid w:val="33352BEA"/>
    <w:rsid w:val="333948D8"/>
    <w:rsid w:val="333F7004"/>
    <w:rsid w:val="3342275D"/>
    <w:rsid w:val="33456366"/>
    <w:rsid w:val="33466FF4"/>
    <w:rsid w:val="335A7E84"/>
    <w:rsid w:val="335D7410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56C0A"/>
    <w:rsid w:val="3428494C"/>
    <w:rsid w:val="342C7F98"/>
    <w:rsid w:val="34380E16"/>
    <w:rsid w:val="34473024"/>
    <w:rsid w:val="345319C9"/>
    <w:rsid w:val="345C0152"/>
    <w:rsid w:val="34624418"/>
    <w:rsid w:val="34652146"/>
    <w:rsid w:val="34677222"/>
    <w:rsid w:val="346F257B"/>
    <w:rsid w:val="34735BC7"/>
    <w:rsid w:val="34750AB5"/>
    <w:rsid w:val="347656B7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B00BC9"/>
    <w:rsid w:val="34BB131C"/>
    <w:rsid w:val="34BF0E0C"/>
    <w:rsid w:val="34BF705E"/>
    <w:rsid w:val="34C04B85"/>
    <w:rsid w:val="34CB5A03"/>
    <w:rsid w:val="34E07C38"/>
    <w:rsid w:val="34E56399"/>
    <w:rsid w:val="34E95E8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05866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0F0B"/>
    <w:rsid w:val="358D2CB9"/>
    <w:rsid w:val="35977693"/>
    <w:rsid w:val="35983723"/>
    <w:rsid w:val="359A2D7C"/>
    <w:rsid w:val="359A3628"/>
    <w:rsid w:val="359E4EC6"/>
    <w:rsid w:val="35A818A1"/>
    <w:rsid w:val="35A85D44"/>
    <w:rsid w:val="35B00755"/>
    <w:rsid w:val="35B244CD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17203"/>
    <w:rsid w:val="36036818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317B0"/>
    <w:rsid w:val="362A0508"/>
    <w:rsid w:val="36304469"/>
    <w:rsid w:val="363475D8"/>
    <w:rsid w:val="363506C2"/>
    <w:rsid w:val="36394BEF"/>
    <w:rsid w:val="363C648D"/>
    <w:rsid w:val="36435A6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73BAC"/>
    <w:rsid w:val="3687595A"/>
    <w:rsid w:val="36883480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1395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C7014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D40C1D"/>
    <w:rsid w:val="38D8249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0C0ED9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0285"/>
    <w:rsid w:val="394F5BA6"/>
    <w:rsid w:val="39535FC7"/>
    <w:rsid w:val="39551D3F"/>
    <w:rsid w:val="39561614"/>
    <w:rsid w:val="395F671A"/>
    <w:rsid w:val="3962445C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A7DF4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2B9C"/>
    <w:rsid w:val="39EE7A9E"/>
    <w:rsid w:val="39F257E0"/>
    <w:rsid w:val="39FC665F"/>
    <w:rsid w:val="39FF7EFD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AF722D"/>
    <w:rsid w:val="3AB424E8"/>
    <w:rsid w:val="3AB94550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7770B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9823B7"/>
    <w:rsid w:val="3BA90120"/>
    <w:rsid w:val="3BAB3E99"/>
    <w:rsid w:val="3BAE1BDB"/>
    <w:rsid w:val="3BAE5737"/>
    <w:rsid w:val="3BB16FD5"/>
    <w:rsid w:val="3BB56AC5"/>
    <w:rsid w:val="3BB9336F"/>
    <w:rsid w:val="3BBA3B64"/>
    <w:rsid w:val="3BC1190E"/>
    <w:rsid w:val="3BC211E2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3E2F5F"/>
    <w:rsid w:val="3C452863"/>
    <w:rsid w:val="3C455B7B"/>
    <w:rsid w:val="3C522566"/>
    <w:rsid w:val="3C575DCE"/>
    <w:rsid w:val="3C6127A9"/>
    <w:rsid w:val="3C652620"/>
    <w:rsid w:val="3C691CF2"/>
    <w:rsid w:val="3C7324DC"/>
    <w:rsid w:val="3C747405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0408A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3F2FBE"/>
    <w:rsid w:val="3E412892"/>
    <w:rsid w:val="3E41478A"/>
    <w:rsid w:val="3E43485C"/>
    <w:rsid w:val="3E4D1237"/>
    <w:rsid w:val="3E5201BC"/>
    <w:rsid w:val="3E5325C6"/>
    <w:rsid w:val="3E55633E"/>
    <w:rsid w:val="3E5B23DB"/>
    <w:rsid w:val="3E5B3B51"/>
    <w:rsid w:val="3E6447D3"/>
    <w:rsid w:val="3E6E3DBF"/>
    <w:rsid w:val="3E725142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D6747E"/>
    <w:rsid w:val="3EE14075"/>
    <w:rsid w:val="3EE55913"/>
    <w:rsid w:val="3EEA4CD8"/>
    <w:rsid w:val="3EED47C8"/>
    <w:rsid w:val="3EF45B57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01EA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2F711F"/>
    <w:rsid w:val="40477F08"/>
    <w:rsid w:val="40491ED2"/>
    <w:rsid w:val="40493C80"/>
    <w:rsid w:val="404C551E"/>
    <w:rsid w:val="405745EF"/>
    <w:rsid w:val="405C39B3"/>
    <w:rsid w:val="40610FCA"/>
    <w:rsid w:val="4061721C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AD06B3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FA16D6"/>
    <w:rsid w:val="41FB36A0"/>
    <w:rsid w:val="42004667"/>
    <w:rsid w:val="420662CD"/>
    <w:rsid w:val="420C31B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02E61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7F1BDB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227D"/>
    <w:rsid w:val="429F5DD9"/>
    <w:rsid w:val="42A258CA"/>
    <w:rsid w:val="42A72EE0"/>
    <w:rsid w:val="42A87384"/>
    <w:rsid w:val="42AE0712"/>
    <w:rsid w:val="42B911C3"/>
    <w:rsid w:val="42B94836"/>
    <w:rsid w:val="42BC698B"/>
    <w:rsid w:val="42C45840"/>
    <w:rsid w:val="42C65A5C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7E00E5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BE4985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A514C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21C9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A2974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55914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C7200"/>
    <w:rsid w:val="469D0882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B75DE7"/>
    <w:rsid w:val="46C329DE"/>
    <w:rsid w:val="46C6602A"/>
    <w:rsid w:val="46C978C9"/>
    <w:rsid w:val="46CE1383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84895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07FEA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33009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45AFB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1CEF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B0A69"/>
    <w:rsid w:val="494D2A33"/>
    <w:rsid w:val="494F67AB"/>
    <w:rsid w:val="49520049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A3C0F"/>
    <w:rsid w:val="4ACC3EEE"/>
    <w:rsid w:val="4AD127C8"/>
    <w:rsid w:val="4AD131F0"/>
    <w:rsid w:val="4AD14F9E"/>
    <w:rsid w:val="4ADB406F"/>
    <w:rsid w:val="4ADB5E1D"/>
    <w:rsid w:val="4ADF3B5F"/>
    <w:rsid w:val="4AE42F23"/>
    <w:rsid w:val="4AE64EED"/>
    <w:rsid w:val="4AEC002A"/>
    <w:rsid w:val="4AF3760A"/>
    <w:rsid w:val="4AF55130"/>
    <w:rsid w:val="4AF869CF"/>
    <w:rsid w:val="4AF9521E"/>
    <w:rsid w:val="4AFA62A3"/>
    <w:rsid w:val="4AFD3FE5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261E"/>
    <w:rsid w:val="4C530B9E"/>
    <w:rsid w:val="4C5821AD"/>
    <w:rsid w:val="4C5B5467"/>
    <w:rsid w:val="4C63256E"/>
    <w:rsid w:val="4C6836E0"/>
    <w:rsid w:val="4C6F0F12"/>
    <w:rsid w:val="4C742085"/>
    <w:rsid w:val="4C771B75"/>
    <w:rsid w:val="4C800A2A"/>
    <w:rsid w:val="4C820C46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D80866"/>
    <w:rsid w:val="4CE54D31"/>
    <w:rsid w:val="4CE865CF"/>
    <w:rsid w:val="4CF03E01"/>
    <w:rsid w:val="4CF17B79"/>
    <w:rsid w:val="4CF907DC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B58D8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046D1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8A2033"/>
    <w:rsid w:val="4E9609D8"/>
    <w:rsid w:val="4E9C58C3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37BD9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63CC4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82BD0"/>
    <w:rsid w:val="4FBA06F6"/>
    <w:rsid w:val="4FC155E1"/>
    <w:rsid w:val="4FC6507C"/>
    <w:rsid w:val="4FC82B2E"/>
    <w:rsid w:val="4FCB2904"/>
    <w:rsid w:val="4FCB6460"/>
    <w:rsid w:val="4FCC3F86"/>
    <w:rsid w:val="4FCD042A"/>
    <w:rsid w:val="4FD55530"/>
    <w:rsid w:val="4FF260E2"/>
    <w:rsid w:val="4FFC486B"/>
    <w:rsid w:val="4FFE6835"/>
    <w:rsid w:val="500100D3"/>
    <w:rsid w:val="50033E4B"/>
    <w:rsid w:val="50096F88"/>
    <w:rsid w:val="500B71A4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27F7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16EAD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1D3476"/>
    <w:rsid w:val="53226CDE"/>
    <w:rsid w:val="532366DF"/>
    <w:rsid w:val="532A414D"/>
    <w:rsid w:val="532F6D06"/>
    <w:rsid w:val="53334A48"/>
    <w:rsid w:val="53373E0C"/>
    <w:rsid w:val="53373E56"/>
    <w:rsid w:val="533F163E"/>
    <w:rsid w:val="53424C8B"/>
    <w:rsid w:val="53430F31"/>
    <w:rsid w:val="534529CD"/>
    <w:rsid w:val="534C3D5B"/>
    <w:rsid w:val="534F1156"/>
    <w:rsid w:val="535350EA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6726D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91C4C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4B5DC1"/>
    <w:rsid w:val="5452714F"/>
    <w:rsid w:val="54535FB0"/>
    <w:rsid w:val="545A24A8"/>
    <w:rsid w:val="547445A3"/>
    <w:rsid w:val="547868A6"/>
    <w:rsid w:val="547C241E"/>
    <w:rsid w:val="547C41CC"/>
    <w:rsid w:val="54817F20"/>
    <w:rsid w:val="5483555B"/>
    <w:rsid w:val="54890697"/>
    <w:rsid w:val="54901A26"/>
    <w:rsid w:val="549239F0"/>
    <w:rsid w:val="54996B2C"/>
    <w:rsid w:val="54A10368"/>
    <w:rsid w:val="54A8063C"/>
    <w:rsid w:val="54AB6860"/>
    <w:rsid w:val="54AD6566"/>
    <w:rsid w:val="54B5148C"/>
    <w:rsid w:val="54B55930"/>
    <w:rsid w:val="54BC694F"/>
    <w:rsid w:val="54C1043A"/>
    <w:rsid w:val="54C45A17"/>
    <w:rsid w:val="54C55B73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0724E"/>
    <w:rsid w:val="55264138"/>
    <w:rsid w:val="552F7491"/>
    <w:rsid w:val="55384597"/>
    <w:rsid w:val="553C395C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B4484"/>
    <w:rsid w:val="557C1FAA"/>
    <w:rsid w:val="557E5D22"/>
    <w:rsid w:val="55891C8E"/>
    <w:rsid w:val="558C5567"/>
    <w:rsid w:val="55943798"/>
    <w:rsid w:val="559612BE"/>
    <w:rsid w:val="55985036"/>
    <w:rsid w:val="559A7000"/>
    <w:rsid w:val="55A0213D"/>
    <w:rsid w:val="55A52D8C"/>
    <w:rsid w:val="55A559A5"/>
    <w:rsid w:val="55A66DA3"/>
    <w:rsid w:val="55A67C62"/>
    <w:rsid w:val="55AC0AE1"/>
    <w:rsid w:val="55B27AF8"/>
    <w:rsid w:val="55B84771"/>
    <w:rsid w:val="55B926BE"/>
    <w:rsid w:val="55BB0D24"/>
    <w:rsid w:val="55BD684B"/>
    <w:rsid w:val="55BE25C3"/>
    <w:rsid w:val="55C23E61"/>
    <w:rsid w:val="55C776C9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A5A4B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0442A"/>
    <w:rsid w:val="56633896"/>
    <w:rsid w:val="56665BCA"/>
    <w:rsid w:val="566A3561"/>
    <w:rsid w:val="566D64C3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934B6"/>
    <w:rsid w:val="56BA5480"/>
    <w:rsid w:val="56BC5814"/>
    <w:rsid w:val="56C62507"/>
    <w:rsid w:val="56C859FA"/>
    <w:rsid w:val="56D15BC0"/>
    <w:rsid w:val="56D402F0"/>
    <w:rsid w:val="56D4592B"/>
    <w:rsid w:val="56DC0F52"/>
    <w:rsid w:val="56DE2F1C"/>
    <w:rsid w:val="56E10C5F"/>
    <w:rsid w:val="56E12A0D"/>
    <w:rsid w:val="56E322E1"/>
    <w:rsid w:val="56E61DD1"/>
    <w:rsid w:val="56F269C8"/>
    <w:rsid w:val="56F91B04"/>
    <w:rsid w:val="56FC15F5"/>
    <w:rsid w:val="57016832"/>
    <w:rsid w:val="5705494D"/>
    <w:rsid w:val="570A3D11"/>
    <w:rsid w:val="57106E4E"/>
    <w:rsid w:val="571A0E83"/>
    <w:rsid w:val="571E5A0F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001D2"/>
    <w:rsid w:val="57A31A70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86CFE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B7AAF"/>
    <w:rsid w:val="58F22CAF"/>
    <w:rsid w:val="58F76517"/>
    <w:rsid w:val="58FC58DC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2374E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966BC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37E20"/>
    <w:rsid w:val="5A753A17"/>
    <w:rsid w:val="5A7871E4"/>
    <w:rsid w:val="5A7F0572"/>
    <w:rsid w:val="5A8174EE"/>
    <w:rsid w:val="5A867B53"/>
    <w:rsid w:val="5A8738CB"/>
    <w:rsid w:val="5A875679"/>
    <w:rsid w:val="5A8B6CB4"/>
    <w:rsid w:val="5A924D04"/>
    <w:rsid w:val="5A970F4C"/>
    <w:rsid w:val="5A98352E"/>
    <w:rsid w:val="5AA004E9"/>
    <w:rsid w:val="5AA4622B"/>
    <w:rsid w:val="5AA77AC9"/>
    <w:rsid w:val="5AAB75B9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D622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62414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33668"/>
    <w:rsid w:val="5C1949F7"/>
    <w:rsid w:val="5C1A77B4"/>
    <w:rsid w:val="5C1C12D8"/>
    <w:rsid w:val="5C205D85"/>
    <w:rsid w:val="5C321615"/>
    <w:rsid w:val="5C33715E"/>
    <w:rsid w:val="5C4C26D6"/>
    <w:rsid w:val="5C563555"/>
    <w:rsid w:val="5C5679F9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D6DA8"/>
    <w:rsid w:val="5D6E1CEF"/>
    <w:rsid w:val="5D6E48CE"/>
    <w:rsid w:val="5D710D9B"/>
    <w:rsid w:val="5D71365A"/>
    <w:rsid w:val="5D7243BE"/>
    <w:rsid w:val="5D7A3273"/>
    <w:rsid w:val="5D7A37C6"/>
    <w:rsid w:val="5D7C348F"/>
    <w:rsid w:val="5D8440F2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91FED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5E109E"/>
    <w:rsid w:val="5F610B6B"/>
    <w:rsid w:val="5F700DD2"/>
    <w:rsid w:val="5F702B80"/>
    <w:rsid w:val="5F7A57AC"/>
    <w:rsid w:val="5F7C6122"/>
    <w:rsid w:val="5F85016E"/>
    <w:rsid w:val="5F9745B0"/>
    <w:rsid w:val="5F9E6D95"/>
    <w:rsid w:val="5FA10F8B"/>
    <w:rsid w:val="5FB213EA"/>
    <w:rsid w:val="5FB76A00"/>
    <w:rsid w:val="5FBB029F"/>
    <w:rsid w:val="5FC1162D"/>
    <w:rsid w:val="5FC353A5"/>
    <w:rsid w:val="5FCC24AC"/>
    <w:rsid w:val="5FCF5AF8"/>
    <w:rsid w:val="5FD17AC2"/>
    <w:rsid w:val="5FD749AD"/>
    <w:rsid w:val="5FDE5D3B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6D70BF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CC64DC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31A15"/>
    <w:rsid w:val="61153112"/>
    <w:rsid w:val="611539DF"/>
    <w:rsid w:val="6118527D"/>
    <w:rsid w:val="611A7247"/>
    <w:rsid w:val="611D0AE5"/>
    <w:rsid w:val="611F172B"/>
    <w:rsid w:val="611F2AAF"/>
    <w:rsid w:val="612877BC"/>
    <w:rsid w:val="6136215C"/>
    <w:rsid w:val="613E7553"/>
    <w:rsid w:val="61406582"/>
    <w:rsid w:val="6142054C"/>
    <w:rsid w:val="61502C69"/>
    <w:rsid w:val="61504A17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ED495B"/>
    <w:rsid w:val="61EE5FD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6F35C2"/>
    <w:rsid w:val="627209BD"/>
    <w:rsid w:val="6272454C"/>
    <w:rsid w:val="627961EF"/>
    <w:rsid w:val="627B1F67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0626E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B74E9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4CAF"/>
    <w:rsid w:val="63E9714C"/>
    <w:rsid w:val="63EB6C79"/>
    <w:rsid w:val="63F35B2D"/>
    <w:rsid w:val="63F518A5"/>
    <w:rsid w:val="63F7386F"/>
    <w:rsid w:val="63FE1550"/>
    <w:rsid w:val="63FF0976"/>
    <w:rsid w:val="640B2E77"/>
    <w:rsid w:val="640F0BB9"/>
    <w:rsid w:val="6410048D"/>
    <w:rsid w:val="642108EC"/>
    <w:rsid w:val="64236413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5A5BAC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B17EC2"/>
    <w:rsid w:val="64B41760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14B5F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8C7FE7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14BD4"/>
    <w:rsid w:val="66240220"/>
    <w:rsid w:val="6626043C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B2FD4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524A2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107F"/>
    <w:rsid w:val="67C95523"/>
    <w:rsid w:val="67DD4B2A"/>
    <w:rsid w:val="67DD79B6"/>
    <w:rsid w:val="67DF1901"/>
    <w:rsid w:val="67E1461B"/>
    <w:rsid w:val="67E67E83"/>
    <w:rsid w:val="680227E3"/>
    <w:rsid w:val="68040309"/>
    <w:rsid w:val="680756EB"/>
    <w:rsid w:val="680E2F36"/>
    <w:rsid w:val="681E586F"/>
    <w:rsid w:val="681F15E7"/>
    <w:rsid w:val="681F5143"/>
    <w:rsid w:val="68212C69"/>
    <w:rsid w:val="682B1D3A"/>
    <w:rsid w:val="682D3D04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2E70"/>
    <w:rsid w:val="6934375B"/>
    <w:rsid w:val="69366BE8"/>
    <w:rsid w:val="6938470E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94D27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AF24F6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60125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933EA"/>
    <w:rsid w:val="6AAC47D0"/>
    <w:rsid w:val="6AAD0439"/>
    <w:rsid w:val="6AB37396"/>
    <w:rsid w:val="6ABC4ECB"/>
    <w:rsid w:val="6ACF10A2"/>
    <w:rsid w:val="6ADB5443"/>
    <w:rsid w:val="6ADE12E5"/>
    <w:rsid w:val="6ADF6E0B"/>
    <w:rsid w:val="6AE6019A"/>
    <w:rsid w:val="6AEF34F2"/>
    <w:rsid w:val="6AF74155"/>
    <w:rsid w:val="6AFC5C0F"/>
    <w:rsid w:val="6AFE3735"/>
    <w:rsid w:val="6B036F9E"/>
    <w:rsid w:val="6B0B19A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108D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7A6DEC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2F7BD6"/>
    <w:rsid w:val="6D302B94"/>
    <w:rsid w:val="6D30394E"/>
    <w:rsid w:val="6D323B6A"/>
    <w:rsid w:val="6D480C98"/>
    <w:rsid w:val="6D4C011E"/>
    <w:rsid w:val="6D4D4500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7577B"/>
    <w:rsid w:val="6D9914F3"/>
    <w:rsid w:val="6D995997"/>
    <w:rsid w:val="6D9E2FAE"/>
    <w:rsid w:val="6DA24C20"/>
    <w:rsid w:val="6DA560EA"/>
    <w:rsid w:val="6DA926D7"/>
    <w:rsid w:val="6DAF6F69"/>
    <w:rsid w:val="6DB850B3"/>
    <w:rsid w:val="6DBE53FE"/>
    <w:rsid w:val="6DC02F24"/>
    <w:rsid w:val="6DC76061"/>
    <w:rsid w:val="6DCA3DA3"/>
    <w:rsid w:val="6DCC3677"/>
    <w:rsid w:val="6DCC7B1B"/>
    <w:rsid w:val="6DCF3167"/>
    <w:rsid w:val="6DD32C57"/>
    <w:rsid w:val="6DD8026E"/>
    <w:rsid w:val="6DD93FE6"/>
    <w:rsid w:val="6DDF6AD5"/>
    <w:rsid w:val="6DE11A7D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1D3ED3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BE56B6"/>
    <w:rsid w:val="6EBF4F8A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352D6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57B85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44668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33AC8"/>
    <w:rsid w:val="6FDB5DF3"/>
    <w:rsid w:val="6FE32EFA"/>
    <w:rsid w:val="6FE86762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1F03D6"/>
    <w:rsid w:val="702347C4"/>
    <w:rsid w:val="702459EC"/>
    <w:rsid w:val="703379DD"/>
    <w:rsid w:val="703419A7"/>
    <w:rsid w:val="7036571F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5449A"/>
    <w:rsid w:val="707A5B97"/>
    <w:rsid w:val="70822B2D"/>
    <w:rsid w:val="70942141"/>
    <w:rsid w:val="70A22DB5"/>
    <w:rsid w:val="70A408DB"/>
    <w:rsid w:val="70AB7EBB"/>
    <w:rsid w:val="70B71A4B"/>
    <w:rsid w:val="70B84386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3CC"/>
    <w:rsid w:val="71290DE0"/>
    <w:rsid w:val="712B2DAA"/>
    <w:rsid w:val="712B4B58"/>
    <w:rsid w:val="713003C1"/>
    <w:rsid w:val="7130224D"/>
    <w:rsid w:val="71325EE7"/>
    <w:rsid w:val="71333A0D"/>
    <w:rsid w:val="71353C29"/>
    <w:rsid w:val="713559D7"/>
    <w:rsid w:val="713734FD"/>
    <w:rsid w:val="714A4664"/>
    <w:rsid w:val="714A76D4"/>
    <w:rsid w:val="714B0D57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AD37BF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141A90"/>
    <w:rsid w:val="72203F91"/>
    <w:rsid w:val="72227D09"/>
    <w:rsid w:val="72237D08"/>
    <w:rsid w:val="72254EA7"/>
    <w:rsid w:val="72283418"/>
    <w:rsid w:val="7229553C"/>
    <w:rsid w:val="72307D49"/>
    <w:rsid w:val="7231619E"/>
    <w:rsid w:val="7232523A"/>
    <w:rsid w:val="723B701D"/>
    <w:rsid w:val="72404633"/>
    <w:rsid w:val="724A3778"/>
    <w:rsid w:val="725325B9"/>
    <w:rsid w:val="72563E57"/>
    <w:rsid w:val="72636FD7"/>
    <w:rsid w:val="72646574"/>
    <w:rsid w:val="726C58D8"/>
    <w:rsid w:val="727B38BE"/>
    <w:rsid w:val="727D13E4"/>
    <w:rsid w:val="728409C4"/>
    <w:rsid w:val="72936E59"/>
    <w:rsid w:val="729A01E8"/>
    <w:rsid w:val="729B5D0E"/>
    <w:rsid w:val="72A36BE8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07E08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23D39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7F2F3A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EF00BF"/>
    <w:rsid w:val="73F05BE5"/>
    <w:rsid w:val="73F456D6"/>
    <w:rsid w:val="73F6144E"/>
    <w:rsid w:val="74031DBD"/>
    <w:rsid w:val="74063606"/>
    <w:rsid w:val="740B0213"/>
    <w:rsid w:val="740C6EC3"/>
    <w:rsid w:val="741464E0"/>
    <w:rsid w:val="74185868"/>
    <w:rsid w:val="7419513C"/>
    <w:rsid w:val="741B0EB4"/>
    <w:rsid w:val="7420471D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A6D1C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5D54FC"/>
    <w:rsid w:val="756B7C19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616F0"/>
    <w:rsid w:val="7607416F"/>
    <w:rsid w:val="76085468"/>
    <w:rsid w:val="760A5684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2678"/>
    <w:rsid w:val="76564426"/>
    <w:rsid w:val="76574DC9"/>
    <w:rsid w:val="765B5DF4"/>
    <w:rsid w:val="765E152C"/>
    <w:rsid w:val="76636B42"/>
    <w:rsid w:val="76652273"/>
    <w:rsid w:val="76664C8D"/>
    <w:rsid w:val="7671300D"/>
    <w:rsid w:val="76796366"/>
    <w:rsid w:val="7682346D"/>
    <w:rsid w:val="768D3BBF"/>
    <w:rsid w:val="76904267"/>
    <w:rsid w:val="76910AF0"/>
    <w:rsid w:val="7691545E"/>
    <w:rsid w:val="76937428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46974"/>
    <w:rsid w:val="774E15A1"/>
    <w:rsid w:val="775070C7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808B4"/>
    <w:rsid w:val="776B5CAF"/>
    <w:rsid w:val="776D5DAA"/>
    <w:rsid w:val="77753443"/>
    <w:rsid w:val="77764653"/>
    <w:rsid w:val="777709E9"/>
    <w:rsid w:val="777A2396"/>
    <w:rsid w:val="77860D3A"/>
    <w:rsid w:val="77933457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75794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DB6E64"/>
    <w:rsid w:val="78E0091E"/>
    <w:rsid w:val="78E24696"/>
    <w:rsid w:val="78E73A5B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6E7CD8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35E70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272C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3E90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7B66DC"/>
    <w:rsid w:val="7B827A6B"/>
    <w:rsid w:val="7B914152"/>
    <w:rsid w:val="7B91776F"/>
    <w:rsid w:val="7B963516"/>
    <w:rsid w:val="7B963B66"/>
    <w:rsid w:val="7B971768"/>
    <w:rsid w:val="7B9A3006"/>
    <w:rsid w:val="7B9D48A5"/>
    <w:rsid w:val="7BA63759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E418FB"/>
    <w:rsid w:val="7BE94E67"/>
    <w:rsid w:val="7BF22E42"/>
    <w:rsid w:val="7BF546E1"/>
    <w:rsid w:val="7BFA3AA5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21491"/>
    <w:rsid w:val="7C3242A6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B1486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339B5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D5515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21</Pages>
  <Words>14525</Words>
  <Characters>20228</Characters>
  <Lines>0</Lines>
  <Paragraphs>0</Paragraphs>
  <TotalTime>405</TotalTime>
  <ScaleCrop>false</ScaleCrop>
  <LinksUpToDate>false</LinksUpToDate>
  <CharactersWithSpaces>23966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2023-08-28T08:20:08Z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137C9E2181A74FCCB6363874D8E7357A_13</vt:lpwstr>
  </property>
  <property fmtid="{D5CDD505-2E9C-101B-9397-08002B2CF9AE}" pid="5" name="commondata">
    <vt:lpwstr>eyJjb3VudCI6NDAzLCJoZGlkIjoiNjdhMTMwNDYzZWIwOTU0NDRlYjIzNmI5NWQ1MzBlYjAiLCJ1c2VyQ291bnQiOjQwM30=</vt:lpwstr>
  </property>
</Properties>
</file>