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全球与中国水分检测仪器市场现状及未来发展趋势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全球与中国水分检测仪器市场现状及未来发展趋势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2022年全球水分检测仪器市场销售额达到了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从产品类型方面来看，微波式含水率监测仪占有重要地位，预计2029年份额将达到 %。同时就应用来看，计量站在2022年份额大约是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从生产商来说，全球范围内，水分检测仪器核心厂商主要包括Ametek、Emerson、Halliburton、Weatherford和Haimo Technologies等。2022年，全球第一梯队厂商主要有Ametek、Emerson、Halliburton和Weatherford，第一梯队占有大约 %的市场份额；第二梯队厂商有Haimo Technologies、EESIFLO、Schlumberger和TechnipFMC等，共占有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水分检测仪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Ametek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Halliburton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Weatherford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Haimo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EESIFLO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Schlumberger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TechnipFMC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Phase Dynamics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Delta C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Zelentech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Kam Controls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M-Flow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LEMIS Process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Aquasant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Sentech 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Agar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电容式含水率监测仪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微波式含水率监测仪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光谱式含水率监测仪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密度式含水率监测仪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计量站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油田原油脱水站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第3章：全球范围内水分检测仪器主要厂商竞争分析，主要包括水分检测仪器产能、产量、销量、收入、市场份额、价格、产地及行业集中度分析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第4章：全球水分检测仪器主要地区分析，包括销量、销售收入等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第5章：全球水分检测仪器主要厂商基本情况介绍，包括公司简介、水分检测仪器产品型号、销量、收入、价格及最新动态等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第6章：全球不同产品类型水分检测仪器销量、收入、价格及份额等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第7章：全球不同应用水分检测仪器销量、收入、价格及份额等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水分检测仪器市场概述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按照不同产品类型，水分检测仪器主要可以分为如下几个类别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全球不同产品类型水分检测仪器销售额增长趋势2018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电容式含水率监测仪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微波式含水率监测仪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光谱式含水率监测仪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密度式含水率监测仪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从不同应用，水分检测仪器主要包括如下几个方面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全球不同应用水分检测仪器销售额增长趋势2018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计量站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油田原油脱水站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水分检测仪器行业背景、发展历史、现状及趋势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水分检测仪器行业目前现状分析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水分检测仪器发展趋势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全球水分检测仪器总体规模分析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全球水分检测仪器供需现状及预测（2018-2029）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全球水分检测仪器产能、产量、产能利用率及发展趋势（2018-2029）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全球水分检测仪器产量、需求量及发展趋势（2018-2029）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全球主要地区水分检测仪器产量及发展趋势（2018-2029）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全球主要地区水分检测仪器产量（2018-2023）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全球主要地区水分检测仪器产量（2024-2029）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全球主要地区水分检测仪器产量市场份额（2018-2029）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中国水分检测仪器供需现状及预测（2018-2029）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中国水分检测仪器产能、产量、产能利用率及发展趋势（2018-2029）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中国水分检测仪器产量、市场需求量及发展趋势（2018-2029）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全球水分检测仪器销量及销售额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全球市场水分检测仪器销售额（2018-2029）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全球市场水分检测仪器销量（2018-2029）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全球市场水分检测仪器价格趋势（2018-2029）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全球市场主要厂商水分检测仪器产能市场份额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全球市场主要厂商水分检测仪器销量（2018-2023）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全球市场主要厂商水分检测仪器销量（2018-2023）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全球市场主要厂商水分检测仪器销售收入（2018-2023）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全球市场主要厂商水分检测仪器销售价格（2018-2023）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2022年全球主要生产商水分检测仪器收入排名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中国市场主要厂商水分检测仪器销量（2018-2023）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中国市场主要厂商水分检测仪器销量（2018-2023）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中国市场主要厂商水分检测仪器销售收入（2018-2023）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2022年中国主要生产商水分检测仪器收入排名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中国市场主要厂商水分检测仪器销售价格（2018-2023）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全球主要厂商水分检测仪器总部及产地分布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全球主要厂商成立时间及水分检测仪器商业化日期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全球主要厂商水分检测仪器产品类型及应用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水分检测仪器行业集中度、竞争程度分析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水分检测仪器行业集中度分析：2022年全球Top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全球水分检测仪器第一梯队、第二梯队和第三梯队生产商（品牌）及市场份额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全球水分检测仪器主要地区分析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全球主要地区水分检测仪器市场规模分析：2018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全球主要地区水分检测仪器销售收入及市场份额（2018-2023年）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全球主要地区水分检测仪器销售收入预测（2024-2029年）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全球主要地区水分检测仪器销量分析：2018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全球主要地区水分检测仪器销量及市场份额（2018-2023年）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全球主要地区水分检测仪器销量及市场份额预测（2024-2029）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北美市场水分检测仪器销量、收入及增长率（2018-2029）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欧洲市场水分检测仪器销量、收入及增长率（2018-2029）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中国市场水分检测仪器销量、收入及增长率（2018-2029）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日本市场水分检测仪器销量、收入及增长率（2018-2029）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全球水分检测仪器主要生产商分析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Ametek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Ametek基本信息、水分检测仪器生产基地、销售区域、竞争对手及市场地位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Ametek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Ametek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Ametek公司简介及主要业务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Ametek企业最新动态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Emerson基本信息、水分检测仪器生产基地、销售区域、竞争对手及市场地位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Emerson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Emerson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Halliburton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Halliburton基本信息、水分检测仪器生产基地、销售区域、竞争对手及市场地位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Halliburton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Halliburton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Halliburton公司简介及主要业务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Halliburton企业最新动态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Weatherford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Weatherford基本信息、水分检测仪器生产基地、销售区域、竞争对手及市场地位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Weatherford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Weatherford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Weatherford公司简介及主要业务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Weatherford企业最新动态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Haimo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Haimo Technologies基本信息、水分检测仪器生产基地、销售区域、竞争对手及市场地位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Haimo Technologies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Haimo Technologies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Haimo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Haimo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EESIFLO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EESIFLO基本信息、水分检测仪器生产基地、销售区域、竞争对手及市场地位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EESIFLO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EESIFLO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EESIFLO公司简介及主要业务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EESIFLO企业最新动态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Schlumberger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Schlumberger基本信息、水分检测仪器生产基地、销售区域、竞争对手及市场地位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Schlumberger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Schlumberger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Schlumberger公司简介及主要业务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Schlumberger企业最新动态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TechnipFMC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TechnipFMC基本信息、水分检测仪器生产基地、销售区域、竞争对手及市场地位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TechnipFMC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TechnipFMC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TechnipFMC公司简介及主要业务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TechnipFMC企业最新动态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Phase Dynamics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Phase Dynamics基本信息、水分检测仪器生产基地、销售区域、竞争对手及市场地位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Phase Dynamics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Phase Dynamics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Phase Dynamics公司简介及主要业务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Phase Dynamics企业最新动态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Delta C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Delta C Technologies基本信息、水分检测仪器生产基地、销售区域、竞争对手及市场地位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Delta C Technologies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Delta C Technologies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Delta C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Delta C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Zelentech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Zelentech基本信息、水分检测仪器生产基地、销售区域、竞争对手及市场地位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Zelentech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Zelentech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Zelentech公司简介及主要业务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Zelentech企业最新动态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Kam Controls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Kam Controls基本信息、水分检测仪器生产基地、销售区域、竞争对手及市场地位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Kam Controls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Kam Controls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Kam Controls公司简介及主要业务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Kam Controls企业最新动态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M-Flow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M-Flow Technologies基本信息、水分检测仪器生产基地、销售区域、竞争对手及市场地位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M-Flow Technologies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M-Flow Technologies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M-Flow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M-Flow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LEMIS Process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LEMIS Process基本信息、水分检测仪器生产基地、销售区域、竞争对手及市场地位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LEMIS Process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LEMIS Process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LEMIS Process公司简介及主要业务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LEMIS Process企业最新动态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Aquasant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Aquasant基本信息、水分检测仪器生产基地、销售区域、竞争对手及市场地位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Aquasant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Aquasant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Aquasant公司简介及主要业务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Aquasant企业最新动态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Sentech 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Sentech AS基本信息、水分检测仪器生产基地、销售区域、竞争对手及市场地位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Sentech AS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Sentech AS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Sentech 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Sentech 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Agar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Agar Corporation基本信息、水分检测仪器生产基地、销售区域、竞争对手及市场地位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Agar Corporation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Agar Corporation 水分检测仪器销量、收入、价格及毛利率（2018-2023）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Agar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Agar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不同产品类型水分检测仪器分析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全球不同产品类型水分检测仪器销量（2018-2029）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全球不同产品类型水分检测仪器销量及市场份额（2018-2023）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全球不同产品类型水分检测仪器销量预测（2024-2029）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全球不同产品类型水分检测仪器收入（2018-2029）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全球不同产品类型水分检测仪器收入及市场份额（2018-2023）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全球不同产品类型水分检测仪器收入预测（2024-2029）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全球不同产品类型水分检测仪器价格走势（2018-2029）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不同应用水分检测仪器分析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全球不同应用水分检测仪器销量（2018-2029）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全球不同应用水分检测仪器销量及市场份额（2018-2023）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全球不同应用水分检测仪器销量预测（2024-2029）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全球不同应用水分检测仪器收入（2018-2029）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全球不同应用水分检测仪器收入及市场份额（2018-2023）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全球不同应用水分检测仪器收入预测（2024-2029）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全球不同应用水分检测仪器价格走势（2018-2029）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水分检测仪器产业链分析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水分检测仪器产业上游供应分析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水分检测仪器下游典型客户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水分检测仪器销售渠道分析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水分检测仪器行业发展机遇及主要驱动因素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水分检测仪器行业发展面临的风险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水分检测仪器行业政策分析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水分检测仪器中国企业SWOT分析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全球不同产品类型水分检测仪器销售额增长（CAGR）趋势2018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水分检测仪器行业目前发展现状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水分检测仪器发展趋势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全球主要地区水分检测仪器产量增速（CAGR）：2018 VS 2022 VS 2029 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全球主要地区水分检测仪器产量（2018-2023）&amp;（台）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全球主要地区水分检测仪器产量（2024-2029）&amp;（台）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全球主要地区水分检测仪器产量市场份额（2018-2023）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全球主要地区水分检测仪器产量市场份额（2024-2029）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全球市场主要厂商水分检测仪器产能（2020-2021）&amp;（台）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全球市场主要厂商水分检测仪器销量（2018-2023）&amp;（台）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全球市场主要厂商水分检测仪器销量市场份额（2018-2023）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全球市场主要厂商水分检测仪器销售收入（2018-2023）&amp;（百万美元）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全球市场主要厂商水分检测仪器销售收入市场份额（2018-2023）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全球市场主要厂商水分检测仪器销售价格（2018-2023）&amp;（美元/台）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2022年全球主要生产商水分检测仪器收入排名（百万美元）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中国市场主要厂商水分检测仪器销量（2018-2023）&amp;（台）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中国市场主要厂商水分检测仪器销量市场份额（2018-2023）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中国市场主要厂商水分检测仪器销售收入（2018-2023）&amp;（百万美元）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中国市场主要厂商水分检测仪器销售收入市场份额（2018-2023）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2022年中国主要生产商水分检测仪器收入排名（百万美元）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中国市场主要厂商水分检测仪器销售价格（2018-2023）&amp;（美元/台）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全球主要厂商水分检测仪器总部及产地分布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全球主要厂商成立时间及水分检测仪器商业化日期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全球主要厂商水分检测仪器产品类型及应用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2022年全球水分检测仪器主要厂商市场地位（第一梯队、第二梯队和第三梯队）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全球水分检测仪器市场投资、并购等现状分析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全球主要地区水分检测仪器销售收入增速：（2018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全球主要地区水分检测仪器销售收入（2018-2023）&amp;（百万美元）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全球主要地区水分检测仪器销售收入市场份额（2018-2023）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全球主要地区水分检测仪器收入（2024-2029）&amp;（百万美元）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全球主要地区水分检测仪器收入市场份额（2024-2029）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全球主要地区水分检测仪器销量（台）：2018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全球主要地区水分检测仪器销量（2018-2023）&amp;（台）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全球主要地区水分检测仪器销量市场份额（2018-2023）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全球主要地区水分检测仪器销量（2024-2029）&amp;（台）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全球主要地区水分检测仪器销量份额（2024-2029）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Ametek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Ametek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Ametek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Ametek公司简介及主要业务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Ametek企业最新动态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Emerson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Emerson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Emerson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Halliburton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Halliburton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Halliburton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Halliburton公司简介及主要业务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Halliburton公司最新动态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Weatherford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Weatherford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Weatherford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Weatherford公司简介及主要业务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Weatherford企业最新动态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Haimo Technologies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Haimo Technologies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Haimo Technologies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Haimo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Haimo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EESIFLO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EESIFLO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EESIFLO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EESIFLO公司简介及主要业务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EESIFLO企业最新动态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Schlumberger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Schlumberger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Schlumberger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Schlumberger公司简介及主要业务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Schlumberger企业最新动态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TechnipFMC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TechnipFMC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TechnipFMC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TechnipFMC公司简介及主要业务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TechnipFMC企业最新动态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Phase Dynamics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Phase Dynamics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Phase Dynamics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Phase Dynamics公司简介及主要业务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Phase Dynamics企业最新动态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Delta C Technologies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Delta C Technologies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Delta C Technologies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Delta C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Delta C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Zelentech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Zelentech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Zelentech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Zelentech公司简介及主要业务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Zelentech企业最新动态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Kam Controls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Kam Controls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Kam Controls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Kam Controls公司简介及主要业务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Kam Controls企业最新动态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M-Flow Technologies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M-Flow Technologies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M-Flow Technologies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M-Flow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M-Flow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LEMIS Process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LEMIS Process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LEMIS Process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LEMIS Process公司简介及主要业务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LEMIS Process企业最新动态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Aquasant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Aquasant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Aquasant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Aquasant公司简介及主要业务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Aquasant企业最新动态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Sentech AS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Sentech AS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Sentech AS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Sentech 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Sentech 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Agar Corporation 水分检测仪器生产基地、销售区域、竞争对手及市场地位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Agar Corporation 水分检测仪器产品规格、参数及市场应用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Agar Corporation 水分检测仪器销量（台）、收入（百万美元）、价格（美元/台）及毛利率（2018-2023）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Agar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Agar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全球不同产品类型水分检测仪器销量（2018-2023）&amp;（台）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全球不同产品类型水分检测仪器销量市场份额（2018-2023）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全球不同产品类型水分检测仪器销量预测（2024-2029）&amp;（台）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全球不同产品类型水分检测仪器销量市场份额预测（2024-2029）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全球不同产品类型水分检测仪器收入（2018-2023）&amp;（百万美元）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全球不同产品类型水分检测仪器收入市场份额（2018-2023）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全球不同产品类型水分检测仪器收入预测（2024-2029）&amp;（百万美元）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全球不同类型水分检测仪器收入市场份额预测（2024-2029）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全球不同应用水分检测仪器销量（2018-2023年）&amp;（台）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全球不同应用水分检测仪器销量市场份额（2018-2023）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全球不同应用水分检测仪器销量预测（2024-2029）&amp;（台）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全球不同应用水分检测仪器销量市场份额预测（2024-2029）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全球不同应用水分检测仪器收入（2018-2023年）&amp;（百万美元）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全球不同应用水分检测仪器收入市场份额（2018-2023）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全球不同应用水分检测仪器收入预测（2024-2029）&amp;（百万美元）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全球不同应用水分检测仪器收入市场份额预测（2024-2029）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水分检测仪器上游原料供应商及联系方式列表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水分检测仪器典型客户列表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水分检测仪器主要销售模式及销售渠道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水分检测仪器行业发展机遇及主要驱动因素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水分检测仪器行业发展面临的风险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水分检测仪器行业政策分析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水分检测仪器产品图片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全球不同产品类型水分检测仪器销售额2018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全球不同产品类型水分检测仪器市场份额2022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电容式含水率监测仪产品图片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微波式含水率监测仪产品图片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光谱式含水率监测仪产品图片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密度式含水率监测仪产品图片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全球不同应用水分检测仪器销售额2018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全球不同应用水分检测仪器市场份额2022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计量站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油田原油脱水站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全球水分检测仪器产能、产量、产能利用率及发展趋势（2018-2029）&amp;（台）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全球水分检测仪器产量、需求量及发展趋势（2018-2029）&amp;（台）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全球主要地区水分检测仪器产量市场份额（2018-2029）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中国水分检测仪器产能、产量、产能利用率及发展趋势（2018-2029）&amp;（台）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中国水分检测仪器产量、市场需求量及发展趋势（2018-2029）&amp;（台）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全球水分检测仪器市场销售额及增长率:（2018-2029）&amp;（百万美元）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全球市场水分检测仪器市场规模：2018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全球市场水分检测仪器销量及增长率（2018-2029）&amp;（台）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全球市场水分检测仪器价格趋势（2018-2029）&amp;（台）&amp;（美元/台）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2022年全球市场主要厂商水分检测仪器销量市场份额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2022年全球市场主要厂商水分检测仪器收入市场份额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2022年中国市场主要厂商水分检测仪器销量市场份额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2022年中国市场主要厂商水分检测仪器收入市场份额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2022年全球前五大生产商水分检测仪器市场份额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2022年全球水分检测仪器第一梯队、第二梯队和第三梯队生产商（品牌）及市场份额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全球主要地区水分检测仪器销售收入（2018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全球主要地区水分检测仪器销售收入市场份额（2018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北美市场水分检测仪器销量及增长率（2018-2029） 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北美市场水分检测仪器收入及增长率（2018-2029）&amp;（百万美元）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欧洲市场水分检测仪器销量及增长率（2018-2029） 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欧洲市场水分检测仪器收入及增长率（2018-2029）&amp;（百万美元）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中国市场水分检测仪器销量及增长率（2018-2029）&amp;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中国市场水分检测仪器收入及增长率（2018-2029）&amp;（百万美元）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日本市场水分检测仪器销量及增长率（2018-2029）&amp;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日本市场水分检测仪器收入及增长率（2018-2029）&amp;（百万美元）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全球不同产品类型水分检测仪器价格走势（2018-2029）&amp;（美元/台）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全球不同应用水分检测仪器价格走势（2018-2029）&amp;（美元/台）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水分检测仪器产业链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水分检测仪器中国企业SWOT分析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UwNSwiaGRpZCI6IjY3YTEzMDQ2M2ViMDk1NDQ0ZWIyMzZiOTVkNTMwZWIwIiwidXNlckNvdW50IjoyNTA1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976277"/>
    <w:rsid w:val="009E329D"/>
    <w:rsid w:val="009F3C26"/>
    <w:rsid w:val="00AD7338"/>
    <w:rsid w:val="00B2476A"/>
    <w:rsid w:val="00B92181"/>
    <w:rsid w:val="00B95CDD"/>
    <w:rsid w:val="00BF0E19"/>
    <w:rsid w:val="00C30909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A3100D"/>
    <w:rsid w:val="01B51143"/>
    <w:rsid w:val="01B85F94"/>
    <w:rsid w:val="01C901A1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5832D3"/>
    <w:rsid w:val="025C1016"/>
    <w:rsid w:val="026779BA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A82039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740E9E"/>
    <w:rsid w:val="047A39D5"/>
    <w:rsid w:val="047A5783"/>
    <w:rsid w:val="047F0663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F17CC7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A52FEB"/>
    <w:rsid w:val="08CC67C9"/>
    <w:rsid w:val="08D00067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638BB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9D6E3B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1D330C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E65DF4"/>
    <w:rsid w:val="0BF70001"/>
    <w:rsid w:val="0BF724D8"/>
    <w:rsid w:val="0C0A7D34"/>
    <w:rsid w:val="0C0F70F9"/>
    <w:rsid w:val="0C126BE9"/>
    <w:rsid w:val="0C193AD3"/>
    <w:rsid w:val="0C1B3CF0"/>
    <w:rsid w:val="0C216E2C"/>
    <w:rsid w:val="0C2D285A"/>
    <w:rsid w:val="0C3E60D7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10D88"/>
    <w:rsid w:val="0CB11088"/>
    <w:rsid w:val="0CB437FC"/>
    <w:rsid w:val="0CBA3508"/>
    <w:rsid w:val="0CBA3DDB"/>
    <w:rsid w:val="0CC87912"/>
    <w:rsid w:val="0CCA1687"/>
    <w:rsid w:val="0CCD5DC7"/>
    <w:rsid w:val="0CD416E3"/>
    <w:rsid w:val="0CE57E5A"/>
    <w:rsid w:val="0CE75980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7709D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72D33"/>
    <w:rsid w:val="0E796AAB"/>
    <w:rsid w:val="0E813BB2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C3721"/>
    <w:rsid w:val="0EF34AB0"/>
    <w:rsid w:val="0EFB3964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56C33"/>
    <w:rsid w:val="0F2F2E04"/>
    <w:rsid w:val="0F4470B9"/>
    <w:rsid w:val="0F46473B"/>
    <w:rsid w:val="0F491E09"/>
    <w:rsid w:val="0F4A0448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A46ED"/>
    <w:rsid w:val="10AC13BA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8125DB"/>
    <w:rsid w:val="12880169"/>
    <w:rsid w:val="1296784C"/>
    <w:rsid w:val="12A27DCD"/>
    <w:rsid w:val="12AB5A1E"/>
    <w:rsid w:val="12B502C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4A4DFC"/>
    <w:rsid w:val="15545B7C"/>
    <w:rsid w:val="15567B46"/>
    <w:rsid w:val="155C2C83"/>
    <w:rsid w:val="156644AF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5152"/>
    <w:rsid w:val="15E96C0C"/>
    <w:rsid w:val="15ED388A"/>
    <w:rsid w:val="15F335E7"/>
    <w:rsid w:val="15FA4976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573B76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63548"/>
    <w:rsid w:val="17292082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DC64D3"/>
    <w:rsid w:val="18EC4490"/>
    <w:rsid w:val="18ED47DB"/>
    <w:rsid w:val="18F356AC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752FA"/>
    <w:rsid w:val="1BE00A25"/>
    <w:rsid w:val="1BE83C2C"/>
    <w:rsid w:val="1BF400B9"/>
    <w:rsid w:val="1BF76FA4"/>
    <w:rsid w:val="1C033E58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40D9B"/>
    <w:rsid w:val="1C67263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774A8"/>
    <w:rsid w:val="20B31F64"/>
    <w:rsid w:val="20BD316F"/>
    <w:rsid w:val="20C04A0E"/>
    <w:rsid w:val="20C75D9C"/>
    <w:rsid w:val="20CD60E6"/>
    <w:rsid w:val="20D07F38"/>
    <w:rsid w:val="20DB35F6"/>
    <w:rsid w:val="20E00C0C"/>
    <w:rsid w:val="20EA3839"/>
    <w:rsid w:val="211663DC"/>
    <w:rsid w:val="2118069A"/>
    <w:rsid w:val="212154AC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419D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1548E5"/>
    <w:rsid w:val="22225160"/>
    <w:rsid w:val="22244B28"/>
    <w:rsid w:val="2229302F"/>
    <w:rsid w:val="222A65E3"/>
    <w:rsid w:val="222F1E4B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40099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97AC4"/>
    <w:rsid w:val="258E50DA"/>
    <w:rsid w:val="25924264"/>
    <w:rsid w:val="25970F68"/>
    <w:rsid w:val="259B3353"/>
    <w:rsid w:val="25A130FC"/>
    <w:rsid w:val="25A22934"/>
    <w:rsid w:val="25AE7E68"/>
    <w:rsid w:val="25B52667"/>
    <w:rsid w:val="25BA004D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54BA0"/>
    <w:rsid w:val="27BA3F6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573ED"/>
    <w:rsid w:val="281C4CEC"/>
    <w:rsid w:val="282B4E63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17575"/>
    <w:rsid w:val="28C826B1"/>
    <w:rsid w:val="28CC03F4"/>
    <w:rsid w:val="28F74D45"/>
    <w:rsid w:val="2903193C"/>
    <w:rsid w:val="2904218B"/>
    <w:rsid w:val="2910377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900C2F"/>
    <w:rsid w:val="29910CF5"/>
    <w:rsid w:val="299627B0"/>
    <w:rsid w:val="29AB3C09"/>
    <w:rsid w:val="29AE5D4B"/>
    <w:rsid w:val="29B50E88"/>
    <w:rsid w:val="29C0416E"/>
    <w:rsid w:val="29C137C7"/>
    <w:rsid w:val="29D84B76"/>
    <w:rsid w:val="29EB2AFB"/>
    <w:rsid w:val="29F23E8A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D17ACF"/>
    <w:rsid w:val="2BD33847"/>
    <w:rsid w:val="2BE041B6"/>
    <w:rsid w:val="2BE3594E"/>
    <w:rsid w:val="2BE55328"/>
    <w:rsid w:val="2BE912BD"/>
    <w:rsid w:val="2BF13CCD"/>
    <w:rsid w:val="2BFC1D01"/>
    <w:rsid w:val="2C0B1233"/>
    <w:rsid w:val="2C11436F"/>
    <w:rsid w:val="2C1520B2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8683F"/>
    <w:rsid w:val="2CA23706"/>
    <w:rsid w:val="2CA43435"/>
    <w:rsid w:val="2CA451E4"/>
    <w:rsid w:val="2CA72C02"/>
    <w:rsid w:val="2CB50A49"/>
    <w:rsid w:val="2CBC5046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7249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1312F0"/>
    <w:rsid w:val="2E143612"/>
    <w:rsid w:val="2E180272"/>
    <w:rsid w:val="2E1F0FC6"/>
    <w:rsid w:val="2E2C512B"/>
    <w:rsid w:val="2E530C6F"/>
    <w:rsid w:val="2E5D3BD9"/>
    <w:rsid w:val="2E671B3F"/>
    <w:rsid w:val="2E695321"/>
    <w:rsid w:val="2E69634F"/>
    <w:rsid w:val="2E6A4C67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176141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81B43"/>
    <w:rsid w:val="30ED707D"/>
    <w:rsid w:val="30F57DBC"/>
    <w:rsid w:val="30FC739C"/>
    <w:rsid w:val="30FE5FAE"/>
    <w:rsid w:val="310224D9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0C1861"/>
    <w:rsid w:val="32111BAB"/>
    <w:rsid w:val="32180206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EC3440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A12BF9"/>
    <w:rsid w:val="34A2025B"/>
    <w:rsid w:val="34A22009"/>
    <w:rsid w:val="34A51AF9"/>
    <w:rsid w:val="34BF705E"/>
    <w:rsid w:val="34E56399"/>
    <w:rsid w:val="34F20066"/>
    <w:rsid w:val="34F767F8"/>
    <w:rsid w:val="34FB3F48"/>
    <w:rsid w:val="35004E5B"/>
    <w:rsid w:val="350607E9"/>
    <w:rsid w:val="3509652C"/>
    <w:rsid w:val="351D3D85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A85D44"/>
    <w:rsid w:val="35B00755"/>
    <w:rsid w:val="35B47338"/>
    <w:rsid w:val="35BC359E"/>
    <w:rsid w:val="35C35277"/>
    <w:rsid w:val="35C506A4"/>
    <w:rsid w:val="35CB1A33"/>
    <w:rsid w:val="35CF152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B709E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D40C1D"/>
    <w:rsid w:val="38DB1F8D"/>
    <w:rsid w:val="38DD7AB3"/>
    <w:rsid w:val="38DF7CCF"/>
    <w:rsid w:val="38F026C3"/>
    <w:rsid w:val="38F82B3F"/>
    <w:rsid w:val="38FB262F"/>
    <w:rsid w:val="38FF1464"/>
    <w:rsid w:val="39033292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A014D73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3F52"/>
    <w:rsid w:val="3AB424E8"/>
    <w:rsid w:val="3AC663AD"/>
    <w:rsid w:val="3AC70A1B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1879E9"/>
    <w:rsid w:val="3B196D9D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5702E"/>
    <w:rsid w:val="3C11517C"/>
    <w:rsid w:val="3C137C90"/>
    <w:rsid w:val="3C15722F"/>
    <w:rsid w:val="3C3416BF"/>
    <w:rsid w:val="3C452863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B4533"/>
    <w:rsid w:val="401D2E8B"/>
    <w:rsid w:val="401E7FAE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0D1152"/>
    <w:rsid w:val="41110C42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16D4C"/>
    <w:rsid w:val="41E47950"/>
    <w:rsid w:val="41EA4FEF"/>
    <w:rsid w:val="41FA16D6"/>
    <w:rsid w:val="42004667"/>
    <w:rsid w:val="421847E2"/>
    <w:rsid w:val="421D2BB5"/>
    <w:rsid w:val="421D2C97"/>
    <w:rsid w:val="421F113C"/>
    <w:rsid w:val="42207AA0"/>
    <w:rsid w:val="42274495"/>
    <w:rsid w:val="422A387A"/>
    <w:rsid w:val="422C5607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B911C3"/>
    <w:rsid w:val="42B94836"/>
    <w:rsid w:val="42C45840"/>
    <w:rsid w:val="42C817D4"/>
    <w:rsid w:val="42CF714A"/>
    <w:rsid w:val="42D9753D"/>
    <w:rsid w:val="42DA1507"/>
    <w:rsid w:val="42E16FF9"/>
    <w:rsid w:val="42F44377"/>
    <w:rsid w:val="42F56341"/>
    <w:rsid w:val="43034954"/>
    <w:rsid w:val="43065E58"/>
    <w:rsid w:val="430B40A0"/>
    <w:rsid w:val="43144A19"/>
    <w:rsid w:val="43217136"/>
    <w:rsid w:val="43252782"/>
    <w:rsid w:val="432946F8"/>
    <w:rsid w:val="432A1217"/>
    <w:rsid w:val="432A5FEB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B429C"/>
    <w:rsid w:val="45383F3C"/>
    <w:rsid w:val="45386828"/>
    <w:rsid w:val="454964D0"/>
    <w:rsid w:val="45504AAF"/>
    <w:rsid w:val="45505C97"/>
    <w:rsid w:val="4550785F"/>
    <w:rsid w:val="45521829"/>
    <w:rsid w:val="4555747A"/>
    <w:rsid w:val="4565155C"/>
    <w:rsid w:val="45684AE6"/>
    <w:rsid w:val="4574354D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D3296A"/>
    <w:rsid w:val="45E00BE3"/>
    <w:rsid w:val="45EA1A61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41C10"/>
    <w:rsid w:val="46A71700"/>
    <w:rsid w:val="46B51F2C"/>
    <w:rsid w:val="46B67B95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2D2D5A"/>
    <w:rsid w:val="47393FAB"/>
    <w:rsid w:val="473C0BAA"/>
    <w:rsid w:val="473F5DDD"/>
    <w:rsid w:val="474156B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C51615"/>
    <w:rsid w:val="47CA1B4A"/>
    <w:rsid w:val="47D66741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2249A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9F66C27"/>
    <w:rsid w:val="4A015BA5"/>
    <w:rsid w:val="4A0C0D60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E5753"/>
    <w:rsid w:val="4AB60164"/>
    <w:rsid w:val="4ABB39CC"/>
    <w:rsid w:val="4ABD08DC"/>
    <w:rsid w:val="4ACC3EEE"/>
    <w:rsid w:val="4AD127C8"/>
    <w:rsid w:val="4AD131F0"/>
    <w:rsid w:val="4AD14F9E"/>
    <w:rsid w:val="4ADB406F"/>
    <w:rsid w:val="4AE42F23"/>
    <w:rsid w:val="4AEC002A"/>
    <w:rsid w:val="4AF9521E"/>
    <w:rsid w:val="4B037E2A"/>
    <w:rsid w:val="4B124C0F"/>
    <w:rsid w:val="4B223A4B"/>
    <w:rsid w:val="4B242DE5"/>
    <w:rsid w:val="4B2701C1"/>
    <w:rsid w:val="4B3117D6"/>
    <w:rsid w:val="4B364C4C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65C6"/>
    <w:rsid w:val="4BD42F98"/>
    <w:rsid w:val="4BDA60D4"/>
    <w:rsid w:val="4BE86A43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4D5BFF"/>
    <w:rsid w:val="4D567A2A"/>
    <w:rsid w:val="4D587B0F"/>
    <w:rsid w:val="4D5A74CD"/>
    <w:rsid w:val="4D5B4FF3"/>
    <w:rsid w:val="4D5E3823"/>
    <w:rsid w:val="4D6B1C95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669F9"/>
    <w:rsid w:val="4FAC303A"/>
    <w:rsid w:val="4FB54E8E"/>
    <w:rsid w:val="4FB70C06"/>
    <w:rsid w:val="4FBA06F6"/>
    <w:rsid w:val="4FC155E1"/>
    <w:rsid w:val="4FC6507C"/>
    <w:rsid w:val="4FC82B2E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F7A5A"/>
    <w:rsid w:val="510460CD"/>
    <w:rsid w:val="510A120A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54064"/>
    <w:rsid w:val="523F62C5"/>
    <w:rsid w:val="52436B86"/>
    <w:rsid w:val="52466271"/>
    <w:rsid w:val="524B1ADA"/>
    <w:rsid w:val="525C3CE7"/>
    <w:rsid w:val="525E6503"/>
    <w:rsid w:val="52707792"/>
    <w:rsid w:val="52727066"/>
    <w:rsid w:val="527A5F1B"/>
    <w:rsid w:val="52910DFD"/>
    <w:rsid w:val="529A036B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366DF"/>
    <w:rsid w:val="532A414D"/>
    <w:rsid w:val="532F6D06"/>
    <w:rsid w:val="53373E0C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C7047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0A3D11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00C74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F512A"/>
    <w:rsid w:val="5DCB1D21"/>
    <w:rsid w:val="5DCB3ACF"/>
    <w:rsid w:val="5DCF7A63"/>
    <w:rsid w:val="5DD230AF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7B72A3"/>
    <w:rsid w:val="5E873E9A"/>
    <w:rsid w:val="5E880EEE"/>
    <w:rsid w:val="5EA44A4C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30066"/>
    <w:rsid w:val="5F296CFF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C6122"/>
    <w:rsid w:val="5F85016E"/>
    <w:rsid w:val="5F9745B0"/>
    <w:rsid w:val="5F9E6D95"/>
    <w:rsid w:val="5FB76A00"/>
    <w:rsid w:val="5FC1162D"/>
    <w:rsid w:val="5FC353A5"/>
    <w:rsid w:val="5FE01AB3"/>
    <w:rsid w:val="5FF05A6E"/>
    <w:rsid w:val="5FF137C3"/>
    <w:rsid w:val="5FFB4B3F"/>
    <w:rsid w:val="601E1A8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9D1752"/>
    <w:rsid w:val="60A26D69"/>
    <w:rsid w:val="60A30D33"/>
    <w:rsid w:val="60A968B8"/>
    <w:rsid w:val="60AF3851"/>
    <w:rsid w:val="60B3541A"/>
    <w:rsid w:val="60B42F40"/>
    <w:rsid w:val="60C969EB"/>
    <w:rsid w:val="60CC1D90"/>
    <w:rsid w:val="60D61108"/>
    <w:rsid w:val="60EC26DA"/>
    <w:rsid w:val="60EC4488"/>
    <w:rsid w:val="60F026A0"/>
    <w:rsid w:val="60F63558"/>
    <w:rsid w:val="60FF41BB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60324A"/>
    <w:rsid w:val="61614E76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32BCA"/>
    <w:rsid w:val="628568AE"/>
    <w:rsid w:val="6291178B"/>
    <w:rsid w:val="62922E0D"/>
    <w:rsid w:val="62946750"/>
    <w:rsid w:val="629B6165"/>
    <w:rsid w:val="62A50D92"/>
    <w:rsid w:val="62AE0A41"/>
    <w:rsid w:val="62AF1C11"/>
    <w:rsid w:val="62B763E4"/>
    <w:rsid w:val="62B92A90"/>
    <w:rsid w:val="62BB2364"/>
    <w:rsid w:val="62C1796B"/>
    <w:rsid w:val="62C725D4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458EA"/>
    <w:rsid w:val="63E6217C"/>
    <w:rsid w:val="63E9714C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D140C0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77FF7"/>
    <w:rsid w:val="662C0B13"/>
    <w:rsid w:val="662D5327"/>
    <w:rsid w:val="662E4007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103466"/>
    <w:rsid w:val="671357D7"/>
    <w:rsid w:val="671464E6"/>
    <w:rsid w:val="671B7875"/>
    <w:rsid w:val="673504EF"/>
    <w:rsid w:val="673D3C8F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56789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50368"/>
    <w:rsid w:val="6A0A0231"/>
    <w:rsid w:val="6A0B3BD1"/>
    <w:rsid w:val="6A1567FD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E6019A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E1D84"/>
    <w:rsid w:val="6B4A697B"/>
    <w:rsid w:val="6B563571"/>
    <w:rsid w:val="6B6C4B43"/>
    <w:rsid w:val="6B6C68F1"/>
    <w:rsid w:val="6B737BEB"/>
    <w:rsid w:val="6B7632CC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673814"/>
    <w:rsid w:val="6D7D4DE5"/>
    <w:rsid w:val="6D8048D6"/>
    <w:rsid w:val="6D855A48"/>
    <w:rsid w:val="6D8A305E"/>
    <w:rsid w:val="6D8C5028"/>
    <w:rsid w:val="6D995997"/>
    <w:rsid w:val="6DA24C20"/>
    <w:rsid w:val="6DB850B3"/>
    <w:rsid w:val="6DBE53FE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941B6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37655"/>
    <w:rsid w:val="70ED4030"/>
    <w:rsid w:val="70EE1B56"/>
    <w:rsid w:val="70F133F4"/>
    <w:rsid w:val="70F76C5D"/>
    <w:rsid w:val="70FA04FB"/>
    <w:rsid w:val="710B2708"/>
    <w:rsid w:val="71290DE0"/>
    <w:rsid w:val="7130224D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37D08"/>
    <w:rsid w:val="72254EA7"/>
    <w:rsid w:val="72283418"/>
    <w:rsid w:val="7229553C"/>
    <w:rsid w:val="7231619E"/>
    <w:rsid w:val="724A3778"/>
    <w:rsid w:val="725325B9"/>
    <w:rsid w:val="72636FD7"/>
    <w:rsid w:val="726C58D8"/>
    <w:rsid w:val="727D13E4"/>
    <w:rsid w:val="728409C4"/>
    <w:rsid w:val="72A5093A"/>
    <w:rsid w:val="72AF5315"/>
    <w:rsid w:val="72B131C6"/>
    <w:rsid w:val="72BB0214"/>
    <w:rsid w:val="72C25048"/>
    <w:rsid w:val="72C45265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34442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C13807"/>
    <w:rsid w:val="74C762A4"/>
    <w:rsid w:val="74CF1C9F"/>
    <w:rsid w:val="74DC4AE7"/>
    <w:rsid w:val="74DD43BC"/>
    <w:rsid w:val="74E279D7"/>
    <w:rsid w:val="74EC45FF"/>
    <w:rsid w:val="74F31E31"/>
    <w:rsid w:val="74FC01B7"/>
    <w:rsid w:val="750A2CD7"/>
    <w:rsid w:val="75167F2B"/>
    <w:rsid w:val="751853F4"/>
    <w:rsid w:val="751D2AF0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210A63"/>
    <w:rsid w:val="782151C7"/>
    <w:rsid w:val="78284000"/>
    <w:rsid w:val="7831514A"/>
    <w:rsid w:val="783A666A"/>
    <w:rsid w:val="784E31E5"/>
    <w:rsid w:val="786372CE"/>
    <w:rsid w:val="78670B6C"/>
    <w:rsid w:val="786C5ECD"/>
    <w:rsid w:val="78932B61"/>
    <w:rsid w:val="789977BD"/>
    <w:rsid w:val="789E20B4"/>
    <w:rsid w:val="78A05039"/>
    <w:rsid w:val="78AE17AF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96111"/>
    <w:rsid w:val="7F6F47AA"/>
    <w:rsid w:val="7F6F6558"/>
    <w:rsid w:val="7F761695"/>
    <w:rsid w:val="7F7B314F"/>
    <w:rsid w:val="7F853FCE"/>
    <w:rsid w:val="7F991CFF"/>
    <w:rsid w:val="7F9F5A2A"/>
    <w:rsid w:val="7FAF619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11</Pages>
  <Words>6119</Words>
  <Characters>8793</Characters>
  <Lines>0</Lines>
  <Paragraphs>0</Paragraphs>
  <TotalTime>10</TotalTime>
  <ScaleCrop>false</ScaleCrop>
  <LinksUpToDate>false</LinksUpToDate>
  <CharactersWithSpaces>10672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2023-04-24T10:48:12Z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B56ECF6C7C2F4279A100373C694EE9D1_13</vt:lpwstr>
  </property>
  <property fmtid="{D5CDD505-2E9C-101B-9397-08002B2CF9AE}" pid="5" name="commondata">
    <vt:lpwstr>eyJjb3VudCI6NDAzLCJoZGlkIjoiNjdhMTMwNDYzZWIwOTU0NDRlYjIzNmI5NWQ1MzBlYjAiLCJ1c2VyQ291bnQiOjQwM30=</vt:lpwstr>
  </property>
</Properties>
</file>