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全球及中国紫外和红外火焰探测器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全球及中国紫外和红外火焰探测器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【报告篇幅】：169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【报告图表数】：211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本文调研和分析全球紫外和红外火焰探测器发展现状及未来趋势，核心内容如下：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（1）全球市场总体规模，分别按销量和按收入进行了统计分析，历史数据2017-2021年，预测数据2022至2028年。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（2）全球市场竞争格局，全球市场头部企业紫外和红外火焰探测器销量、收入、价格市场占有率及行业排名，数据2017-2021年。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（3）中国市场竞争格局，中国市场头部企业紫外和红外火焰探测器销量、收入、价格市场占有率及行业排名，数据2017-2021年，包括国际企业及中国本土企业。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（4）全球重点国家及地区紫外和红外火焰探测器需求结构。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（5）全球紫外和红外火焰探测器核心生产地区及其产量、产能。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（6）紫外和红外火焰探测器行业产业链上游、中游及下游分析。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据恒州诚思调研统计，2021年全球紫外和红外火焰探测器市场规模约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从核心市场看，中国紫外和红外火焰探测器市场占据全球约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%。随着国内企业产品开发速度加快，随着新技术和产业政策的双轮驱动，未来中国紫外和红外火焰探测器市场将迎来发展机遇，预计到2028年中国紫外和红外火焰探测器市场将增长至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头部企业包括：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MSA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Spectrex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Dr?ger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Honeywell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Hamamatsu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Crowcon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ESP Safety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Fire &amp; Gas Detection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Det-Tronics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Oggioni Sas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Fike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Agni Controls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Hochiki America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Emerson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Zeta Alarm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Notifier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Rezon 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SENSE-WARE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Conspec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Hochiki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HNL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Mondolavoro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Otis Instruments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Ambetronics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VINE SYS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Siemens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Forney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铜铝外壳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不锈钢外壳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石油天然气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废物处理厂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停车场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采矿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北美市场（美国、加拿大和墨西哥）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欧洲市场（德国、法国、英国、俄罗斯、意大利和欧洲其他国家）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亚太市场（中国、日本、韩国、印度、东南亚和澳大利亚等）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南美市场（巴西等）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本文正文共11章，各章节主要内容如下：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第1章：紫外和红外火焰探测器定义及分类、全球及中国市场规模（按销量和按收入计）、行业发展机遇、挑战、趋势及政策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第2章：全球紫外和红外火焰探测器头部厂商，销量和收入市场占有率及排名，全球紫外和红外火焰探测器产地分布等。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第3章：中国紫外和红外火焰探测器头部厂商，销量和收入市场占有率及排名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第4章：全球紫外和红外火焰探测器产能、产量及主要生产地区规模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第5章：产业链、上游、中游和下游分析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第6章：全球不同产品类型紫外和红外火焰探测器销量、收入、价格及份额等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第7章：全球不同应用紫外和红外火焰探测器销量、收入、价格及份额等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第8章：全球主要地区/国家紫外和红外火焰探测器销量及销售额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第9章：全球主要地区/国家紫外和红外火焰探测器需求结构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第10章：全球紫外和红外火焰探测器头部厂商基本情况介绍，包括公司简介、紫外和红外火焰探测器产品型号、销量、收入、价格及最新动态等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紫外和红外火焰探测器市场概述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紫外和红外火焰探测器定义及分类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全球紫外和红外火焰探测器行业市场规模及预测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按收入计，全球紫外和红外火焰探测器市场规模，2017-2028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按销量计，全球紫外和红外火焰探测器市场规模，2017-2028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全球紫外和红外火焰探测器价格趋势，2017-2028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中国紫外和红外火焰探测器行业市场规模及预测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按收入计，中国紫外和红外火焰探测器市场规模，2017-2028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按销量计，中国紫外和红外火焰探测器市场规模，2017-2028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中国紫外和红外火焰探测器价格趋势，2017-2028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中国在全球市场的地位分析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按收入计，中国在全球紫外和红外火焰探测器市场的占比，2017-2028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按销量计，中国在全球紫外和红外火焰探测器市场的占比，2017-2028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中国与全球紫外和红外火焰探测器市场规模增速对比，2017-2028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1.5 行业发展机遇、挑战、趋势及政策分析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1.5.1 紫外和红外火焰探测器行业驱动因素及发展机遇分析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1.5.2 紫外和红外火焰探测器行业阻碍因素及面临的挑战分析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1.5.3 紫外和红外火焰探测器行业发展趋势分析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1.5.4 中国市场相关行业政策分析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按紫外和红外火焰探测器收入计，全球头部厂商市场占有率，2017-2022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按紫外和红外火焰探测器销量计，全球头部厂商市场占有率，2017-2022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紫外和红外火焰探测器价格对比，全球头部厂商价格，2017-2022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全球第一梯队、第二梯队和第三梯队，三类紫外和红外火焰探测器市场参与者分析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全球紫外和红外火焰探测器行业集中度分析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2.6 全球紫外和红外火焰探测器行业企业并购情况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2.7 全球紫外和红外火焰探测器行业头部厂商产品列举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按紫外和红外火焰探测器收入计，中国市场头部厂商市场占比，2017-2022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按紫外和红外火焰探测器销量计，中国市场头部厂商市场份额，2017-2022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中国市场紫外和红外火焰探测器参与者份额：第一梯队、第二梯队、第三梯队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全球主要地区产能及产量分析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全球紫外和红外火焰探测器行业总产能、产量及产能利用率，2017-2028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全球主要地区紫外和红外火焰探测器产能分析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全球主要地区紫外和红外火焰探测器产量及未来增速预测，2017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全球主要生产地区及紫外和红外火焰探测器产量，2017-2028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全球主要生产地区及紫外和红外火焰探测器产量份额，2017-2028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行业产业链分析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紫外和红外火焰探测器行业产业链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上游分析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紫外和红外火焰探测器核心原料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紫外和红外火焰探测器原料供应商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中游分析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紫外和红外火焰探测器生产方式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紫外和红外火焰探测器行业采购模式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紫外和红外火焰探测器行业销售模式及销售渠道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紫外和红外火焰探测器销售渠道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紫外和红外火焰探测器代表性经销商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按产品类型拆分，市场规模分析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紫外和红外火焰探测器行业产品分类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铜铝外壳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不锈钢外壳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按产品类型拆分，全球紫外和红外火焰探测器细分市场规模增速预测，2017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按产品类型拆分，全球紫外和红外火焰探测器细分市场规模（按收入），2017-2028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按产品类型拆分，全球紫外和红外火焰探测器细分市场规模（按销量），2017-2028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按产品类型拆分，全球紫外和红外火焰探测器细分市场价格，2017-2028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全球紫外和红外火焰探测器市场下游行业分布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紫外和红外火焰探测器行业下游分布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石油天然气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7.1.3 废物处理厂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7.1.4 停车场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7.1.5 采矿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全球紫外和红外火焰探测器主要下游市场规模增速预测，2017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按应用拆分，全球紫外和红外火焰探测器细分市场规模（按收入），2017-2028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按应用拆分，全球紫外和红外火焰探测器细分市场规模（按销量），2017-2028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按应用拆分，全球紫外和红外火焰探测器细分市场价格，2017-2028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全球主要地区市场规模对比分析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全球主要地区紫外和红外火焰探测器市场规模增速预测，2017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全球主要地区紫外和红外火焰探测器市场规模（按收入），2017-2028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全球主要地区紫外和红外火焰探测器市场规模（按销量），2017-2028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北美紫外和红外火焰探测器市场规模预测，2017-2028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北美紫外和红外火焰探测器市场规模，按国家细分，2021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欧洲紫外和红外火焰探测器市场规模预测，2017-2028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欧洲紫外和红外火焰探测器市场规模，按国家细分，2021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亚太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亚太紫外和红外火焰探测器市场规模预测，2017-2028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亚太紫外和红外火焰探测器市场规模，按国家/地区细分，2021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南美紫外和红外火焰探测器市场规模预测，2017-2028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南美紫外和红外火焰探测器市场规模，按国家细分，2021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全球主要国家/地区需求结构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全球主要国家/地区紫外和红外火焰探测器市场规模增速预测，2017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全球主要国家/地区紫外和红外火焰探测器市场规模（按收入），2017-2028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全球主要国家/地区紫外和红外火焰探测器市场规模（按销量），2017-2028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美国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美国紫外和红外火焰探测器市场规模（按销量），2017-2028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美国市场不同产品类型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美国市场不同应用紫外和红外火焰探测器份额（按销量），2021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欧洲紫外和红外火焰探测器市场规模（按销量），2017-2028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欧洲市场不同产品类型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欧洲市场不同应用紫外和红外火焰探测器份额（按销量），2021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中国紫外和红外火焰探测器市场规模（按销量），2017-2028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中国市场不同产品类型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中国市场不同应用紫外和红外火焰探测器份额（按销量），2021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日本紫外和红外火焰探测器市场规模（按销量），2017-2028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日本市场不同产品类型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日本市场不同应用紫外和红外火焰探测器份额（按销量），2021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韩国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韩国紫外和红外火焰探测器市场规模（按销量），2017-2028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韩国市场不同产品类型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韩国市场不同应用紫外和红外火焰探测器份额（按销量），2021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东南亚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东南亚紫外和红外火焰探测器市场规模（按销量），2017-2028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东南亚市场不同产品类型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东南亚市场不同应用紫外和红外火焰探测器份额（按销量），2021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印度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印度紫外和红外火焰探测器市场规模（按销量），2017-2028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印度市场不同产品类型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印度市场不同应用紫外和红外火焰探测器份额（按销量），2021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南美紫外和红外火焰探测器市场规模（按销量），2017-2028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南美市场不同产品类型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南美市场不同应用紫外和红外火焰探测器份额（按销量），2021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中东及非洲紫外和红外火焰探测器市场规模（按销量），2017-2028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中东及非洲市场不同产品类型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中东及非洲市场不同应用紫外和红外火焰探测器份额（按销量），2021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主要紫外和红外火焰探测器厂商简介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MSA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10.1.1 MSA基本信息、紫外和红外火焰探测器生产基地、销售区域、竞争对手及市场地位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10.1.2 MSA紫外和红外火焰探测器产品型号、规格、参数及市场应用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10.1.3 MSA紫外和红外火焰探测器销量、收入、价格及毛利率（2017-2022）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10.1.4 MSA公司简介及主要业务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10.1.5 MSA企业最新动态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Spectrex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Spectrex基本信息、紫外和红外火焰探测器生产基地、销售区域、竞争对手及市场地位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Spectrex紫外和红外火焰探测器产品型号、规格、参数及市场应用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10.2.3 Spectrex紫外和红外火焰探测器销量、收入、价格及毛利率（2017-2022）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10.2.4 Spectrex公司简介及主要业务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10.2.5 Spectrex企业最新动态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Dr?ger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10.3.1 Dr?ger基本信息、紫外和红外火焰探测器生产基地、销售区域、竞争对手及市场地位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10.3.2 Dr?ger紫外和红外火焰探测器产品型号、规格、参数及市场应用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10.3.3 Dr?ger紫外和红外火焰探测器销量、收入、价格及毛利率（2017-2022）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10.3.4 Dr?ger公司简介及主要业务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10.3.5 Dr?ger企业最新动态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Honeywell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10.4.1 Honeywell基本信息、紫外和红外火焰探测器生产基地、销售区域、竞争对手及市场地位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10.4.2 Honeywell紫外和红外火焰探测器产品型号、规格、参数及市场应用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10.4.3 Honeywell紫外和红外火焰探测器销量、收入、价格及毛利率（2017-2022）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10.4.4 Honeywell公司简介及主要业务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10.4.5 Honeywell企业最新动态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10.5 Hamamatsu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10.5.1 Hamamatsu基本信息、紫外和红外火焰探测器生产基地、销售区域、竞争对手及市场地位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10.5.2 Hamamatsu紫外和红外火焰探测器产品型号、规格、参数及市场应用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10.5.3 Hamamatsu紫外和红外火焰探测器销量、收入、价格及毛利率（2017-2022）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10.5.4 Hamamatsu公司简介及主要业务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10.5.5 Hamamatsu企业最新动态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10.6 Crowcon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10.6.1 Crowcon基本信息、紫外和红外火焰探测器生产基地、销售区域、竞争对手及市场地位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10.6.2 Crowcon紫外和红外火焰探测器产品型号、规格、参数及市场应用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10.6.3 Crowcon紫外和红外火焰探测器销量、收入、价格及毛利率（2017-2022）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10.6.4 Crowcon公司简介及主要业务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10.6.5 Crowcon企业最新动态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10.7 ESP Safety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10.7.1 ESP Safety基本信息、紫外和红外火焰探测器生产基地、销售区域、竞争对手及市场地位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10.7.2 ESP Safety紫外和红外火焰探测器产品型号、规格、参数及市场应用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10.7.3 ESP Safety紫外和红外火焰探测器销量、收入、价格及毛利率（2017-2022）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10.7.4 ESP Safety公司简介及主要业务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10.7.5 ESP Safety企业最新动态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10.8 Fire &amp; Gas Detection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10.8.1 Fire &amp; Gas Detection Technologies基本信息、紫外和红外火焰探测器生产基地、销售区域、竞争对手及市场地位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10.8.2 Fire &amp; Gas Detection Technologies紫外和红外火焰探测器产品型号、规格、参数及市场应用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10.8.3 Fire &amp; Gas Detection Technologies紫外和红外火焰探测器销量、收入、价格及毛利率（2017-2022）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10.8.4 Fire &amp; Gas Detection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10.8.5 Fire &amp; Gas Detection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10.9 Det-Tronics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10.9.1 Det-Tronics基本信息、紫外和红外火焰探测器生产基地、销售区域、竞争对手及市场地位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10.9.2 Det-Tronics紫外和红外火焰探测器产品型号、规格、参数及市场应用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10.9.3 Det-Tronics紫外和红外火焰探测器销量、收入、价格及毛利率（2017-2022）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10.9.4 Det-Tronics公司简介及主要业务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10.9.5 Det-Tronics企业最新动态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10.10 Oggioni Sas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10.10.1 Oggioni Sas基本信息、紫外和红外火焰探测器生产基地、销售区域、竞争对手及市场地位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10.10.2 Oggioni Sas紫外和红外火焰探测器产品型号、规格、参数及市场应用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10.10.3 Oggioni Sas紫外和红外火焰探测器销量、收入、价格及毛利率（2017-2022）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10.10.4 Oggioni Sas公司简介及主要业务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10.10.5 Oggioni Sas企业最新动态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10.11 Fike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10.11.1 Fike基本信息、紫外和红外火焰探测器生产基地、销售区域、竞争对手及市场地位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10.11.2 Fike紫外和红外火焰探测器产品型号、规格、参数及市场应用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10.11.3 Fike紫外和红外火焰探测器销量、收入、价格及毛利率（2017-2022）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10.11.4 Fike公司简介及主要业务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10.11.5 Fike企业最新动态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10.12 Agni Controls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10.12.1 Agni Controls基本信息、紫外和红外火焰探测器生产基地、销售区域、竞争对手及市场地位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10.12.2 Agni Controls紫外和红外火焰探测器产品型号、规格、参数及市场应用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10.12.3 Agni Controls紫外和红外火焰探测器销量、收入、价格及毛利率（2017-2022）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10.12.4 Agni Controls公司简介及主要业务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10.12.5 Agni Controls企业最新动态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10.13 Hochiki America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10.13.1 Hochiki America基本信息、紫外和红外火焰探测器生产基地、销售区域、竞争对手及市场地位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10.13.2 Hochiki America紫外和红外火焰探测器产品型号、规格、参数及市场应用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10.13.3 Hochiki America紫外和红外火焰探测器销量、收入、价格及毛利率（2017-2022）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10.13.4 Hochiki America公司简介及主要业务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10.13.5 Hochiki America企业最新动态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10.14 Emerson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10.14.1 Emerson基本信息、紫外和红外火焰探测器生产基地、销售区域、竞争对手及市场地位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10.14.2 Emerson紫外和红外火焰探测器产品型号、规格、参数及市场应用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10.14.3 Emerson紫外和红外火焰探测器销量、收入、价格及毛利率（2017-2022）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10.14.4 Emerson公司简介及主要业务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10.14.5 Emerson企业最新动态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10.15 Zeta Alarm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10.15.1 Zeta Alarm Systems基本信息、紫外和红外火焰探测器生产基地、销售区域、竞争对手及市场地位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10.15.2 Zeta Alarm Systems紫外和红外火焰探测器产品型号、规格、参数及市场应用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10.15.3 Zeta Alarm Systems紫外和红外火焰探测器销量、收入、价格及毛利率（2017-2022）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10.15.4 Zeta Alarm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10.15.5 Zeta Alarm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10.16 Notifier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10.16.1 Notifier基本信息、紫外和红外火焰探测器生产基地、销售区域、竞争对手及市场地位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10.16.2 Notifier紫外和红外火焰探测器产品型号、规格、参数及市场应用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10.16.3 Notifier紫外和红外火焰探测器销量、收入、价格及毛利率（2017-2022）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10.16.4 Notifier公司简介及主要业务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10.16.5 Notifier企业最新动态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10.17 Rezon 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10.17.1 Rezon Tech基本信息、紫外和红外火焰探测器生产基地、销售区域、竞争对手及市场地位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10.17.2 Rezon Tech紫外和红外火焰探测器产品型号、规格、参数及市场应用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10.17.3 Rezon Tech紫外和红外火焰探测器销量、收入、价格及毛利率（2017-2022）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10.17.4 Rezon 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10.17.5 Rezon 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10.18 SENSE-WARE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10.18.1 SENSE-WARE基本信息、紫外和红外火焰探测器生产基地、销售区域、竞争对手及市场地位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10.18.2 SENSE-WARE紫外和红外火焰探测器产品型号、规格、参数及市场应用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10.18.3 SENSE-WARE紫外和红外火焰探测器销量、收入、价格及毛利率（2017-2022）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10.18.4 SENSE-WARE公司简介及主要业务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10.18.5 SENSE-WARE企业最新动态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10.19 Conspec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10.19.1 Conspec基本信息、紫外和红外火焰探测器生产基地、销售区域、竞争对手及市场地位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10.19.2 Conspec紫外和红外火焰探测器产品型号、规格、参数及市场应用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10.19.3 Conspec紫外和红外火焰探测器销量、收入、价格及毛利率（2017-2022）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10.19.4 Conspec公司简介及主要业务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10.19.5 Conspec企业最新动态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10.20 Hochiki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10.20.1 Hochiki基本信息、紫外和红外火焰探测器生产基地、销售区域、竞争对手及市场地位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10.20.2 Hochiki紫外和红外火焰探测器产品型号、规格、参数及市场应用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10.20.3 Hochiki紫外和红外火焰探测器销量、收入、价格及毛利率（2017-2022）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10.20.4 Hochiki公司简介及主要业务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10.20.5 Hochiki企业最新动态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10.21 HNL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10.21.1 HNL基本信息、紫外和红外火焰探测器生产基地、销售区域、竞争对手及市场地位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10.21.2 HNL紫外和红外火焰探测器产品型号、规格、参数及市场应用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10.21.3 HNL紫外和红外火焰探测器销量、收入、价格及毛利率（2017-2022）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10.21.4 HNL公司简介及主要业务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10.21.5 HNL企业最新动态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10.22 Mondolavoro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10.22.1 Mondolavoro基本信息、紫外和红外火焰探测器生产基地、销售区域、竞争对手及市场地位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10.22.2 Mondolavoro紫外和红外火焰探测器产品型号、规格、参数及市场应用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10.22.3 Mondolavoro紫外和红外火焰探测器销量、收入、价格及毛利率（2017-2022）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10.22.4 Mondolavoro公司简介及主要业务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10.22.5 Mondolavoro企业最新动态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10.23 Otis Instruments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10.23.1 Otis Instruments基本信息、紫外和红外火焰探测器生产基地、销售区域、竞争对手及市场地位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10.23.2 Otis Instruments紫外和红外火焰探测器产品型号、规格、参数及市场应用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10.23.3 Otis Instruments紫外和红外火焰探测器销量、收入、价格及毛利率（2017-2022）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10.23.4 Otis Instruments公司简介及主要业务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10.23.5 Otis Instruments企业最新动态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10.24 Ambetronics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10.24.1 Ambetronics基本信息、紫外和红外火焰探测器生产基地、销售区域、竞争对手及市场地位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10.24.2 Ambetronics紫外和红外火焰探测器产品型号、规格、参数及市场应用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10.24.3 Ambetronics紫外和红外火焰探测器销量、收入、价格及毛利率（2017-2022）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10.24.4 Ambetronics公司简介及主要业务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10.24.5 Ambetronics企业最新动态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10.25 VINE SYS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10.25.1 VINE SYS基本信息、紫外和红外火焰探测器生产基地、销售区域、竞争对手及市场地位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10.25.2 VINE SYS紫外和红外火焰探测器产品型号、规格、参数及市场应用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10.25.3 VINE SYS紫外和红外火焰探测器销量、收入、价格及毛利率（2017-2022）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10.25.4 VINE SYS公司简介及主要业务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10.25.5 VINE SYS企业最新动态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10.26 Siemens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10.26.1 Siemens基本信息、紫外和红外火焰探测器生产基地、销售区域、竞争对手及市场地位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10.26.2 Siemens紫外和红外火焰探测器产品型号、规格、参数及市场应用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10.26.3 Siemens紫外和红外火焰探测器销量、收入、价格及毛利率（2017-2022）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10.26.4 Siemens公司简介及主要业务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10.26.5 Siemens企业最新动态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10.27 Forney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10.27.1 Forney基本信息、紫外和红外火焰探测器生产基地、销售区域、竞争对手及市场地位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10.27.2 Forney紫外和红外火焰探测器产品型号、规格、参数及市场应用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10.27.3 Forney紫外和红外火焰探测器销量、收入、价格及毛利率（2017-2022）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10.27.4 Forney公司简介及主要业务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10.27.5 Forney企业最新动态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中国与全球紫外和红外火焰探测器市场规模增速对比（2017-2028）&amp;（万元）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全球紫外和红外火焰探测器行业面临的阻碍因素及挑战分析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全球紫外和红外火焰探测器行业发展趋势分析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全球头部厂商紫外和红外火焰探测器收入（2017-2022）&amp;（万元），按2021年数据排名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全球头部厂商紫外和红外火焰探测器收入份额，2017-2022，按2021年数据排名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全球头部厂商紫外和红外火焰探测器销量（2017-2022）&amp;（千件），按2021年数据排名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全球头部厂商紫外和红外火焰探测器销量份额，2017-2022，按2021年数据排名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全球头部厂商紫外和红外火焰探测器价格（2017-2022）&amp;（元/件）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行业集中度分析，近三年（2020-2022）全球紫外和红外火焰探测器 CR3（前三大厂商市场份额）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全球紫外和红外火焰探测器行业企业并购情况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全球紫外和红外火焰探测器行业头部厂商产品列举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全球紫外和红外火焰探测器行业主要生产商总部及产地分布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2021年全球主要生产商紫外和红外火焰探测器产能及未来扩产计划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中国市场头部厂商紫外和红外火焰探测器收入（2017-2022）&amp;（万元），按2021年数据排名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中国市场头部厂商紫外和红外火焰探测器收入份额，2017-2022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中国市场头部厂商紫外和红外火焰探测器销量（2017-2022）&amp;（千件）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中国市场头部厂商紫外和红外火焰探测器销量份额，2017-2022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全球主要地区紫外和红外火焰探测器产量及未来增速预测：2017 VS 2021 VS 2028（千件）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全球主要地区紫外和红外火焰探测器产量（2017-2022）&amp;（千件）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全球主要地区紫外和红外火焰探测器产量预测（2023-2028）&amp;（千件）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全球紫外和红外火焰探测器主要原料供应商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全球紫外和红外火焰探测器行业代表性下游客户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紫外和红外火焰探测器代表性经销商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按产品类型拆分，全球紫外和红外火焰探测器细分市场规模增速预测（2017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按应用拆分，全球紫外和红外火焰探测器细分市场规模增速预测（2017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全球主要地区紫外和红外火焰探测器市场规模增速预测（2017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全球主要地区紫外和红外火焰探测器收入（2017-2028）&amp;（万元）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全球主要地区紫外和红外火焰探测器销量（2017-2028）&amp;（千件）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全球主要国家/地区紫外和红外火焰探测器市场规模增速预测（2017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全球主要国家/地区紫外和红外火焰探测器收入（万元），2017-2028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全球主要国家/地区紫外和红外火焰探测器收入份额，2017-2028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全球主要国家/地区紫外和红外火焰探测器销量（2017-2028）&amp;（千件）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全球主要国家/地区紫外和红外火焰探测器销量份额，2017-2028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MSA紫外和红外火焰探测器生产基地、销售区域、竞争对手及市场地位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MSA紫外和红外火焰探测器产品型号、规格、参数及市场应用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MSA紫外和红外火焰探测器销量（千件）、收入（万元）、价格（元/件）及毛利率（2017-2022）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MSA公司简介及主要业务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MSA企业最新动态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Spectrex紫外和红外火焰探测器生产基地、销售区域、竞争对手及市场地位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Spectrex紫外和红外火焰探测器产品型号、规格、参数及市场应用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Spectrex紫外和红外火焰探测器销量（千件）、收入（万元）、价格（元/件）及毛利率（2017-2022）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Spectrex公司简介及主要业务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Spectrex企业最新动态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Dr?ger紫外和红外火焰探测器生产基地、销售区域、竞争对手及市场地位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Dr?ger紫外和红外火焰探测器产品型号、规格、参数及市场应用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Dr?ger紫外和红外火焰探测器销量（千件）、收入（万元）、价格（元/件）及毛利率（2017-2022）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Dr?ger公司简介及主要业务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Dr?ger企业最新动态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Honeywell紫外和红外火焰探测器生产基地、销售区域、竞争对手及市场地位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Honeywell紫外和红外火焰探测器产品型号、规格、参数及市场应用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Honeywell紫外和红外火焰探测器销量（千件）、收入（万元）、价格（元/件）及毛利率（2017-2022）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Honeywell公司简介及主要业务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Honeywell企业最新动态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Hamamatsu紫外和红外火焰探测器生产基地、销售区域、竞争对手及市场地位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Hamamatsu紫外和红外火焰探测器产品型号、规格、参数及市场应用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Hamamatsu紫外和红外火焰探测器销量（千件）、收入（万元）、价格（元/件）及毛利率（2017-2022）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Hamamatsu公司简介及主要业务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Hamamatsu企业最新动态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Crowcon紫外和红外火焰探测器生产基地、销售区域、竞争对手及市场地位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Crowcon紫外和红外火焰探测器产品型号、规格、参数及市场应用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Crowcon紫外和红外火焰探测器销量（千件）、收入（万元）、价格（元/件）及毛利率（2017-2022）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Crowcon公司简介及主要业务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Crowcon企业最新动态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ESP Safety紫外和红外火焰探测器生产基地、销售区域、竞争对手及市场地位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ESP Safety紫外和红外火焰探测器产品型号、规格、参数及市场应用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ESP Safety紫外和红外火焰探测器销量（千件）、收入（万元）、价格（元/件）及毛利率（2017-2022）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ESP Safety公司简介及主要业务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ESP Safety企业最新动态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Fire &amp; Gas Detection Technologies紫外和红外火焰探测器生产基地、销售区域、竞争对手及市场地位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Fire &amp; Gas Detection Technologies紫外和红外火焰探测器产品型号、规格、参数及市场应用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Fire &amp; Gas Detection Technologies紫外和红外火焰探测器销量（千件）、收入（万元）、价格（元/件）及毛利率（2017-2022）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Fire &amp; Gas Detection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Fire &amp; Gas Detection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Det-Tronics紫外和红外火焰探测器生产基地、销售区域、竞争对手及市场地位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Det-Tronics紫外和红外火焰探测器产品型号、规格、参数及市场应用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Det-Tronics紫外和红外火焰探测器销量（千件）、收入（万元）、价格（元/件）及毛利率（2017-2022）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Det-Tronics公司简介及主要业务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Det-Tronics企业最新动态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Oggioni Sas紫外和红外火焰探测器生产基地、销售区域、竞争对手及市场地位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Oggioni Sas紫外和红外火焰探测器产品型号、规格、参数及市场应用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Oggioni Sas紫外和红外火焰探测器销量（千件）、收入（万元）、价格（元/件）及毛利率（2017-2022）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Oggioni Sas公司简介及主要业务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Oggioni Sas企业最新动态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Fike紫外和红外火焰探测器生产基地、销售区域、竞争对手及市场地位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Fike紫外和红外火焰探测器产品型号、规格、参数及市场应用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Fike紫外和红外火焰探测器销量（千件）、收入（万元）、价格（元/件）及毛利率（2017-2022）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Fike公司简介及主要业务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Fike企业最新动态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Agni Controls紫外和红外火焰探测器生产基地、销售区域、竞争对手及市场地位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Agni Controls紫外和红外火焰探测器产品型号、规格、参数及市场应用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Agni Controls紫外和红外火焰探测器销量（千件）、收入（万元）、价格（元/件）及毛利率（2017-2022）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Agni Controls公司简介及主要业务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Agni Controls企业最新动态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Hochiki America紫外和红外火焰探测器生产基地、销售区域、竞争对手及市场地位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Hochiki America紫外和红外火焰探测器产品型号、规格、参数及市场应用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Hochiki America紫外和红外火焰探测器销量（千件）、收入（万元）、价格（元/件）及毛利率（2017-2022）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Hochiki America公司简介及主要业务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Hochiki America企业最新动态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Emerson紫外和红外火焰探测器生产基地、销售区域、竞争对手及市场地位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Emerson紫外和红外火焰探测器产品型号、规格、参数及市场应用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Emerson紫外和红外火焰探测器销量（千件）、收入（万元）、价格（元/件）及毛利率（2017-2022）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Emerson公司简介及主要业务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Emerson企业最新动态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Zeta Alarm Systems紫外和红外火焰探测器生产基地、销售区域、竞争对手及市场地位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Zeta Alarm Systems紫外和红外火焰探测器产品型号、规格、参数及市场应用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Zeta Alarm Systems紫外和红外火焰探测器销量（千件）、收入（万元）、价格（元/件）及毛利率（2017-2022）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Zeta Alarm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Zeta Alarm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Notifier紫外和红外火焰探测器生产基地、销售区域、竞争对手及市场地位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Notifier紫外和红外火焰探测器产品型号、规格、参数及市场应用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Notifier紫外和红外火焰探测器销量（千件）、收入（万元）、价格（元/件）及毛利率（2017-2022）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Notifier公司简介及主要业务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Notifier企业最新动态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Rezon Tech紫外和红外火焰探测器生产基地、销售区域、竞争对手及市场地位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Rezon Tech紫外和红外火焰探测器产品型号、规格、参数及市场应用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Rezon Tech紫外和红外火焰探测器销量（千件）、收入（万元）、价格（元/件）及毛利率（2017-2022）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Rezon 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Rezon 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SENSE-WARE紫外和红外火焰探测器生产基地、销售区域、竞争对手及市场地位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SENSE-WARE紫外和红外火焰探测器产品型号、规格、参数及市场应用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SENSE-WARE紫外和红外火焰探测器销量（千件）、收入（万元）、价格（元/件）及毛利率（2017-2022）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SENSE-WARE公司简介及主要业务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SENSE-WARE企业最新动态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Conspec紫外和红外火焰探测器生产基地、销售区域、竞争对手及市场地位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Conspec紫外和红外火焰探测器产品型号、规格、参数及市场应用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Conspec紫外和红外火焰探测器销量（千件）、收入（万元）、价格（元/件）及毛利率（2017-2022）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Conspec公司简介及主要业务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Conspec企业最新动态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Hochiki紫外和红外火焰探测器生产基地、销售区域、竞争对手及市场地位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Hochiki紫外和红外火焰探测器产品型号、规格、参数及市场应用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Hochiki紫外和红外火焰探测器销量（千件）、收入（万元）、价格（元/件）及毛利率（2017-2022）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Hochiki公司简介及主要业务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Hochiki企业最新动态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HNL紫外和红外火焰探测器公生产基地、销售区域、竞争对手及市场地位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HNL紫外和红外火焰探测器产品型号、规格、参数及市场应用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HNL紫外和红外火焰探测器销量（千件）、收入（万元）、价格（元/件）及毛利率（2017-2022）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HNL公司简介及主要业务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HNL企业最新动态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Mondolavoro紫外和红外火焰探测器生产基地、销售区域、竞争对手及市场地位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Mondolavoro紫外和红外火焰探测器产品型号、规格、参数及市场应用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Mondolavoro紫外和红外火焰探测器销量（千件）、收入（万元）、价格（元/件）及毛利率（2017-2022）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Mondolavoro公司简介及主要业务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Mondolavoro企业最新动态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Otis Instruments紫外和红外火焰探测器生产基地、销售区域、竞争对手及市场地位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Otis Instruments紫外和红外火焰探测器产品型号、规格、参数及市场应用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Otis Instruments紫外和红外火焰探测器销量（千件）、收入（万元）、价格（元/件）及毛利率（2017-2022）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Otis Instruments公司简介及主要业务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Otis Instruments企业最新动态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Ambetronics紫外和红外火焰探测器生产基地、销售区域、竞争对手及市场地位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Ambetronics紫外和红外火焰探测器产品型号、规格、参数及市场应用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Ambetronics紫外和红外火焰探测器销量（千件）、收入（万元）、价格（元/件）及毛利率（2017-2022）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Ambetronics公司简介及主要业务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Ambetronics企业最新动态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VINE SYS紫外和红外火焰探测器生产基地、销售区域、竞争对手及市场地位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VINE SYS紫外和红外火焰探测器产品型号、规格、参数及市场应用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VINE SYS紫外和红外火焰探测器销量（千件）、收入（万元）、价格（元/件）及毛利率（2017-2022）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VINE SYS公司简介及主要业务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VINE SYS企业最新动态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Siemens紫外和红外火焰探测器生产基地、销售区域、竞争对手及市场地位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Siemens紫外和红外火焰探测器产品型号、规格、参数及市场应用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Siemens紫外和红外火焰探测器销量（千件）、收入（万元）、价格（元/件）及毛利率（2017-2022）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Siemens公司简介及主要业务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Siemens企业最新动态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Forney紫外和红外火焰探测器生产基地、销售区域、竞争对手及市场地位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Forney紫外和红外火焰探测器产品型号、规格、参数及市场应用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Forney紫外和红外火焰探测器销量（千件）、收入（万元）、价格（元/件）及毛利率（2017-2022）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Forney公司简介及主要业务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Forney企业最新动态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表170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表171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紫外和红外火焰探测器产品图片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全球紫外和红外火焰探测器行业收入及预测（2017-2028）&amp;（万元）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全球紫外和红外火焰探测器销量（2017-2028）&amp;（千件）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全球紫外和红外火焰探测器价格趋势（2017-2028）&amp;（元/件）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中国市场紫外和红外火焰探测器收入及预测（2017-2028）&amp;（万元）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中国紫外和红外火焰探测器销量（2017-2028）&amp;（千件）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中国市场紫外和红外火焰探测器总体价格趋势（2017-2028）&amp;（元/件）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中国市场紫外和红外火焰探测器占全球总收入的份额，2017-2028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中国市场紫外和红外火焰探测器销量占全球总销量的份额，2017-2028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全球紫外和红外火焰探测器市场参与者，2021年第一梯队、第二梯队和第三梯队市场份额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中国市场紫外和红外火焰探测器参与者，2021年第一梯队、第二梯队和第三梯队市场份额 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全球紫外和红外火焰探测器行业总产能、产量及产能利用率，2017-2028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全球市场主要地区紫外和红外火焰探测器产能份额分析: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全球主要生产地区及紫外和红外火焰探测器产量市场份额，2017-2028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紫外和红外火焰探测器行业产业链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紫外和红外火焰探测器行业采购模式分析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紫外和红外火焰探测器行业销售模式分析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紫外和红外火焰探测器销售渠道：直销和经销渠道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铜铝外壳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不锈钢外壳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按产品类型拆分，全球紫外和红外火焰探测器细分市场规模（2017-2028）&amp;（按收入，万元）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按产品类型拆分，全球紫外和红外火焰探测器市场份额（按收入），2017-2028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按产品类型拆分，全球紫外和红外火焰探测器细分市场销量（2017-2028）&amp;（千件）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按产品类型拆分，全球紫外和红外火焰探测器市场份额（按销量），2017-2028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按产品类型拆分，全球紫外和红外火焰探测器细分市场价格（2017-2028）&amp;（元/件）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石油天然气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废物处理厂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停车场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采矿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按应用拆分，全球紫外和红外火焰探测器细分市场规模（2017-2028）&amp;（按收入，万元）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按应用拆分，全球紫外和红外火焰探测器市场份额（按收入），2017-2028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按应用拆分，全球紫外和红外火焰探测器细分市场销量（2017-2028）&amp;（千件）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按应用拆分，全球紫外和红外火焰探测器市场份额（按销量），2017-2028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按应用拆分，全球紫外和红外火焰探测器细分市场价格（2017-2028）&amp;（元/件）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全球主要地区紫外和红外火焰探测器收入份额，2017-2028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全球主要地区紫外和红外火焰探测器销量份额，2017-2028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北美紫外和红外火焰探测器市场规模预测（按收入，万元），2017-2028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北美紫外和红外火焰探测器市场份额（按收入），按国家细分，2021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欧洲紫外和红外火焰探测器市场规模预测（按收入，万元），2017-2028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欧洲紫外和红外火焰探测器市场份额（按收入），按国家细分，2021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亚太紫外和红外火焰探测器市场规模预测（按收入，万元），2017-2028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亚太紫外和红外火焰探测器市场份额（按收入），按国家/地区细分，2021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南美紫外和红外火焰探测器市场规模预测（按收入，万元），2017-2028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南美紫外和红外火焰探测器市场份额（按收入），按国家细分，2021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中东及非洲紫外和红外火焰探测器市场规模预测（按收入，万元），2017-2028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美国紫外和红外火焰探测器销量预测（2017-2028）&amp;（千件）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美国市场不同产品类型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美国市场不同应用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欧洲紫外和红外火焰探测器销量预测（2017-2028）&amp;（千件）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欧洲市场不同产品类型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欧洲市场不同应用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中国紫外和红外火焰探测器销量预测（2017-2028）&amp;（千件）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中国市场不同产品类型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中国市场不同应用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日本紫外和红外火焰探测器销量预测（2017-2028）&amp;（千件）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日本市场不同产品类型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日本市场不同应用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韩国紫外和红外火焰探测器销量预测（2017-2028）&amp;（千件）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韩国市场不同产品类型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韩国市场不同应用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东南亚紫外和红外火焰探测器销量预测（2017-2028）&amp;（千件）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东南亚市场不同产品类型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东南亚市场不同应用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印度紫外和红外火焰探测器销量预测（2017-2028）&amp;（千件）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印度市场不同产品类型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印度市场不同应用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南美紫外和红外火焰探测器销量预测（2017-2028）&amp;（千件）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南美市场不同产品类型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图71 南美市场不同应用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图72 中东及非洲紫外和红外火焰探测器销量预测（2017-2028）&amp;（千件）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图73 中东及非洲市场不同产品类型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图74 中东及非洲市场不同应用 紫外和红外火焰探测器份额（按销量），2021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图75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图76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图77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67150" o:spid="_x0000_s2052" o:spt="136" type="#_x0000_t136" style="position:absolute;left:0pt;height:90.55pt;width:414.35pt;mso-position-horizontal:center;mso-position-horizontal-relative:margin;mso-position-vertical:center;mso-position-vertical-relative:margin;z-index:-251656192;mso-width-relative:page;mso-height-relative:page;" fillcolor="#9DC3E6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YH Research" style="font-family:微软雅黑;font-size:90pt;v-same-letter-heights:f;v-text-align:center;"/>
        </v:shape>
      </w:pict>
    </w: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k3LCJoZGlkIjoiNjdhMTMwNDYzZWIwOTU0NDRlYjIzNmI5NWQ1MzBlYjAiLCJ1c2VyQ291bnQiOjQ5N3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C4392"/>
    <w:rsid w:val="133157A0"/>
    <w:rsid w:val="133C10D2"/>
    <w:rsid w:val="134A606D"/>
    <w:rsid w:val="134E6759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B2276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02E8A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E5369"/>
    <w:rsid w:val="1C5254A4"/>
    <w:rsid w:val="1C6221B7"/>
    <w:rsid w:val="1C756213"/>
    <w:rsid w:val="1C9B22E3"/>
    <w:rsid w:val="1CA534DE"/>
    <w:rsid w:val="1CA76CEF"/>
    <w:rsid w:val="1CA90EA4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3FF51B86"/>
    <w:rsid w:val="401B4533"/>
    <w:rsid w:val="401E7FAE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817D4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F36049"/>
    <w:rsid w:val="4E2E44B5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6F26AE"/>
    <w:rsid w:val="697D65C5"/>
    <w:rsid w:val="69877444"/>
    <w:rsid w:val="6992608B"/>
    <w:rsid w:val="699451C2"/>
    <w:rsid w:val="69B1626F"/>
    <w:rsid w:val="69EC5884"/>
    <w:rsid w:val="6A0171F6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8A14A1"/>
    <w:rsid w:val="6C9C1E8E"/>
    <w:rsid w:val="6CA01AB8"/>
    <w:rsid w:val="6CA54605"/>
    <w:rsid w:val="6CBF19A5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7E0BB5"/>
    <w:rsid w:val="757F020E"/>
    <w:rsid w:val="75832D5B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8871</Words>
  <Characters>12474</Characters>
  <Lines>0</Lines>
  <Paragraphs>0</Paragraphs>
  <TotalTime>34</TotalTime>
  <ScaleCrop>false</ScaleCrop>
  <LinksUpToDate>false</LinksUpToDate>
  <CharactersWithSpaces>15166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2023-01-18T10:42:08Z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854558FFC63A48628DAC1D8D0FDCA044</vt:lpwstr>
  </property>
  <property fmtid="{D5CDD505-2E9C-101B-9397-08002B2CF9AE}" pid="5" name="commondata">
    <vt:lpwstr>eyJjb3VudCI6NDAzLCJoZGlkIjoiNjdhMTMwNDYzZWIwOTU0NDRlYjIzNmI5NWQ1MzBlYjAiLCJ1c2VyQ291bnQiOjQwM30=</vt:lpwstr>
  </property>
</Properties>
</file>