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全球及中国NTP网络时间服务器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全球及中国NTP网络时间服务器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【报告篇幅】：164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【报告图表数】：210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本文调研和分析全球NTP网络时间服务器发展现状及未来趋势，核心内容如下：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（1）全球市场总体规模，分别按销量和按收入进行了统计分析，历史数据2017-2021年，预测数据2022至2028年。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（2）全球市场竞争格局，全球市场头部企业NTP网络时间服务器销量、收入、价格市场占有率及行业排名，数据2017-2021年。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（3）中国市场竞争格局，中国市场头部企业NTP网络时间服务器销量、收入、价格市场占有率及行业排名，数据2017-2021年，包括国际企业及中国本土企业。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（4）全球重点国家及地区NTP网络时间服务器需求结构。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（5）全球NTP网络时间服务器核心生产地区及其产量、产能。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（6）NTP网络时间服务器行业产业链上游、中游及下游分析。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据恒州诚思调研统计，2021年全球NTP网络时间服务器市场规模约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从核心市场看，中国NTP网络时间服务器市场占据全球约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%。随着国内企业产品开发速度加快，随着新技术和产业政策的双轮驱动，未来中国NTP网络时间服务器市场将迎来发展机遇，预计到2028年中国NTP网络时间服务器市场将增长至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头部企业包括：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MOBATIME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AccuBeat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Orolia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Wharton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Microchip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Arbiter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Elproma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EndRun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Galleon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hopf Elektronik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Meinberg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Oscilloquartz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Polynet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Spectracom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TimeTools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World Time Solutions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华环电子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CXR Networks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Gorgy Timing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Tekron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Brandywine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Masterclock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NetTimeLogic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Synchbueno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ATOP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Bodet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Seiko Solutions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全球定位系统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俄罗斯全球导航卫星系统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军事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交通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制造业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体育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本文正文共11章，各章节主要内容如下：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第1章：NTP网络时间服务器定义及分类、全球及中国市场规模（按销量和按收入计）、行业发展机遇、挑战、趋势及政策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第2章：全球NTP网络时间服务器头部厂商，销量和收入市场占有率及排名，全球NTP网络时间服务器产地分布等。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第3章：中国NTP网络时间服务器头部厂商，销量和收入市场占有率及排名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第4章：全球NTP网络时间服务器产能、产量及主要生产地区规模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第6章：全球不同产品类型NTP网络时间服务器销量、收入、价格及份额等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第7章：全球不同应用NTP网络时间服务器销量、收入、价格及份额等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第8章：全球主要地区/国家NTP网络时间服务器销量及销售额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第9章：全球主要地区/国家NTP网络时间服务器需求结构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第10章：全球NTP网络时间服务器头部厂商基本情况介绍，包括公司简介、NTP网络时间服务器产品型号、销量、收入、价格及最新动态等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NTP网络时间服务器市场概述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NTP网络时间服务器定义及分类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全球NTP网络时间服务器行业市场规模及预测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按收入计，全球NTP网络时间服务器市场规模，2017-2028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按销量计，全球NTP网络时间服务器市场规模，2017-2028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全球NTP网络时间服务器价格趋势，2017-2028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中国NTP网络时间服务器行业市场规模及预测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按收入计，中国NTP网络时间服务器市场规模，2017-2028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按销量计，中国NTP网络时间服务器市场规模，2017-2028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中国NTP网络时间服务器价格趋势，2017-2028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中国在全球市场的地位分析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按收入计，中国在全球NTP网络时间服务器市场的占比，2017-2028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按销量计，中国在全球NTP网络时间服务器市场的占比，2017-2028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中国与全球NTP网络时间服务器市场规模增速对比，2017-2028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1.5.1 NTP网络时间服务器行业驱动因素及发展机遇分析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1.5.2 NTP网络时间服务器行业阻碍因素及面临的挑战分析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1.5.3 NTP网络时间服务器行业发展趋势分析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按NTP网络时间服务器收入计，全球头部厂商市场占有率，2017-2022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按NTP网络时间服务器销量计，全球头部厂商市场占有率，2017-2022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NTP网络时间服务器价格对比，全球头部厂商价格，2017-2022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全球第一梯队、第二梯队和第三梯队，三类NTP网络时间服务器市场参与者分析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全球NTP网络时间服务器行业集中度分析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全球NTP网络时间服务器行业企业并购情况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2.7 全球NTP网络时间服务器行业头部厂商产品列举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按NTP网络时间服务器收入计，中国市场头部厂商市场占比，2017-2022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按NTP网络时间服务器销量计，中国市场头部厂商市场份额，2017-2022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中国市场NTP网络时间服务器参与者份额：第一梯队、第二梯队、第三梯队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全球主要地区产能及产量分析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全球NTP网络时间服务器行业总产能、产量及产能利用率，2017-2028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全球主要地区NTP网络时间服务器产能分析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全球主要地区NTP网络时间服务器产量及未来增速预测，2017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全球主要生产地区及NTP网络时间服务器产量，2017-2028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全球主要生产地区及NTP网络时间服务器产量份额，2017-2028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NTP网络时间服务器行业产业链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NTP网络时间服务器核心原料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NTP网络时间服务器原料供应商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NTP网络时间服务器生产方式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NTP网络时间服务器行业采购模式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NTP网络时间服务器行业销售模式及销售渠道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NTP网络时间服务器销售渠道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NTP网络时间服务器代表性经销商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NTP网络时间服务器行业产品分类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全球定位系统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俄罗斯全球导航卫星系统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6.1.3 北斗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按产品类型拆分，全球NTP网络时间服务器细分市场规模增速预测，2017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按产品类型拆分，全球NTP网络时间服务器细分市场规模（按收入），2017-2028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按产品类型拆分，全球NTP网络时间服务器细分市场规模（按销量），2017-2028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按产品类型拆分，全球NTP网络时间服务器细分市场价格，2017-2028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全球NTP网络时间服务器市场下游行业分布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NTP网络时间服务器行业下游分布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军事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交通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7.1.3 制造业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7.1.4 体育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全球NTP网络时间服务器主要下游市场规模增速预测，2017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按应用拆分，全球NTP网络时间服务器细分市场规模（按收入），2017-2028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按应用拆分，全球NTP网络时间服务器细分市场规模（按销量），2017-2028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按应用拆分，全球NTP网络时间服务器细分市场价格，2017-2028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全球主要地区NTP网络时间服务器市场规模增速预测，2017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全球主要地区NTP网络时间服务器市场规模（按收入），2017-2028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全球主要地区NTP网络时间服务器市场规模（按销量），2017-2028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北美NTP网络时间服务器市场规模预测，2017-2028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北美NTP网络时间服务器市场规模，按国家细分，2021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欧洲NTP网络时间服务器市场规模预测，2017-2028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欧洲NTP网络时间服务器市场规模，按国家细分，2021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亚太NTP网络时间服务器市场规模预测，2017-2028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亚太NTP网络时间服务器市场规模，按国家/地区细分，2021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南美NTP网络时间服务器市场规模预测，2017-2028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南美NTP网络时间服务器市场规模，按国家细分，2021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全球主要国家/地区需求结构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全球主要国家/地区NTP网络时间服务器市场规模增速预测，2017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全球主要国家/地区NTP网络时间服务器市场规模（按收入），2017-2028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全球主要国家/地区NTP网络时间服务器市场规模（按销量），2017-2028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美国NTP网络时间服务器市场规模（按销量），2017-2028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美国市场不同产品类型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美国市场不同应用NTP网络时间服务器份额（按销量），2021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欧洲NTP网络时间服务器市场规模（按销量），2017-2028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欧洲市场不同产品类型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欧洲市场不同应用NTP网络时间服务器份额（按销量），2021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中国NTP网络时间服务器市场规模（按销量），2017-2028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中国市场不同产品类型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中国市场不同应用NTP网络时间服务器份额（按销量），2021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日本NTP网络时间服务器市场规模（按销量），2017-2028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日本市场不同产品类型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日本市场不同应用NTP网络时间服务器份额（按销量），2021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韩国NTP网络时间服务器市场规模（按销量），2017-2028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韩国市场不同产品类型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韩国市场不同应用NTP网络时间服务器份额（按销量），2021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东南亚NTP网络时间服务器市场规模（按销量），2017-2028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东南亚市场不同产品类型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东南亚市场不同应用NTP网络时间服务器份额（按销量），2021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印度NTP网络时间服务器市场规模（按销量），2017-2028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印度市场不同产品类型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印度市场不同应用NTP网络时间服务器份额（按销量），2021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南美NTP网络时间服务器市场规模（按销量），2017-2028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南美市场不同产品类型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南美市场不同应用NTP网络时间服务器份额（按销量），2021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中东及非洲NTP网络时间服务器市场规模（按销量），2017-2028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中东及非洲市场不同产品类型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中东及非洲市场不同应用NTP网络时间服务器份额（按销量），2021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主要NTP网络时间服务器厂商简介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MOBATIME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10.1.1 MOBATIME基本信息、NTP网络时间服务器生产基地、销售区域、竞争对手及市场地位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10.1.2 MOBATIMENTP网络时间服务器产品型号、规格、参数及市场应用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10.1.3 MOBATIMENTP网络时间服务器销量、收入、价格及毛利率（2017-2022）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10.1.4 MOBATIME公司简介及主要业务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10.1.5 MOBATIME企业最新动态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AccuBeat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AccuBeat基本信息、NTP网络时间服务器生产基地、销售区域、竞争对手及市场地位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AccuBeatNTP网络时间服务器产品型号、规格、参数及市场应用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10.2.3 AccuBeatNTP网络时间服务器销量、收入、价格及毛利率（2017-2022）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10.2.4 AccuBeat公司简介及主要业务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10.2.5 AccuBeat企业最新动态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Orolia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10.3.1 Orolia基本信息、NTP网络时间服务器生产基地、销售区域、竞争对手及市场地位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10.3.2 OroliaNTP网络时间服务器产品型号、规格、参数及市场应用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10.3.3 OroliaNTP网络时间服务器销量、收入、价格及毛利率（2017-2022）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10.3.4 Orolia公司简介及主要业务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10.3.5 Orolia企业最新动态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Wharton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10.4.1 Wharton基本信息、NTP网络时间服务器生产基地、销售区域、竞争对手及市场地位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10.4.2 WhartonNTP网络时间服务器产品型号、规格、参数及市场应用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10.4.3 WhartonNTP网络时间服务器销量、收入、价格及毛利率（2017-2022）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10.4.4 Wharton公司简介及主要业务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10.4.5 Wharton企业最新动态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10.5 Microchip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10.5.1 Microchip Technology基本信息、NTP网络时间服务器生产基地、销售区域、竞争对手及市场地位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10.5.2 Microchip TechnologyNTP网络时间服务器产品型号、规格、参数及市场应用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10.5.3 Microchip TechnologyNTP网络时间服务器销量、收入、价格及毛利率（2017-2022）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10.5.4 Microchip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10.5.5 Microchip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10.6 Arbiter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10.6.1 Arbiter基本信息、NTP网络时间服务器生产基地、销售区域、竞争对手及市场地位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10.6.2 ArbiterNTP网络时间服务器产品型号、规格、参数及市场应用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10.6.3 ArbiterNTP网络时间服务器销量、收入、价格及毛利率（2017-2022）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10.6.4 Arbiter公司简介及主要业务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10.6.5 Arbiter企业最新动态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10.7 Elproma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10.7.1 Elproma基本信息、NTP网络时间服务器生产基地、销售区域、竞争对手及市场地位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10.7.2 ElpromaNTP网络时间服务器产品型号、规格、参数及市场应用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10.7.3 ElpromaNTP网络时间服务器销量、收入、价格及毛利率（2017-2022）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10.7.4 Elproma公司简介及主要业务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10.7.5 Elproma企业最新动态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10.8 EndRun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10.8.1 EndRun Technologies基本信息、NTP网络时间服务器生产基地、销售区域、竞争对手及市场地位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10.8.2 EndRun TechnologiesNTP网络时间服务器产品型号、规格、参数及市场应用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10.8.3 EndRun TechnologiesNTP网络时间服务器销量、收入、价格及毛利率（2017-2022）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10.8.4 EndRun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10.8.5 EndRun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10.9 ESE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10.9.1 ESE基本信息、NTP网络时间服务器生产基地、销售区域、竞争对手及市场地位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10.9.2 ESENTP网络时间服务器产品型号、规格、参数及市场应用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10.9.3 ESENTP网络时间服务器销量、收入、价格及毛利率（2017-2022）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10.9.4 ESE公司简介及主要业务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10.9.5 ESE企业最新动态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10.10 Galleon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10.10.1 Galleon基本信息、NTP网络时间服务器生产基地、销售区域、竞争对手及市场地位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10.10.2 GalleonNTP网络时间服务器产品型号、规格、参数及市场应用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10.10.3 GalleonNTP网络时间服务器销量、收入、价格及毛利率（2017-2022）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10.10.4 Galleon公司简介及主要业务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10.10.5 Galleon企业最新动态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10.11 hopf Elektronik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10.11.1 hopf Elektronik基本信息、NTP网络时间服务器生产基地、销售区域、竞争对手及市场地位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10.11.2 hopf ElektronikNTP网络时间服务器产品型号、规格、参数及市场应用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10.11.3 hopf ElektronikNTP网络时间服务器销量、收入、价格及毛利率（2017-2022）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10.11.4 hopf Elektronik公司简介及主要业务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10.11.5 hopf Elektronik企业最新动态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10.12 Meinberg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10.12.1 Meinberg基本信息、NTP网络时间服务器生产基地、销售区域、竞争对手及市场地位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10.12.2 MeinbergNTP网络时间服务器产品型号、规格、参数及市场应用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10.12.3 MeinbergNTP网络时间服务器销量、收入、价格及毛利率（2017-2022）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10.12.4 Meinberg公司简介及主要业务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10.12.5 Meinberg企业最新动态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10.13 Oscilloquartz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10.13.1 Oscilloquartz基本信息、NTP网络时间服务器生产基地、销售区域、竞争对手及市场地位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10.13.2 OscilloquartzNTP网络时间服务器产品型号、规格、参数及市场应用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10.13.3 OscilloquartzNTP网络时间服务器销量、收入、价格及毛利率（2017-2022）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10.13.4 Oscilloquartz公司简介及主要业务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10.13.5 Oscilloquartz企业最新动态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10.14 Polynet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10.14.1 Polynet基本信息、NTP网络时间服务器生产基地、销售区域、竞争对手及市场地位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10.14.2 PolynetNTP网络时间服务器产品型号、规格、参数及市场应用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10.14.3 PolynetNTP网络时间服务器销量、收入、价格及毛利率（2017-2022）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10.14.4 Polynet公司简介及主要业务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10.14.5 Polynet企业最新动态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10.15 Spectracom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10.15.1 Spectracom基本信息、NTP网络时间服务器生产基地、销售区域、竞争对手及市场地位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10.15.2 SpectracomNTP网络时间服务器产品型号、规格、参数及市场应用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10.15.3 SpectracomNTP网络时间服务器销量、收入、价格及毛利率（2017-2022）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10.15.4 Spectracom公司简介及主要业务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10.15.5 Spectracom企业最新动态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10.16 TimeTools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10.16.1 TimeTools基本信息、NTP网络时间服务器生产基地、销售区域、竞争对手及市场地位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10.16.2 TimeToolsNTP网络时间服务器产品型号、规格、参数及市场应用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10.16.3 TimeToolsNTP网络时间服务器销量、收入、价格及毛利率（2017-2022）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10.16.4 TimeTools公司简介及主要业务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10.16.5 TimeTools企业最新动态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10.17 World Time Solutions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10.17.1 World Time Solutions基本信息、NTP网络时间服务器生产基地、销售区域、竞争对手及市场地位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10.17.2 World Time SolutionsNTP网络时间服务器产品型号、规格、参数及市场应用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10.17.3 World Time SolutionsNTP网络时间服务器销量、收入、价格及毛利率（2017-2022）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10.17.4 World Time Solutions公司简介及主要业务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10.17.5 World Time Solutions企业最新动态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10.18 华环电子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10.18.1 华环电子基本信息、NTP网络时间服务器生产基地、销售区域、竞争对手及市场地位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10.18.2 华环电子NTP网络时间服务器产品型号、规格、参数及市场应用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10.18.3 华环电子NTP网络时间服务器销量、收入、价格及毛利率（2017-2022）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10.18.4 华环电子公司简介及主要业务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10.18.5 华环电子企业最新动态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10.19 CXR Networks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10.19.1 CXR Networks基本信息、NTP网络时间服务器生产基地、销售区域、竞争对手及市场地位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10.19.2 CXR NetworksNTP网络时间服务器产品型号、规格、参数及市场应用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10.19.3 CXR NetworksNTP网络时间服务器销量、收入、价格及毛利率（2017-2022）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10.19.4 CXR Networks公司简介及主要业务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10.19.5 CXR Networks企业最新动态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10.20 Gorgy Timing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10.20.1 Gorgy Timing基本信息、NTP网络时间服务器生产基地、销售区域、竞争对手及市场地位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10.20.2 Gorgy TimingNTP网络时间服务器产品型号、规格、参数及市场应用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10.20.3 Gorgy TimingNTP网络时间服务器销量、收入、价格及毛利率（2017-2022）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10.20.4 Gorgy Timing公司简介及主要业务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10.20.5 Gorgy Timing企业最新动态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10.21 Tekron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10.21.1 Tekron基本信息、NTP网络时间服务器生产基地、销售区域、竞争对手及市场地位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10.21.2 TekronNTP网络时间服务器产品型号、规格、参数及市场应用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10.21.3 TekronNTP网络时间服务器销量、收入、价格及毛利率（2017-2022）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10.21.4 Tekron公司简介及主要业务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10.21.5 Tekron企业最新动态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10.22 Brandywine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10.22.1 Brandywine基本信息、NTP网络时间服务器生产基地、销售区域、竞争对手及市场地位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10.22.2 BrandywineNTP网络时间服务器产品型号、规格、参数及市场应用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10.22.3 BrandywineNTP网络时间服务器销量、收入、价格及毛利率（2017-2022）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10.22.4 Brandywine公司简介及主要业务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10.22.5 Brandywine企业最新动态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10.23 Masterclock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10.23.1 Masterclock基本信息、NTP网络时间服务器生产基地、销售区域、竞争对手及市场地位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10.23.2 MasterclockNTP网络时间服务器产品型号、规格、参数及市场应用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10.23.3 MasterclockNTP网络时间服务器销量、收入、价格及毛利率（2017-2022）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10.23.4 Masterclock公司简介及主要业务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10.23.5 Masterclock企业最新动态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10.24 NetTimeLogic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10.24.1 NetTimeLogic基本信息、NTP网络时间服务器生产基地、销售区域、竞争对手及市场地位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10.24.2 NetTimeLogicNTP网络时间服务器产品型号、规格、参数及市场应用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10.24.3 NetTimeLogicNTP网络时间服务器销量、收入、价格及毛利率（2017-2022）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10.24.4 NetTimeLogic公司简介及主要业务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10.24.5 NetTimeLogic企业最新动态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10.25 Synchbueno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10.25.1 Synchbueno基本信息、NTP网络时间服务器生产基地、销售区域、竞争对手及市场地位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10.25.2 SynchbuenoNTP网络时间服务器产品型号、规格、参数及市场应用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10.25.3 SynchbuenoNTP网络时间服务器销量、收入、价格及毛利率（2017-2022）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10.25.4 Synchbueno公司简介及主要业务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10.25.5 Synchbueno企业最新动态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10.26 ATOP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10.26.1 ATOP Technologies基本信息、NTP网络时间服务器生产基地、销售区域、竞争对手及市场地位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10.26.2 ATOP TechnologiesNTP网络时间服务器产品型号、规格、参数及市场应用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10.26.3 ATOP TechnologiesNTP网络时间服务器销量、收入、价格及毛利率（2017-2022）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10.26.4 ATOP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10.26.5 ATOP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10.27 Bodet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10.27.1 Bodet基本信息、NTP网络时间服务器生产基地、销售区域、竞争对手及市场地位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10.27.2 BodetNTP网络时间服务器产品型号、规格、参数及市场应用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10.27.3 BodetNTP网络时间服务器销量、收入、价格及毛利率（2017-2022）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10.27.4 Bodet公司简介及主要业务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10.27.5 Bodet企业最新动态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10.28 Seiko Solutions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10.28.1 Seiko Solutions基本信息、NTP网络时间服务器生产基地、销售区域、竞争对手及市场地位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10.28.2 Seiko SolutionsNTP网络时间服务器产品型号、规格、参数及市场应用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10.28.3 Seiko SolutionsNTP网络时间服务器销量、收入、价格及毛利率（2017-2022）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10.28.4 Seiko Solutions公司简介及主要业务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10.28.5 Seiko Solutions企业最新动态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中国与全球NTP网络时间服务器市场规模增速对比（2017-2028）&amp;（万元）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全球NTP网络时间服务器行业面临的阻碍因素及挑战分析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全球NTP网络时间服务器行业发展趋势分析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全球头部厂商NTP网络时间服务器收入（2017-2022）&amp;（万元），按2021年数据排名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全球头部厂商NTP网络时间服务器收入份额，2017-2022，按2021年数据排名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全球头部厂商NTP网络时间服务器销量（2017-2022）&amp;（千件），按2021年数据排名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全球头部厂商NTP网络时间服务器销量份额，2017-2022，按2021年数据排名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全球头部厂商NTP网络时间服务器价格（2017-2022）&amp;（元/件）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行业集中度分析，近三年（2020-2022）全球NTP网络时间服务器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全球NTP网络时间服务器行业企业并购情况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全球NTP网络时间服务器行业头部厂商产品列举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全球NTP网络时间服务器行业主要生产商总部及产地分布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2021年全球主要生产商NTP网络时间服务器产能及未来扩产计划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中国市场头部厂商NTP网络时间服务器收入（2017-2022）&amp;（万元），按2021年数据排名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中国市场头部厂商NTP网络时间服务器收入份额，2017-2022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中国市场头部厂商NTP网络时间服务器销量（2017-2022）&amp;（千件）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中国市场头部厂商NTP网络时间服务器销量份额，2017-2022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全球主要地区NTP网络时间服务器产量及未来增速预测：2017 VS 2021 VS 2028（千件）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全球主要地区NTP网络时间服务器产量（2017-2022）&amp;（千件）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全球主要地区NTP网络时间服务器产量预测（2023-2028）&amp;（千件）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全球NTP网络时间服务器主要原料供应商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全球NTP网络时间服务器行业代表性下游客户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NTP网络时间服务器代表性经销商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按产品类型拆分，全球NTP网络时间服务器细分市场规模增速预测（2017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按应用拆分，全球NTP网络时间服务器细分市场规模增速预测（2017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全球主要地区NTP网络时间服务器市场规模增速预测（2017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全球主要地区NTP网络时间服务器收入（2017-2028）&amp;（万元）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全球主要地区NTP网络时间服务器销量（2017-2028）&amp;（千件）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全球主要国家/地区NTP网络时间服务器市场规模增速预测（2017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全球主要国家/地区NTP网络时间服务器收入（万元），2017-2028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全球主要国家/地区NTP网络时间服务器收入份额，2017-2028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全球主要国家/地区NTP网络时间服务器销量（2017-2028）&amp;（千件）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全球主要国家/地区NTP网络时间服务器销量份额，2017-2028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MOBATIMENTP网络时间服务器生产基地、销售区域、竞争对手及市场地位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MOBATIMENTP网络时间服务器产品型号、规格、参数及市场应用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MOBATIMENTP网络时间服务器销量（千件）、收入（万元）、价格（元/件）及毛利率（2017-2022）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MOBATIME公司简介及主要业务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MOBATIME企业最新动态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AccuBeatNTP网络时间服务器生产基地、销售区域、竞争对手及市场地位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AccuBeatNTP网络时间服务器产品型号、规格、参数及市场应用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AccuBeatNTP网络时间服务器销量（千件）、收入（万元）、价格（元/件）及毛利率（2017-2022）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AccuBeat公司简介及主要业务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AccuBeat企业最新动态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OroliaNTP网络时间服务器生产基地、销售区域、竞争对手及市场地位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OroliaNTP网络时间服务器产品型号、规格、参数及市场应用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OroliaNTP网络时间服务器销量（千件）、收入（万元）、价格（元/件）及毛利率（2017-2022）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Orolia公司简介及主要业务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Orolia企业最新动态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WhartonNTP网络时间服务器生产基地、销售区域、竞争对手及市场地位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WhartonNTP网络时间服务器产品型号、规格、参数及市场应用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WhartonNTP网络时间服务器销量（千件）、收入（万元）、价格（元/件）及毛利率（2017-2022）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Wharton公司简介及主要业务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Wharton企业最新动态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Microchip TechnologyNTP网络时间服务器生产基地、销售区域、竞争对手及市场地位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Microchip TechnologyNTP网络时间服务器产品型号、规格、参数及市场应用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Microchip TechnologyNTP网络时间服务器销量（千件）、收入（万元）、价格（元/件）及毛利率（2017-2022）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Microchip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Microchip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ArbiterNTP网络时间服务器生产基地、销售区域、竞争对手及市场地位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ArbiterNTP网络时间服务器产品型号、规格、参数及市场应用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ArbiterNTP网络时间服务器销量（千件）、收入（万元）、价格（元/件）及毛利率（2017-2022）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Arbiter公司简介及主要业务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Arbiter企业最新动态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ElpromaNTP网络时间服务器生产基地、销售区域、竞争对手及市场地位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ElpromaNTP网络时间服务器产品型号、规格、参数及市场应用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ElpromaNTP网络时间服务器销量（千件）、收入（万元）、价格（元/件）及毛利率（2017-2022）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Elproma公司简介及主要业务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Elproma企业最新动态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EndRun TechnologiesNTP网络时间服务器生产基地、销售区域、竞争对手及市场地位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EndRun TechnologiesNTP网络时间服务器产品型号、规格、参数及市场应用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EndRun TechnologiesNTP网络时间服务器销量（千件）、收入（万元）、价格（元/件）及毛利率（2017-2022）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EndRun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EndRun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ESENTP网络时间服务器生产基地、销售区域、竞争对手及市场地位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ESENTP网络时间服务器产品型号、规格、参数及市场应用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ESENTP网络时间服务器销量（千件）、收入（万元）、价格（元/件）及毛利率（2017-2022）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ESE公司简介及主要业务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ESE企业最新动态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GalleonNTP网络时间服务器生产基地、销售区域、竞争对手及市场地位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GalleonNTP网络时间服务器产品型号、规格、参数及市场应用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GalleonNTP网络时间服务器销量（千件）、收入（万元）、价格（元/件）及毛利率（2017-2022）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Galleon公司简介及主要业务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Galleon企业最新动态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hopf ElektronikNTP网络时间服务器生产基地、销售区域、竞争对手及市场地位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hopf ElektronikNTP网络时间服务器产品型号、规格、参数及市场应用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hopf ElektronikNTP网络时间服务器销量（千件）、收入（万元）、价格（元/件）及毛利率（2017-2022）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hopf Elektronik公司简介及主要业务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hopf Elektronik企业最新动态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MeinbergNTP网络时间服务器生产基地、销售区域、竞争对手及市场地位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MeinbergNTP网络时间服务器产品型号、规格、参数及市场应用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MeinbergNTP网络时间服务器销量（千件）、收入（万元）、价格（元/件）及毛利率（2017-2022）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Meinberg公司简介及主要业务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Meinberg企业最新动态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OscilloquartzNTP网络时间服务器生产基地、销售区域、竞争对手及市场地位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OscilloquartzNTP网络时间服务器产品型号、规格、参数及市场应用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OscilloquartzNTP网络时间服务器销量（千件）、收入（万元）、价格（元/件）及毛利率（2017-2022）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Oscilloquartz公司简介及主要业务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Oscilloquartz企业最新动态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PolynetNTP网络时间服务器生产基地、销售区域、竞争对手及市场地位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PolynetNTP网络时间服务器产品型号、规格、参数及市场应用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PolynetNTP网络时间服务器销量（千件）、收入（万元）、价格（元/件）及毛利率（2017-2022）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Polynet公司简介及主要业务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Polynet企业最新动态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SpectracomNTP网络时间服务器生产基地、销售区域、竞争对手及市场地位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SpectracomNTP网络时间服务器产品型号、规格、参数及市场应用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SpectracomNTP网络时间服务器销量（千件）、收入（万元）、价格（元/件）及毛利率（2017-2022）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Spectracom公司简介及主要业务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Spectracom企业最新动态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TimeToolsNTP网络时间服务器生产基地、销售区域、竞争对手及市场地位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TimeToolsNTP网络时间服务器产品型号、规格、参数及市场应用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TimeToolsNTP网络时间服务器销量（千件）、收入（万元）、价格（元/件）及毛利率（2017-2022）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TimeTools公司简介及主要业务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TimeTools企业最新动态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World Time SolutionsNTP网络时间服务器生产基地、销售区域、竞争对手及市场地位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World Time SolutionsNTP网络时间服务器产品型号、规格、参数及市场应用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World Time SolutionsNTP网络时间服务器销量（千件）、收入（万元）、价格（元/件）及毛利率（2017-2022）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World Time Solutions公司简介及主要业务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World Time Solutions企业最新动态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华环电子NTP网络时间服务器生产基地、销售区域、竞争对手及市场地位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华环电子NTP网络时间服务器产品型号、规格、参数及市场应用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华环电子NTP网络时间服务器销量（千件）、收入（万元）、价格（元/件）及毛利率（2017-2022）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华环电子公司简介及主要业务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华环电子企业最新动态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CXR NetworksNTP网络时间服务器生产基地、销售区域、竞争对手及市场地位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CXR NetworksNTP网络时间服务器产品型号、规格、参数及市场应用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CXR NetworksNTP网络时间服务器销量（千件）、收入（万元）、价格（元/件）及毛利率（2017-2022）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CXR Networks公司简介及主要业务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CXR Networks企业最新动态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Gorgy TimingNTP网络时间服务器生产基地、销售区域、竞争对手及市场地位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Gorgy TimingNTP网络时间服务器产品型号、规格、参数及市场应用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Gorgy TimingNTP网络时间服务器销量（千件）、收入（万元）、价格（元/件）及毛利率（2017-2022）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Gorgy Timing公司简介及主要业务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Gorgy Timing企业最新动态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TekronNTP网络时间服务器公生产基地、销售区域、竞争对手及市场地位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TekronNTP网络时间服务器产品型号、规格、参数及市场应用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TekronNTP网络时间服务器销量（千件）、收入（万元）、价格（元/件）及毛利率（2017-2022）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Tekron公司简介及主要业务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Tekron企业最新动态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BrandywineNTP网络时间服务器生产基地、销售区域、竞争对手及市场地位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BrandywineNTP网络时间服务器产品型号、规格、参数及市场应用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BrandywineNTP网络时间服务器销量（千件）、收入（万元）、价格（元/件）及毛利率（2017-2022）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Brandywine公司简介及主要业务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Brandywine企业最新动态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MasterclockNTP网络时间服务器生产基地、销售区域、竞争对手及市场地位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MasterclockNTP网络时间服务器产品型号、规格、参数及市场应用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MasterclockNTP网络时间服务器销量（千件）、收入（万元）、价格（元/件）及毛利率（2017-2022）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Masterclock公司简介及主要业务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Masterclock企业最新动态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NetTimeLogicNTP网络时间服务器生产基地、销售区域、竞争对手及市场地位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NetTimeLogicNTP网络时间服务器产品型号、规格、参数及市场应用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NetTimeLogicNTP网络时间服务器销量（千件）、收入（万元）、价格（元/件）及毛利率（2017-2022）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NetTimeLogic公司简介及主要业务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NetTimeLogic企业最新动态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SynchbuenoNTP网络时间服务器生产基地、销售区域、竞争对手及市场地位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SynchbuenoNTP网络时间服务器产品型号、规格、参数及市场应用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SynchbuenoNTP网络时间服务器销量（千件）、收入（万元）、价格（元/件）及毛利率（2017-2022）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Synchbueno公司简介及主要业务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Synchbueno企业最新动态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ATOP TechnologiesNTP网络时间服务器生产基地、销售区域、竞争对手及市场地位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ATOP TechnologiesNTP网络时间服务器产品型号、规格、参数及市场应用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ATOP TechnologiesNTP网络时间服务器销量（千件）、收入（万元）、价格（元/件）及毛利率（2017-2022）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ATOP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ATOP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BodetNTP网络时间服务器生产基地、销售区域、竞争对手及市场地位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BodetNTP网络时间服务器产品型号、规格、参数及市场应用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BodetNTP网络时间服务器销量（千件）、收入（万元）、价格（元/件）及毛利率（2017-2022）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Bodet公司简介及主要业务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Bodet企业最新动态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表170 Seiko SolutionsNTP网络时间服务器生产基地、销售区域、竞争对手及市场地位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表171 Seiko SolutionsNTP网络时间服务器产品型号、规格、参数及市场应用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表172 Seiko SolutionsNTP网络时间服务器销量（千件）、收入（万元）、价格（元/件）及毛利率（2017-2022）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表173 Seiko Solutions公司简介及主要业务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表174 Seiko Solutions企业最新动态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表175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表176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NTP网络时间服务器产品图片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全球NTP网络时间服务器行业收入及预测（2017-2028）&amp;（万元）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全球NTP网络时间服务器销量（2017-2028）&amp;（千件）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全球NTP网络时间服务器价格趋势（2017-2028）&amp;（元/件）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中国市场NTP网络时间服务器收入及预测（2017-2028）&amp;（万元）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中国NTP网络时间服务器销量（2017-2028）&amp;（千件）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中国市场NTP网络时间服务器总体价格趋势（2017-2028）&amp;（元/件）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中国市场NTP网络时间服务器占全球总收入的份额，2017-2028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中国市场NTP网络时间服务器销量占全球总销量的份额，2017-2028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全球NTP网络时间服务器市场参与者，2021年第一梯队、第二梯队和第三梯队市场份额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中国市场NTP网络时间服务器参与者，2021年第一梯队、第二梯队和第三梯队市场份额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全球NTP网络时间服务器行业总产能、产量及产能利用率，2017-2028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全球市场主要地区NTP网络时间服务器产能份额分析: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全球主要生产地区及NTP网络时间服务器产量市场份额，2017-2028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NTP网络时间服务器行业产业链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NTP网络时间服务器行业采购模式分析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NTP网络时间服务器行业销售模式分析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NTP网络时间服务器销售渠道：直销和经销渠道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全球定位系统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俄罗斯全球导航卫星系统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北斗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按产品类型拆分，全球NTP网络时间服务器细分市场规模（2017-2028）&amp;（按收入，万元）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按产品类型拆分，全球NTP网络时间服务器市场份额（按收入），2017-2028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按产品类型拆分，全球NTP网络时间服务器细分市场销量（2017-2028）&amp;（千件）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按产品类型拆分，全球NTP网络时间服务器市场份额（按销量），2017-2028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按产品类型拆分，全球NTP网络时间服务器细分市场价格（2017-2028）&amp;（元/件）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军事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交通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制造业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体育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按应用拆分，全球NTP网络时间服务器细分市场规模（2017-2028）&amp;（按收入，万元）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按应用拆分，全球NTP网络时间服务器市场份额（按收入），2017-2028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按应用拆分，全球NTP网络时间服务器细分市场销量（2017-2028）&amp;（千件）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按应用拆分，全球NTP网络时间服务器市场份额（按销量），2017-2028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按应用拆分，全球NTP网络时间服务器细分市场价格（2017-2028）&amp;（元/件）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全球主要地区NTP网络时间服务器收入份额，2017-2028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全球主要地区NTP网络时间服务器销量份额，2017-2028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北美NTP网络时间服务器市场规模预测（按收入，万元），2017-2028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北美NTP网络时间服务器市场份额（按收入），按国家细分，2021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欧洲NTP网络时间服务器市场规模预测（按收入，万元），2017-2028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欧洲NTP网络时间服务器市场份额（按收入），按国家细分，2021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亚太NTP网络时间服务器市场规模预测（按收入，万元），2017-2028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亚太NTP网络时间服务器市场份额（按收入），按国家/地区细分，2021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南美NTP网络时间服务器市场规模预测（按收入，万元），2017-2028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南美NTP网络时间服务器市场份额（按收入），按国家细分，2021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中东及非洲NTP网络时间服务器市场规模预测（按收入，万元），2017-2028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美国NTP网络时间服务器销量预测（2017-2028）&amp;（千件）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美国市场不同产品类型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美国市场不同应用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欧洲NTP网络时间服务器销量预测（2017-2028）&amp;（千件）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欧洲市场不同产品类型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欧洲市场不同应用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中国NTP网络时间服务器销量预测（2017-2028）&amp;（千件）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中国市场不同产品类型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中国市场不同应用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日本NTP网络时间服务器销量预测（2017-2028）&amp;（千件）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日本市场不同产品类型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日本市场不同应用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韩国NTP网络时间服务器销量预测（2017-2028）&amp;（千件）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韩国市场不同产品类型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韩国市场不同应用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东南亚NTP网络时间服务器销量预测（2017-2028）&amp;（千件）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东南亚市场不同产品类型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东南亚市场不同应用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印度NTP网络时间服务器销量预测（2017-2028）&amp;（千件）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印度市场不同产品类型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印度市场不同应用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南美NTP网络时间服务器销量预测（2017-2028）&amp;（千件）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南美市场不同产品类型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南美市场不同应用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图72 中东及非洲NTP网络时间服务器销量预测（2017-2028）&amp;（千件）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图73 中东及非洲市场不同产品类型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图74 中东及非洲市场不同应用 NTP网络时间服务器份额（按销量），2021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图75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图76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图77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c0LCJoZGlkIjoiNjdhMTMwNDYzZWIwOTU0NDRlYjIzNmI5NWQ1MzBlYjAiLCJ1c2VyQ291bnQiOjQ3NH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4E6759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CF44E2"/>
    <w:rsid w:val="2DDB02CC"/>
    <w:rsid w:val="2DE61A45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1E1A15"/>
    <w:rsid w:val="7D3445AB"/>
    <w:rsid w:val="7D35091E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8984</Words>
  <Characters>12482</Characters>
  <Lines>0</Lines>
  <Paragraphs>0</Paragraphs>
  <TotalTime>21</TotalTime>
  <ScaleCrop>false</ScaleCrop>
  <LinksUpToDate>false</LinksUpToDate>
  <CharactersWithSpaces>15143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2023-01-18T10:29:07Z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134EB2E97CDA45EA825EFA43D8949F54</vt:lpwstr>
  </property>
  <property fmtid="{D5CDD505-2E9C-101B-9397-08002B2CF9AE}" pid="5" name="commondata">
    <vt:lpwstr>eyJjb3VudCI6NDAzLCJoZGlkIjoiNjdhMTMwNDYzZWIwOTU0NDRlYjIzNmI5NWQ1MzBlYjAiLCJ1c2VyQ291bnQiOjQwM30=</vt:lpwstr>
  </property>
</Properties>
</file>