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行业研究-中国铁路轨道几何测量设备</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行业研究-中国铁路轨道几何测量设备</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【报告篇幅】：113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【报告图表数】：146</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研究中国市场铁路轨道几何测量设备现状及未来发展趋势，侧重分析在中国市场扮演重要角色的企业，重点呈现这些企业在中国市场的铁路轨道几何测量设备收入、市场份额、市场定位、发展计划、产品及服务等。历史数据为2018至2022年，预测数据为2023至2029年。本研究项目旨在梳理铁路轨道几何测量设备领域产品系列，洞悉行业特点、市场存量空间及增量空间，并结合市场发展前景判断铁路轨道几何测量设备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2022年中国铁路轨道几何测量设备市场销售收入达到了 万元，预计2029年可以达到 万元，2023-2029期间年复合增长率(CAGR)为 %。中国市场核心厂商包括Amberg Technologies、Beena Vision、Balfour Beatty PLC、Bentley Systems, Inc.和DMA等，2022年前三大厂商，占有大约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从产品类型方面来看，测量系统占有重要地位，预计2029年份额将达到 %。同时就应用来看，高速铁路在2022年份额大约是 %，未来几年CAGR大约为 %。</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主要企业包括：</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Amberg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Beena Vision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Balfour Beatty PLC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Bentley Systems, Inc.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DMA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Egis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ENSCO</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ESIM</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Fugro N.V.</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Harsco Rail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Holland LP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GRAW</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Jiangxi Everbright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KZV</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MERMEC S.P.A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MRX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Plasser &amp; Theurer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R.Bance &amp; Co Ltd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Rail Vision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Southsurvey</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Siemens AG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Trimble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Trimble Railway GmbH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测量系统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照明设备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导航设备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通讯器材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高速铁路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重载铁路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常规铁路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城市交通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本文正文共8章，各章节主要内容如下：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第1章：报告统计范围、产品细分及中国总体规模及增长率，2018-2029年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第2章：中国市场铁路轨道几何测量设备主要企业竞争分析，主要包括铁路轨道几何测量设备收入、市场份额、及行业集中度等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第3章：中国市场铁路轨道几何测量设备主要企业基本情况介绍，包括公司简介、铁路轨道几何测量设备产品、铁路轨道几何测量设备收入及最新动态等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第4章：中国不同产品类型铁路轨道几何测量设备规模及份额等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第5章：中国不同应用铁路轨道几何测量设备规模及份额等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市场空间：中国铁路轨道几何测量设备行业市场规模情况如何？未来增长情况如何？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产业链情况：中国铁路轨道几何测量设备厂商所在产业链构成是怎样？未来格局会如何演化？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厂商分析：全球铁路轨道几何测量设备领先企业是谁？企业情况怎样？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铁路轨道几何测量设备市场概述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铁路轨道几何测量设备市场概述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不同产品类型铁路轨道几何测量设备分析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中国市场不同产品类型铁路轨道几何测量设备市场规模对比（2018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测量系统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照明设备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导航设备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1.2.5 通讯器材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1.2.6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从不同应用，铁路轨道几何测量设备主要包括如下几个方面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中国市场不同应用铁路轨道几何测量设备规模对比（2018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高速铁路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重载铁路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常规铁路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城市交通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中国铁路轨道几何测量设备市场规模现状及未来趋势（2018-2029）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中国市场铁路轨道几何测量设备主要企业分析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中国市场主要企业铁路轨道几何测量设备规模及市场份额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中国市场主要企业总部及主要市场区域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中国市场主要厂商进入铁路轨道几何测量设备行业时间点</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中国市场主要厂商铁路轨道几何测量设备产品类型及应用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铁路轨道几何测量设备行业集中度、竞争程度分析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铁路轨道几何测量设备行业集中度分析：2022年中国市场Top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中国市场铁路轨道几何测量设备第一梯队、第二梯队和第三梯队厂商及市场份额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新增投资及市场并购活动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Amberg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Amberg Technologies公司信息、总部、铁路轨道几何测量设备市场地位以及主要的竞争对手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Amberg Technologies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Amberg Technologies在中国市场铁路轨道几何测量设备收入（万元）及毛利率(2018-2023)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Amberg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Beena Vision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Beena Vision公司信息、总部、铁路轨道几何测量设备市场地位以及主要的竞争对手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Beena Vision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Beena Vision在中国市场铁路轨道几何测量设备收入（万元）及毛利率(2018-2023)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Beena Vision公司简介及主要业务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Balfour Beatty PLC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Balfour Beatty PLC公司信息、总部、铁路轨道几何测量设备市场地位以及主要的竞争对手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Balfour Beatty PLC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Balfour Beatty PLC在中国市场铁路轨道几何测量设备收入（万元）及毛利率(2018-2023)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Balfour Beatty PLC公司简介及主要业务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Bentley Systems, Inc.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Bentley Systems, Inc.公司信息、总部、铁路轨道几何测量设备市场地位以及主要的竞争对手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Bentley Systems, Inc.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Bentley Systems, Inc.在中国市场铁路轨道几何测量设备收入（万元）及毛利率(2018-2023)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Bentley Systems, Inc.公司简介及主要业务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DMA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DMA公司信息、总部、铁路轨道几何测量设备市场地位以及主要的竞争对手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DMA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DMA在中国市场铁路轨道几何测量设备收入（万元）及毛利率(2018-2023)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DMA公司简介及主要业务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Egis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Egis Group公司信息、总部、铁路轨道几何测量设备市场地位以及主要的竞争对手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Egis Group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Egis Group在中国市场铁路轨道几何测量设备收入（万元）及毛利率(2018-2023)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Egis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ENSCO</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ENSCO公司信息、总部、铁路轨道几何测量设备市场地位以及主要的竞争对手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ENSCO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ENSCO在中国市场铁路轨道几何测量设备收入（万元）及毛利率(2018-2023)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ENSCO公司简介及主要业务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ESIM</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ESIM公司信息、总部、铁路轨道几何测量设备市场地位以及主要的竞争对手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ESIM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ESIM在中国市场铁路轨道几何测量设备收入（万元）及毛利率(2018-2023)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ESIM公司简介及主要业务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Fugro N.V.</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Fugro N.V.公司信息、总部、铁路轨道几何测量设备市场地位以及主要的竞争对手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Fugro N.V.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Fugro N.V.在中国市场铁路轨道几何测量设备收入（万元）及毛利率(2018-2023)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Fugro N.V.公司简介及主要业务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Harsco Rail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Harsco Rail公司信息、总部、铁路轨道几何测量设备市场地位以及主要的竞争对手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Harsco Rail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Harsco Rail在中国市场铁路轨道几何测量设备收入（万元）及毛利率(2018-2023)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Harsco Rail公司简介及主要业务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Holland LP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Holland LP基本信息、铁路轨道几何测量设备生产基地、总部、竞争对手及市场地位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Holland LP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Holland LP在中国市场铁路轨道几何测量设备收入（万元）及毛利率(2018-2023)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Holland LP公司简介及主要业务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GRAW</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GRAW基本信息、铁路轨道几何测量设备生产基地、总部、竞争对手及市场地位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GRAW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GRAW在中国市场铁路轨道几何测量设备收入（万元）及毛利率(2018-2023)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GRAW公司简介及主要业务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Jiangxi Everbright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Jiangxi Everbright基本信息、铁路轨道几何测量设备生产基地、总部、竞争对手及市场地位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Jiangxi Everbright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Jiangxi Everbright在中国市场铁路轨道几何测量设备收入（万元）及毛利率(2018-2023)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Jiangxi Everbright公司简介及主要业务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KZV</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KZV基本信息、铁路轨道几何测量设备生产基地、总部、竞争对手及市场地位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KZV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KZV在中国市场铁路轨道几何测量设备收入（万元）及毛利率(2018-2023)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KZV公司简介及主要业务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MERMEC S.P.A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MERMEC S.P.A基本信息、铁路轨道几何测量设备生产基地、总部、竞争对手及市场地位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MERMEC S.P.A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MERMEC S.P.A在中国市场铁路轨道几何测量设备收入（万元）及毛利率(2018-2023)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MERMEC S.P.A公司简介及主要业务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 MRX Technologies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3.16.1 MRX Technologies基本信息、铁路轨道几何测量设备生产基地、总部、竞争对手及市场地位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3.16.2 MRX Technologies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3.16.3 MRX Technologies在中国市场铁路轨道几何测量设备收入（万元）及毛利率(2018-2023)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3.16.4 MRX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 Plasser &amp; Theurer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3.17.1 Plasser &amp; Theurer基本信息、铁路轨道几何测量设备生产基地、总部、竞争对手及市场地位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3.17.2 Plasser &amp; Theurer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3.17.3 Plasser &amp; Theurer在中国市场铁路轨道几何测量设备收入（万元）及毛利率(2018-2023)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3.17.4 Plasser &amp; Theurer公司简介及主要业务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 R.Bance &amp; Co Ltd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3.18.1 R.Bance &amp; Co Ltd基本信息、铁路轨道几何测量设备生产基地、总部、竞争对手及市场地位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3.18.2 R.Bance &amp; Co Ltd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3.18.3 R.Bance &amp; Co Ltd在中国市场铁路轨道几何测量设备收入（万元）及毛利率(2018-2023)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3.18.4 R.Bance &amp; Co Ltd公司简介及主要业务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 Rail Vision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3.19.1 Rail Vision基本信息、铁路轨道几何测量设备生产基地、总部、竞争对手及市场地位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3.19.2 Rail Vision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3.19.3 Rail Vision在中国市场铁路轨道几何测量设备收入（万元）及毛利率(2018-2023)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3.19.4 Rail Vision公司简介及主要业务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 Southsurvey</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3.20.1 Southsurvey基本信息、铁路轨道几何测量设备生产基地、总部、竞争对手及市场地位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3.20.2 Southsurvey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3.20.3 Southsurvey在中国市场铁路轨道几何测量设备收入（万元）及毛利率(2018-2023)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3.20.4 Southsurvey公司简介及主要业务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Siemens AG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3.21.1 Siemens AG基本信息、铁路轨道几何测量设备生产基地、总部、竞争对手及市场地位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3.21.2 Siemens AG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3.21.3 Siemens AG在中国市场铁路轨道几何测量设备收入（万元）及毛利率(2018-2023)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3.21.4 Siemens AG公司简介及主要业务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Trimble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3.22.1 Trimble基本信息、铁路轨道几何测量设备生产基地、总部、竞争对手及市场地位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3.22.2 Trimble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3.22.3 Trimble在中国市场铁路轨道几何测量设备收入（万元）及毛利率(2018-2023)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3.22.4 Trimble公司简介及主要业务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Trimble Railway GmbH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3.23.1 Trimble Railway GmbH基本信息、铁路轨道几何测量设备生产基地、总部、竞争对手及市场地位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3.23.2 Trimble Railway GmbH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3.23.3 Trimble Railway GmbH在中国市场铁路轨道几何测量设备收入（万元）及毛利率(2018-2023)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3.23.4 Trimble Railway GmbH公司简介及主要业务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中国不同类型铁路轨道几何测量设备规模及预测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中国不同类型铁路轨道几何测量设备规模及市场份额（2018-2023）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中国不同类型铁路轨道几何测量设备规模预测（2024-2029）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中国不同应用铁路轨道几何测量设备分析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中国不同应用铁路轨道几何测量设备规模及市场份额（2018-2023）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中国不同应用铁路轨道几何测量设备规模预测（2024-2029）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行业发展机遇和风险分析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铁路轨道几何测量设备行业发展机遇及主要驱动因素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铁路轨道几何测量设备行业发展面临的风险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铁路轨道几何测量设备行业政策分析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铁路轨道几何测量设备中国企业SWOT分析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铁路轨道几何测量设备行业产业链简介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铁路轨道几何测量设备行业供应链分析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主要原材料及供应情况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7.1.3 铁路轨道几何测量设备行业主要下游客户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铁路轨道几何测量设备行业采购模式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铁路轨道几何测量设备行业开发/生产模式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铁路轨道几何测量设备行业销售模式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研究结果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研究方法与数据来源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中国市场不同产品类型铁路轨道几何测量设备市场规模（万元）及增长率对比（2018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测量系统主要企业列表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照明设备主要企业列表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导航设备主要企业列表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通讯器材主要企业列表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其他主要企业列表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中国市场不同应用铁路轨道几何测量设备市场规模（万元）及增长率对比（2018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中国市场主要企业铁路轨道几何测量设备规模（万元）&amp;（2018-2023）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中国市场主要企业铁路轨道几何测量设备规模份额对比（2018-2023）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中国市场主要企业总部及地区分布及主要市场区域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中国市场主要企业进入铁路轨道几何测量设备市场日期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中国市场主要厂商铁路轨道几何测量设备产品类型及应用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2022年中国市场铁路轨道几何测量设备主要厂商市场地位（第一梯队、第二梯队和第三梯队）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中国市场铁路轨道几何测量设备市场投资、并购等现状分析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Amberg Technologies公司信息、总部、铁路轨道几何测量设备市场地位以及主要的竞争对手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Amberg Technologies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Amberg Technologies在中国市场铁路轨道几何测量设备收入（万元）及毛利率(2018-2023)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Amberg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Beena Vision公司信息、总部、铁路轨道几何测量设备市场地位以及主要的竞争对手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Beena Vision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Beena Vision在中国市场铁路轨道几何测量设备收入（万元）及毛利率(2018-2023)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Beena Vision公司简介及主要业务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Balfour Beatty PLC公司信息、总部、铁路轨道几何测量设备市场地位以及主要的竞争对手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Balfour Beatty PLC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Balfour Beatty PLC在中国市场铁路轨道几何测量设备收入（万元）及毛利率(2018-2023)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Balfour Beatty PLC公司简介及主要业务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Bentley Systems, Inc.公司信息、总部、铁路轨道几何测量设备市场地位以及主要的竞争对手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Bentley Systems, Inc.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Bentley Systems, Inc.在中国市场铁路轨道几何测量设备收入（万元）及毛利率(2018-2023)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Bentley Systems, Inc.公司简介及主要业务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DMA公司信息、总部、铁路轨道几何测量设备市场地位以及主要的竞争对手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DMA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DMA在中国市场铁路轨道几何测量设备收入（万元）及毛利率(2018-2023)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DMA公司简介及主要业务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Egis Group公司信息、总部、铁路轨道几何测量设备市场地位以及主要的竞争对手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Egis Group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Egis Group在中国市场铁路轨道几何测量设备收入（万元）及毛利率(2018-2023)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Egis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ENSCO公司信息、总部、铁路轨道几何测量设备市场地位以及主要的竞争对手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ENSCO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ENSCO在中国市场铁路轨道几何测量设备收入（万元）及毛利率(2018-2023)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ENSCO公司简介及主要业务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ESIM公司信息、总部、铁路轨道几何测量设备市场地位以及主要的竞争对手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ESIM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ESIM在中国市场铁路轨道几何测量设备收入（万元）及毛利率(2018-2023)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ESIM公司简介及主要业务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Fugro N.V.公司信息、总部、铁路轨道几何测量设备市场地位以及主要的竞争对手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Fugro N.V.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Fugro N.V.在中国市场铁路轨道几何测量设备收入（万元）及毛利率(2018-2023)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Fugro N.V.公司简介及主要业务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Harsco Rail公司信息、总部、铁路轨道几何测量设备市场地位以及主要的竞争对手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Harsco Rail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Harsco Rail在中国市场铁路轨道几何测量设备收入（万元）及毛利率(2018-2023)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Harsco Rail公司简介及主要业务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Holland LP公司信息、总部、铁路轨道几何测量设备市场地位以及主要的竞争对手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Holland LP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Holland LP在中国市场铁路轨道几何测量设备收入（万元）及毛利率(2018-2023)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Holland LP公司简介及主要业务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GRAW公司信息、总部、铁路轨道几何测量设备市场地位以及主要的竞争对手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GRAW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GRAW在中国市场铁路轨道几何测量设备收入（万元）及毛利率(2018-2023)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GRAW公司简介及主要业务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Jiangxi Everbright公司信息、总部、铁路轨道几何测量设备市场地位以及主要的竞争对手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Jiangxi Everbright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Jiangxi Everbright在中国市场铁路轨道几何测量设备收入（万元）及毛利率(2018-2023)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Jiangxi Everbright公司简介及主要业务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KZV公司信息、总部、铁路轨道几何测量设备市场地位以及主要的竞争对手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KZV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KZV在中国市场铁路轨道几何测量设备收入（万元）及毛利率(2018-2023)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KZV公司简介及主要业务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MERMEC S.P.A公司信息、总部、铁路轨道几何测量设备市场地位以及主要的竞争对手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MERMEC S.P.A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MERMEC S.P.A在中国市场铁路轨道几何测量设备收入（万元）及毛利率(2018-2023)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MERMEC S.P.A公司简介及主要业务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MRX Technologies公司信息、总部、铁路轨道几何测量设备市场地位以及主要的竞争对手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MRX Technologies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MRX Technologies在中国市场铁路轨道几何测量设备收入（万元）及毛利率(2018-2023)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MRX Technologies公司简介及主要业务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Plasser &amp; Theurer公司信息、总部、铁路轨道几何测量设备市场地位以及主要的竞争对手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Plasser &amp; Theurer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Plasser &amp; Theurer在中国市场铁路轨道几何测量设备收入（万元）及毛利率(2018-2023)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Plasser &amp; Theurer公司简介及主要业务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R.Bance &amp; Co Ltd公司信息、总部、铁路轨道几何测量设备市场地位以及主要的竞争对手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R.Bance &amp; Co Ltd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R.Bance &amp; Co Ltd在中国市场铁路轨道几何测量设备收入（万元）及毛利率(2018-2023)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R.Bance &amp; Co Ltd公司简介及主要业务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Rail Vision公司信息、总部、铁路轨道几何测量设备市场地位以及主要的竞争对手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Rail Vision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Rail Vision在中国市场铁路轨道几何测量设备收入（万元）及毛利率(2018-2023)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Rail Vision公司简介及主要业务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Southsurvey公司信息、总部、铁路轨道几何测量设备市场地位以及主要的竞争对手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Southsurvey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Southsurvey在中国市场铁路轨道几何测量设备收入（万元）及毛利率(2018-2023)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Southsurvey公司简介及主要业务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Siemens AG公司信息、总部、铁路轨道几何测量设备市场地位以及主要的竞争对手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表96 Siemens AG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表97 Siemens AG在中国市场铁路轨道几何测量设备收入（万元）及毛利率(2018-2023)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表98 Siemens AG公司简介及主要业务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表99 Trimble公司信息、总部、铁路轨道几何测量设备市场地位以及主要的竞争对手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表100 Trimble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表101 Trimble在中国市场铁路轨道几何测量设备收入（万元）及毛利率(2018-2023)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表102 Trimble公司简介及主要业务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表103 Trimble Railway GmbH公司信息、总部、铁路轨道几何测量设备市场地位以及主要的竞争对手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表104 Trimble Railway GmbH 铁路轨道几何测量设备产品及服务介绍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表105 Trimble Railway GmbH在中国市场铁路轨道几何测量设备收入（万元）及毛利率(2018-2023)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表106 Trimble Railway GmbH公司简介及主要业务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表107 中国不同产品类型铁路轨道几何测量设备规模列表（万元）&amp;（2018-2023）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表108 中国不同产品类型铁路轨道几何测量设备规模市场份额列表（2018-2023）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表109 中国不同产品类型铁路轨道几何测量设备规模预测（万元）&amp;（2024-2029）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表110 中国不同产品类型铁路轨道几何测量设备规模市场份额预测（2024-2029）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表111 中国不同应用铁路轨道几何测量设备规模列表（万元）&amp;（2018-2023）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表112 中国不同应用铁路轨道几何测量设备规模市场份额列表（2018-2023）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表113 中国不同应用铁路轨道几何测量设备规模预测（万元）&amp;（2024-2029）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表114 中国不同应用铁路轨道几何测量设备规模市场份额预测（2024-2029）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表115 铁路轨道几何测量设备行业发展机遇及主要驱动因素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表116 铁路轨道几何测量设备行业发展面临的风险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表117 铁路轨道几何测量设备行业政策分析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表118 铁路轨道几何测量设备行业供应链分析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表119 铁路轨道几何测量设备上游原材料和主要供应商情况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表120 铁路轨道几何测量设备行业主要下游客户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表121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表122 本文分析师列表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表123 QYResearch主要业务单元及分析师列表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铁路轨道几何测量设备产品图片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中国不同产品类型铁路轨道几何测量设备市场份额 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测量系统产品图片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中国测量系统规模（万元）及增长率（2018-2029）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照明设备产品图片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中国照明设备规模（万元）及增长率（2018-2029）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导航设备产品图片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中国导航设备规模（万元）及增长率（2018-2029）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通讯器材产品图片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中国通讯器材规模（万元）及增长率（2018-2029）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其他产品图片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中国其他规模（万元）及增长率（2018-2029）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中国不同应用铁路轨道几何测量设备市场份额 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高速铁路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重载铁路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常规铁路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城市交通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中国铁路轨道几何测量设备市场规模增速预测:（2018-2029）&amp;（万元）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中国市场铁路轨道几何测量设备市场规模, 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2022年中国市场前五大厂商铁路轨道几何测量设备市场份额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2022年中国市场铁路轨道几何测量设备第一梯队、第二梯队和第三梯队企业及市场份额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中国不同产品类型铁路轨道几何测量设备市场份额2018 &amp; 2022</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铁路轨道几何测量设备中国企业SWOT分析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铁路轨道几何测量设备产业链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铁路轨道几何测量设备行业采购模式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铁路轨道几何测量设备行业开发/生产模式分析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铁路轨道几何测量设备行业销售模式分析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图30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AwMywiaGRpZCI6IjY3YTEzMDQ2M2ViMDk1NDQ0ZWIyMzZiOTVkNTMwZWIwIiwidXNlckNvdW50IjoxMDAzfQ=="/>
  </w:docVars>
  <w:rsids>
    <w:rsidRoot w:val="438C3708"/>
    <w:rsid w:val="00005402"/>
    <w:rsid w:val="00103897"/>
    <w:rsid w:val="001464CE"/>
    <w:rsid w:val="00227F32"/>
    <w:rsid w:val="00305CE7"/>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B85F94"/>
    <w:rsid w:val="01D60B10"/>
    <w:rsid w:val="01E23011"/>
    <w:rsid w:val="01E52DF6"/>
    <w:rsid w:val="01EE7C08"/>
    <w:rsid w:val="01F035E3"/>
    <w:rsid w:val="01F914E4"/>
    <w:rsid w:val="01FD3441"/>
    <w:rsid w:val="022952B7"/>
    <w:rsid w:val="022A20AD"/>
    <w:rsid w:val="022E26FA"/>
    <w:rsid w:val="0235549D"/>
    <w:rsid w:val="02385327"/>
    <w:rsid w:val="02394999"/>
    <w:rsid w:val="024242BB"/>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F7BAB"/>
    <w:rsid w:val="051554AC"/>
    <w:rsid w:val="051C3F2E"/>
    <w:rsid w:val="051D6022"/>
    <w:rsid w:val="052E3828"/>
    <w:rsid w:val="05344215"/>
    <w:rsid w:val="05374021"/>
    <w:rsid w:val="053B0594"/>
    <w:rsid w:val="055910AC"/>
    <w:rsid w:val="056B7658"/>
    <w:rsid w:val="056C3122"/>
    <w:rsid w:val="057228FE"/>
    <w:rsid w:val="05922FA0"/>
    <w:rsid w:val="059761E0"/>
    <w:rsid w:val="059A0E8F"/>
    <w:rsid w:val="05B2719F"/>
    <w:rsid w:val="05B71CEB"/>
    <w:rsid w:val="05B96C80"/>
    <w:rsid w:val="05C05FA5"/>
    <w:rsid w:val="05D03D33"/>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886409"/>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FC21F4"/>
    <w:rsid w:val="09066EE6"/>
    <w:rsid w:val="09195451"/>
    <w:rsid w:val="091A12E3"/>
    <w:rsid w:val="09287EA3"/>
    <w:rsid w:val="09334E76"/>
    <w:rsid w:val="09420839"/>
    <w:rsid w:val="09485EB3"/>
    <w:rsid w:val="096B5FE2"/>
    <w:rsid w:val="098470A4"/>
    <w:rsid w:val="098B21E0"/>
    <w:rsid w:val="098E3A7F"/>
    <w:rsid w:val="09914FCD"/>
    <w:rsid w:val="09945539"/>
    <w:rsid w:val="09975DC2"/>
    <w:rsid w:val="09B145E4"/>
    <w:rsid w:val="09B900DE"/>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4B60CB"/>
    <w:rsid w:val="0B4F3619"/>
    <w:rsid w:val="0B6C6C61"/>
    <w:rsid w:val="0B6E1DBA"/>
    <w:rsid w:val="0B80232F"/>
    <w:rsid w:val="0B83012F"/>
    <w:rsid w:val="0B854172"/>
    <w:rsid w:val="0B8F6081"/>
    <w:rsid w:val="0B9D61FB"/>
    <w:rsid w:val="0BA14FB7"/>
    <w:rsid w:val="0BB43C70"/>
    <w:rsid w:val="0BC07420"/>
    <w:rsid w:val="0BDD731F"/>
    <w:rsid w:val="0BF724D8"/>
    <w:rsid w:val="0C0A7D34"/>
    <w:rsid w:val="0C193AD3"/>
    <w:rsid w:val="0C2D285A"/>
    <w:rsid w:val="0C3E60D7"/>
    <w:rsid w:val="0C593243"/>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3C7F4D"/>
    <w:rsid w:val="0E464928"/>
    <w:rsid w:val="0E4806A0"/>
    <w:rsid w:val="0E577E1C"/>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4A0448"/>
    <w:rsid w:val="0F517A28"/>
    <w:rsid w:val="0F546B75"/>
    <w:rsid w:val="0F6D4E03"/>
    <w:rsid w:val="0F77328B"/>
    <w:rsid w:val="0F7E4A8B"/>
    <w:rsid w:val="0F81030D"/>
    <w:rsid w:val="0F8971C2"/>
    <w:rsid w:val="0F930419"/>
    <w:rsid w:val="0F955B67"/>
    <w:rsid w:val="0FB3423F"/>
    <w:rsid w:val="0FB74172"/>
    <w:rsid w:val="0FC66198"/>
    <w:rsid w:val="0FC75EEE"/>
    <w:rsid w:val="0FCB1589"/>
    <w:rsid w:val="0FCC3F51"/>
    <w:rsid w:val="0FD1346C"/>
    <w:rsid w:val="0FD23D30"/>
    <w:rsid w:val="0FF87B67"/>
    <w:rsid w:val="0FFC5BE6"/>
    <w:rsid w:val="0FFD2E36"/>
    <w:rsid w:val="10022AD1"/>
    <w:rsid w:val="10120F66"/>
    <w:rsid w:val="101428EA"/>
    <w:rsid w:val="102F72A8"/>
    <w:rsid w:val="1034712E"/>
    <w:rsid w:val="10354C54"/>
    <w:rsid w:val="10374941"/>
    <w:rsid w:val="10507CE0"/>
    <w:rsid w:val="10660B63"/>
    <w:rsid w:val="106A2B50"/>
    <w:rsid w:val="10725EA8"/>
    <w:rsid w:val="108D675B"/>
    <w:rsid w:val="10902932"/>
    <w:rsid w:val="10912913"/>
    <w:rsid w:val="10982633"/>
    <w:rsid w:val="10A7189E"/>
    <w:rsid w:val="10AA46ED"/>
    <w:rsid w:val="10BD7E82"/>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7432F5"/>
    <w:rsid w:val="147561B7"/>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71230"/>
    <w:rsid w:val="152B2276"/>
    <w:rsid w:val="152D239E"/>
    <w:rsid w:val="15344D17"/>
    <w:rsid w:val="1537321C"/>
    <w:rsid w:val="154A4DFC"/>
    <w:rsid w:val="15567B46"/>
    <w:rsid w:val="156644AF"/>
    <w:rsid w:val="15733CEE"/>
    <w:rsid w:val="157C3764"/>
    <w:rsid w:val="157D1577"/>
    <w:rsid w:val="158879DE"/>
    <w:rsid w:val="15992531"/>
    <w:rsid w:val="15A50A7A"/>
    <w:rsid w:val="15A5287C"/>
    <w:rsid w:val="15B479FC"/>
    <w:rsid w:val="15B64A89"/>
    <w:rsid w:val="15BC1A9A"/>
    <w:rsid w:val="15C2342E"/>
    <w:rsid w:val="15E45152"/>
    <w:rsid w:val="15ED388A"/>
    <w:rsid w:val="160C5454"/>
    <w:rsid w:val="1629525B"/>
    <w:rsid w:val="162E6537"/>
    <w:rsid w:val="163363D2"/>
    <w:rsid w:val="16377269"/>
    <w:rsid w:val="163D0D06"/>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6F1962"/>
    <w:rsid w:val="1B73563B"/>
    <w:rsid w:val="1B7A52DC"/>
    <w:rsid w:val="1B7C2AB3"/>
    <w:rsid w:val="1B7D343C"/>
    <w:rsid w:val="1B813577"/>
    <w:rsid w:val="1B817EA2"/>
    <w:rsid w:val="1B860A5A"/>
    <w:rsid w:val="1B872048"/>
    <w:rsid w:val="1B9211AC"/>
    <w:rsid w:val="1B9F760C"/>
    <w:rsid w:val="1BAE0D3A"/>
    <w:rsid w:val="1BBB4BA7"/>
    <w:rsid w:val="1BE00A25"/>
    <w:rsid w:val="1BF400B9"/>
    <w:rsid w:val="1BF76FA4"/>
    <w:rsid w:val="1C115602"/>
    <w:rsid w:val="1C2A284A"/>
    <w:rsid w:val="1C2F4C4D"/>
    <w:rsid w:val="1C384865"/>
    <w:rsid w:val="1C3B3518"/>
    <w:rsid w:val="1C3E1334"/>
    <w:rsid w:val="1C450915"/>
    <w:rsid w:val="1C4E5369"/>
    <w:rsid w:val="1C5254A4"/>
    <w:rsid w:val="1C6221B7"/>
    <w:rsid w:val="1C756213"/>
    <w:rsid w:val="1C874A89"/>
    <w:rsid w:val="1C896A53"/>
    <w:rsid w:val="1C9B22E3"/>
    <w:rsid w:val="1CA05B4B"/>
    <w:rsid w:val="1CA534DE"/>
    <w:rsid w:val="1CA76CEF"/>
    <w:rsid w:val="1CA90EA4"/>
    <w:rsid w:val="1CB61B34"/>
    <w:rsid w:val="1CBA5F77"/>
    <w:rsid w:val="1CCF55DB"/>
    <w:rsid w:val="1CD16CB8"/>
    <w:rsid w:val="1CDB17BE"/>
    <w:rsid w:val="1CDD28FB"/>
    <w:rsid w:val="1CF540E9"/>
    <w:rsid w:val="1CFF5EAA"/>
    <w:rsid w:val="1D152095"/>
    <w:rsid w:val="1D2D3220"/>
    <w:rsid w:val="1D4A3D81"/>
    <w:rsid w:val="1D532BBD"/>
    <w:rsid w:val="1D55083D"/>
    <w:rsid w:val="1D593457"/>
    <w:rsid w:val="1D5F5A06"/>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7422E6"/>
    <w:rsid w:val="20765541"/>
    <w:rsid w:val="20801F1B"/>
    <w:rsid w:val="20812427"/>
    <w:rsid w:val="208634FB"/>
    <w:rsid w:val="20897AC0"/>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AC663D"/>
    <w:rsid w:val="21AD1366"/>
    <w:rsid w:val="21B93937"/>
    <w:rsid w:val="21C01B6C"/>
    <w:rsid w:val="21D749C3"/>
    <w:rsid w:val="21E40B6E"/>
    <w:rsid w:val="21F52495"/>
    <w:rsid w:val="21F94D14"/>
    <w:rsid w:val="21FA5CFD"/>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42350"/>
    <w:rsid w:val="22B645B0"/>
    <w:rsid w:val="22BC725E"/>
    <w:rsid w:val="22D100A4"/>
    <w:rsid w:val="22E6428D"/>
    <w:rsid w:val="22F7006A"/>
    <w:rsid w:val="230E024F"/>
    <w:rsid w:val="23127B27"/>
    <w:rsid w:val="23166B6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76438"/>
    <w:rsid w:val="24CC726D"/>
    <w:rsid w:val="24D354AD"/>
    <w:rsid w:val="24DD4E47"/>
    <w:rsid w:val="24E37EE5"/>
    <w:rsid w:val="24E77A86"/>
    <w:rsid w:val="24F641B7"/>
    <w:rsid w:val="250255F5"/>
    <w:rsid w:val="25034EC9"/>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6640ED"/>
    <w:rsid w:val="287F0D0A"/>
    <w:rsid w:val="289A2AA3"/>
    <w:rsid w:val="28A075FF"/>
    <w:rsid w:val="28A37397"/>
    <w:rsid w:val="28A864B3"/>
    <w:rsid w:val="28A93FB9"/>
    <w:rsid w:val="28AE388C"/>
    <w:rsid w:val="28B4397F"/>
    <w:rsid w:val="28B60F25"/>
    <w:rsid w:val="28BE7A85"/>
    <w:rsid w:val="28C826B1"/>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43BBD"/>
    <w:rsid w:val="2A092F82"/>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2A7653"/>
    <w:rsid w:val="2B365FF8"/>
    <w:rsid w:val="2B382B44"/>
    <w:rsid w:val="2B595843"/>
    <w:rsid w:val="2B5E0447"/>
    <w:rsid w:val="2B644AE3"/>
    <w:rsid w:val="2B7037AB"/>
    <w:rsid w:val="2B75100F"/>
    <w:rsid w:val="2B762D4B"/>
    <w:rsid w:val="2B8723B0"/>
    <w:rsid w:val="2B881414"/>
    <w:rsid w:val="2BA04F9E"/>
    <w:rsid w:val="2BA07916"/>
    <w:rsid w:val="2BA271EA"/>
    <w:rsid w:val="2BA8774B"/>
    <w:rsid w:val="2BAC7237"/>
    <w:rsid w:val="2BBC7992"/>
    <w:rsid w:val="2BE3594E"/>
    <w:rsid w:val="2BF13CCD"/>
    <w:rsid w:val="2BFC1D01"/>
    <w:rsid w:val="2C284379"/>
    <w:rsid w:val="2C287FF7"/>
    <w:rsid w:val="2C353974"/>
    <w:rsid w:val="2C377AC1"/>
    <w:rsid w:val="2C390A8A"/>
    <w:rsid w:val="2C491D5B"/>
    <w:rsid w:val="2C5438E1"/>
    <w:rsid w:val="2C566E8F"/>
    <w:rsid w:val="2C5C55E3"/>
    <w:rsid w:val="2C615E6B"/>
    <w:rsid w:val="2C672743"/>
    <w:rsid w:val="2C673F8F"/>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A62A90"/>
    <w:rsid w:val="30A900EC"/>
    <w:rsid w:val="30B14F43"/>
    <w:rsid w:val="30B60F81"/>
    <w:rsid w:val="30CC23DC"/>
    <w:rsid w:val="30D84C78"/>
    <w:rsid w:val="30ED707D"/>
    <w:rsid w:val="310701CB"/>
    <w:rsid w:val="311E24C1"/>
    <w:rsid w:val="311F0DA0"/>
    <w:rsid w:val="31244B45"/>
    <w:rsid w:val="313F372D"/>
    <w:rsid w:val="314931FE"/>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503CD3"/>
    <w:rsid w:val="32543208"/>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624418"/>
    <w:rsid w:val="34652146"/>
    <w:rsid w:val="346F257B"/>
    <w:rsid w:val="34750AB5"/>
    <w:rsid w:val="347B0F20"/>
    <w:rsid w:val="34874EF3"/>
    <w:rsid w:val="34913981"/>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B1A33"/>
    <w:rsid w:val="35DB084C"/>
    <w:rsid w:val="35ED267E"/>
    <w:rsid w:val="35F26FC0"/>
    <w:rsid w:val="36036818"/>
    <w:rsid w:val="360D5BA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CA5847"/>
    <w:rsid w:val="36D07CFA"/>
    <w:rsid w:val="36D77545"/>
    <w:rsid w:val="36DE3793"/>
    <w:rsid w:val="36F01751"/>
    <w:rsid w:val="36F4271E"/>
    <w:rsid w:val="36FB2B1D"/>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ED3EE3"/>
    <w:rsid w:val="37F039D3"/>
    <w:rsid w:val="37FF2F0E"/>
    <w:rsid w:val="38200CB7"/>
    <w:rsid w:val="38246991"/>
    <w:rsid w:val="3827387D"/>
    <w:rsid w:val="38496943"/>
    <w:rsid w:val="384D4981"/>
    <w:rsid w:val="38523D46"/>
    <w:rsid w:val="386C5D3E"/>
    <w:rsid w:val="3871335D"/>
    <w:rsid w:val="38743CBC"/>
    <w:rsid w:val="387E00C9"/>
    <w:rsid w:val="3882184F"/>
    <w:rsid w:val="3885236D"/>
    <w:rsid w:val="388D1222"/>
    <w:rsid w:val="38AC16A8"/>
    <w:rsid w:val="38AF2C58"/>
    <w:rsid w:val="38B4055C"/>
    <w:rsid w:val="38B7004D"/>
    <w:rsid w:val="38BD5663"/>
    <w:rsid w:val="38C7758E"/>
    <w:rsid w:val="38D40C1D"/>
    <w:rsid w:val="38DD7AB3"/>
    <w:rsid w:val="38F026C3"/>
    <w:rsid w:val="38FF1464"/>
    <w:rsid w:val="392927F4"/>
    <w:rsid w:val="39292CF8"/>
    <w:rsid w:val="39317DFF"/>
    <w:rsid w:val="394F5BA6"/>
    <w:rsid w:val="39785A2E"/>
    <w:rsid w:val="398B437E"/>
    <w:rsid w:val="399F745E"/>
    <w:rsid w:val="39A24982"/>
    <w:rsid w:val="39A910BC"/>
    <w:rsid w:val="39B76556"/>
    <w:rsid w:val="39C3537C"/>
    <w:rsid w:val="39C52C0D"/>
    <w:rsid w:val="39CE38A0"/>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B16FD5"/>
    <w:rsid w:val="3BB9336F"/>
    <w:rsid w:val="3BBA3B64"/>
    <w:rsid w:val="3BC27434"/>
    <w:rsid w:val="3BC907C3"/>
    <w:rsid w:val="3BD52C18"/>
    <w:rsid w:val="3BE15D91"/>
    <w:rsid w:val="3BF905BC"/>
    <w:rsid w:val="3C05702E"/>
    <w:rsid w:val="3C11517C"/>
    <w:rsid w:val="3C15722F"/>
    <w:rsid w:val="3C452863"/>
    <w:rsid w:val="3C652620"/>
    <w:rsid w:val="3C691CF2"/>
    <w:rsid w:val="3C747405"/>
    <w:rsid w:val="3C7B5562"/>
    <w:rsid w:val="3C7D61AA"/>
    <w:rsid w:val="3C812E4B"/>
    <w:rsid w:val="3C915ADC"/>
    <w:rsid w:val="3C926E07"/>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6D517E"/>
    <w:rsid w:val="3D7423FD"/>
    <w:rsid w:val="3D7824A0"/>
    <w:rsid w:val="3D7B3D3F"/>
    <w:rsid w:val="3D7D00DC"/>
    <w:rsid w:val="3D7E0E7E"/>
    <w:rsid w:val="3D826B73"/>
    <w:rsid w:val="3DAA0180"/>
    <w:rsid w:val="3DBE1FC2"/>
    <w:rsid w:val="3DC07568"/>
    <w:rsid w:val="3DD35929"/>
    <w:rsid w:val="3DD86F3A"/>
    <w:rsid w:val="3DDC316C"/>
    <w:rsid w:val="3DE11DF4"/>
    <w:rsid w:val="3DF91843"/>
    <w:rsid w:val="3E021D6A"/>
    <w:rsid w:val="3E171CB9"/>
    <w:rsid w:val="3E1C72D0"/>
    <w:rsid w:val="3E284F59"/>
    <w:rsid w:val="3E412892"/>
    <w:rsid w:val="3E41478A"/>
    <w:rsid w:val="3E5201BC"/>
    <w:rsid w:val="3E5B23DB"/>
    <w:rsid w:val="3E5B3B51"/>
    <w:rsid w:val="3E6447D3"/>
    <w:rsid w:val="3E6E3DBF"/>
    <w:rsid w:val="3E7A3FA5"/>
    <w:rsid w:val="3E8A1B82"/>
    <w:rsid w:val="3E8E21C5"/>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51B86"/>
    <w:rsid w:val="40041DC9"/>
    <w:rsid w:val="401B4533"/>
    <w:rsid w:val="401E7FAE"/>
    <w:rsid w:val="402E5098"/>
    <w:rsid w:val="405745EF"/>
    <w:rsid w:val="405C39B3"/>
    <w:rsid w:val="40610FCA"/>
    <w:rsid w:val="407025DB"/>
    <w:rsid w:val="40756534"/>
    <w:rsid w:val="407B6C60"/>
    <w:rsid w:val="408C3A72"/>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752AA"/>
    <w:rsid w:val="41366F69"/>
    <w:rsid w:val="41480B4D"/>
    <w:rsid w:val="415D5C35"/>
    <w:rsid w:val="41611082"/>
    <w:rsid w:val="416C69B7"/>
    <w:rsid w:val="41872CB2"/>
    <w:rsid w:val="418B1335"/>
    <w:rsid w:val="41984EBF"/>
    <w:rsid w:val="41A208E6"/>
    <w:rsid w:val="41A37141"/>
    <w:rsid w:val="41A43864"/>
    <w:rsid w:val="41B45A71"/>
    <w:rsid w:val="41DE6C3F"/>
    <w:rsid w:val="41E16D4C"/>
    <w:rsid w:val="41E47950"/>
    <w:rsid w:val="41EA4FEF"/>
    <w:rsid w:val="42004667"/>
    <w:rsid w:val="421847E2"/>
    <w:rsid w:val="421D2BB5"/>
    <w:rsid w:val="421D2C97"/>
    <w:rsid w:val="421F113C"/>
    <w:rsid w:val="42207AA0"/>
    <w:rsid w:val="422A387A"/>
    <w:rsid w:val="42302DFC"/>
    <w:rsid w:val="423C1CEE"/>
    <w:rsid w:val="4258222A"/>
    <w:rsid w:val="426B4382"/>
    <w:rsid w:val="427342EC"/>
    <w:rsid w:val="427C5579"/>
    <w:rsid w:val="428A37DB"/>
    <w:rsid w:val="42916F69"/>
    <w:rsid w:val="42997141"/>
    <w:rsid w:val="429B74ED"/>
    <w:rsid w:val="42B911C3"/>
    <w:rsid w:val="42B94836"/>
    <w:rsid w:val="42C45840"/>
    <w:rsid w:val="42C817D4"/>
    <w:rsid w:val="42CF714A"/>
    <w:rsid w:val="42E16FF9"/>
    <w:rsid w:val="42F44377"/>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C006FD"/>
    <w:rsid w:val="43C901B0"/>
    <w:rsid w:val="43F72CC5"/>
    <w:rsid w:val="440203D8"/>
    <w:rsid w:val="44174B0E"/>
    <w:rsid w:val="44240C8C"/>
    <w:rsid w:val="442F041A"/>
    <w:rsid w:val="442F13DF"/>
    <w:rsid w:val="44375106"/>
    <w:rsid w:val="44392A3A"/>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B918A8"/>
    <w:rsid w:val="45C538A4"/>
    <w:rsid w:val="45C6230C"/>
    <w:rsid w:val="45CC5137"/>
    <w:rsid w:val="45F51ADA"/>
    <w:rsid w:val="462211FB"/>
    <w:rsid w:val="462260A9"/>
    <w:rsid w:val="46235014"/>
    <w:rsid w:val="462501D5"/>
    <w:rsid w:val="462E7BA0"/>
    <w:rsid w:val="463958E6"/>
    <w:rsid w:val="463B22BD"/>
    <w:rsid w:val="463F246D"/>
    <w:rsid w:val="464247F9"/>
    <w:rsid w:val="46592743"/>
    <w:rsid w:val="466435C2"/>
    <w:rsid w:val="4668303D"/>
    <w:rsid w:val="467632F5"/>
    <w:rsid w:val="46845629"/>
    <w:rsid w:val="468604DF"/>
    <w:rsid w:val="468C638D"/>
    <w:rsid w:val="469F5CBE"/>
    <w:rsid w:val="46A41C10"/>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CA1B4A"/>
    <w:rsid w:val="47D66E97"/>
    <w:rsid w:val="47D74267"/>
    <w:rsid w:val="47E349BA"/>
    <w:rsid w:val="48084421"/>
    <w:rsid w:val="480F3A01"/>
    <w:rsid w:val="48102B8B"/>
    <w:rsid w:val="481C1C7A"/>
    <w:rsid w:val="48221970"/>
    <w:rsid w:val="482873DF"/>
    <w:rsid w:val="483D69C3"/>
    <w:rsid w:val="484239F0"/>
    <w:rsid w:val="484F52BC"/>
    <w:rsid w:val="48594227"/>
    <w:rsid w:val="486E2920"/>
    <w:rsid w:val="486F05FF"/>
    <w:rsid w:val="487A69FC"/>
    <w:rsid w:val="487D6A75"/>
    <w:rsid w:val="48840FF6"/>
    <w:rsid w:val="488436EE"/>
    <w:rsid w:val="488C0D87"/>
    <w:rsid w:val="488E4926"/>
    <w:rsid w:val="489A017E"/>
    <w:rsid w:val="48A95C04"/>
    <w:rsid w:val="48AB33C2"/>
    <w:rsid w:val="48B63E7D"/>
    <w:rsid w:val="48BE63E9"/>
    <w:rsid w:val="48C4125B"/>
    <w:rsid w:val="48FA3211"/>
    <w:rsid w:val="48FE0BF8"/>
    <w:rsid w:val="4901159C"/>
    <w:rsid w:val="490C6E6F"/>
    <w:rsid w:val="4917600A"/>
    <w:rsid w:val="491A0531"/>
    <w:rsid w:val="491A4E7A"/>
    <w:rsid w:val="491C4628"/>
    <w:rsid w:val="49294E43"/>
    <w:rsid w:val="49296D45"/>
    <w:rsid w:val="492C2215"/>
    <w:rsid w:val="4933371F"/>
    <w:rsid w:val="493354CD"/>
    <w:rsid w:val="493F3E72"/>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954692"/>
    <w:rsid w:val="4AB60164"/>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BD42F98"/>
    <w:rsid w:val="4C092FFA"/>
    <w:rsid w:val="4C143200"/>
    <w:rsid w:val="4C1D6881"/>
    <w:rsid w:val="4C207F8B"/>
    <w:rsid w:val="4C3B7578"/>
    <w:rsid w:val="4C3E48B5"/>
    <w:rsid w:val="4C4F261E"/>
    <w:rsid w:val="4C530B9E"/>
    <w:rsid w:val="4C5821AD"/>
    <w:rsid w:val="4C63256E"/>
    <w:rsid w:val="4C800A2A"/>
    <w:rsid w:val="4C904488"/>
    <w:rsid w:val="4C91592D"/>
    <w:rsid w:val="4C951AA7"/>
    <w:rsid w:val="4C9A70C7"/>
    <w:rsid w:val="4CBE77A4"/>
    <w:rsid w:val="4CC60DB4"/>
    <w:rsid w:val="4CCA547A"/>
    <w:rsid w:val="4CF03E01"/>
    <w:rsid w:val="4CFA4C80"/>
    <w:rsid w:val="4CFB2B99"/>
    <w:rsid w:val="4D072EF9"/>
    <w:rsid w:val="4D094EC3"/>
    <w:rsid w:val="4D176CDD"/>
    <w:rsid w:val="4D176F21"/>
    <w:rsid w:val="4D1B69A4"/>
    <w:rsid w:val="4D1D5A08"/>
    <w:rsid w:val="4D255D1B"/>
    <w:rsid w:val="4D4D5BFF"/>
    <w:rsid w:val="4D567A2A"/>
    <w:rsid w:val="4D587B0F"/>
    <w:rsid w:val="4D5B4FF3"/>
    <w:rsid w:val="4D5E3823"/>
    <w:rsid w:val="4D6B1C95"/>
    <w:rsid w:val="4D814A59"/>
    <w:rsid w:val="4D865650"/>
    <w:rsid w:val="4D8C54DC"/>
    <w:rsid w:val="4D901140"/>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F260E2"/>
    <w:rsid w:val="4FFC486B"/>
    <w:rsid w:val="50096F88"/>
    <w:rsid w:val="500F2DC6"/>
    <w:rsid w:val="500F511D"/>
    <w:rsid w:val="50292CB4"/>
    <w:rsid w:val="502C5162"/>
    <w:rsid w:val="50324731"/>
    <w:rsid w:val="50340D81"/>
    <w:rsid w:val="50607B05"/>
    <w:rsid w:val="50666188"/>
    <w:rsid w:val="50685BF3"/>
    <w:rsid w:val="506D5166"/>
    <w:rsid w:val="507018C7"/>
    <w:rsid w:val="50747D2C"/>
    <w:rsid w:val="507927A8"/>
    <w:rsid w:val="50965BAE"/>
    <w:rsid w:val="50A13664"/>
    <w:rsid w:val="50C57042"/>
    <w:rsid w:val="50C92A33"/>
    <w:rsid w:val="50CE4A5A"/>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473EA"/>
    <w:rsid w:val="516C5EF8"/>
    <w:rsid w:val="517C08CB"/>
    <w:rsid w:val="51873568"/>
    <w:rsid w:val="519530DD"/>
    <w:rsid w:val="51BA7D9C"/>
    <w:rsid w:val="51CA4B82"/>
    <w:rsid w:val="51D72F2C"/>
    <w:rsid w:val="51DA0BDC"/>
    <w:rsid w:val="51E14E3C"/>
    <w:rsid w:val="51E6025E"/>
    <w:rsid w:val="51ED5E1F"/>
    <w:rsid w:val="521C7446"/>
    <w:rsid w:val="523F62C5"/>
    <w:rsid w:val="52436B86"/>
    <w:rsid w:val="524B1ADA"/>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A05E55"/>
    <w:rsid w:val="53C03E02"/>
    <w:rsid w:val="53C74089"/>
    <w:rsid w:val="53D224B3"/>
    <w:rsid w:val="53D8114B"/>
    <w:rsid w:val="53DA0EE7"/>
    <w:rsid w:val="53DB7228"/>
    <w:rsid w:val="53F15CD4"/>
    <w:rsid w:val="53F71F19"/>
    <w:rsid w:val="54024CD1"/>
    <w:rsid w:val="54135C95"/>
    <w:rsid w:val="5435198C"/>
    <w:rsid w:val="543C16DA"/>
    <w:rsid w:val="54535FB0"/>
    <w:rsid w:val="547445A3"/>
    <w:rsid w:val="547868A6"/>
    <w:rsid w:val="54817F20"/>
    <w:rsid w:val="54901A26"/>
    <w:rsid w:val="54A10368"/>
    <w:rsid w:val="54A8063C"/>
    <w:rsid w:val="54AD6566"/>
    <w:rsid w:val="54C1043A"/>
    <w:rsid w:val="54C45A17"/>
    <w:rsid w:val="54C618EB"/>
    <w:rsid w:val="54CD2C7A"/>
    <w:rsid w:val="54D51A4B"/>
    <w:rsid w:val="54D9743E"/>
    <w:rsid w:val="54DD06D4"/>
    <w:rsid w:val="54EB3100"/>
    <w:rsid w:val="55102B67"/>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C23E61"/>
    <w:rsid w:val="55CE1826"/>
    <w:rsid w:val="55DE621D"/>
    <w:rsid w:val="55E02539"/>
    <w:rsid w:val="55ED52C6"/>
    <w:rsid w:val="55F674E6"/>
    <w:rsid w:val="55FB55C5"/>
    <w:rsid w:val="55FC6F38"/>
    <w:rsid w:val="56226FF5"/>
    <w:rsid w:val="562E599A"/>
    <w:rsid w:val="563A433F"/>
    <w:rsid w:val="5647080A"/>
    <w:rsid w:val="56554CD5"/>
    <w:rsid w:val="565655AA"/>
    <w:rsid w:val="56665BCA"/>
    <w:rsid w:val="566A3561"/>
    <w:rsid w:val="56707D61"/>
    <w:rsid w:val="567A33CD"/>
    <w:rsid w:val="569F7B35"/>
    <w:rsid w:val="56B0015D"/>
    <w:rsid w:val="56B85264"/>
    <w:rsid w:val="56B86142"/>
    <w:rsid w:val="56BC5814"/>
    <w:rsid w:val="56C62507"/>
    <w:rsid w:val="56C859FA"/>
    <w:rsid w:val="56D15BC0"/>
    <w:rsid w:val="56E10C5F"/>
    <w:rsid w:val="56F269C8"/>
    <w:rsid w:val="57016832"/>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76327B"/>
    <w:rsid w:val="587A4EC7"/>
    <w:rsid w:val="588B2C30"/>
    <w:rsid w:val="58904D53"/>
    <w:rsid w:val="589143AC"/>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12C6"/>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AD396D"/>
    <w:rsid w:val="5CAD75CF"/>
    <w:rsid w:val="5CBC3478"/>
    <w:rsid w:val="5CBC5AAE"/>
    <w:rsid w:val="5CC1185D"/>
    <w:rsid w:val="5CCA0FB2"/>
    <w:rsid w:val="5CDC08DA"/>
    <w:rsid w:val="5CDD33AE"/>
    <w:rsid w:val="5CF16F06"/>
    <w:rsid w:val="5CFA1A9B"/>
    <w:rsid w:val="5CFE45D1"/>
    <w:rsid w:val="5D1256CE"/>
    <w:rsid w:val="5D3968F1"/>
    <w:rsid w:val="5D3E4715"/>
    <w:rsid w:val="5D431D2B"/>
    <w:rsid w:val="5D467A6D"/>
    <w:rsid w:val="5D5E7BC3"/>
    <w:rsid w:val="5D6E1CEF"/>
    <w:rsid w:val="5D71365A"/>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532442"/>
    <w:rsid w:val="5E5F0BEC"/>
    <w:rsid w:val="5E76511E"/>
    <w:rsid w:val="5E873E9A"/>
    <w:rsid w:val="5E880EEE"/>
    <w:rsid w:val="5EAC3900"/>
    <w:rsid w:val="5EB17168"/>
    <w:rsid w:val="5EB57238"/>
    <w:rsid w:val="5EC40C4A"/>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C60EC"/>
    <w:rsid w:val="60690D8E"/>
    <w:rsid w:val="60691717"/>
    <w:rsid w:val="60783761"/>
    <w:rsid w:val="60820DBC"/>
    <w:rsid w:val="6086255C"/>
    <w:rsid w:val="608A5EC3"/>
    <w:rsid w:val="60980395"/>
    <w:rsid w:val="609A104B"/>
    <w:rsid w:val="60A26D69"/>
    <w:rsid w:val="60A30D33"/>
    <w:rsid w:val="60A968B8"/>
    <w:rsid w:val="60AF3851"/>
    <w:rsid w:val="60B42F40"/>
    <w:rsid w:val="60CC1D90"/>
    <w:rsid w:val="60EC26DA"/>
    <w:rsid w:val="60F026A0"/>
    <w:rsid w:val="61045C75"/>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3E0D1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458EA"/>
    <w:rsid w:val="63E9714C"/>
    <w:rsid w:val="63FE1550"/>
    <w:rsid w:val="640B2E77"/>
    <w:rsid w:val="642108EC"/>
    <w:rsid w:val="643979E4"/>
    <w:rsid w:val="644366BF"/>
    <w:rsid w:val="644B3444"/>
    <w:rsid w:val="64505303"/>
    <w:rsid w:val="646D58E0"/>
    <w:rsid w:val="647927F9"/>
    <w:rsid w:val="64847F0B"/>
    <w:rsid w:val="648C220A"/>
    <w:rsid w:val="648E1784"/>
    <w:rsid w:val="648F5856"/>
    <w:rsid w:val="64986CAA"/>
    <w:rsid w:val="64BA216D"/>
    <w:rsid w:val="64BB2B8D"/>
    <w:rsid w:val="64BF56D9"/>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21AA2"/>
    <w:rsid w:val="659F2C7D"/>
    <w:rsid w:val="65AB66C0"/>
    <w:rsid w:val="65AB7778"/>
    <w:rsid w:val="65B93B3D"/>
    <w:rsid w:val="65D605E8"/>
    <w:rsid w:val="65DD1960"/>
    <w:rsid w:val="65F362B8"/>
    <w:rsid w:val="65FF0AD1"/>
    <w:rsid w:val="660679FF"/>
    <w:rsid w:val="6609788A"/>
    <w:rsid w:val="66277FF7"/>
    <w:rsid w:val="662C0B13"/>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1B7875"/>
    <w:rsid w:val="673504EF"/>
    <w:rsid w:val="67550AE6"/>
    <w:rsid w:val="675859D1"/>
    <w:rsid w:val="67713939"/>
    <w:rsid w:val="6775711A"/>
    <w:rsid w:val="6782148E"/>
    <w:rsid w:val="67892A30"/>
    <w:rsid w:val="678C0773"/>
    <w:rsid w:val="678E364A"/>
    <w:rsid w:val="67967D6E"/>
    <w:rsid w:val="679F6B13"/>
    <w:rsid w:val="67A61834"/>
    <w:rsid w:val="67AE693B"/>
    <w:rsid w:val="67C77AFB"/>
    <w:rsid w:val="67DD79B6"/>
    <w:rsid w:val="67DF1901"/>
    <w:rsid w:val="67E1461B"/>
    <w:rsid w:val="680756EB"/>
    <w:rsid w:val="683A360D"/>
    <w:rsid w:val="683D5975"/>
    <w:rsid w:val="6841330B"/>
    <w:rsid w:val="68452682"/>
    <w:rsid w:val="685F19E3"/>
    <w:rsid w:val="687552DE"/>
    <w:rsid w:val="6882548B"/>
    <w:rsid w:val="688A402C"/>
    <w:rsid w:val="688D02FE"/>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2C2051"/>
    <w:rsid w:val="6B3134EF"/>
    <w:rsid w:val="6B737BEB"/>
    <w:rsid w:val="6B86601F"/>
    <w:rsid w:val="6B907123"/>
    <w:rsid w:val="6B9C21B9"/>
    <w:rsid w:val="6BA17875"/>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BF19A5"/>
    <w:rsid w:val="6CC938CF"/>
    <w:rsid w:val="6CCC4A03"/>
    <w:rsid w:val="6CD209D6"/>
    <w:rsid w:val="6CED5810"/>
    <w:rsid w:val="6CF3201F"/>
    <w:rsid w:val="6D013069"/>
    <w:rsid w:val="6D0D7C60"/>
    <w:rsid w:val="6D17288C"/>
    <w:rsid w:val="6D196605"/>
    <w:rsid w:val="6D1F0D27"/>
    <w:rsid w:val="6D302B94"/>
    <w:rsid w:val="6D30394E"/>
    <w:rsid w:val="6D4C011E"/>
    <w:rsid w:val="6D7D4DE5"/>
    <w:rsid w:val="6D995997"/>
    <w:rsid w:val="6DA24C20"/>
    <w:rsid w:val="6DB850B3"/>
    <w:rsid w:val="6DDF6AD5"/>
    <w:rsid w:val="6DF25C05"/>
    <w:rsid w:val="6DFD14D4"/>
    <w:rsid w:val="6E0252EB"/>
    <w:rsid w:val="6E054DDB"/>
    <w:rsid w:val="6E0636F3"/>
    <w:rsid w:val="6E2214E9"/>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80045"/>
    <w:rsid w:val="6F9739F5"/>
    <w:rsid w:val="6FA523D2"/>
    <w:rsid w:val="6FAC19B2"/>
    <w:rsid w:val="6FB24AEE"/>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265C2"/>
    <w:rsid w:val="70D36FE2"/>
    <w:rsid w:val="70EE1B56"/>
    <w:rsid w:val="70F133F4"/>
    <w:rsid w:val="710B2708"/>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63606"/>
    <w:rsid w:val="741464E0"/>
    <w:rsid w:val="7419513C"/>
    <w:rsid w:val="741B0EB4"/>
    <w:rsid w:val="7434271A"/>
    <w:rsid w:val="74474788"/>
    <w:rsid w:val="744E30B7"/>
    <w:rsid w:val="74734442"/>
    <w:rsid w:val="747F71E4"/>
    <w:rsid w:val="74836A59"/>
    <w:rsid w:val="748C2944"/>
    <w:rsid w:val="748F01F5"/>
    <w:rsid w:val="749A2DE8"/>
    <w:rsid w:val="749B1FF5"/>
    <w:rsid w:val="74AB475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BB2563"/>
    <w:rsid w:val="75D94B83"/>
    <w:rsid w:val="75F47C0F"/>
    <w:rsid w:val="75F67D31"/>
    <w:rsid w:val="7601057E"/>
    <w:rsid w:val="7603715B"/>
    <w:rsid w:val="7607416F"/>
    <w:rsid w:val="76100EE8"/>
    <w:rsid w:val="7614205F"/>
    <w:rsid w:val="76183A2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640F0"/>
    <w:rsid w:val="76F33268"/>
    <w:rsid w:val="76F51E90"/>
    <w:rsid w:val="76FB59C6"/>
    <w:rsid w:val="77020109"/>
    <w:rsid w:val="77022CE3"/>
    <w:rsid w:val="77045AC6"/>
    <w:rsid w:val="7706219D"/>
    <w:rsid w:val="770734AF"/>
    <w:rsid w:val="770B3462"/>
    <w:rsid w:val="770C0F8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130B44"/>
    <w:rsid w:val="79151E55"/>
    <w:rsid w:val="79246DEB"/>
    <w:rsid w:val="79365B23"/>
    <w:rsid w:val="793B2DF6"/>
    <w:rsid w:val="794121CF"/>
    <w:rsid w:val="79464C25"/>
    <w:rsid w:val="794B3FEA"/>
    <w:rsid w:val="79563CE2"/>
    <w:rsid w:val="795F1843"/>
    <w:rsid w:val="796055BB"/>
    <w:rsid w:val="79635B65"/>
    <w:rsid w:val="796D0C75"/>
    <w:rsid w:val="79786DA9"/>
    <w:rsid w:val="797D7F1B"/>
    <w:rsid w:val="797E4BE3"/>
    <w:rsid w:val="79815C5D"/>
    <w:rsid w:val="798824CB"/>
    <w:rsid w:val="799B6859"/>
    <w:rsid w:val="799E3333"/>
    <w:rsid w:val="79BF1AE8"/>
    <w:rsid w:val="79CC5E49"/>
    <w:rsid w:val="79D344C4"/>
    <w:rsid w:val="79D9190A"/>
    <w:rsid w:val="79DB6809"/>
    <w:rsid w:val="79DD4D9E"/>
    <w:rsid w:val="79EE0E9A"/>
    <w:rsid w:val="79EE40DD"/>
    <w:rsid w:val="79F467B9"/>
    <w:rsid w:val="7A04063C"/>
    <w:rsid w:val="7A124B07"/>
    <w:rsid w:val="7A360C00"/>
    <w:rsid w:val="7A677E27"/>
    <w:rsid w:val="7A6B246A"/>
    <w:rsid w:val="7A6F5299"/>
    <w:rsid w:val="7A847DB3"/>
    <w:rsid w:val="7A8732A6"/>
    <w:rsid w:val="7AA22819"/>
    <w:rsid w:val="7AB066E9"/>
    <w:rsid w:val="7AF83CFD"/>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D137C8"/>
    <w:rsid w:val="7BE418FB"/>
    <w:rsid w:val="7BE94E67"/>
    <w:rsid w:val="7BFC5A6F"/>
    <w:rsid w:val="7C06244A"/>
    <w:rsid w:val="7C1508DF"/>
    <w:rsid w:val="7C173A56"/>
    <w:rsid w:val="7C1F1589"/>
    <w:rsid w:val="7C3C2310"/>
    <w:rsid w:val="7C3F7AEE"/>
    <w:rsid w:val="7C4B55D7"/>
    <w:rsid w:val="7C6333F8"/>
    <w:rsid w:val="7C6636B6"/>
    <w:rsid w:val="7C680059"/>
    <w:rsid w:val="7C6B49A3"/>
    <w:rsid w:val="7C7062F5"/>
    <w:rsid w:val="7C72226B"/>
    <w:rsid w:val="7C7C37F2"/>
    <w:rsid w:val="7C7D7BE7"/>
    <w:rsid w:val="7C7E2A90"/>
    <w:rsid w:val="7C861E06"/>
    <w:rsid w:val="7CB46A32"/>
    <w:rsid w:val="7CBE4AD3"/>
    <w:rsid w:val="7CC66965"/>
    <w:rsid w:val="7CCD4D16"/>
    <w:rsid w:val="7CD62C03"/>
    <w:rsid w:val="7CFE43FC"/>
    <w:rsid w:val="7D10125B"/>
    <w:rsid w:val="7D124E1E"/>
    <w:rsid w:val="7D157C49"/>
    <w:rsid w:val="7D1B3CD3"/>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1846B6"/>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5851</Words>
  <Characters>9100</Characters>
  <Lines>0</Lines>
  <Paragraphs>0</Paragraphs>
  <TotalTime>143</TotalTime>
  <ScaleCrop>false</ScaleCrop>
  <LinksUpToDate>false</LinksUpToDate>
  <CharactersWithSpaces>11002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2023-02-23T10:33:00Z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A758BE06D87B468497EF7C4281F58645</vt:lpwstr>
  </property>
  <property fmtid="{D5CDD505-2E9C-101B-9397-08002B2CF9AE}" pid="5" name="commondata">
    <vt:lpwstr>eyJjb3VudCI6NDAzLCJoZGlkIjoiNjdhMTMwNDYzZWIwOTU0NDRlYjIzNmI5NWQ1MzBlYjAiLCJ1c2VyQ291bnQiOjQwM30=</vt:lpwstr>
  </property>
</Properties>
</file>