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2022-2028全球及中国碳钢刀片行业研究及十四五规划分析报告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2022-2028全球及中国碳钢刀片行业研究及十四五规划分析报告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【报告图表数】：148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受新冠肺炎疫情等影响，QYResearch调研显示，2021年全球碳钢刀片市场规模大约为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生产层面，目前 是全球最大的碳钢刀片生产地区，占有大约 %的市场份额，之后是 ，占有大约 %的市场份额。目前全球市场，基本由 和 地区厂商主导，全球碳钢刀片头部厂商主要包括Bosch、Metabo、Makita、Wilh. Putsch GmbH &amp; Co. KG和Milwaukee等，前三大厂商占有全球大约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本报告研究“十三五”期间全球及中国市场碳钢刀片的供给和需求情况，以及“十四五”期间行业发展预测。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重点分析全球主要地区碳钢刀片的产能、销量、收入和增长潜力，历史数据2017-2021年，预测数据2022-2028年。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着重分析碳钢刀片行业竞争格局，包括全球市场主要厂商竞争格局和中国本土市场主要厂商竞争格局，重点分析全球主要厂商碳钢刀片产能、销量、收入、价格和市场份额，全球碳钢刀片产地分布情况、中国碳钢刀片进出口情况以及行业并购情况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此外针对碳钢刀片行业产品分类、应用、行业政策、产业链、生产模式、销售模式、行业发展有利因素、不利因素和进入壁垒也做了详细分析。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Bosch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Metabo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Makita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Wilh. Putsch GmbH &amp; Co. KG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Milwaukee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Klein Tools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Disston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Greatstar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KWCT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Bahco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Skil Tools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Hailian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Jiangsu Dongcheng M&amp;E Tools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低碳钢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高碳钢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金属加工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木材加工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建筑材料加工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第2章：全球市场供需情况、中国地区供需情况，包括主要地区碳钢刀片产量、销量、收入、价格及市场份额等；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第3章：全球主要地区和国家，碳钢刀片销量和销售收入，2017-2021，及预测2022到2028；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第4章：行业竞争格局分析，包括全球市场企业排名及市场份额、中国市场企业排名和份额、主要厂商碳钢刀片销量、收入、价格和市场份额等；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第5章：全球市场不同类型碳钢刀片销量、收入、价格及份额等；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第6章：全球市场不同应用碳钢刀片销量、收入、价格及份额等；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第9章：全球市场碳钢刀片主要厂商基本情况介绍，包括公司简介、碳钢刀片产品规格型号、销量、价格、收入及公司最新动态等；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第10章：中国市场碳钢刀片进出口情况分析；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第11章：中国市场碳钢刀片主要生产和消费地区分布；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碳钢刀片市场概述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碳钢刀片行业概述及统计范围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按照不同产品类型，碳钢刀片主要可以分为如下几个类别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不同产品类型碳钢刀片增长趋势2017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低碳钢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高碳钢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从不同应用，碳钢刀片主要包括如下几个方面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不同应用碳钢刀片增长趋势2017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金属加工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木材加工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建筑材料加工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1.3.5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碳钢刀片行业发展总体概况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碳钢刀片行业发展主要特点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1.4.3 碳钢刀片行业发展影响因素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全球碳钢刀片供需现状及预测（2017-2028）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全球碳钢刀片产能、产量、产能利用率及发展趋势（2017-2028）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全球碳钢刀片产量、需求量及发展趋势（2017-2028）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全球主要地区碳钢刀片产量及发展趋势（2017-2028）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中国碳钢刀片供需现状及预测（2017-2028）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中国碳钢刀片产能、产量、产能利用率及发展趋势（2017-2028）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中国碳钢刀片产量、市场需求量及发展趋势（2017-2028）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中国碳钢刀片产能和产量占全球的比重（2017-2028）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全球碳钢刀片销量及收入（2017-2028）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全球市场碳钢刀片收入（2017-2028）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全球市场碳钢刀片销量（2017-2028）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全球市场碳钢刀片价格趋势（2017-2028）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中国碳钢刀片销量及收入（2017-2028）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中国市场碳钢刀片收入（2017-2028）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中国市场碳钢刀片销量（2017-2028）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2.4.3 中国市场碳钢刀片销量和收入占全球的比重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全球碳钢刀片主要地区分析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全球主要地区碳钢刀片市场规模分析：2017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全球主要地区碳钢刀片销售收入及市场份额（2017-2022年）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全球主要地区碳钢刀片销售收入预测（2023-2028年）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全球主要地区碳钢刀片销量分析：2017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全球主要地区碳钢刀片销量及市场份额（2017-2022年）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全球主要地区碳钢刀片销量及市场份额预测（2023-2028）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北美（美国和加拿大）碳钢刀片销量（2017-2028）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北美（美国和加拿大）碳钢刀片收入（2017-2028）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3.4.1 欧洲（德国、英国、法国和意大利等国家）碳钢刀片销量（2017-2028）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3.4.2 欧洲（德国、英国、法国和意大利等国家）碳钢刀片收入（2017-2028）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3.5.1 亚太（中国、日本、韩国、中国台湾、印度和东南亚等）碳钢刀片销量（2017-2028）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3.5.2 亚太（中国、日本、韩国、中国台湾、印度和东南亚等）碳钢刀片收入（2017-2028）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拉美地区（墨西哥、巴西等国家）碳钢刀片销量（2017-2028）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拉美地区（墨西哥、巴西等国家）碳钢刀片收入（2017-2028）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3.7.1 中东及非洲（土耳其、沙特等国家）碳钢刀片销量（2017-2028）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3.7.2 中东及非洲（土耳其、沙特等国家）碳钢刀片收入（2017-2028）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全球市场主要厂商碳钢刀片产能市场份额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全球市场主要厂商碳钢刀片销量（2017-2022）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4.1.3 全球市场主要厂商碳钢刀片销售收入（2017-2022）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4.1.4 全球市场主要厂商碳钢刀片销售价格（2017-2022）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4.1.5 2021年全球主要生产商碳钢刀片收入排名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中国市场主要厂商碳钢刀片销量（2017-2022）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中国市场主要厂商碳钢刀片销售收入（2017-2022）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4.2.3 中国市场主要厂商碳钢刀片销售价格（2017-2022）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4.2.4 2021年中国主要生产商碳钢刀片收入排名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全球主要厂商碳钢刀片产地分布及商业化日期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全球主要厂商碳钢刀片产品类型列表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碳钢刀片行业集中度、竞争程度分析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4.5.1 碳钢刀片行业集中度分析：全球头部厂商份额（Top 5）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4.5.2 全球碳钢刀片第一梯队、第二梯队和第三梯队生产商（品牌）及市场份额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不同产品类型碳钢刀片分析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全球市场不同产品类型碳钢刀片销量（2017-2028）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全球市场不同产品类型碳钢刀片销量及市场份额（2017-2022）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全球市场不同产品类型碳钢刀片销量预测（2023-2028）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全球市场不同产品类型碳钢刀片收入（2017-2028）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全球市场不同产品类型碳钢刀片收入及市场份额（2017-2022）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全球市场不同产品类型碳钢刀片收入预测（2023-2028）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全球市场不同产品类型碳钢刀片价格走势（2017-2028）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中国市场不同产品类型碳钢刀片销量（2017-2028）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中国市场不同产品类型碳钢刀片销量及市场份额（2017-2022）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中国市场不同产品类型碳钢刀片销量预测（2023-2028）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中国市场不同产品类型碳钢刀片收入（2017-2028）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中国市场不同产品类型碳钢刀片收入及市场份额（2017-2022）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中国市场不同产品类型碳钢刀片收入预测（2023-2028）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不同应用碳钢刀片分析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全球市场不同应用碳钢刀片销量（2017-2028）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全球市场不同应用碳钢刀片销量及市场份额（2017-2022）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全球市场不同应用碳钢刀片销量预测（2023-2028）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全球市场不同应用碳钢刀片收入（2017-2028）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全球市场不同应用碳钢刀片收入及市场份额（2017-2022）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全球市场不同应用碳钢刀片收入预测（2023-2028）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全球市场不同应用碳钢刀片价格走势（2017-2028）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6.4 中国市场不同应用碳钢刀片销量（2017-2028）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6.4.1 中国市场不同应用碳钢刀片销量及市场份额（2017-2022）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6.4.2 中国市场不同应用碳钢刀片销量预测（2023-2028）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6.5 中国市场不同应用碳钢刀片收入（2017-2028）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6.5.1 中国市场不同应用碳钢刀片收入及市场份额（2017-2022）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6.5.2 中国市场不同应用碳钢刀片收入预测（2023-2028）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碳钢刀片行业发展趋势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碳钢刀片行业主要驱动因素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碳钢刀片中国企业SWOT分析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7.4 中国碳钢刀片行业政策环境分析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碳钢刀片行业产业链简介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碳钢刀片行业供应链分析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碳钢刀片主要原料及供应情况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8.2.3 碳钢刀片行业主要下游客户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碳钢刀片行业采购模式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碳钢刀片行业生产模式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8.5 碳钢刀片行业销售模式及销售渠道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全球市场主要碳钢刀片厂商简介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Bosch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9.1.1 Bosch基本信息、碳钢刀片生产基地、销售区域、竞争对手及市场地位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9.1.2 Bosch碳钢刀片产品规格、参数及市场应用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9.1.3 Bosch碳钢刀片销量、收入、价格及毛利率（2017-2022）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9.1.4 Bosch公司简介及主要业务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9.1.5 Bosch企业最新动态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Metabo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9.2.1 Metabo基本信息、碳钢刀片生产基地、销售区域、竞争对手及市场地位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9.2.2 Metabo碳钢刀片产品规格、参数及市场应用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9.2.3 Metabo碳钢刀片销量、收入、价格及毛利率（2017-2022）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9.2.4 Metabo公司简介及主要业务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9.2.5 Metabo企业最新动态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Makita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9.3.1 Makita基本信息、碳钢刀片生产基地、销售区域、竞争对手及市场地位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9.3.2 Makita碳钢刀片产品规格、参数及市场应用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9.3.3 Makita碳钢刀片销量、收入、价格及毛利率（2017-2022）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9.3.4 Makita公司简介及主要业务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9.3.5 Makita企业最新动态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Wilh. Putsch GmbH &amp; Co. KG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9.4.1 Wilh. Putsch GmbH &amp; Co. KG基本信息、碳钢刀片生产基地、销售区域、竞争对手及市场地位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9.4.2 Wilh. Putsch GmbH &amp; Co. KG碳钢刀片产品规格、参数及市场应用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9.4.3 Wilh. Putsch GmbH &amp; Co. KG碳钢刀片销量、收入、价格及毛利率（2017-2022）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9.4.4 Wilh. Putsch GmbH &amp; Co. KG公司简介及主要业务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9.4.5 Wilh. Putsch GmbH &amp; Co. KG企业最新动态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9.5 Milwaukee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9.5.1 Milwaukee基本信息、碳钢刀片生产基地、销售区域、竞争对手及市场地位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9.5.2 Milwaukee碳钢刀片产品规格、参数及市场应用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9.5.3 Milwaukee碳钢刀片销量、收入、价格及毛利率（2017-2022）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9.5.4 Milwaukee公司简介及主要业务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9.5.5 Milwaukee企业最新动态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9.6 Klein Tools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9.6.1 Klein Tools基本信息、碳钢刀片生产基地、销售区域、竞争对手及市场地位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9.6.2 Klein Tools碳钢刀片产品规格、参数及市场应用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9.6.3 Klein Tools碳钢刀片销量、收入、价格及毛利率（2017-2022）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9.6.4 Klein Tools公司简介及主要业务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9.6.5 Klein Tools企业最新动态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9.7 Disston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9.7.1 Disston基本信息、碳钢刀片生产基地、销售区域、竞争对手及市场地位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9.7.2 Disston碳钢刀片产品规格、参数及市场应用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9.7.3 Disston碳钢刀片销量、收入、价格及毛利率（2017-2022）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9.7.4 Disston公司简介及主要业务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9.7.5 Disston企业最新动态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9.8 Greatstar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9.8.1 Greatstar基本信息、碳钢刀片生产基地、销售区域、竞争对手及市场地位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9.8.2 Greatstar碳钢刀片产品规格、参数及市场应用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9.8.3 Greatstar碳钢刀片销量、收入、价格及毛利率（2017-2022）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9.8.4 Greatstar公司简介及主要业务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9.8.5 Greatstar企业最新动态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9.9 KWCT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9.9.1 KWCT基本信息、碳钢刀片生产基地、销售区域、竞争对手及市场地位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9.9.2 KWCT碳钢刀片产品规格、参数及市场应用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9.9.3 KWCT碳钢刀片销量、收入、价格及毛利率（2017-2022）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9.9.4 KWCT公司简介及主要业务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9.9.5 KWCT企业最新动态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9.10 Bahco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9.10.1 Bahco基本信息、碳钢刀片生产基地、销售区域、竞争对手及市场地位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9.10.2 Bahco碳钢刀片产品规格、参数及市场应用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9.10.3 Bahco碳钢刀片销量、收入、价格及毛利率（2017-2022）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9.10.4 Bahco公司简介及主要业务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9.10.5 Bahco企业最新动态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9.11 Skil Tools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9.11.1 Skil Tools基本信息、碳钢刀片生产基地、销售区域、竞争对手及市场地位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9.11.2 Skil Tools碳钢刀片产品规格、参数及市场应用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9.11.3 Skil Tools碳钢刀片销量、收入、价格及毛利率（2017-2022）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9.11.4 Skil Tools公司简介及主要业务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9.11.5 Skil Tools企业最新动态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9.12 Hailian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9.12.1 Hailian基本信息、碳钢刀片生产基地、销售区域、竞争对手及市场地位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9.12.2 Hailian碳钢刀片产品规格、参数及市场应用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9.12.3 Hailian碳钢刀片销量、收入、价格及毛利率（2017-2022）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9.12.4 Hailian公司简介及主要业务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9.12.5 Hailian企业最新动态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9.13 Jiangsu Dongcheng M&amp;E Tools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9.13.1 Jiangsu Dongcheng M&amp;E Tools基本信息、碳钢刀片生产基地、销售区域、竞争对手及市场地位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9.13.2 Jiangsu Dongcheng M&amp;E Tools碳钢刀片产品规格、参数及市场应用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9.13.3 Jiangsu Dongcheng M&amp;E Tools碳钢刀片销量、收入、价格及毛利率（2017-2022）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9.13.4 Jiangsu Dongcheng M&amp;E Tools公司简介及主要业务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9.13.5 Jiangsu Dongcheng M&amp;E Tools企业最新动态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中国市场碳钢刀片产量、销量、进出口分析及未来趋势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10.1 中国市场碳钢刀片产量、销量、进出口分析及未来趋势（2017-2028）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10.2 中国市场碳钢刀片进出口贸易趋势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10.3 中国市场碳钢刀片主要进口来源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10.4 中国市场碳钢刀片主要出口目的地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中国市场碳钢刀片主要地区分布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中国碳钢刀片生产地区分布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中国碳钢刀片消费地区分布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6739B1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E1D4C"/>
    <w:rsid w:val="029334E8"/>
    <w:rsid w:val="029D68BB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113619"/>
    <w:rsid w:val="04260351"/>
    <w:rsid w:val="0437593A"/>
    <w:rsid w:val="04386C8B"/>
    <w:rsid w:val="0452188F"/>
    <w:rsid w:val="045E04EB"/>
    <w:rsid w:val="04776C93"/>
    <w:rsid w:val="04A234B2"/>
    <w:rsid w:val="04AD74AB"/>
    <w:rsid w:val="04B643BB"/>
    <w:rsid w:val="04C7403D"/>
    <w:rsid w:val="04CD5763"/>
    <w:rsid w:val="04D54EAF"/>
    <w:rsid w:val="04F129B0"/>
    <w:rsid w:val="052B7E5F"/>
    <w:rsid w:val="05313611"/>
    <w:rsid w:val="053725CD"/>
    <w:rsid w:val="0567614A"/>
    <w:rsid w:val="056A1997"/>
    <w:rsid w:val="058120AD"/>
    <w:rsid w:val="0589693E"/>
    <w:rsid w:val="05A57EB9"/>
    <w:rsid w:val="05A629A4"/>
    <w:rsid w:val="05C22EAD"/>
    <w:rsid w:val="05E10A73"/>
    <w:rsid w:val="05F73041"/>
    <w:rsid w:val="05F966C2"/>
    <w:rsid w:val="05FC12A3"/>
    <w:rsid w:val="06035F1C"/>
    <w:rsid w:val="060E362E"/>
    <w:rsid w:val="06167900"/>
    <w:rsid w:val="061D24C6"/>
    <w:rsid w:val="069B5247"/>
    <w:rsid w:val="06B87DB6"/>
    <w:rsid w:val="06D4768D"/>
    <w:rsid w:val="06D77F68"/>
    <w:rsid w:val="07056945"/>
    <w:rsid w:val="070C1165"/>
    <w:rsid w:val="072560B6"/>
    <w:rsid w:val="07262C3C"/>
    <w:rsid w:val="07400386"/>
    <w:rsid w:val="07453E00"/>
    <w:rsid w:val="07550815"/>
    <w:rsid w:val="078D597A"/>
    <w:rsid w:val="07BD6DFC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C58A1"/>
    <w:rsid w:val="09D153F7"/>
    <w:rsid w:val="09D869C9"/>
    <w:rsid w:val="0A0D7EF0"/>
    <w:rsid w:val="0A4B20AA"/>
    <w:rsid w:val="0A4C4EA4"/>
    <w:rsid w:val="0A7A79B9"/>
    <w:rsid w:val="0A7C7130"/>
    <w:rsid w:val="0A9D6183"/>
    <w:rsid w:val="0AA45932"/>
    <w:rsid w:val="0AAD7AEE"/>
    <w:rsid w:val="0AB55187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221EB1"/>
    <w:rsid w:val="0C403987"/>
    <w:rsid w:val="0C4442B8"/>
    <w:rsid w:val="0C567B21"/>
    <w:rsid w:val="0C59585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1358C"/>
    <w:rsid w:val="0DB456B8"/>
    <w:rsid w:val="0DBD6F80"/>
    <w:rsid w:val="0DD602D5"/>
    <w:rsid w:val="0DE74F5C"/>
    <w:rsid w:val="0E0548E5"/>
    <w:rsid w:val="0E1F1DAC"/>
    <w:rsid w:val="0E33199B"/>
    <w:rsid w:val="0E4548D8"/>
    <w:rsid w:val="0E4B301C"/>
    <w:rsid w:val="0E655D57"/>
    <w:rsid w:val="0E7321E8"/>
    <w:rsid w:val="0E7A0E5A"/>
    <w:rsid w:val="0E965DBC"/>
    <w:rsid w:val="0EAD5C94"/>
    <w:rsid w:val="0EAF2794"/>
    <w:rsid w:val="0EC97171"/>
    <w:rsid w:val="0F1A1DC7"/>
    <w:rsid w:val="0F3F0B7A"/>
    <w:rsid w:val="0F501F75"/>
    <w:rsid w:val="0F580B65"/>
    <w:rsid w:val="0F6C5737"/>
    <w:rsid w:val="0F7953B8"/>
    <w:rsid w:val="0F7B295E"/>
    <w:rsid w:val="0FA10E8C"/>
    <w:rsid w:val="0FCA0775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1507D"/>
    <w:rsid w:val="11F817A7"/>
    <w:rsid w:val="11FD4D3B"/>
    <w:rsid w:val="120625AE"/>
    <w:rsid w:val="122B7156"/>
    <w:rsid w:val="12322DD1"/>
    <w:rsid w:val="123C3595"/>
    <w:rsid w:val="124144FB"/>
    <w:rsid w:val="125B0518"/>
    <w:rsid w:val="12705F04"/>
    <w:rsid w:val="12733E3A"/>
    <w:rsid w:val="12837B81"/>
    <w:rsid w:val="12B12D75"/>
    <w:rsid w:val="12D2223E"/>
    <w:rsid w:val="132D4C2B"/>
    <w:rsid w:val="13382063"/>
    <w:rsid w:val="13431746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BA34BF"/>
    <w:rsid w:val="13C85226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C11E77"/>
    <w:rsid w:val="14D95222"/>
    <w:rsid w:val="14E87D13"/>
    <w:rsid w:val="1516024C"/>
    <w:rsid w:val="15183DB5"/>
    <w:rsid w:val="151B65FC"/>
    <w:rsid w:val="15227F36"/>
    <w:rsid w:val="152B2276"/>
    <w:rsid w:val="15492F97"/>
    <w:rsid w:val="155D6032"/>
    <w:rsid w:val="15657929"/>
    <w:rsid w:val="157F6B8A"/>
    <w:rsid w:val="15A004B8"/>
    <w:rsid w:val="15BE6552"/>
    <w:rsid w:val="15C6060D"/>
    <w:rsid w:val="15F76AF0"/>
    <w:rsid w:val="1622191B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E1D58"/>
    <w:rsid w:val="1A711B64"/>
    <w:rsid w:val="1A876D8A"/>
    <w:rsid w:val="1A9A4AA1"/>
    <w:rsid w:val="1AA926E6"/>
    <w:rsid w:val="1AF87BE6"/>
    <w:rsid w:val="1B102A82"/>
    <w:rsid w:val="1B501024"/>
    <w:rsid w:val="1B63636A"/>
    <w:rsid w:val="1B6759AA"/>
    <w:rsid w:val="1B7071CD"/>
    <w:rsid w:val="1B8D5618"/>
    <w:rsid w:val="1BA531F2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91456E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D6516E"/>
    <w:rsid w:val="1DDE4A4D"/>
    <w:rsid w:val="1DEA4C33"/>
    <w:rsid w:val="1DF4200D"/>
    <w:rsid w:val="1E02498A"/>
    <w:rsid w:val="1E1366EF"/>
    <w:rsid w:val="1E353F80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B00C7A"/>
    <w:rsid w:val="21BB068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4E2DCD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9D5604"/>
    <w:rsid w:val="28B56DF2"/>
    <w:rsid w:val="28C16C02"/>
    <w:rsid w:val="28D45BC0"/>
    <w:rsid w:val="28D72149"/>
    <w:rsid w:val="28F6317C"/>
    <w:rsid w:val="29477F0D"/>
    <w:rsid w:val="295568E4"/>
    <w:rsid w:val="295F3E54"/>
    <w:rsid w:val="29771C3E"/>
    <w:rsid w:val="297D005D"/>
    <w:rsid w:val="298A3FC0"/>
    <w:rsid w:val="29900C2F"/>
    <w:rsid w:val="29973EA5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582A8B"/>
    <w:rsid w:val="2A7565BF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8E446A"/>
    <w:rsid w:val="2C9A687C"/>
    <w:rsid w:val="2CC011CB"/>
    <w:rsid w:val="2CD82CFD"/>
    <w:rsid w:val="2CF22721"/>
    <w:rsid w:val="2D006AE6"/>
    <w:rsid w:val="2D017E77"/>
    <w:rsid w:val="2D0C6FCC"/>
    <w:rsid w:val="2D215E65"/>
    <w:rsid w:val="2D3C78E5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A70C9"/>
    <w:rsid w:val="302D7A7A"/>
    <w:rsid w:val="30337B6D"/>
    <w:rsid w:val="303C57F4"/>
    <w:rsid w:val="303C757C"/>
    <w:rsid w:val="30640649"/>
    <w:rsid w:val="30680860"/>
    <w:rsid w:val="30681DCE"/>
    <w:rsid w:val="30776129"/>
    <w:rsid w:val="307C0EF6"/>
    <w:rsid w:val="309540FD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E72793"/>
    <w:rsid w:val="32EC1264"/>
    <w:rsid w:val="32F91961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93973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A36629"/>
    <w:rsid w:val="34AB0B31"/>
    <w:rsid w:val="34AE4157"/>
    <w:rsid w:val="34AF37B0"/>
    <w:rsid w:val="34D56EDB"/>
    <w:rsid w:val="34D96BF3"/>
    <w:rsid w:val="34EC078C"/>
    <w:rsid w:val="34F95AA8"/>
    <w:rsid w:val="35005A96"/>
    <w:rsid w:val="35054F32"/>
    <w:rsid w:val="353E22D7"/>
    <w:rsid w:val="3542033F"/>
    <w:rsid w:val="35AD3168"/>
    <w:rsid w:val="35B73EA0"/>
    <w:rsid w:val="35D036E9"/>
    <w:rsid w:val="360F0E0E"/>
    <w:rsid w:val="3636114E"/>
    <w:rsid w:val="3639364F"/>
    <w:rsid w:val="36396688"/>
    <w:rsid w:val="36535C2E"/>
    <w:rsid w:val="36665F76"/>
    <w:rsid w:val="367B10BF"/>
    <w:rsid w:val="36914D4B"/>
    <w:rsid w:val="369646D3"/>
    <w:rsid w:val="36983BC5"/>
    <w:rsid w:val="36AB5711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BD3F40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27E81"/>
    <w:rsid w:val="3BD52C18"/>
    <w:rsid w:val="3BFA35D8"/>
    <w:rsid w:val="3C317B1C"/>
    <w:rsid w:val="3C3A0CE2"/>
    <w:rsid w:val="3C3F7B7A"/>
    <w:rsid w:val="3C4D1568"/>
    <w:rsid w:val="3C4F3695"/>
    <w:rsid w:val="3C5361E1"/>
    <w:rsid w:val="3C5858B4"/>
    <w:rsid w:val="3C631FC1"/>
    <w:rsid w:val="3C8523BD"/>
    <w:rsid w:val="3C855D19"/>
    <w:rsid w:val="3CB668BF"/>
    <w:rsid w:val="3CC323A5"/>
    <w:rsid w:val="3CDB1EF1"/>
    <w:rsid w:val="3CF66C0A"/>
    <w:rsid w:val="3D263123"/>
    <w:rsid w:val="3D427E5A"/>
    <w:rsid w:val="3D6A37EA"/>
    <w:rsid w:val="3D784558"/>
    <w:rsid w:val="3D7E0E7E"/>
    <w:rsid w:val="3D814A15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5E3AA2"/>
    <w:rsid w:val="3E6946ED"/>
    <w:rsid w:val="3E8F3929"/>
    <w:rsid w:val="3E942603"/>
    <w:rsid w:val="3EA145B7"/>
    <w:rsid w:val="3EAC61BD"/>
    <w:rsid w:val="3ECE1E84"/>
    <w:rsid w:val="3ED26C57"/>
    <w:rsid w:val="3ED56BF7"/>
    <w:rsid w:val="3EE72994"/>
    <w:rsid w:val="3EFB328D"/>
    <w:rsid w:val="3F04431E"/>
    <w:rsid w:val="3F07249A"/>
    <w:rsid w:val="3F151A75"/>
    <w:rsid w:val="3F1964EA"/>
    <w:rsid w:val="3F1D0F74"/>
    <w:rsid w:val="3F4440B6"/>
    <w:rsid w:val="3F85693A"/>
    <w:rsid w:val="3F91340A"/>
    <w:rsid w:val="3FA96407"/>
    <w:rsid w:val="3FAB2C43"/>
    <w:rsid w:val="3FAB3612"/>
    <w:rsid w:val="3FC05C11"/>
    <w:rsid w:val="3FFC636A"/>
    <w:rsid w:val="4002594A"/>
    <w:rsid w:val="402A12A4"/>
    <w:rsid w:val="40560217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CB4AB7"/>
    <w:rsid w:val="41D60C7F"/>
    <w:rsid w:val="41DA3FB8"/>
    <w:rsid w:val="41F85E9F"/>
    <w:rsid w:val="422D1840"/>
    <w:rsid w:val="423D6442"/>
    <w:rsid w:val="426D66E1"/>
    <w:rsid w:val="42746848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D34EA2"/>
    <w:rsid w:val="43EA5F5A"/>
    <w:rsid w:val="441472E9"/>
    <w:rsid w:val="44301062"/>
    <w:rsid w:val="444079E8"/>
    <w:rsid w:val="444C4A3E"/>
    <w:rsid w:val="44537C4A"/>
    <w:rsid w:val="44610641"/>
    <w:rsid w:val="4469658F"/>
    <w:rsid w:val="44805F69"/>
    <w:rsid w:val="44AF150D"/>
    <w:rsid w:val="44B96619"/>
    <w:rsid w:val="44C56C92"/>
    <w:rsid w:val="44DF6C65"/>
    <w:rsid w:val="44FF4802"/>
    <w:rsid w:val="450918FA"/>
    <w:rsid w:val="45151B82"/>
    <w:rsid w:val="45230280"/>
    <w:rsid w:val="452C16A3"/>
    <w:rsid w:val="4546321C"/>
    <w:rsid w:val="457B3A87"/>
    <w:rsid w:val="45CD5860"/>
    <w:rsid w:val="45E30407"/>
    <w:rsid w:val="45F04B27"/>
    <w:rsid w:val="45F94BE4"/>
    <w:rsid w:val="460427FF"/>
    <w:rsid w:val="46046775"/>
    <w:rsid w:val="461913B7"/>
    <w:rsid w:val="46377B22"/>
    <w:rsid w:val="46437ED3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8E7DD7"/>
    <w:rsid w:val="47A11C34"/>
    <w:rsid w:val="47A23261"/>
    <w:rsid w:val="47A36FA7"/>
    <w:rsid w:val="47B157F3"/>
    <w:rsid w:val="47BB1826"/>
    <w:rsid w:val="47D01A10"/>
    <w:rsid w:val="47D55B97"/>
    <w:rsid w:val="47D94F35"/>
    <w:rsid w:val="47FB54BA"/>
    <w:rsid w:val="47FD5F4E"/>
    <w:rsid w:val="480B5077"/>
    <w:rsid w:val="480E642E"/>
    <w:rsid w:val="48163B07"/>
    <w:rsid w:val="482A5B09"/>
    <w:rsid w:val="482D66CC"/>
    <w:rsid w:val="48325930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E47F57"/>
    <w:rsid w:val="49E907DF"/>
    <w:rsid w:val="49EE3C79"/>
    <w:rsid w:val="4A01340D"/>
    <w:rsid w:val="4A014DF8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E19F4"/>
    <w:rsid w:val="4B9F6467"/>
    <w:rsid w:val="4BB23B7A"/>
    <w:rsid w:val="4BB513ED"/>
    <w:rsid w:val="4C2B6CF1"/>
    <w:rsid w:val="4C4B338E"/>
    <w:rsid w:val="4C5D4353"/>
    <w:rsid w:val="4C665351"/>
    <w:rsid w:val="4C8F4116"/>
    <w:rsid w:val="4CAC738B"/>
    <w:rsid w:val="4CC30FA7"/>
    <w:rsid w:val="4CDB43FA"/>
    <w:rsid w:val="4CDB482D"/>
    <w:rsid w:val="4CDC224B"/>
    <w:rsid w:val="4D007331"/>
    <w:rsid w:val="4D1825FC"/>
    <w:rsid w:val="4D1E300D"/>
    <w:rsid w:val="4D261EAC"/>
    <w:rsid w:val="4D2A4F5E"/>
    <w:rsid w:val="4D33346E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2B629A"/>
    <w:rsid w:val="4E487DC2"/>
    <w:rsid w:val="4E6E1517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CA6F10"/>
    <w:rsid w:val="4FDB53F9"/>
    <w:rsid w:val="4FEF09CA"/>
    <w:rsid w:val="4FF42ACE"/>
    <w:rsid w:val="4FF6168F"/>
    <w:rsid w:val="4FFB60DD"/>
    <w:rsid w:val="50163D94"/>
    <w:rsid w:val="503C1A3B"/>
    <w:rsid w:val="50431CDF"/>
    <w:rsid w:val="507652D2"/>
    <w:rsid w:val="5094647C"/>
    <w:rsid w:val="50AC5BC5"/>
    <w:rsid w:val="50BE4EF9"/>
    <w:rsid w:val="50FD767C"/>
    <w:rsid w:val="50FF6925"/>
    <w:rsid w:val="514602F3"/>
    <w:rsid w:val="51586515"/>
    <w:rsid w:val="5185060E"/>
    <w:rsid w:val="519F7CEC"/>
    <w:rsid w:val="51A702DD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6824BB"/>
    <w:rsid w:val="52682541"/>
    <w:rsid w:val="529D4B31"/>
    <w:rsid w:val="52A57F6E"/>
    <w:rsid w:val="52AA12FC"/>
    <w:rsid w:val="52C12CF2"/>
    <w:rsid w:val="53023300"/>
    <w:rsid w:val="530A5E24"/>
    <w:rsid w:val="53185BA1"/>
    <w:rsid w:val="531F2481"/>
    <w:rsid w:val="534C6E09"/>
    <w:rsid w:val="535A3E84"/>
    <w:rsid w:val="537108B7"/>
    <w:rsid w:val="53877C13"/>
    <w:rsid w:val="53B8298E"/>
    <w:rsid w:val="53DA5D06"/>
    <w:rsid w:val="540505F8"/>
    <w:rsid w:val="54062852"/>
    <w:rsid w:val="54203B0B"/>
    <w:rsid w:val="543D2333"/>
    <w:rsid w:val="54636575"/>
    <w:rsid w:val="548E377E"/>
    <w:rsid w:val="54AD6566"/>
    <w:rsid w:val="54BE3E6C"/>
    <w:rsid w:val="54C10C99"/>
    <w:rsid w:val="54CE71CD"/>
    <w:rsid w:val="54D77E12"/>
    <w:rsid w:val="551C7529"/>
    <w:rsid w:val="551E4C5A"/>
    <w:rsid w:val="5541273A"/>
    <w:rsid w:val="55573BDA"/>
    <w:rsid w:val="55574379"/>
    <w:rsid w:val="55790ADF"/>
    <w:rsid w:val="55814A74"/>
    <w:rsid w:val="55DE621D"/>
    <w:rsid w:val="55EB6857"/>
    <w:rsid w:val="560C41D3"/>
    <w:rsid w:val="561B5D29"/>
    <w:rsid w:val="563F4088"/>
    <w:rsid w:val="5660229D"/>
    <w:rsid w:val="56624676"/>
    <w:rsid w:val="566A4E27"/>
    <w:rsid w:val="56715E7C"/>
    <w:rsid w:val="567E1394"/>
    <w:rsid w:val="568F192C"/>
    <w:rsid w:val="56972187"/>
    <w:rsid w:val="56985D12"/>
    <w:rsid w:val="56A04E43"/>
    <w:rsid w:val="56BB1F30"/>
    <w:rsid w:val="56BF0F4F"/>
    <w:rsid w:val="56DC210B"/>
    <w:rsid w:val="56F541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C5B86"/>
    <w:rsid w:val="57F34B8F"/>
    <w:rsid w:val="57F4740D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C17497"/>
    <w:rsid w:val="59D01E6B"/>
    <w:rsid w:val="59EA13E3"/>
    <w:rsid w:val="59EA5EEF"/>
    <w:rsid w:val="59F86A07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A517B5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A87FAC"/>
    <w:rsid w:val="5DAC47EB"/>
    <w:rsid w:val="5DE51AE3"/>
    <w:rsid w:val="5DE5232D"/>
    <w:rsid w:val="5DF37F67"/>
    <w:rsid w:val="5E143D57"/>
    <w:rsid w:val="5E1B47BB"/>
    <w:rsid w:val="5E2034A7"/>
    <w:rsid w:val="5E20681F"/>
    <w:rsid w:val="5E2651A3"/>
    <w:rsid w:val="5E362330"/>
    <w:rsid w:val="5E3A1468"/>
    <w:rsid w:val="5E5B23E8"/>
    <w:rsid w:val="5E6A4DBB"/>
    <w:rsid w:val="5E932C1E"/>
    <w:rsid w:val="5E96177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E7211"/>
    <w:rsid w:val="5FE505D1"/>
    <w:rsid w:val="5FF273F0"/>
    <w:rsid w:val="60055A6E"/>
    <w:rsid w:val="600A6DFF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44BBC"/>
    <w:rsid w:val="60A847E3"/>
    <w:rsid w:val="60A968B8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7951F3"/>
    <w:rsid w:val="66993944"/>
    <w:rsid w:val="66A51383"/>
    <w:rsid w:val="66BF2187"/>
    <w:rsid w:val="66D17B58"/>
    <w:rsid w:val="66DA5E8F"/>
    <w:rsid w:val="66E254D7"/>
    <w:rsid w:val="672333F6"/>
    <w:rsid w:val="672724D7"/>
    <w:rsid w:val="67407658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96B81"/>
    <w:rsid w:val="6D1F031E"/>
    <w:rsid w:val="6D201747"/>
    <w:rsid w:val="6D263E13"/>
    <w:rsid w:val="6D347CB2"/>
    <w:rsid w:val="6D630D78"/>
    <w:rsid w:val="6D670AB7"/>
    <w:rsid w:val="6D717A4A"/>
    <w:rsid w:val="6D83187C"/>
    <w:rsid w:val="6DA856A8"/>
    <w:rsid w:val="6DB850B3"/>
    <w:rsid w:val="6DC11232"/>
    <w:rsid w:val="6DCA25FB"/>
    <w:rsid w:val="6DCB7773"/>
    <w:rsid w:val="6DEE263C"/>
    <w:rsid w:val="6DFC4664"/>
    <w:rsid w:val="6E141DD6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520601"/>
    <w:rsid w:val="716150E9"/>
    <w:rsid w:val="71690B59"/>
    <w:rsid w:val="71724AB3"/>
    <w:rsid w:val="717E0935"/>
    <w:rsid w:val="717E56EC"/>
    <w:rsid w:val="71804DBB"/>
    <w:rsid w:val="71AB1AA6"/>
    <w:rsid w:val="71B263C8"/>
    <w:rsid w:val="71CA4930"/>
    <w:rsid w:val="71DC7DA0"/>
    <w:rsid w:val="72043542"/>
    <w:rsid w:val="72254EA7"/>
    <w:rsid w:val="725961F2"/>
    <w:rsid w:val="725E3D16"/>
    <w:rsid w:val="72600BC9"/>
    <w:rsid w:val="72766BE8"/>
    <w:rsid w:val="727C67C8"/>
    <w:rsid w:val="727F2B66"/>
    <w:rsid w:val="729A3A51"/>
    <w:rsid w:val="729A6845"/>
    <w:rsid w:val="729E07F8"/>
    <w:rsid w:val="72CE43BD"/>
    <w:rsid w:val="72E81028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92976"/>
    <w:rsid w:val="73EE5800"/>
    <w:rsid w:val="74171626"/>
    <w:rsid w:val="743B23AB"/>
    <w:rsid w:val="744E59F8"/>
    <w:rsid w:val="7457715C"/>
    <w:rsid w:val="74581E5A"/>
    <w:rsid w:val="745B5F47"/>
    <w:rsid w:val="746A2E2D"/>
    <w:rsid w:val="74753B7A"/>
    <w:rsid w:val="74770FFA"/>
    <w:rsid w:val="74A02EDB"/>
    <w:rsid w:val="74FC01B7"/>
    <w:rsid w:val="75220785"/>
    <w:rsid w:val="752B1A97"/>
    <w:rsid w:val="754216A4"/>
    <w:rsid w:val="755322E1"/>
    <w:rsid w:val="756B6AEE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37ABE"/>
    <w:rsid w:val="76DC7833"/>
    <w:rsid w:val="76FC1F1B"/>
    <w:rsid w:val="76FF04A7"/>
    <w:rsid w:val="77002AEC"/>
    <w:rsid w:val="773E5D66"/>
    <w:rsid w:val="7748310B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84048E"/>
    <w:rsid w:val="78954A28"/>
    <w:rsid w:val="78962C14"/>
    <w:rsid w:val="78B5718D"/>
    <w:rsid w:val="78B9787C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1D39AE"/>
    <w:rsid w:val="7D402B12"/>
    <w:rsid w:val="7D725AC4"/>
    <w:rsid w:val="7D883850"/>
    <w:rsid w:val="7DAD5BFA"/>
    <w:rsid w:val="7DB70A60"/>
    <w:rsid w:val="7DD87FAA"/>
    <w:rsid w:val="7DE66422"/>
    <w:rsid w:val="7DF63F6F"/>
    <w:rsid w:val="7E056942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532551"/>
    <w:rsid w:val="7F73434A"/>
    <w:rsid w:val="7F745D27"/>
    <w:rsid w:val="7F912F54"/>
    <w:rsid w:val="7F9D4376"/>
    <w:rsid w:val="7FAD6B41"/>
    <w:rsid w:val="7FB32945"/>
    <w:rsid w:val="7FB853C3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12</Pages>
  <Words>6595</Words>
  <Characters>10233</Characters>
  <Lines>0</Lines>
  <Paragraphs>0</Paragraphs>
  <TotalTime>6</TotalTime>
  <ScaleCrop>false</ScaleCrop>
  <LinksUpToDate>false</LinksUpToDate>
  <CharactersWithSpaces>12691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2022-04-12T08:23:11Z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C5DA6A10E72142DABBBC4F70F4B0F40C</vt:lpwstr>
  </property>
</Properties>
</file>