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34442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344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十四五规划-全球及中国晶圆钻孔机行业研究及十四五规划分析报告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184.6pt;width:509.15pt;z-index:251661312;mso-width-relative:page;mso-height-relative:page;" filled="f" stroked="f" coordsize="21600,21600" o:gfxdata="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BYRJo90AAAALAQAADwAAAAAA&#10;AAABACAAAAAiAAAAZHJzL2Rvd25yZXYueG1sUEsBAhQAFAAAAAgAh07iQLX4LKFHAgAAdQQAAA4A&#10;AAAAAAAAAQAgAAAALA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十四五规划-全球及中国晶圆钻孔机行业研究及十四五规划分析报告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受新冠肺炎疫情等影响，2022年全球晶圆钻孔机市场规模大约为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晶圆钻孔机是一种用于在晶圆表面打孔的设备。它通常用于半导体工业中，可以帮助生产厂家在晶圆表面上开孔，以便于后续的加工和组装。晶圆钻孔机可以使用不同的钻头和工艺，以满足不同的加工需求。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本报告研究“十三五”期间全球及中国市场晶圆钻孔机的供给和需求情况，以及“十四五”期间行业发展预测。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重点分析全球主要地区晶圆钻孔机的产能、销量、收入和增长潜力，历史数据2018-2022年，预测数据2023-2029年。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晶圆钻孔机行业竞争格局，包括全球市场主要厂商竞争格局和中国本土市场主要厂商竞争格局，重点分析全球主要厂商晶圆钻孔机产能、销量、收入、价格和市场份额，全球晶圆钻孔机产地分布情况、中国晶圆钻孔机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此外针对晶圆钻孔机行业产品分类、应用、行业政策、产业链、生产模式、销售模式、行业发展有利因素、不利因素和进入壁垒也做了详细分析。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应用材料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ASML Holding NV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东京电子株式会社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Lam Research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KLA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尼康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佳能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日立高新技术株式会社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Disco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Ulvac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SCREEN Holdings Co., Ltd.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ASM International NV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Onto Innovation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Axcelis Technologies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Kulicke &amp; Soffa Industries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高精度钻孔机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中精度钻孔机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低精度钻孔机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芯片制造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光电子器件制造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第2章：全球市场供需情况、中国地区供需情况，包括主要地区晶圆钻孔机产量、销量、收入、价格及市场份额等；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第3章：全球主要地区和国家，晶圆钻孔机销量和销售收入，2018-2022，及预测2023到2029；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第4章：行业竞争格局分析，包括全球市场企业排名及市场份额、中国市场企业排名和份额、主要厂商晶圆钻孔机销量、收入、价格和市场份额等；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第5章：全球市场不同类型晶圆钻孔机销量、收入、价格及份额等；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第6章：全球市场不同应用晶圆钻孔机销量、收入、价格及份额等；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第9章：全球市场晶圆钻孔机主要厂商基本情况介绍，包括公司简介、晶圆钻孔机产品规格型号、销量、价格、收入及公司最新动态等；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第10章：中国市场晶圆钻孔机进出口情况分析；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第11章：中国市场晶圆钻孔机主要生产和消费地区分布；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晶圆钻孔机市场概述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晶圆钻孔机行业概述及统计范围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按照不同产品类型，晶圆钻孔机主要可以分为如下几个类别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不同产品类型晶圆钻孔机规模增长趋势2018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高精度钻孔机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中精度钻孔机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低精度钻孔机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从不同应用，晶圆钻孔机主要包括如下几个方面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不同应用晶圆钻孔机规模增长趋势2018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芯片制造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光电子器件制造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晶圆钻孔机行业发展总体概况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晶圆钻孔机行业发展主要特点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晶圆钻孔机行业发展影响因素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全球晶圆钻孔机供需现状及预测（2018-2029）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全球晶圆钻孔机产能、产量、产能利用率及发展趋势（2018-2029）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全球晶圆钻孔机产量、需求量及发展趋势（2018-2029）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全球主要地区晶圆钻孔机产量及发展趋势（2018-2029）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中国晶圆钻孔机供需现状及预测（2018-2029）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中国晶圆钻孔机产能、产量、产能利用率及发展趋势（2018-2029）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中国晶圆钻孔机产量、市场需求量及发展趋势（2018-2029）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中国晶圆钻孔机产能和产量占全球的比重（2018-2029）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全球晶圆钻孔机销量及收入（2018-2029）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全球市场晶圆钻孔机价格趋势（2018-2029）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中国晶圆钻孔机销量及收入（2018-2029）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中国市场晶圆钻孔机销量和收入占全球的比重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全球晶圆钻孔机主要地区分析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全球主要地区晶圆钻孔机市场规模分析：2018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全球主要地区晶圆钻孔机销售收入及市场份额（2018-2023年）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全球主要地区晶圆钻孔机销售收入预测（2024-2029）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全球主要地区晶圆钻孔机销量分析：2018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全球主要地区晶圆钻孔机销量及市场份额（2018-2023年）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全球主要地区晶圆钻孔机销量及市场份额预测（2024-2029）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全球市场主要厂商晶圆钻孔机产能市场份额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全球市场主要厂商晶圆钻孔机销量（2018-2023）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全球市场主要厂商晶圆钻孔机销售收入（2018-2023）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全球市场主要厂商晶圆钻孔机销售价格（2018-2023）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2022年全球主要生产商晶圆钻孔机收入排名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中国市场主要厂商晶圆钻孔机销量（2018-2023）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中国市场主要厂商晶圆钻孔机销售收入（2018-2023）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中国市场主要厂商晶圆钻孔机销售价格（2018-2023）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2022年中国主要生产商晶圆钻孔机收入排名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全球主要厂商晶圆钻孔机总部及产地分布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全球主要厂商晶圆钻孔机商业化日期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全球主要厂商晶圆钻孔机产品类型及应用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晶圆钻孔机行业集中度、竞争程度分析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晶圆钻孔机行业集中度分析：全球头部厂商份额（Top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全球晶圆钻孔机第一梯队、第二梯队和第三梯队生产商（品牌）及市场份额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不同产品类型晶圆钻孔机分析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全球市场不同产品类型晶圆钻孔机销量及市场份额（2018-2023）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全球市场不同产品类型晶圆钻孔机销量预测（2024-2029）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全球市场不同产品类型晶圆钻孔机收入及市场份额（2018-2023）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全球市场不同产品类型晶圆钻孔机收入预测（2024-2029）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全球市场不同产品类型晶圆钻孔机价格走势（2018-2029）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中国市场不同产品类型晶圆钻孔机销量及市场份额（2018-2023）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中国市场不同产品类型晶圆钻孔机销量预测（2024-2029）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中国市场不同产品类型晶圆钻孔机收入及市场份额（2018-2023）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中国市场不同产品类型晶圆钻孔机收入预测（2024-2029）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不同应用晶圆钻孔机分析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全球市场不同应用晶圆钻孔机销量及市场份额（2018-2023）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全球市场不同应用晶圆钻孔机销量预测（2024-2029）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全球市场不同应用晶圆钻孔机收入及市场份额（2018-2023）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全球市场不同应用晶圆钻孔机收入预测（2024-2029）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全球市场不同应用晶圆钻孔机价格走势（2018-2029）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中国市场不同应用晶圆钻孔机销量（2018-2029）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中国市场不同应用晶圆钻孔机销量及市场份额（2018-2023）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中国市场不同应用晶圆钻孔机销量预测（2024-2029）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中国市场不同应用晶圆钻孔机收入（2018-2029）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中国市场不同应用晶圆钻孔机收入及市场份额（2018-2023）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中国市场不同应用晶圆钻孔机收入预测（2024-2029）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晶圆钻孔机行业发展趋势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晶圆钻孔机行业主要驱动因素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晶圆钻孔机中国企业SWOT分析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中国晶圆钻孔机行业政策环境分析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晶圆钻孔机行业产业链简介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晶圆钻孔机行业供应链分析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晶圆钻孔机主要原料及供应情况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晶圆钻孔机行业主要下游客户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晶圆钻孔机行业采购模式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晶圆钻孔机行业生产模式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晶圆钻孔机行业销售模式及销售渠道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全球市场主要晶圆钻孔机厂商简介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应用材料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应用材料基本信息、晶圆钻孔机生产基地、销售区域、竞争对手及市场地位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应用材料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应用材料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应用材料公司简介及主要业务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应用材料企业最新动态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ASML Holding NV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ASML Holding NV基本信息、晶圆钻孔机生产基地、销售区域、竞争对手及市场地位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ASML Holding NV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ASML Holding NV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ASML Holding NV公司简介及主要业务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ASML Holding NV企业最新动态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东京电子株式会社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东京电子株式会社基本信息、晶圆钻孔机生产基地、销售区域、竞争对手及市场地位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东京电子株式会社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东京电子株式会社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东京电子株式会社公司简介及主要业务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东京电子株式会社企业最新动态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Lam Research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Lam Research Corporation基本信息、晶圆钻孔机生产基地、销售区域、竞争对手及市场地位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Lam Research Corporation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Lam Research Corporation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Lam Research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Lam Research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KLA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KLA Corporation基本信息、晶圆钻孔机生产基地、销售区域、竞争对手及市场地位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KLA Corporation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KLA Corporation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KLA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KLA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尼康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尼康基本信息、晶圆钻孔机生产基地、销售区域、竞争对手及市场地位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尼康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尼康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尼康公司简介及主要业务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尼康企业最新动态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佳能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佳能基本信息、晶圆钻孔机生产基地、销售区域、竞争对手及市场地位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佳能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佳能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佳能公司简介及主要业务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佳能企业最新动态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日立高新技术株式会社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日立高新技术株式会社基本信息、晶圆钻孔机生产基地、销售区域、竞争对手及市场地位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日立高新技术株式会社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日立高新技术株式会社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日立高新技术株式会社公司简介及主要业务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日立高新技术株式会社企业最新动态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Disco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Disco Corporation基本信息、晶圆钻孔机生产基地、销售区域、竞争对手及市场地位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Disco Corporation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Disco Corporation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Disco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Disco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Ulvac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Ulvac Inc.基本信息、晶圆钻孔机生产基地、销售区域、竞争对手及市场地位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Ulvac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Ulvac Inc.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Ulvac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Ulvac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SCREEN Holdings Co., Ltd.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SCREEN Holdings Co., Ltd.基本信息、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SCREEN Holdings Co., Ltd.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SCREEN Holdings Co., Ltd.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SCREEN Holdings Co., Ltd.公司简介及主要业务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SCREEN Holdings Co., Ltd.企业最新动态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ASM International NV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ASM International NV基本信息、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ASM International NV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ASM International NV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ASM International NV公司简介及主要业务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ASM International NV企业最新动态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Onto Innovation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Onto Innovation Inc.基本信息、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Onto Innovation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Onto Innovation Inc.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Onto Innovation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Onto Innovation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Axcelis Technologies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Axcelis Technologies Inc.基本信息、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Axcelis Technologies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Axcelis Technologies Inc.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Axcelis Technologies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Axcelis Technologies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Kulicke &amp; Soffa Industries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Kulicke &amp; Soffa Industries Inc.基本信息、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Kulicke &amp; Soffa Industries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Kulicke &amp; Soffa Industries Inc. 晶圆钻孔机销量、收入、价格及毛利率（2018-2023）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Kulicke &amp; Soffa Industries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Kulicke &amp; Soffa Industries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中国市场晶圆钻孔机产量、销量、进出口分析及未来趋势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中国市场晶圆钻孔机产量、销量、进出口分析及未来趋势（2018-2029）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中国市场晶圆钻孔机进出口贸易趋势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中国市场晶圆钻孔机主要进口来源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中国市场晶圆钻孔机主要出口目的地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中国市场晶圆钻孔机主要地区分布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中国晶圆钻孔机生产地区分布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中国晶圆钻孔机消费地区分布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全球不同产品类型晶圆钻孔机增长趋势2018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不同应用晶圆钻孔机增长趋势2018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晶圆钻孔机行业发展主要特点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晶圆钻孔机行业发展有利因素分析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晶圆钻孔机行业发展不利因素分析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进入晶圆钻孔机行业壁垒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全球主要地区晶圆钻孔机产量（台）：2018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全球主要地区晶圆钻孔机产量（2018-2023）&amp;（台）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全球主要地区晶圆钻孔机产量市场份额（2018-2023）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全球主要地区晶圆钻孔机产量（2024-2029）&amp;（台）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全球主要地区晶圆钻孔机销售收入（百万美元）：2018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全球主要地区晶圆钻孔机销售收入（2018-2023）&amp;（百万美元）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全球主要地区晶圆钻孔机销售收入市场份额（2018-2023）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全球主要地区晶圆钻孔机收入（2024-2029）&amp;（百万美元）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全球主要地区晶圆钻孔机收入市场份额（2024-2029）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全球主要地区晶圆钻孔机销量（台）：2018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全球主要地区晶圆钻孔机销量（2018-2023）&amp;（台）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全球主要地区晶圆钻孔机销量市场份额（2018-2023）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全球主要地区晶圆钻孔机销量（2024-2029）&amp;（台）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全球主要地区晶圆钻孔机销量份额（2024-2029）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北美晶圆钻孔机基本情况分析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欧洲晶圆钻孔机基本情况分析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亚太地区晶圆钻孔机基本情况分析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拉美地区晶圆钻孔机基本情况分析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中东及非洲晶圆钻孔机基本情况分析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全球市场主要厂商晶圆钻孔机产能（2022-2023）&amp;（台）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全球市场主要厂商晶圆钻孔机销量（2018-2023）&amp;（台）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全球市场主要厂商晶圆钻孔机销量市场份额（2018-2023）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全球市场主要厂商晶圆钻孔机销售收入（2018-2023）&amp;（百万美元）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全球市场主要厂商晶圆钻孔机销售收入市场份额（2018-2023）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全球市场主要厂商晶圆钻孔机销售价格（2018-2023）&amp;（美元/台）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2022年全球主要生产商晶圆钻孔机收入排名（百万美元）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中国市场主要厂商晶圆钻孔机销量（2018-2023）&amp;（台）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中国市场主要厂商晶圆钻孔机销量市场份额（2018-2023）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中国市场主要厂商晶圆钻孔机销售收入（2018-2023）&amp;（百万美元）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中国市场主要厂商晶圆钻孔机销售收入市场份额（2018-2023）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中国市场主要厂商晶圆钻孔机销售价格（2018-2023）&amp;（美元/台）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2022年中国主要生产商晶圆钻孔机收入排名（百万美元）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全球主要厂商晶圆钻孔机总部及产地分布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全球主要厂商晶圆钻孔机商业化日期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全球主要厂商晶圆钻孔机产品类型及应用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2022年全球晶圆钻孔机主要厂商市场地位（第一梯队、第二梯队和第三梯队）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全球不同产品类型晶圆钻孔机销量（2018-2023年）&amp;（台）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全球不同产品类型晶圆钻孔机销量市场份额（2018-2023）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全球不同产品类型晶圆钻孔机销量预测（2024-2029）&amp;（台）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全球市场不同产品类型晶圆钻孔机销量市场份额预测（2024-2029）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全球不同产品类型晶圆钻孔机收入（2018-2023年）&amp;（百万美元）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全球不同产品类型晶圆钻孔机收入市场份额（2018-2023）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全球不同产品类型晶圆钻孔机收入预测（2024-2029）&amp;（百万美元）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全球不同产品类型晶圆钻孔机收入市场份额预测（2024-2029）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中国不同产品类型晶圆钻孔机销量（2018-2023年）&amp;（台）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中国不同产品类型晶圆钻孔机销量市场份额（2018-2023）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中国不同产品类型晶圆钻孔机销量预测（2024-2029）&amp;（台）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中国不同产品类型晶圆钻孔机销量市场份额预测（2024-2029）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中国不同产品类型晶圆钻孔机收入（2018-2023年）&amp;（百万美元）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中国不同产品类型晶圆钻孔机收入市场份额（2018-2023）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中国不同产品类型晶圆钻孔机收入预测（2024-2029）&amp;（百万美元）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中国不同产品类型晶圆钻孔机收入市场份额预测（2024-2029）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全球不同应用晶圆钻孔机销量（2018-2023年）&amp;（台）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全球不同应用晶圆钻孔机销量市场份额（2018-2023）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全球不同应用晶圆钻孔机销量预测（2024-2029）&amp;（台）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全球市场不同应用晶圆钻孔机销量市场份额预测（2024-2029）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全球不同应用晶圆钻孔机收入（2018-2023年）&amp;（百万美元）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全球不同应用晶圆钻孔机收入市场份额（2018-2023）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全球不同应用晶圆钻孔机收入预测（2024-2029）&amp;（百万美元）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全球不同应用晶圆钻孔机收入市场份额预测（2024-2029）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中国不同应用晶圆钻孔机销量（2018-2023年）&amp;（台）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中国不同应用晶圆钻孔机销量市场份额（2018-2023）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中国不同应用晶圆钻孔机销量预测（2024-2029）&amp;（台）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中国不同应用晶圆钻孔机销量市场份额预测（2024-2029）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中国不同应用晶圆钻孔机收入（2018-2023年）&amp;（百万美元）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中国不同应用晶圆钻孔机收入市场份额（2018-2023）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中国不同应用晶圆钻孔机收入预测（2024-2029）&amp;（百万美元）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中国不同应用晶圆钻孔机收入市场份额预测（2024-2029）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晶圆钻孔机行业技术发展趋势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晶圆钻孔机行业主要驱动因素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晶圆钻孔机行业供应链分析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晶圆钻孔机上游原料供应商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晶圆钻孔机行业主要下游客户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晶圆钻孔机行业典型经销商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应用材料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应用材料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应用材料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应用材料公司简介及主要业务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应用材料企业最新动态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ASML Holding NV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ASML Holding NV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ASML Holding NV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ASML Holding NV公司简介及主要业务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ASML Holding NV企业最新动态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东京电子株式会社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东京电子株式会社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东京电子株式会社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东京电子株式会社公司简介及主要业务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东京电子株式会社企业最新动态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Lam Research Corporation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Lam Research Corporation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Lam Research Corporation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Lam Research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Lam Research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KLA Corporation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KLA Corporation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KLA Corporation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KLA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KLA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尼康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尼康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尼康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尼康公司简介及主要业务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尼康企业最新动态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佳能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佳能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佳能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佳能公司简介及主要业务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佳能企业最新动态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日立高新技术株式会社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日立高新技术株式会社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日立高新技术株式会社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日立高新技术株式会社公司简介及主要业务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日立高新技术株式会社企业最新动态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Disco Corporation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Disco Corporation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Disco Corporation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Disco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Disco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Ulvac Inc.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Ulvac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Ulvac Inc.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Ulvac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Ulvac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SCREEN Holdings Co., Ltd.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SCREEN Holdings Co., Ltd.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SCREEN Holdings Co., Ltd.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SCREEN Holdings Co., Ltd.公司简介及主要业务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SCREEN Holdings Co., Ltd.企业最新动态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ASM International NV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ASM International NV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ASM International NV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ASM International NV公司简介及主要业务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ASM International NV企业最新动态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Onto Innovation Inc.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Onto Innovation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Onto Innovation Inc.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Onto Innovation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Onto Innovation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Axcelis Technologies Inc.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Axcelis Technologies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Axcelis Technologies Inc.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Axcelis Technologies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Axcelis Technologies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Kulicke &amp; Soffa Industries Inc. 晶圆钻孔机生产基地、销售区域、竞争对手及市场地位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Kulicke &amp; Soffa Industries Inc. 晶圆钻孔机产品规格、参数及市场应用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Kulicke &amp; Soffa Industries Inc. 晶圆钻孔机销量（台）、收入（百万美元）、价格（美元/台）及毛利率（2018-2023）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Kulicke &amp; Soffa Industries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Kulicke &amp; Soffa Industries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中国市场晶圆钻孔机产量、销量、进出口（2018-2023年）&amp;（台）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中国市场晶圆钻孔机产量、销量、进出口预测（2024-2029）&amp;（台）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中国市场晶圆钻孔机进出口贸易趋势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中国市场晶圆钻孔机主要进口来源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中国市场晶圆钻孔机主要出口目的地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中国晶圆钻孔机生产地区分布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中国晶圆钻孔机消费地区分布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晶圆钻孔机产品图片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全球不同产品类型晶圆钻孔机规模2018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全球不同产品类型晶圆钻孔机市场份额2022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高精度钻孔机产品图片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中精度钻孔机产品图片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低精度钻孔机产品图片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全球不同应用晶圆钻孔机规模2018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全球不同应用晶圆钻孔机市场份额2022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芯片制造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光电子器件制造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全球晶圆钻孔机产能、产量、产能利用率及发展趋势（2018-2029）&amp;（台）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全球晶圆钻孔机产量、需求量及发展趋势（2018-2029）&amp;（台）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全球主要地区晶圆钻孔机产量规模：2018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全球主要地区晶圆钻孔机产量市场份额（2018-2029）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中国晶圆钻孔机产能、产量、产能利用率及发展趋势（2018-2029）&amp;（台）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中国晶圆钻孔机产量、市场需求量及发展趋势（2018-2029）&amp;（台）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中国晶圆钻孔机总产能占全球比重（2018-2029）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中国晶圆钻孔机总产量占全球比重（2018-2029）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全球晶圆钻孔机市场收入及增长率:（2018-2029）&amp;（百万美元）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全球市场晶圆钻孔机市场规模：2018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全球市场晶圆钻孔机销量及增长率（2018-2029）&amp;（台）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全球市场晶圆钻孔机价格趋势（2018-2029）&amp;（美元/台）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中国晶圆钻孔机市场收入及增长率:（2018-2029）&amp;（百万美元）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中国市场晶圆钻孔机市场规模：2018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中国市场晶圆钻孔机销量及增长率（2018-2029）&amp;（台）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中国市场晶圆钻孔机销量占全球比重（2018-2029）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中国晶圆钻孔机收入占全球比重（2018-2029）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全球主要地区晶圆钻孔机销售收入规模：2018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全球主要地区晶圆钻孔机销售收入市场份额（2018-2023）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全球主要地区晶圆钻孔机销售收入市场份额（2018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全球主要地区晶圆钻孔机收入市场份额（2024-2029）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北美（美国和加拿大）晶圆钻孔机销量（2018-2029）&amp;（台）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北美（美国和加拿大）晶圆钻孔机销量份额（2018-2029）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北美（美国和加拿大）晶圆钻孔机收入（2018-2029）&amp;（百万美元）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北美（美国和加拿大）晶圆钻孔机收入份额（2018-2029）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欧洲（德国、英国、法国和意大利等国家）晶圆钻孔机销量（2018-2029）&amp;（台）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欧洲（德国、英国、法国和意大利等国家）晶圆钻孔机销量份额（2018-2029）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欧洲（德国、英国、法国和意大利等国家）晶圆钻孔机收入（2018-2029）&amp;（百万美元）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欧洲（德国、英国、法国和意大利等国家）晶圆钻孔机收入份额（2018-2029）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亚太（中国、日本、韩国、中国台湾、印度和东南亚等）晶圆钻孔机销量（2018-2029）&amp;（台）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亚太（中国、日本、韩国、中国台湾、印度和东南亚等）晶圆钻孔机销量份额（2018-2029）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亚太（中国、日本、韩国、中国台湾、印度和东南亚等）晶圆钻孔机收入（2018-2029）&amp;（百万美元）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亚太（中国、日本、韩国、中国台湾、印度和东南亚等）晶圆钻孔机收入份额（2018-2029）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拉美地区（墨西哥、巴西等国家）晶圆钻孔机销量（2018-2029）&amp;（台）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拉美地区（墨西哥、巴西等国家）晶圆钻孔机销量份额（2018-2029）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拉美地区（墨西哥、巴西等国家）晶圆钻孔机收入（2018-2029）&amp;（百万美元）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拉美地区（墨西哥、巴西等国家）晶圆钻孔机收入份额（2018-2029）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中东及非洲（土耳其、沙特等国家）晶圆钻孔机销量（2018-2029）&amp;（台）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中东及非洲（土耳其、沙特等国家）晶圆钻孔机销量份额（2018-2029）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中东及非洲（土耳其、沙特等国家）晶圆钻孔机收入（2018-2029）&amp;（百万美元）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中东及非洲（土耳其、沙特等国家）晶圆钻孔机收入份额（2018-2029）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2022年全球市场主要厂商晶圆钻孔机销量市场份额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2022年全球市场主要厂商晶圆钻孔机收入市场份额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2022年中国市场主要厂商晶圆钻孔机销量市场份额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2022年中国市场主要厂商晶圆钻孔机收入市场份额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2022年全球前五大生产商晶圆钻孔机市场份额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全球晶圆钻孔机第一梯队、第二梯队和第三梯队生产商（品牌）及市场份额（2022）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全球不同产品类型晶圆钻孔机价格走势（2018-2029）&amp;（美元/台）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全球不同应用晶圆钻孔机价格走势（2018-2029）&amp;（美元/台）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晶圆钻孔机中国企业SWOT分析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晶圆钻孔机产业链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晶圆钻孔机行业采购模式分析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晶圆钻孔机行业生产模式分析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晶圆钻孔机行业销售模式分析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c1OSwiaGRpZCI6IjY3YTEzMDQ2M2ViMDk1NDQ0ZWIyMzZiOTVkNTMwZWIwIiwidXNlckNvdW50IjozNzU5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D9637F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C03826"/>
    <w:rsid w:val="03CF75C5"/>
    <w:rsid w:val="03D472D2"/>
    <w:rsid w:val="03D746CC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645FB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92ED7"/>
    <w:rsid w:val="08EB6C4F"/>
    <w:rsid w:val="08F8136C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A026946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B5A7E"/>
    <w:rsid w:val="0ADC46E2"/>
    <w:rsid w:val="0ADC50D7"/>
    <w:rsid w:val="0ADD50EF"/>
    <w:rsid w:val="0AE02BF8"/>
    <w:rsid w:val="0AE24082"/>
    <w:rsid w:val="0AEC3153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07244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35B7C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F2E04"/>
    <w:rsid w:val="0F3155D8"/>
    <w:rsid w:val="0F346E76"/>
    <w:rsid w:val="0F4470B9"/>
    <w:rsid w:val="0F46473B"/>
    <w:rsid w:val="0F491E09"/>
    <w:rsid w:val="0F4A0448"/>
    <w:rsid w:val="0F4E618A"/>
    <w:rsid w:val="0F517A28"/>
    <w:rsid w:val="0F52189B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65924"/>
    <w:rsid w:val="0F8971C2"/>
    <w:rsid w:val="0F930419"/>
    <w:rsid w:val="0F955B67"/>
    <w:rsid w:val="0F987405"/>
    <w:rsid w:val="0F9C5147"/>
    <w:rsid w:val="0FA4224E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D7E82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85771"/>
    <w:rsid w:val="122136E2"/>
    <w:rsid w:val="122A4683"/>
    <w:rsid w:val="122B57CA"/>
    <w:rsid w:val="12333415"/>
    <w:rsid w:val="12363DC1"/>
    <w:rsid w:val="123F000C"/>
    <w:rsid w:val="125A4E46"/>
    <w:rsid w:val="125B0518"/>
    <w:rsid w:val="125F245C"/>
    <w:rsid w:val="1264737E"/>
    <w:rsid w:val="126857B5"/>
    <w:rsid w:val="1279351E"/>
    <w:rsid w:val="127B54E8"/>
    <w:rsid w:val="128125DB"/>
    <w:rsid w:val="12880169"/>
    <w:rsid w:val="1296784C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57D15"/>
    <w:rsid w:val="14773A8D"/>
    <w:rsid w:val="14787805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E60C13"/>
    <w:rsid w:val="14ED1FA1"/>
    <w:rsid w:val="14F21366"/>
    <w:rsid w:val="14F72025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8367B"/>
    <w:rsid w:val="154A4DFC"/>
    <w:rsid w:val="15545B7C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9348F7"/>
    <w:rsid w:val="1594066F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C5454"/>
    <w:rsid w:val="16210154"/>
    <w:rsid w:val="16252663"/>
    <w:rsid w:val="16257519"/>
    <w:rsid w:val="1629525B"/>
    <w:rsid w:val="162C6AF9"/>
    <w:rsid w:val="162E6537"/>
    <w:rsid w:val="163363D2"/>
    <w:rsid w:val="16351E52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54DB5"/>
    <w:rsid w:val="17A728DB"/>
    <w:rsid w:val="17AF1790"/>
    <w:rsid w:val="17B172B6"/>
    <w:rsid w:val="17B9260F"/>
    <w:rsid w:val="17CC40F0"/>
    <w:rsid w:val="17D15BAA"/>
    <w:rsid w:val="17E232C3"/>
    <w:rsid w:val="17E340BC"/>
    <w:rsid w:val="17F062FD"/>
    <w:rsid w:val="17F42B99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F04F5"/>
    <w:rsid w:val="1901426D"/>
    <w:rsid w:val="1901601B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745A4"/>
    <w:rsid w:val="1A6B1153"/>
    <w:rsid w:val="1A7226F6"/>
    <w:rsid w:val="1A85044E"/>
    <w:rsid w:val="1A876D8A"/>
    <w:rsid w:val="1A8920EF"/>
    <w:rsid w:val="1A8C7B66"/>
    <w:rsid w:val="1A974E89"/>
    <w:rsid w:val="1A98545C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5D7D23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349E5"/>
    <w:rsid w:val="21244F9D"/>
    <w:rsid w:val="212705E9"/>
    <w:rsid w:val="213056EF"/>
    <w:rsid w:val="213408D0"/>
    <w:rsid w:val="21380082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6BFB"/>
    <w:rsid w:val="228278F4"/>
    <w:rsid w:val="228815D3"/>
    <w:rsid w:val="22883309"/>
    <w:rsid w:val="228A7081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DB168B"/>
    <w:rsid w:val="22E22A19"/>
    <w:rsid w:val="22E6428D"/>
    <w:rsid w:val="22F7006A"/>
    <w:rsid w:val="23046E34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C2284B"/>
    <w:rsid w:val="23D235D0"/>
    <w:rsid w:val="23D25365"/>
    <w:rsid w:val="23D5432C"/>
    <w:rsid w:val="23DA1943"/>
    <w:rsid w:val="23DD1B3C"/>
    <w:rsid w:val="23E6478B"/>
    <w:rsid w:val="23E9602A"/>
    <w:rsid w:val="23EB1DA2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4B45EE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242E5"/>
    <w:rsid w:val="256E2C8A"/>
    <w:rsid w:val="2570394C"/>
    <w:rsid w:val="25710085"/>
    <w:rsid w:val="257D111F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66697"/>
    <w:rsid w:val="26BA71BF"/>
    <w:rsid w:val="26BA7C60"/>
    <w:rsid w:val="26C012C4"/>
    <w:rsid w:val="26EA00EF"/>
    <w:rsid w:val="26ED7781"/>
    <w:rsid w:val="26F251F5"/>
    <w:rsid w:val="26F45411"/>
    <w:rsid w:val="26F70A5D"/>
    <w:rsid w:val="26F750A4"/>
    <w:rsid w:val="271379F0"/>
    <w:rsid w:val="271867FC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4218B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C35A3"/>
    <w:rsid w:val="2940049A"/>
    <w:rsid w:val="294966FF"/>
    <w:rsid w:val="294C6E3F"/>
    <w:rsid w:val="294E0E09"/>
    <w:rsid w:val="2953641F"/>
    <w:rsid w:val="295757E3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1D01"/>
    <w:rsid w:val="2C016606"/>
    <w:rsid w:val="2C0B1233"/>
    <w:rsid w:val="2C11436F"/>
    <w:rsid w:val="2C1520B2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50A49"/>
    <w:rsid w:val="2CBC5046"/>
    <w:rsid w:val="2CBD0053"/>
    <w:rsid w:val="2CBF5B79"/>
    <w:rsid w:val="2CC67D4F"/>
    <w:rsid w:val="2CD94E8D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848D4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6379"/>
    <w:rsid w:val="2FB13E9F"/>
    <w:rsid w:val="2FB4573E"/>
    <w:rsid w:val="2FB65B9E"/>
    <w:rsid w:val="2FC82F97"/>
    <w:rsid w:val="2FC8743B"/>
    <w:rsid w:val="2FDB1BC9"/>
    <w:rsid w:val="2FEE50F3"/>
    <w:rsid w:val="2FF46177"/>
    <w:rsid w:val="2FFB15BE"/>
    <w:rsid w:val="2FFD5337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D707D"/>
    <w:rsid w:val="30EE4C7F"/>
    <w:rsid w:val="30F30B8C"/>
    <w:rsid w:val="30F57DBC"/>
    <w:rsid w:val="30FC739C"/>
    <w:rsid w:val="30FE5FAE"/>
    <w:rsid w:val="310224D9"/>
    <w:rsid w:val="3103697D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7433D6"/>
    <w:rsid w:val="31853836"/>
    <w:rsid w:val="3186135C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D43E7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2E7A29"/>
    <w:rsid w:val="323668DE"/>
    <w:rsid w:val="323808A8"/>
    <w:rsid w:val="3238470D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B43F5E"/>
    <w:rsid w:val="33B45F48"/>
    <w:rsid w:val="33B61ED2"/>
    <w:rsid w:val="33B91574"/>
    <w:rsid w:val="33BD6B47"/>
    <w:rsid w:val="33C10429"/>
    <w:rsid w:val="33C80A56"/>
    <w:rsid w:val="33D44600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76199F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42DAC"/>
    <w:rsid w:val="36EE3C2B"/>
    <w:rsid w:val="36F01751"/>
    <w:rsid w:val="36F4271E"/>
    <w:rsid w:val="36FA25D0"/>
    <w:rsid w:val="36FB2B1D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96943"/>
    <w:rsid w:val="384D4981"/>
    <w:rsid w:val="38523D46"/>
    <w:rsid w:val="3857135C"/>
    <w:rsid w:val="38591578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0414E4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51D3F"/>
    <w:rsid w:val="39561614"/>
    <w:rsid w:val="396B3311"/>
    <w:rsid w:val="39785A2E"/>
    <w:rsid w:val="397F0B6A"/>
    <w:rsid w:val="398B437E"/>
    <w:rsid w:val="39902D77"/>
    <w:rsid w:val="39974106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82343"/>
    <w:rsid w:val="3AA83F52"/>
    <w:rsid w:val="3AAC3BE1"/>
    <w:rsid w:val="3AAF1923"/>
    <w:rsid w:val="3AB424E8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74B0E"/>
    <w:rsid w:val="44240C8C"/>
    <w:rsid w:val="4427252A"/>
    <w:rsid w:val="442F041A"/>
    <w:rsid w:val="442F13DF"/>
    <w:rsid w:val="4435582D"/>
    <w:rsid w:val="44375106"/>
    <w:rsid w:val="44392A3A"/>
    <w:rsid w:val="444E5D09"/>
    <w:rsid w:val="4453331F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F34A7"/>
    <w:rsid w:val="45040E37"/>
    <w:rsid w:val="45054A10"/>
    <w:rsid w:val="45054D39"/>
    <w:rsid w:val="45113714"/>
    <w:rsid w:val="45132AAF"/>
    <w:rsid w:val="45157D14"/>
    <w:rsid w:val="4517434D"/>
    <w:rsid w:val="451C5E07"/>
    <w:rsid w:val="45255158"/>
    <w:rsid w:val="452A0E21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5629"/>
    <w:rsid w:val="46853538"/>
    <w:rsid w:val="468604DF"/>
    <w:rsid w:val="468679DC"/>
    <w:rsid w:val="468C2B19"/>
    <w:rsid w:val="468C638D"/>
    <w:rsid w:val="46955E71"/>
    <w:rsid w:val="469D6AD4"/>
    <w:rsid w:val="469F5CBE"/>
    <w:rsid w:val="46A2058E"/>
    <w:rsid w:val="46A41C10"/>
    <w:rsid w:val="46A71700"/>
    <w:rsid w:val="46B51F2C"/>
    <w:rsid w:val="46B67B95"/>
    <w:rsid w:val="46C329DE"/>
    <w:rsid w:val="46C6602A"/>
    <w:rsid w:val="46C978C9"/>
    <w:rsid w:val="46D63D94"/>
    <w:rsid w:val="46DA388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E7A46"/>
    <w:rsid w:val="48084421"/>
    <w:rsid w:val="480C5CBF"/>
    <w:rsid w:val="480D7C89"/>
    <w:rsid w:val="480F3A01"/>
    <w:rsid w:val="48102B8B"/>
    <w:rsid w:val="481C1C7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D52555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C002A"/>
    <w:rsid w:val="4AF55130"/>
    <w:rsid w:val="4AF869CF"/>
    <w:rsid w:val="4AF9521E"/>
    <w:rsid w:val="4B037E2A"/>
    <w:rsid w:val="4B0C247A"/>
    <w:rsid w:val="4B105AC6"/>
    <w:rsid w:val="4B124C0F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2770F7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F1156"/>
    <w:rsid w:val="53537313"/>
    <w:rsid w:val="53591FD4"/>
    <w:rsid w:val="535D3873"/>
    <w:rsid w:val="536632F4"/>
    <w:rsid w:val="536A2433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413194"/>
    <w:rsid w:val="544467E1"/>
    <w:rsid w:val="5452714F"/>
    <w:rsid w:val="54535FB0"/>
    <w:rsid w:val="547445A3"/>
    <w:rsid w:val="547868A6"/>
    <w:rsid w:val="547C241E"/>
    <w:rsid w:val="54817F20"/>
    <w:rsid w:val="54890697"/>
    <w:rsid w:val="54901A26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97E3F"/>
    <w:rsid w:val="58DA5965"/>
    <w:rsid w:val="58EB7AAF"/>
    <w:rsid w:val="58F22CAF"/>
    <w:rsid w:val="590645DA"/>
    <w:rsid w:val="590824D3"/>
    <w:rsid w:val="590F1AB3"/>
    <w:rsid w:val="590F329A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105AE3"/>
    <w:rsid w:val="5A131882"/>
    <w:rsid w:val="5A1530F9"/>
    <w:rsid w:val="5A1924BD"/>
    <w:rsid w:val="5A291596"/>
    <w:rsid w:val="5A343E94"/>
    <w:rsid w:val="5A3572F7"/>
    <w:rsid w:val="5A357CBF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B1A7E"/>
    <w:rsid w:val="5BC56459"/>
    <w:rsid w:val="5BCC3C8B"/>
    <w:rsid w:val="5BDB7A2A"/>
    <w:rsid w:val="5BDD7C46"/>
    <w:rsid w:val="5BE06F83"/>
    <w:rsid w:val="5BEC60DC"/>
    <w:rsid w:val="5BF136F2"/>
    <w:rsid w:val="5BF64864"/>
    <w:rsid w:val="5BFE012D"/>
    <w:rsid w:val="5C0A23C6"/>
    <w:rsid w:val="5C1949F7"/>
    <w:rsid w:val="5C1A77B4"/>
    <w:rsid w:val="5C1C12D8"/>
    <w:rsid w:val="5C205D85"/>
    <w:rsid w:val="5C33715E"/>
    <w:rsid w:val="5C4C26D6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A3915"/>
    <w:rsid w:val="5D9D6B16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46E27"/>
    <w:rsid w:val="5DD62B9F"/>
    <w:rsid w:val="5DDD322E"/>
    <w:rsid w:val="5DDE648A"/>
    <w:rsid w:val="5DE87A06"/>
    <w:rsid w:val="5DF50B4C"/>
    <w:rsid w:val="5DF66800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5566C"/>
    <w:rsid w:val="5F4973A1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E1A8A"/>
    <w:rsid w:val="6028345A"/>
    <w:rsid w:val="602A2D2E"/>
    <w:rsid w:val="60375FC5"/>
    <w:rsid w:val="603F0748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67E5"/>
    <w:rsid w:val="617530F8"/>
    <w:rsid w:val="61804119"/>
    <w:rsid w:val="61811074"/>
    <w:rsid w:val="61842912"/>
    <w:rsid w:val="61860A0A"/>
    <w:rsid w:val="61972270"/>
    <w:rsid w:val="619A6E81"/>
    <w:rsid w:val="619E0A91"/>
    <w:rsid w:val="61A134C4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57A83"/>
    <w:rsid w:val="630C6C6F"/>
    <w:rsid w:val="63141A74"/>
    <w:rsid w:val="631657EC"/>
    <w:rsid w:val="631E5BA5"/>
    <w:rsid w:val="63260E96"/>
    <w:rsid w:val="632B573B"/>
    <w:rsid w:val="632F02FD"/>
    <w:rsid w:val="633151E2"/>
    <w:rsid w:val="633955D1"/>
    <w:rsid w:val="633D53C7"/>
    <w:rsid w:val="63414F5F"/>
    <w:rsid w:val="634A36E8"/>
    <w:rsid w:val="634D34D4"/>
    <w:rsid w:val="63512CC8"/>
    <w:rsid w:val="63611187"/>
    <w:rsid w:val="63754843"/>
    <w:rsid w:val="63806E68"/>
    <w:rsid w:val="63865A9E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4B7717"/>
    <w:rsid w:val="64505303"/>
    <w:rsid w:val="645111D2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950DF7"/>
    <w:rsid w:val="669929BC"/>
    <w:rsid w:val="66A03D4A"/>
    <w:rsid w:val="66A63182"/>
    <w:rsid w:val="66AA4BC9"/>
    <w:rsid w:val="66BC0A58"/>
    <w:rsid w:val="66BE423A"/>
    <w:rsid w:val="66CB4B3F"/>
    <w:rsid w:val="66CC0FE3"/>
    <w:rsid w:val="66D85D11"/>
    <w:rsid w:val="66D93700"/>
    <w:rsid w:val="66DB1226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3504EF"/>
    <w:rsid w:val="673D3C8F"/>
    <w:rsid w:val="673D77EB"/>
    <w:rsid w:val="673F17B5"/>
    <w:rsid w:val="67550AE6"/>
    <w:rsid w:val="675859D1"/>
    <w:rsid w:val="6764121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D26C4D"/>
    <w:rsid w:val="68D97D65"/>
    <w:rsid w:val="68DD28B2"/>
    <w:rsid w:val="68DD2925"/>
    <w:rsid w:val="68DD74D8"/>
    <w:rsid w:val="68E048D2"/>
    <w:rsid w:val="68FE11F2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949E1"/>
    <w:rsid w:val="6A2D585D"/>
    <w:rsid w:val="6A2E7F6E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F25C05"/>
    <w:rsid w:val="6DFD14D4"/>
    <w:rsid w:val="6E0252EB"/>
    <w:rsid w:val="6E054DDB"/>
    <w:rsid w:val="6E0636F3"/>
    <w:rsid w:val="6E0B064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D45E9"/>
    <w:rsid w:val="6F2E742E"/>
    <w:rsid w:val="6F307B60"/>
    <w:rsid w:val="6F330F4C"/>
    <w:rsid w:val="6F377216"/>
    <w:rsid w:val="6F3E46C9"/>
    <w:rsid w:val="6F4638FD"/>
    <w:rsid w:val="6F4B4A6F"/>
    <w:rsid w:val="6F4D4184"/>
    <w:rsid w:val="6F561264"/>
    <w:rsid w:val="6F6941B6"/>
    <w:rsid w:val="6F6B5112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11419"/>
    <w:rsid w:val="6FDB5DF3"/>
    <w:rsid w:val="6FE32EFA"/>
    <w:rsid w:val="6FEE1FCA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3419A7"/>
    <w:rsid w:val="7037459C"/>
    <w:rsid w:val="704316FC"/>
    <w:rsid w:val="70433998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9A7E36"/>
    <w:rsid w:val="719B5CA9"/>
    <w:rsid w:val="71A5490B"/>
    <w:rsid w:val="71AA20F6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A3778"/>
    <w:rsid w:val="725325B9"/>
    <w:rsid w:val="72563E57"/>
    <w:rsid w:val="72636FD7"/>
    <w:rsid w:val="726C58D8"/>
    <w:rsid w:val="727D13E4"/>
    <w:rsid w:val="728409C4"/>
    <w:rsid w:val="72936E59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4271A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A2CD7"/>
    <w:rsid w:val="75167F2B"/>
    <w:rsid w:val="751853F4"/>
    <w:rsid w:val="751D2AF0"/>
    <w:rsid w:val="752B5127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F6F0D"/>
    <w:rsid w:val="77212C85"/>
    <w:rsid w:val="77275DC2"/>
    <w:rsid w:val="77277B70"/>
    <w:rsid w:val="772C5186"/>
    <w:rsid w:val="77405D68"/>
    <w:rsid w:val="774E15A1"/>
    <w:rsid w:val="77585F7B"/>
    <w:rsid w:val="775A7F45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D15CB"/>
    <w:rsid w:val="78F65A4C"/>
    <w:rsid w:val="78FA19E0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A13C0A"/>
    <w:rsid w:val="79AE27CB"/>
    <w:rsid w:val="79B53B59"/>
    <w:rsid w:val="79BF1AE8"/>
    <w:rsid w:val="79BF6786"/>
    <w:rsid w:val="79C43D9C"/>
    <w:rsid w:val="79C45B4A"/>
    <w:rsid w:val="79CC5E49"/>
    <w:rsid w:val="79D344C4"/>
    <w:rsid w:val="79D9190A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E105C"/>
    <w:rsid w:val="7A04063C"/>
    <w:rsid w:val="7A044199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D324E9"/>
    <w:rsid w:val="7AE244DA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F7695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E7E36"/>
    <w:rsid w:val="7C3F7AEE"/>
    <w:rsid w:val="7C4B55D7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10868</Words>
  <Characters>15723</Characters>
  <Lines>0</Lines>
  <Paragraphs>0</Paragraphs>
  <TotalTime>23</TotalTime>
  <ScaleCrop>false</ScaleCrop>
  <LinksUpToDate>false</LinksUpToDate>
  <CharactersWithSpaces>19064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2023-07-26T10:09:50Z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61C576E7B37146E7A5CEEC452F0855EB_13</vt:lpwstr>
  </property>
  <property fmtid="{D5CDD505-2E9C-101B-9397-08002B2CF9AE}" pid="5" name="commondata">
    <vt:lpwstr>eyJjb3VudCI6NDAzLCJoZGlkIjoiNjdhMTMwNDYzZWIwOTU0NDRlYjIzNmI5NWQ1MzBlYjAiLCJ1c2VyQ291bnQiOjQwM30=</vt:lpwstr>
  </property>
</Properties>
</file>