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34442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344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十四五规划-全球及中国医用录像盒行业研究及十四五规划分析报告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184.6pt;width:509.15pt;z-index:251661312;mso-width-relative:page;mso-height-relative:page;" filled="f" stroked="f" coordsize="21600,21600" o:gfxdata="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BYRJo90AAAALAQAADwAAAAAA&#10;AAABACAAAAAiAAAAZHJzL2Rvd25yZXYueG1sUEsBAhQAFAAAAAgAh07iQLX4LKFHAgAAdQQAAA4A&#10;AAAAAAAAAQAgAAAALA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十四五规划-全球及中国医用录像盒行业研究及十四五规划分析报告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【报告篇幅】：112</w:t>
      </w:r>
    </w:p>
    <w:p>
      <w:pPr>
        <w:tabs>
          <w:tab w:val="left" w:pos="7480"/>
        </w:tabs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【报告图表数】：154</w:t>
      </w:r>
    </w:p>
    <w:p>
      <w:pPr>
        <w:tabs>
          <w:tab w:val="left" w:pos="7480"/>
        </w:tabs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受新冠肺炎疫情等影响，2022年全球医用录像盒市场规模大约为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医用录像盒是一种医疗设备，用于将医疗仪器（如超声仪、内窥镜等）产生的图像或视频信号录制下来，并存储到硬盘或其他存储介质中，以便医生或其他医疗工作者进行后续的诊断、治疗或研究。医用录像盒通常具有以下几个特点：高清晰度：医用录像盒可以录制高清晰度的图像或视频信号，以便医生或其他医疗工作者更清晰地观察和诊断病情大容量存储：医用录像盒可以存储大量的图像或视频信号，以便医生或其他医疗工作者进行后续的诊断、治疗或研究。数据安全：医用录像盒通常具有数据加密和备份功能，以确保医疗数据的安全性和完整性。易于操作：医用录像盒通常具有简单易用的界面和操作方式，以方便医生或其他医疗工作者进行操作和管理。总之，医用录像盒是一种重要的医疗设备，它可以帮助医生或其他医疗工作者更好地诊断、治疗或研究疾病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本报告研究“十三五”期间全球及中国市场医用录像盒的供给和需求情况，以及“十四五”期间行业发展预测。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重点分析全球主要地区医用录像盒的产能、销量、收入和增长潜力，历史数据2018-2022年，预测数据2023-2029年。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医用录像盒行业竞争格局，包括全球市场主要厂商竞争格局和中国本土市场主要厂商竞争格局，重点分析全球主要厂商医用录像盒产能、销量、收入、价格和市场份额，全球医用录像盒产地分布情况、中国医用录像盒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此外针对医用录像盒行业产品分类、应用、行业政策、产业链、生产模式、销售模式、行业发展有利因素、不利因素和进入壁垒也做了详细分析。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史塞克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Karl Storz SE &amp; Co. KG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奥林巴斯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富士胶片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Smith &amp; Nephew plc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Richard Wolf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ConMed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波士顿科学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Arthrex,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美敦力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B. Braun Melsungen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库克医疗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强生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捷迈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Intuitive Surgical,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数字录像盒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网络录像盒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第2章：全球市场供需情况、中国地区供需情况，包括主要地区医用录像盒产量、销量、收入、价格及市场份额等；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第3章：全球主要地区和国家，医用录像盒销量和销售收入，2018-2022，及预测2023到2029；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第4章：行业竞争格局分析，包括全球市场企业排名及市场份额、中国市场企业排名和份额、主要厂商医用录像盒销量、收入、价格和市场份额等；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第5章：全球市场不同类型医用录像盒销量、收入、价格及份额等；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第6章：全球市场不同应用医用录像盒销量、收入、价格及份额等；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第9章：全球市场医用录像盒主要厂商基本情况介绍，包括公司简介、医用录像盒产品规格型号、销量、价格、收入及公司最新动态等；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第10章：中国市场医用录像盒进出口情况分析；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第11章：中国市场医用录像盒主要生产和消费地区分布；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医用录像盒市场概述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医用录像盒行业概述及统计范围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按照不同产品类型，医用录像盒主要可以分为如下几个类别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不同产品类型医用录像盒规模增长趋势2018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数字录像盒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网络录像盒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从不同应用，医用录像盒主要包括如下几个方面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不同应用医用录像盒规模增长趋势2018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医用录像盒行业发展总体概况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医用录像盒行业发展主要特点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医用录像盒行业发展影响因素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全球医用录像盒供需现状及预测（2018-2029）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全球医用录像盒产能、产量、产能利用率及发展趋势（2018-2029）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全球医用录像盒产量、需求量及发展趋势（2018-2029）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全球主要地区医用录像盒产量及发展趋势（2018-2029）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中国医用录像盒供需现状及预测（2018-2029）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中国医用录像盒产能、产量、产能利用率及发展趋势（2018-2029）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中国医用录像盒产量、市场需求量及发展趋势（2018-2029）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中国医用录像盒产能和产量占全球的比重（2018-2029）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全球医用录像盒销量及收入（2018-2029）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全球市场医用录像盒价格趋势（2018-2029）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中国医用录像盒销量及收入（2018-2029）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中国市场医用录像盒销量和收入占全球的比重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全球医用录像盒主要地区分析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全球主要地区医用录像盒市场规模分析：2018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全球主要地区医用录像盒销售收入及市场份额（2018-2023年）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全球主要地区医用录像盒销售收入预测（2024-2029）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全球主要地区医用录像盒销量分析：2018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全球主要地区医用录像盒销量及市场份额（2018-2023年）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全球主要地区医用录像盒销量及市场份额预测（2024-2029）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全球市场主要厂商医用录像盒产能市场份额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全球市场主要厂商医用录像盒销量（2018-2023）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全球市场主要厂商医用录像盒销售收入（2018-2023）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全球市场主要厂商医用录像盒销售价格（2018-2023）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2022年全球主要生产商医用录像盒收入排名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中国市场主要厂商医用录像盒销量（2018-2023）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中国市场主要厂商医用录像盒销售收入（2018-2023）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中国市场主要厂商医用录像盒销售价格（2018-2023）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2022年中国主要生产商医用录像盒收入排名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全球主要厂商医用录像盒总部及产地分布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全球主要厂商医用录像盒商业化日期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全球主要厂商医用录像盒产品类型及应用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医用录像盒行业集中度、竞争程度分析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医用录像盒行业集中度分析：全球头部厂商份额（Top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全球医用录像盒第一梯队、第二梯队和第三梯队生产商（品牌）及市场份额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不同产品类型医用录像盒分析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全球市场不同产品类型医用录像盒销量及市场份额（2018-2023）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全球市场不同产品类型医用录像盒销量预测（2024-2029）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全球市场不同产品类型医用录像盒收入及市场份额（2018-2023）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全球市场不同产品类型医用录像盒收入预测（2024-2029）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全球市场不同产品类型医用录像盒价格走势（2018-2029）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中国市场不同产品类型医用录像盒销量及市场份额（2018-2023）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中国市场不同产品类型医用录像盒销量预测（2024-2029）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中国市场不同产品类型医用录像盒收入及市场份额（2018-2023）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中国市场不同产品类型医用录像盒收入预测（2024-2029）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不同应用医用录像盒分析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全球市场不同应用医用录像盒销量及市场份额（2018-2023）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全球市场不同应用医用录像盒销量预测（2024-2029）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全球市场不同应用医用录像盒收入及市场份额（2018-2023）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全球市场不同应用医用录像盒收入预测（2024-2029）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全球市场不同应用医用录像盒价格走势（2018-2029）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中国市场不同应用医用录像盒销量（2018-2029）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中国市场不同应用医用录像盒销量及市场份额（2018-2023）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中国市场不同应用医用录像盒销量预测（2024-2029）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中国市场不同应用医用录像盒收入（2018-2029）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中国市场不同应用医用录像盒收入及市场份额（2018-2023）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中国市场不同应用医用录像盒收入预测（2024-2029）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医用录像盒行业发展趋势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医用录像盒行业主要驱动因素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医用录像盒中国企业SWOT分析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中国医用录像盒行业政策环境分析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医用录像盒行业产业链简介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医用录像盒行业供应链分析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医用录像盒主要原料及供应情况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医用录像盒行业主要下游客户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医用录像盒行业采购模式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医用录像盒行业生产模式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医用录像盒行业销售模式及销售渠道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全球市场主要医用录像盒厂商简介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史塞克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史塞克基本信息、医用录像盒生产基地、销售区域、竞争对手及市场地位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史塞克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史塞克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史塞克公司简介及主要业务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史塞克企业最新动态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Karl Storz SE &amp; Co. KG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Karl Storz SE &amp; Co. KG基本信息、医用录像盒生产基地、销售区域、竞争对手及市场地位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Karl Storz SE &amp; Co. KG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Karl Storz SE &amp; Co. KG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Karl Storz SE &amp; Co. KG公司简介及主要业务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Karl Storz SE &amp; Co. KG企业最新动态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奥林巴斯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奥林巴斯基本信息、医用录像盒生产基地、销售区域、竞争对手及市场地位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奥林巴斯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奥林巴斯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奥林巴斯公司简介及主要业务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奥林巴斯企业最新动态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富士胶片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富士胶片基本信息、医用录像盒生产基地、销售区域、竞争对手及市场地位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富士胶片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富士胶片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富士胶片公司简介及主要业务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富士胶片企业最新动态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Smith &amp; Nephew plc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Smith &amp; Nephew plc基本信息、医用录像盒生产基地、销售区域、竞争对手及市场地位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Smith &amp; Nephew plc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Smith &amp; Nephew plc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Smith &amp; Nephew plc公司简介及主要业务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Smith &amp; Nephew plc企业最新动态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Richard Wolf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Richard Wolf GmbH基本信息、医用录像盒生产基地、销售区域、竞争对手及市场地位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Richard Wolf GmbH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Richard Wolf GmbH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Richard Wolf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Richard Wolf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ConMed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ConMed Corporation基本信息、医用录像盒生产基地、销售区域、竞争对手及市场地位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ConMed Corporation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ConMed Corporation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ConMed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ConMed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波士顿科学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波士顿科学基本信息、医用录像盒生产基地、销售区域、竞争对手及市场地位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波士顿科学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波士顿科学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波士顿科学公司简介及主要业务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波士顿科学企业最新动态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Arthrex,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Arthrex, Inc.基本信息、医用录像盒生产基地、销售区域、竞争对手及市场地位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Arthrex, Inc.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Arthrex, Inc.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Arthrex,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Arthrex,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美敦力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美敦力基本信息、医用录像盒生产基地、销售区域、竞争对手及市场地位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美敦力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美敦力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美敦力公司简介及主要业务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美敦力企业最新动态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B. Braun Melsungen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B. Braun Melsungen AG基本信息、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B. Braun Melsungen AG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B. Braun Melsungen AG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B. Braun Melsungen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B. Braun Melsungen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库克医疗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库克医疗基本信息、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库克医疗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库克医疗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库克医疗公司简介及主要业务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库克医疗企业最新动态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强生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强生基本信息、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强生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强生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强生公司简介及主要业务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强生企业最新动态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捷迈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捷迈基本信息、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捷迈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捷迈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捷迈公司简介及主要业务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捷迈企业最新动态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Intuitive Surgical,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Intuitive Surgical, Inc.基本信息、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Intuitive Surgical, Inc.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Intuitive Surgical, Inc. 医用录像盒销量、收入、价格及毛利率（2018-2023）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Intuitive Surgical,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Intuitive Surgical,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中国市场医用录像盒产量、销量、进出口分析及未来趋势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中国市场医用录像盒产量、销量、进出口分析及未来趋势（2018-2029）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中国市场医用录像盒进出口贸易趋势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中国市场医用录像盒主要进口来源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中国市场医用录像盒主要出口目的地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中国市场医用录像盒主要地区分布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中国医用录像盒生产地区分布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中国医用录像盒消费地区分布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全球不同产品类型医用录像盒增长趋势2018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不同应用医用录像盒增长趋势2018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医用录像盒行业发展主要特点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医用录像盒行业发展有利因素分析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医用录像盒行业发展不利因素分析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进入医用录像盒行业壁垒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全球主要地区医用录像盒产量（台）：2018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全球主要地区医用录像盒产量（2018-2023）&amp;（台）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全球主要地区医用录像盒产量市场份额（2018-2023）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全球主要地区医用录像盒产量（2024-2029）&amp;（台）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全球主要地区医用录像盒销售收入（百万美元）：2018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全球主要地区医用录像盒销售收入（2018-2023）&amp;（百万美元）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全球主要地区医用录像盒销售收入市场份额（2018-2023）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全球主要地区医用录像盒收入（2024-2029）&amp;（百万美元）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全球主要地区医用录像盒收入市场份额（2024-2029）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全球主要地区医用录像盒销量（台）：2018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全球主要地区医用录像盒销量（2018-2023）&amp;（台）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全球主要地区医用录像盒销量市场份额（2018-2023）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全球主要地区医用录像盒销量（2024-2029）&amp;（台）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全球主要地区医用录像盒销量份额（2024-2029）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北美医用录像盒基本情况分析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欧洲医用录像盒基本情况分析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亚太地区医用录像盒基本情况分析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拉美地区医用录像盒基本情况分析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中东及非洲医用录像盒基本情况分析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全球市场主要厂商医用录像盒产能（2022-2023）&amp;（台）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全球市场主要厂商医用录像盒销量（2018-2023）&amp;（台）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全球市场主要厂商医用录像盒销量市场份额（2018-2023）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全球市场主要厂商医用录像盒销售收入（2018-2023）&amp;（百万美元）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全球市场主要厂商医用录像盒销售收入市场份额（2018-2023）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全球市场主要厂商医用录像盒销售价格（2018-2023）&amp;（美元/台）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2022年全球主要生产商医用录像盒收入排名（百万美元）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中国市场主要厂商医用录像盒销量（2018-2023）&amp;（台）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中国市场主要厂商医用录像盒销量市场份额（2018-2023）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中国市场主要厂商医用录像盒销售收入（2018-2023）&amp;（百万美元）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中国市场主要厂商医用录像盒销售收入市场份额（2018-2023）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中国市场主要厂商医用录像盒销售价格（2018-2023）&amp;（美元/台）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2022年中国主要生产商医用录像盒收入排名（百万美元）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全球主要厂商医用录像盒总部及产地分布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全球主要厂商医用录像盒商业化日期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全球主要厂商医用录像盒产品类型及应用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2022年全球医用录像盒主要厂商市场地位（第一梯队、第二梯队和第三梯队）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全球不同产品类型医用录像盒销量（2018-2023年）&amp;（台）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全球不同产品类型医用录像盒销量市场份额（2018-2023）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全球不同产品类型医用录像盒销量预测（2024-2029）&amp;（台）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全球市场不同产品类型医用录像盒销量市场份额预测（2024-2029）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全球不同产品类型医用录像盒收入（2018-2023年）&amp;（百万美元）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全球不同产品类型医用录像盒收入市场份额（2018-2023）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全球不同产品类型医用录像盒收入预测（2024-2029）&amp;（百万美元）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全球不同产品类型医用录像盒收入市场份额预测（2024-2029）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中国不同产品类型医用录像盒销量（2018-2023年）&amp;（台）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中国不同产品类型医用录像盒销量市场份额（2018-2023）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中国不同产品类型医用录像盒销量预测（2024-2029）&amp;（台）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中国不同产品类型医用录像盒销量市场份额预测（2024-2029）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中国不同产品类型医用录像盒收入（2018-2023年）&amp;（百万美元）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中国不同产品类型医用录像盒收入市场份额（2018-2023）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中国不同产品类型医用录像盒收入预测（2024-2029）&amp;（百万美元）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中国不同产品类型医用录像盒收入市场份额预测（2024-2029）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全球不同应用医用录像盒销量（2018-2023年）&amp;（台）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全球不同应用医用录像盒销量市场份额（2018-2023）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全球不同应用医用录像盒销量预测（2024-2029）&amp;（台）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全球市场不同应用医用录像盒销量市场份额预测（2024-2029）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全球不同应用医用录像盒收入（2018-2023年）&amp;（百万美元）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全球不同应用医用录像盒收入市场份额（2018-2023）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全球不同应用医用录像盒收入预测（2024-2029）&amp;（百万美元）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全球不同应用医用录像盒收入市场份额预测（2024-2029）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中国不同应用医用录像盒销量（2018-2023年）&amp;（台）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中国不同应用医用录像盒销量市场份额（2018-2023）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中国不同应用医用录像盒销量预测（2024-2029）&amp;（台）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中国不同应用医用录像盒销量市场份额预测（2024-2029）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中国不同应用医用录像盒收入（2018-2023年）&amp;（百万美元）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中国不同应用医用录像盒收入市场份额（2018-2023）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中国不同应用医用录像盒收入预测（2024-2029）&amp;（百万美元）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中国不同应用医用录像盒收入市场份额预测（2024-2029）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医用录像盒行业技术发展趋势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医用录像盒行业主要驱动因素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医用录像盒行业供应链分析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医用录像盒上游原料供应商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医用录像盒行业主要下游客户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医用录像盒行业典型经销商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史塞克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史塞克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史塞克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史塞克公司简介及主要业务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史塞克企业最新动态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Karl Storz SE &amp; Co. KG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Karl Storz SE &amp; Co. KG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Karl Storz SE &amp; Co. KG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Karl Storz SE &amp; Co. KG公司简介及主要业务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Karl Storz SE &amp; Co. KG企业最新动态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奥林巴斯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奥林巴斯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奥林巴斯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奥林巴斯公司简介及主要业务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奥林巴斯企业最新动态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富士胶片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富士胶片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富士胶片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富士胶片公司简介及主要业务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富士胶片企业最新动态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Smith &amp; Nephew plc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Smith &amp; Nephew plc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Smith &amp; Nephew plc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Smith &amp; Nephew plc公司简介及主要业务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Smith &amp; Nephew plc企业最新动态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Richard Wolf GmbH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Richard Wolf GmbH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Richard Wolf GmbH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Richard Wolf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Richard Wolf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ConMed Corporation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ConMed Corporation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ConMed Corporation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ConMed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ConMed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波士顿科学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波士顿科学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波士顿科学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波士顿科学公司简介及主要业务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波士顿科学企业最新动态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Arthrex, Inc.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Arthrex, Inc.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Arthrex, Inc.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Arthrex,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Arthrex,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美敦力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美敦力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美敦力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美敦力公司简介及主要业务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美敦力企业最新动态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B. Braun Melsungen AG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B. Braun Melsungen AG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B. Braun Melsungen AG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B. Braun Melsungen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B. Braun Melsungen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库克医疗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库克医疗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库克医疗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库克医疗公司简介及主要业务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库克医疗企业最新动态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强生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强生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强生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强生公司简介及主要业务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强生企业最新动态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捷迈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捷迈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捷迈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捷迈公司简介及主要业务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捷迈企业最新动态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Intuitive Surgical, Inc. 医用录像盒生产基地、销售区域、竞争对手及市场地位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Intuitive Surgical, Inc. 医用录像盒产品规格、参数及市场应用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Intuitive Surgical, Inc. 医用录像盒销量（台）、收入（百万美元）、价格（美元/台）及毛利率（2018-2023）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Intuitive Surgical,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Intuitive Surgical,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中国市场医用录像盒产量、销量、进出口（2018-2023年）&amp;（台）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中国市场医用录像盒产量、销量、进出口预测（2024-2029）&amp;（台）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中国市场医用录像盒进出口贸易趋势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中国市场医用录像盒主要进口来源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中国市场医用录像盒主要出口目的地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中国医用录像盒生产地区分布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中国医用录像盒消费地区分布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医用录像盒产品图片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全球不同产品类型医用录像盒规模2018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全球不同产品类型医用录像盒市场份额2022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数字录像盒产品图片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网络录像盒产品图片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全球不同应用医用录像盒规模2018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全球不同应用医用录像盒市场份额2022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全球医用录像盒产能、产量、产能利用率及发展趋势（2018-2029）&amp;（台）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全球医用录像盒产量、需求量及发展趋势（2018-2029）&amp;（台）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全球主要地区医用录像盒产量规模：2018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全球主要地区医用录像盒产量市场份额（2018-2029）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中国医用录像盒产能、产量、产能利用率及发展趋势（2018-2029）&amp;（台）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中国医用录像盒产量、市场需求量及发展趋势（2018-2029）&amp;（台）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中国医用录像盒总产能占全球比重（2018-2029）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中国医用录像盒总产量占全球比重（2018-2029）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全球医用录像盒市场收入及增长率:（2018-2029）&amp;（百万美元）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全球市场医用录像盒市场规模：2018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全球市场医用录像盒销量及增长率（2018-2029）&amp;（台）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全球市场医用录像盒价格趋势（2018-2029）&amp;（美元/台）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中国医用录像盒市场收入及增长率:（2018-2029）&amp;（百万美元）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中国市场医用录像盒市场规模：2018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中国市场医用录像盒销量及增长率（2018-2029）&amp;（台）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中国市场医用录像盒销量占全球比重（2018-2029）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中国医用录像盒收入占全球比重（2018-2029）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全球主要地区医用录像盒销售收入规模：2018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全球主要地区医用录像盒销售收入市场份额（2018-2023）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全球主要地区医用录像盒销售收入市场份额（2018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全球主要地区医用录像盒收入市场份额（2024-2029）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北美（美国和加拿大）医用录像盒销量（2018-2029）&amp;（台）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北美（美国和加拿大）医用录像盒销量份额（2018-2029）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北美（美国和加拿大）医用录像盒收入（2018-2029）&amp;（百万美元）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北美（美国和加拿大）医用录像盒收入份额（2018-2029）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欧洲（德国、英国、法国和意大利等国家）医用录像盒销量（2018-2029）&amp;（台）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欧洲（德国、英国、法国和意大利等国家）医用录像盒销量份额（2018-2029）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欧洲（德国、英国、法国和意大利等国家）医用录像盒收入（2018-2029）&amp;（百万美元）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欧洲（德国、英国、法国和意大利等国家）医用录像盒收入份额（2018-2029）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亚太（中国、日本、韩国、中国台湾、印度和东南亚等）医用录像盒销量（2018-2029）&amp;（台）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亚太（中国、日本、韩国、中国台湾、印度和东南亚等）医用录像盒销量份额（2018-2029）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亚太（中国、日本、韩国、中国台湾、印度和东南亚等）医用录像盒收入（2018-2029）&amp;（百万美元）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亚太（中国、日本、韩国、中国台湾、印度和东南亚等）医用录像盒收入份额（2018-2029）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拉美地区（墨西哥、巴西等国家）医用录像盒销量（2018-2029）&amp;（台）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拉美地区（墨西哥、巴西等国家）医用录像盒销量份额（2018-2029）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拉美地区（墨西哥、巴西等国家）医用录像盒收入（2018-2029）&amp;（百万美元）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拉美地区（墨西哥、巴西等国家）医用录像盒收入份额（2018-2029）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中东及非洲（土耳其、沙特等国家）医用录像盒销量（2018-2029）&amp;（台）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中东及非洲（土耳其、沙特等国家）医用录像盒销量份额（2018-2029）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中东及非洲（土耳其、沙特等国家）医用录像盒收入（2018-2029）&amp;（百万美元）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中东及非洲（土耳其、沙特等国家）医用录像盒收入份额（2018-2029）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2022年全球市场主要厂商医用录像盒销量市场份额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2022年全球市场主要厂商医用录像盒收入市场份额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2022年中国市场主要厂商医用录像盒销量市场份额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2022年中国市场主要厂商医用录像盒收入市场份额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2022年全球前五大生产商医用录像盒市场份额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全球医用录像盒第一梯队、第二梯队和第三梯队生产商（品牌）及市场份额（2022）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全球不同产品类型医用录像盒价格走势（2018-2029）&amp;（美元/台）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全球不同应用医用录像盒价格走势（2018-2029）&amp;（美元/台）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医用录像盒中国企业SWOT分析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医用录像盒产业链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医用录像盒行业采购模式分析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医用录像盒行业生产模式分析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医用录像盒行业销售模式分析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cyMiwiaGRpZCI6IjY3YTEzMDQ2M2ViMDk1NDQ0ZWIyMzZiOTVkNTMwZWIwIiwidXNlckNvdW50IjozNzIy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D9637F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474A0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C03826"/>
    <w:rsid w:val="03CF75C5"/>
    <w:rsid w:val="03D472D2"/>
    <w:rsid w:val="03D746CC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C750A"/>
    <w:rsid w:val="04740E9E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93C8D"/>
    <w:rsid w:val="058645FB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CF228A"/>
    <w:rsid w:val="07D57174"/>
    <w:rsid w:val="07DA1FA5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92ED7"/>
    <w:rsid w:val="08EB6C4F"/>
    <w:rsid w:val="08F8136C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A026946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B5A7E"/>
    <w:rsid w:val="0ADC46E2"/>
    <w:rsid w:val="0ADC50D7"/>
    <w:rsid w:val="0ADD50EF"/>
    <w:rsid w:val="0AE02BF8"/>
    <w:rsid w:val="0AE24082"/>
    <w:rsid w:val="0AEC3153"/>
    <w:rsid w:val="0AEE711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07244"/>
    <w:rsid w:val="0BB43C70"/>
    <w:rsid w:val="0BB974D9"/>
    <w:rsid w:val="0BC07420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82AF0"/>
    <w:rsid w:val="0E6D3705"/>
    <w:rsid w:val="0E6F0323"/>
    <w:rsid w:val="0E6F174F"/>
    <w:rsid w:val="0E76520D"/>
    <w:rsid w:val="0E772D33"/>
    <w:rsid w:val="0E796AAB"/>
    <w:rsid w:val="0E813BB2"/>
    <w:rsid w:val="0E835B7C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F2E04"/>
    <w:rsid w:val="0F3155D8"/>
    <w:rsid w:val="0F346E76"/>
    <w:rsid w:val="0F4470B9"/>
    <w:rsid w:val="0F46473B"/>
    <w:rsid w:val="0F491E09"/>
    <w:rsid w:val="0F4A0448"/>
    <w:rsid w:val="0F4E618A"/>
    <w:rsid w:val="0F517A28"/>
    <w:rsid w:val="0F52189B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65924"/>
    <w:rsid w:val="0F8971C2"/>
    <w:rsid w:val="0F930419"/>
    <w:rsid w:val="0F955B67"/>
    <w:rsid w:val="0F987405"/>
    <w:rsid w:val="0F9C5147"/>
    <w:rsid w:val="0FA4224E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93E5F"/>
    <w:rsid w:val="10120F66"/>
    <w:rsid w:val="101428EA"/>
    <w:rsid w:val="101D790A"/>
    <w:rsid w:val="102E38C6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D7E82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85771"/>
    <w:rsid w:val="122136E2"/>
    <w:rsid w:val="122A4683"/>
    <w:rsid w:val="122B57CA"/>
    <w:rsid w:val="12333415"/>
    <w:rsid w:val="12363DC1"/>
    <w:rsid w:val="123F000C"/>
    <w:rsid w:val="125A4E46"/>
    <w:rsid w:val="125B0518"/>
    <w:rsid w:val="125F245C"/>
    <w:rsid w:val="1264737E"/>
    <w:rsid w:val="126857B5"/>
    <w:rsid w:val="1279351E"/>
    <w:rsid w:val="127B54E8"/>
    <w:rsid w:val="128125DB"/>
    <w:rsid w:val="12880169"/>
    <w:rsid w:val="1296784C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57D15"/>
    <w:rsid w:val="14773A8D"/>
    <w:rsid w:val="14787805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E60C13"/>
    <w:rsid w:val="14ED1FA1"/>
    <w:rsid w:val="14F21366"/>
    <w:rsid w:val="14F72025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8367B"/>
    <w:rsid w:val="154A4DFC"/>
    <w:rsid w:val="15545B7C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9348F7"/>
    <w:rsid w:val="1594066F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C5454"/>
    <w:rsid w:val="16210154"/>
    <w:rsid w:val="16252663"/>
    <w:rsid w:val="16257519"/>
    <w:rsid w:val="1629525B"/>
    <w:rsid w:val="162C6AF9"/>
    <w:rsid w:val="162E6537"/>
    <w:rsid w:val="163363D2"/>
    <w:rsid w:val="16351E52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54DB5"/>
    <w:rsid w:val="17A728DB"/>
    <w:rsid w:val="17AF1790"/>
    <w:rsid w:val="17B172B6"/>
    <w:rsid w:val="17B9260F"/>
    <w:rsid w:val="17CC40F0"/>
    <w:rsid w:val="17D15BAA"/>
    <w:rsid w:val="17E232C3"/>
    <w:rsid w:val="17E340BC"/>
    <w:rsid w:val="17F062FD"/>
    <w:rsid w:val="17F42B99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F04F5"/>
    <w:rsid w:val="1901426D"/>
    <w:rsid w:val="1901601B"/>
    <w:rsid w:val="190D0660"/>
    <w:rsid w:val="19104BC2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745A4"/>
    <w:rsid w:val="1A6B1153"/>
    <w:rsid w:val="1A7226F6"/>
    <w:rsid w:val="1A85044E"/>
    <w:rsid w:val="1A876D8A"/>
    <w:rsid w:val="1A8920EF"/>
    <w:rsid w:val="1A8C7B66"/>
    <w:rsid w:val="1A974E89"/>
    <w:rsid w:val="1A98545C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730FDE"/>
    <w:rsid w:val="1C756213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516DF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5D7D23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E5DE0"/>
    <w:rsid w:val="2020147D"/>
    <w:rsid w:val="202D76F6"/>
    <w:rsid w:val="202E3BA1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349E5"/>
    <w:rsid w:val="21244F9D"/>
    <w:rsid w:val="212705E9"/>
    <w:rsid w:val="213056EF"/>
    <w:rsid w:val="213408D0"/>
    <w:rsid w:val="21380082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6BFB"/>
    <w:rsid w:val="228278F4"/>
    <w:rsid w:val="228815D3"/>
    <w:rsid w:val="22883309"/>
    <w:rsid w:val="228A7081"/>
    <w:rsid w:val="228B2608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D14CB0"/>
    <w:rsid w:val="22DB168B"/>
    <w:rsid w:val="22E22A19"/>
    <w:rsid w:val="22E6428D"/>
    <w:rsid w:val="22F7006A"/>
    <w:rsid w:val="23046E34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B048C6"/>
    <w:rsid w:val="23B4085A"/>
    <w:rsid w:val="23B866F3"/>
    <w:rsid w:val="23B87C1E"/>
    <w:rsid w:val="23BF2D5B"/>
    <w:rsid w:val="23C10881"/>
    <w:rsid w:val="23C145EF"/>
    <w:rsid w:val="23C2284B"/>
    <w:rsid w:val="23D235D0"/>
    <w:rsid w:val="23D25365"/>
    <w:rsid w:val="23D5432C"/>
    <w:rsid w:val="23DA1943"/>
    <w:rsid w:val="23DD1B3C"/>
    <w:rsid w:val="23E6478B"/>
    <w:rsid w:val="23E9602A"/>
    <w:rsid w:val="23EB1DA2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32352D"/>
    <w:rsid w:val="244A37D3"/>
    <w:rsid w:val="244B45EE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2B4B4C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446CD"/>
    <w:rsid w:val="26B66697"/>
    <w:rsid w:val="26BA71BF"/>
    <w:rsid w:val="26BA7C60"/>
    <w:rsid w:val="26C012C4"/>
    <w:rsid w:val="26EA00EF"/>
    <w:rsid w:val="26ED7781"/>
    <w:rsid w:val="26F251F5"/>
    <w:rsid w:val="26F45411"/>
    <w:rsid w:val="26F70A5D"/>
    <w:rsid w:val="26F750A4"/>
    <w:rsid w:val="271379F0"/>
    <w:rsid w:val="271867FC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F74D45"/>
    <w:rsid w:val="2903193C"/>
    <w:rsid w:val="2904218B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C35A3"/>
    <w:rsid w:val="2940049A"/>
    <w:rsid w:val="294966FF"/>
    <w:rsid w:val="294C6E3F"/>
    <w:rsid w:val="294E0E09"/>
    <w:rsid w:val="2953641F"/>
    <w:rsid w:val="295757E3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C2E6E"/>
    <w:rsid w:val="2A62672D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FD2549"/>
    <w:rsid w:val="2AFE060C"/>
    <w:rsid w:val="2AFE23BA"/>
    <w:rsid w:val="2B002039"/>
    <w:rsid w:val="2B027D25"/>
    <w:rsid w:val="2B053749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4F0E68"/>
    <w:rsid w:val="2B595843"/>
    <w:rsid w:val="2B5E0447"/>
    <w:rsid w:val="2B644AE3"/>
    <w:rsid w:val="2B7037AB"/>
    <w:rsid w:val="2B715282"/>
    <w:rsid w:val="2B75100F"/>
    <w:rsid w:val="2B762D4B"/>
    <w:rsid w:val="2B807273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1D01"/>
    <w:rsid w:val="2C016606"/>
    <w:rsid w:val="2C0B1233"/>
    <w:rsid w:val="2C11436F"/>
    <w:rsid w:val="2C1520B2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50A49"/>
    <w:rsid w:val="2CBC5046"/>
    <w:rsid w:val="2CBD0053"/>
    <w:rsid w:val="2CBF5B79"/>
    <w:rsid w:val="2CC67D4F"/>
    <w:rsid w:val="2CD94E8D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32138"/>
    <w:rsid w:val="2E2C512B"/>
    <w:rsid w:val="2E530C6F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9848D4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6379"/>
    <w:rsid w:val="2FB13E9F"/>
    <w:rsid w:val="2FB4573E"/>
    <w:rsid w:val="2FB65B9E"/>
    <w:rsid w:val="2FC82F97"/>
    <w:rsid w:val="2FC8743B"/>
    <w:rsid w:val="2FDB1BC9"/>
    <w:rsid w:val="2FEE50F3"/>
    <w:rsid w:val="2FF46177"/>
    <w:rsid w:val="2FFB15BE"/>
    <w:rsid w:val="2FFD5337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1900"/>
    <w:rsid w:val="30D84C78"/>
    <w:rsid w:val="30DA7426"/>
    <w:rsid w:val="30E81B43"/>
    <w:rsid w:val="30ED707D"/>
    <w:rsid w:val="30EE4C7F"/>
    <w:rsid w:val="30F30B8C"/>
    <w:rsid w:val="30F57DBC"/>
    <w:rsid w:val="30FC739C"/>
    <w:rsid w:val="30FE5FAE"/>
    <w:rsid w:val="310224D9"/>
    <w:rsid w:val="3103697D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7433D6"/>
    <w:rsid w:val="31853836"/>
    <w:rsid w:val="3186135C"/>
    <w:rsid w:val="319055AA"/>
    <w:rsid w:val="31927D00"/>
    <w:rsid w:val="31934188"/>
    <w:rsid w:val="31973569"/>
    <w:rsid w:val="31A041CB"/>
    <w:rsid w:val="31A57A34"/>
    <w:rsid w:val="31AC0DC2"/>
    <w:rsid w:val="31B22151"/>
    <w:rsid w:val="31BF0C8F"/>
    <w:rsid w:val="31CF685F"/>
    <w:rsid w:val="31D04385"/>
    <w:rsid w:val="31D43E7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74116"/>
    <w:rsid w:val="322748ED"/>
    <w:rsid w:val="322A27BF"/>
    <w:rsid w:val="322D3DB8"/>
    <w:rsid w:val="322E7A29"/>
    <w:rsid w:val="323668DE"/>
    <w:rsid w:val="323808A8"/>
    <w:rsid w:val="3238470D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B43F5E"/>
    <w:rsid w:val="33B45F48"/>
    <w:rsid w:val="33B61ED2"/>
    <w:rsid w:val="33B91574"/>
    <w:rsid w:val="33BD6B47"/>
    <w:rsid w:val="33C10429"/>
    <w:rsid w:val="33C80A56"/>
    <w:rsid w:val="33D44600"/>
    <w:rsid w:val="33D968C6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76199F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42DAC"/>
    <w:rsid w:val="36EE3C2B"/>
    <w:rsid w:val="36F01751"/>
    <w:rsid w:val="36F4271E"/>
    <w:rsid w:val="36FA25D0"/>
    <w:rsid w:val="36FB2B1D"/>
    <w:rsid w:val="370276D6"/>
    <w:rsid w:val="37074CED"/>
    <w:rsid w:val="370B658B"/>
    <w:rsid w:val="370C1750"/>
    <w:rsid w:val="370C4F12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96943"/>
    <w:rsid w:val="384D4981"/>
    <w:rsid w:val="38523D46"/>
    <w:rsid w:val="3857135C"/>
    <w:rsid w:val="38591578"/>
    <w:rsid w:val="385B709E"/>
    <w:rsid w:val="386C5D3E"/>
    <w:rsid w:val="3871335D"/>
    <w:rsid w:val="38743CBC"/>
    <w:rsid w:val="38765C8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F026C3"/>
    <w:rsid w:val="38F82B3F"/>
    <w:rsid w:val="38FB262F"/>
    <w:rsid w:val="38FF1464"/>
    <w:rsid w:val="39001CE7"/>
    <w:rsid w:val="39033292"/>
    <w:rsid w:val="390414E4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51D3F"/>
    <w:rsid w:val="39561614"/>
    <w:rsid w:val="396B3311"/>
    <w:rsid w:val="39785A2E"/>
    <w:rsid w:val="397F0B6A"/>
    <w:rsid w:val="398B437E"/>
    <w:rsid w:val="39902D77"/>
    <w:rsid w:val="39974106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82343"/>
    <w:rsid w:val="3AA83F52"/>
    <w:rsid w:val="3AAC3BE1"/>
    <w:rsid w:val="3AAF1923"/>
    <w:rsid w:val="3AB424E8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506A5"/>
    <w:rsid w:val="3C9708C1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646D4"/>
    <w:rsid w:val="3D98044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41DC9"/>
    <w:rsid w:val="400C0C7E"/>
    <w:rsid w:val="401144E6"/>
    <w:rsid w:val="401A339B"/>
    <w:rsid w:val="401B4533"/>
    <w:rsid w:val="401D2E8B"/>
    <w:rsid w:val="401E7FAE"/>
    <w:rsid w:val="40291830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74B0E"/>
    <w:rsid w:val="44240C8C"/>
    <w:rsid w:val="4427252A"/>
    <w:rsid w:val="442F041A"/>
    <w:rsid w:val="442F13DF"/>
    <w:rsid w:val="4435582D"/>
    <w:rsid w:val="44375106"/>
    <w:rsid w:val="44392A3A"/>
    <w:rsid w:val="444E5D09"/>
    <w:rsid w:val="4453331F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F34A7"/>
    <w:rsid w:val="45040E37"/>
    <w:rsid w:val="45054A10"/>
    <w:rsid w:val="45054D39"/>
    <w:rsid w:val="45113714"/>
    <w:rsid w:val="45132AAF"/>
    <w:rsid w:val="45157D14"/>
    <w:rsid w:val="4517434D"/>
    <w:rsid w:val="451C5E07"/>
    <w:rsid w:val="45255158"/>
    <w:rsid w:val="452A0E21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5629"/>
    <w:rsid w:val="46853538"/>
    <w:rsid w:val="468604DF"/>
    <w:rsid w:val="468679DC"/>
    <w:rsid w:val="468C2B19"/>
    <w:rsid w:val="468C638D"/>
    <w:rsid w:val="46955E71"/>
    <w:rsid w:val="469D6AD4"/>
    <w:rsid w:val="469F5CBE"/>
    <w:rsid w:val="46A2058E"/>
    <w:rsid w:val="46A41C10"/>
    <w:rsid w:val="46A71700"/>
    <w:rsid w:val="46B51F2C"/>
    <w:rsid w:val="46B67B95"/>
    <w:rsid w:val="46C329DE"/>
    <w:rsid w:val="46C6602A"/>
    <w:rsid w:val="46C978C9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541C62"/>
    <w:rsid w:val="4766659B"/>
    <w:rsid w:val="47685334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E7A46"/>
    <w:rsid w:val="48084421"/>
    <w:rsid w:val="480C5CBF"/>
    <w:rsid w:val="480D7C89"/>
    <w:rsid w:val="480F3A01"/>
    <w:rsid w:val="48102B8B"/>
    <w:rsid w:val="481C1C7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63E7D"/>
    <w:rsid w:val="48BE63E9"/>
    <w:rsid w:val="48C4125B"/>
    <w:rsid w:val="48D10CB7"/>
    <w:rsid w:val="48D34A2F"/>
    <w:rsid w:val="48D52555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61AA1"/>
    <w:rsid w:val="4989333F"/>
    <w:rsid w:val="498B5309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C56A6D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85368F"/>
    <w:rsid w:val="4A881286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C002A"/>
    <w:rsid w:val="4AF55130"/>
    <w:rsid w:val="4AF869CF"/>
    <w:rsid w:val="4AF9521E"/>
    <w:rsid w:val="4B037E2A"/>
    <w:rsid w:val="4B0C247A"/>
    <w:rsid w:val="4B105AC6"/>
    <w:rsid w:val="4B124C0F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2770F7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A0EF3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26B0C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A0BDC"/>
    <w:rsid w:val="51E14E3C"/>
    <w:rsid w:val="51E6025E"/>
    <w:rsid w:val="51E63A25"/>
    <w:rsid w:val="51ED5E1F"/>
    <w:rsid w:val="52140592"/>
    <w:rsid w:val="52171E30"/>
    <w:rsid w:val="521C7446"/>
    <w:rsid w:val="52320A18"/>
    <w:rsid w:val="52350508"/>
    <w:rsid w:val="52354064"/>
    <w:rsid w:val="523F62C5"/>
    <w:rsid w:val="52436B86"/>
    <w:rsid w:val="52466271"/>
    <w:rsid w:val="524B1ADA"/>
    <w:rsid w:val="525C3CE7"/>
    <w:rsid w:val="525E6503"/>
    <w:rsid w:val="525E7A5F"/>
    <w:rsid w:val="526F3A1A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E066C6"/>
    <w:rsid w:val="52E8557B"/>
    <w:rsid w:val="52EB0BC7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F1156"/>
    <w:rsid w:val="53537313"/>
    <w:rsid w:val="53591FD4"/>
    <w:rsid w:val="535D3873"/>
    <w:rsid w:val="536632F4"/>
    <w:rsid w:val="536A2433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413194"/>
    <w:rsid w:val="544467E1"/>
    <w:rsid w:val="5452714F"/>
    <w:rsid w:val="54535FB0"/>
    <w:rsid w:val="547445A3"/>
    <w:rsid w:val="547868A6"/>
    <w:rsid w:val="547C241E"/>
    <w:rsid w:val="54817F20"/>
    <w:rsid w:val="54890697"/>
    <w:rsid w:val="54901A26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97E3F"/>
    <w:rsid w:val="58DA5965"/>
    <w:rsid w:val="58EB7AAF"/>
    <w:rsid w:val="58F22CAF"/>
    <w:rsid w:val="590645DA"/>
    <w:rsid w:val="590824D3"/>
    <w:rsid w:val="590F1AB3"/>
    <w:rsid w:val="590F329A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105AE3"/>
    <w:rsid w:val="5A131882"/>
    <w:rsid w:val="5A1530F9"/>
    <w:rsid w:val="5A1924BD"/>
    <w:rsid w:val="5A291596"/>
    <w:rsid w:val="5A343E94"/>
    <w:rsid w:val="5A3572F7"/>
    <w:rsid w:val="5A357CBF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B1A7E"/>
    <w:rsid w:val="5BC56459"/>
    <w:rsid w:val="5BCC3C8B"/>
    <w:rsid w:val="5BDB7A2A"/>
    <w:rsid w:val="5BDD7C46"/>
    <w:rsid w:val="5BE06F83"/>
    <w:rsid w:val="5BEC60DC"/>
    <w:rsid w:val="5BF136F2"/>
    <w:rsid w:val="5BF64864"/>
    <w:rsid w:val="5BFE012D"/>
    <w:rsid w:val="5C0A23C6"/>
    <w:rsid w:val="5C1949F7"/>
    <w:rsid w:val="5C1A77B4"/>
    <w:rsid w:val="5C1C12D8"/>
    <w:rsid w:val="5C205D85"/>
    <w:rsid w:val="5C33715E"/>
    <w:rsid w:val="5C4C26D6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A3915"/>
    <w:rsid w:val="5D9D6B16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82230"/>
    <w:rsid w:val="5DCB1D21"/>
    <w:rsid w:val="5DCB3ACF"/>
    <w:rsid w:val="5DCF7A63"/>
    <w:rsid w:val="5DD230AF"/>
    <w:rsid w:val="5DD2766C"/>
    <w:rsid w:val="5DD46E27"/>
    <w:rsid w:val="5DD62B9F"/>
    <w:rsid w:val="5DDD322E"/>
    <w:rsid w:val="5DDE648A"/>
    <w:rsid w:val="5DE87A06"/>
    <w:rsid w:val="5DF50B4C"/>
    <w:rsid w:val="5DF66800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5566C"/>
    <w:rsid w:val="5F4973A1"/>
    <w:rsid w:val="5F51677D"/>
    <w:rsid w:val="5F534EAA"/>
    <w:rsid w:val="5F5A0B67"/>
    <w:rsid w:val="5F5B337D"/>
    <w:rsid w:val="5F5C0E82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E1A8A"/>
    <w:rsid w:val="6028345A"/>
    <w:rsid w:val="602A2D2E"/>
    <w:rsid w:val="60375FC5"/>
    <w:rsid w:val="603F0748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67E5"/>
    <w:rsid w:val="617530F8"/>
    <w:rsid w:val="61804119"/>
    <w:rsid w:val="61811074"/>
    <w:rsid w:val="61842912"/>
    <w:rsid w:val="61860A0A"/>
    <w:rsid w:val="61972270"/>
    <w:rsid w:val="619A6E81"/>
    <w:rsid w:val="619E0A91"/>
    <w:rsid w:val="61A134C4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FA10DE"/>
    <w:rsid w:val="62FB09B2"/>
    <w:rsid w:val="62FC7B06"/>
    <w:rsid w:val="63057A83"/>
    <w:rsid w:val="630C6C6F"/>
    <w:rsid w:val="63141A74"/>
    <w:rsid w:val="631657EC"/>
    <w:rsid w:val="631E5BA5"/>
    <w:rsid w:val="63260E96"/>
    <w:rsid w:val="632B573B"/>
    <w:rsid w:val="632F02FD"/>
    <w:rsid w:val="633151E2"/>
    <w:rsid w:val="633955D1"/>
    <w:rsid w:val="633D53C7"/>
    <w:rsid w:val="63414F5F"/>
    <w:rsid w:val="634A36E8"/>
    <w:rsid w:val="634D34D4"/>
    <w:rsid w:val="63611187"/>
    <w:rsid w:val="63754843"/>
    <w:rsid w:val="63806E68"/>
    <w:rsid w:val="63865A9E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4B7717"/>
    <w:rsid w:val="64505303"/>
    <w:rsid w:val="645111D2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A13F5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950DF7"/>
    <w:rsid w:val="669929BC"/>
    <w:rsid w:val="66A03D4A"/>
    <w:rsid w:val="66A63182"/>
    <w:rsid w:val="66AA4BC9"/>
    <w:rsid w:val="66BC0A58"/>
    <w:rsid w:val="66BE423A"/>
    <w:rsid w:val="66CB4B3F"/>
    <w:rsid w:val="66CC0FE3"/>
    <w:rsid w:val="66D85D11"/>
    <w:rsid w:val="66D93700"/>
    <w:rsid w:val="66DB1226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3504EF"/>
    <w:rsid w:val="673D3C8F"/>
    <w:rsid w:val="673D77EB"/>
    <w:rsid w:val="673F17B5"/>
    <w:rsid w:val="67550AE6"/>
    <w:rsid w:val="675859D1"/>
    <w:rsid w:val="6764121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D26C4D"/>
    <w:rsid w:val="68D97D65"/>
    <w:rsid w:val="68DD28B2"/>
    <w:rsid w:val="68DD2925"/>
    <w:rsid w:val="68DD74D8"/>
    <w:rsid w:val="68E048D2"/>
    <w:rsid w:val="68FE11F2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949E1"/>
    <w:rsid w:val="6A2D585D"/>
    <w:rsid w:val="6A2E7F6E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F6E0B"/>
    <w:rsid w:val="6AE6019A"/>
    <w:rsid w:val="6AEF34F2"/>
    <w:rsid w:val="6AFC5C0F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97FE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F25C05"/>
    <w:rsid w:val="6DFD14D4"/>
    <w:rsid w:val="6E0252EB"/>
    <w:rsid w:val="6E054DDB"/>
    <w:rsid w:val="6E0636F3"/>
    <w:rsid w:val="6E0B064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D45E9"/>
    <w:rsid w:val="6F2E742E"/>
    <w:rsid w:val="6F307B60"/>
    <w:rsid w:val="6F330F4C"/>
    <w:rsid w:val="6F377216"/>
    <w:rsid w:val="6F3E46C9"/>
    <w:rsid w:val="6F4638FD"/>
    <w:rsid w:val="6F4B4A6F"/>
    <w:rsid w:val="6F4D4184"/>
    <w:rsid w:val="6F561264"/>
    <w:rsid w:val="6F6941B6"/>
    <w:rsid w:val="6F6B5112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11419"/>
    <w:rsid w:val="6FDB5DF3"/>
    <w:rsid w:val="6FE32EFA"/>
    <w:rsid w:val="6FEE1FCA"/>
    <w:rsid w:val="6FF11ABB"/>
    <w:rsid w:val="6FF43359"/>
    <w:rsid w:val="6FF944CB"/>
    <w:rsid w:val="6FFD045F"/>
    <w:rsid w:val="7002794D"/>
    <w:rsid w:val="70062C74"/>
    <w:rsid w:val="70076381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3419A7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9A7E36"/>
    <w:rsid w:val="719B5CA9"/>
    <w:rsid w:val="71A5490B"/>
    <w:rsid w:val="71AA20F6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A3778"/>
    <w:rsid w:val="725325B9"/>
    <w:rsid w:val="72563E57"/>
    <w:rsid w:val="72636FD7"/>
    <w:rsid w:val="726C58D8"/>
    <w:rsid w:val="727D13E4"/>
    <w:rsid w:val="728409C4"/>
    <w:rsid w:val="72936E59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4271A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A2CD7"/>
    <w:rsid w:val="75167F2B"/>
    <w:rsid w:val="751853F4"/>
    <w:rsid w:val="751D2AF0"/>
    <w:rsid w:val="752B5127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C84BF7"/>
    <w:rsid w:val="76CA2073"/>
    <w:rsid w:val="76CA6BC2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F6F0D"/>
    <w:rsid w:val="77212C85"/>
    <w:rsid w:val="77277B70"/>
    <w:rsid w:val="77405D68"/>
    <w:rsid w:val="774E15A1"/>
    <w:rsid w:val="77585F7B"/>
    <w:rsid w:val="775A7F45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D15CB"/>
    <w:rsid w:val="78F65A4C"/>
    <w:rsid w:val="78FA19E0"/>
    <w:rsid w:val="790C1713"/>
    <w:rsid w:val="790C34C1"/>
    <w:rsid w:val="790E0FE8"/>
    <w:rsid w:val="790E2D96"/>
    <w:rsid w:val="79130B44"/>
    <w:rsid w:val="79151E55"/>
    <w:rsid w:val="79246DEB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A13C0A"/>
    <w:rsid w:val="79AE27CB"/>
    <w:rsid w:val="79B53B59"/>
    <w:rsid w:val="79BF1AE8"/>
    <w:rsid w:val="79BF6786"/>
    <w:rsid w:val="79C43D9C"/>
    <w:rsid w:val="79C45B4A"/>
    <w:rsid w:val="79CC5E49"/>
    <w:rsid w:val="79D344C4"/>
    <w:rsid w:val="79D9190A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E105C"/>
    <w:rsid w:val="7A04063C"/>
    <w:rsid w:val="7A044199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D324E9"/>
    <w:rsid w:val="7AE244DA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F7695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E7E36"/>
    <w:rsid w:val="7C3F7AEE"/>
    <w:rsid w:val="7C4B55D7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006E99"/>
    <w:rsid w:val="7D10125B"/>
    <w:rsid w:val="7D124E1E"/>
    <w:rsid w:val="7D157C49"/>
    <w:rsid w:val="7D18068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A55B4"/>
    <w:rsid w:val="7E916A99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11381</Words>
  <Characters>15324</Characters>
  <Lines>0</Lines>
  <Paragraphs>0</Paragraphs>
  <TotalTime>8</TotalTime>
  <ScaleCrop>false</ScaleCrop>
  <LinksUpToDate>false</LinksUpToDate>
  <CharactersWithSpaces>18582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2023-07-25T10:49:51Z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E840753E3F9B4D84972CF05137C7036C_13</vt:lpwstr>
  </property>
  <property fmtid="{D5CDD505-2E9C-101B-9397-08002B2CF9AE}" pid="5" name="commondata">
    <vt:lpwstr>eyJjb3VudCI6NDAzLCJoZGlkIjoiNjdhMTMwNDYzZWIwOTU0NDRlYjIzNmI5NWQ1MzBlYjAiLCJ1c2VyQ291bnQiOjQwM30=</vt:lpwstr>
  </property>
</Properties>
</file>