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2022-2028全球及中国医疗保健SaaS行业研究及十四五规划分析报告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2022-2028全球及中国医疗保健SaaS行业研究及十四五规划分析报告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受新冠肺炎疫情等影响，QYResearch调研显示，2021年全球医疗保健SaaS市场规模大约为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目前全球市场，主要由 和 地区厂商主导，全球医疗保健SaaS头部厂商主要包括McKesson、Allscripts、Cerner、Allscripts Healthcare Solutions和GE Healthcare等，前三大厂商占有全球大约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本报告研究“十三五”期间全球及中国市场医疗保健SaaS的发展现状，以及“十四五”期间行业发展预测。重点分析全球主要地区医疗保健SaaS的市场规模，历史数据2017-2022年，预测数据2023-2028年。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本文同时着重分析医疗保健SaaS行业竞争格局，包括全球市场主要企业中国本土市场主要企业竞争格局，重点分析全球主要企业近三年医疗保健SaaS的收入和市场份额。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此外针对医疗保健SaaS行业产品分类、应用、行业政策、行业发展有利因素、不利因素和进入壁垒也做了详细分析。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全球及国内主要企业包括：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McKesson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Allscripts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Cerner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Allscripts Healthcare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GE Healthcare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NextGen Healthcare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ABI Health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Modernizing Medicine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FLATIRON HEALTH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Tempus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Kyruus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Collective Health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Athenahealth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Pespecta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平安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Sinldo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平台型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托管型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药企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药房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医院外医疗机构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本文正文共9章，各章节主要内容如下：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第2章：全球市场总体规模、中国地区总体规模，包括主要地区医疗保健SaaS总体规模及市场份额等；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第3章：行业竞争格局分析，包括全球市场企业医疗保健SaaS收入排名及市场份额、中国市场企业医疗保健SaaS收入排名和份额等；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第4章：全球市场不同产品类型医疗保健SaaS总体规模及份额等；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第5章：全球市场不同应用医疗保健SaaS总体规模及份额等；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第6章：行业发展机遇与风险分析；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第8章：全球市场医疗保健SaaS主要企业基本情况介绍，包括公司简介、医疗保健SaaS产品介绍、医疗保健SaaS收入及公司最新动态等；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医疗保健SaaS市场概述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按照不同产品类型，医疗保健SaaS主要可以分为如下几个类别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不同产品类型医疗保健SaaS增长趋势2017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平台型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托管型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从不同应用，医疗保健SaaS主要包括如下几个方面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不同应用医疗保健SaaS增长趋势2017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医院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药企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药房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1.3.5 医院外医疗机构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1.3.6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十三五期间（2017至2021）和十四五期间（2021至2025）医疗保健SaaS行业发展总体概况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医疗保健SaaS行业发展主要特点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1.4.5 发展趋势及建议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全球医疗保健SaaS行业规模及预测分析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全球市场医疗保健SaaS总体规模（2017-2028）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中国市场医疗保健SaaS总体规模（2017-2028）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中国市场医疗保健SaaS总规模占全球比重（2017-2028）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全球主要地区医疗保健SaaS市场规模分析（2017 VS 2021 VS 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2.2.4 拉美主要国家（墨西哥和巴西等）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2.2.5 中东及非洲地区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全球市场主要企业医疗保健SaaS收入分析（2017-2022）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医疗保健SaaS行业集中度分析：全球Top 5厂商市场份额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3.1.3 全球医疗保健SaaS第一梯队、第二梯队和第三梯队企业及市场份额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3.1.4 全球主要企业总部、医疗保健SaaS市场分布及商业化日期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3.1.5 全球主要企业医疗保健SaaS产品类型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3.1.6 全球行业并购及投资情况分析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中国本土主要企业医疗保健SaaS收入分析（2017-2022）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中国市场医疗保健SaaS销售情况分析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医疗保健SaaS中国企业SWOT分析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不同产品类型医疗保健SaaS分析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全球市场不同产品类型医疗保健SaaS总体规模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全球市场不同产品类型医疗保健SaaS总体规模（2017-2022）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全球市场不同产品类型医疗保健SaaS总体规模预测（2023-2028）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中国市场不同产品类型医疗保健SaaS总体规模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中国市场不同产品类型医疗保健SaaS总体规模（2017-2022）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中国市场不同产品类型医疗保健SaaS总体规模预测（2023-2028）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不同应用医疗保健SaaS分析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全球市场不同应用医疗保健SaaS总体规模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全球市场不同应用医疗保健SaaS总体规模（2017-2022）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全球市场不同应用医疗保健SaaS总体规模预测（2023-2028）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中国市场不同应用医疗保健SaaS总体规模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中国市场不同应用医疗保健SaaS总体规模（2017-2022）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中国市场不同应用医疗保健SaaS总体规模预测（2023-2028）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医疗保健SaaS行业发展机遇及主要驱动因素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医疗保健SaaS行业发展面临的风险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医疗保健SaaS行业政策分析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医疗保健SaaS行业产业链简介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医疗保健SaaS产业链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医疗保健SaaS行业供应链分析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7.1.3 医疗保健SaaS主要原材料及其供应商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7.1.4 医疗保健SaaS行业主要下游客户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医疗保健SaaS行业采购模式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医疗保健SaaS行业开发/生产模式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医疗保健SaaS行业销售模式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全球市场主要医疗保健SaaS企业简介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McKesson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8.1.1 McKesson基本信息、医疗保健SaaS市场分布、总部及行业地位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8.1.2 McKesson公司简介及主要业务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8.1.3 McKesson医疗保健SaaS产品规格、参数及市场应用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8.1.4 McKesson医疗保健SaaS收入及毛利率（2017-2022）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8.1.5 McKesson企业最新动态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Allscripts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Allscripts基本信息、医疗保健SaaS市场分布、总部及行业地位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Allscripts公司简介及主要业务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Allscripts医疗保健SaaS产品规格、参数及市场应用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8.2.4 Allscripts医疗保健SaaS收入及毛利率（2017-2022）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8.2.5 Allscripts企业最新动态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Cerner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8.3.1 Cerner基本信息、医疗保健SaaS市场分布、总部及行业地位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8.3.2 Cerner公司简介及主要业务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8.3.3 Cerner医疗保健SaaS产品规格、参数及市场应用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8.3.4 Cerner医疗保健SaaS收入及毛利率（2017-2022）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8.3.5 Cerner企业最新动态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Allscripts Healthcare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8.4.1 Allscripts Healthcare Solutions基本信息、医疗保健SaaS市场分布、总部及行业地位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8.4.2 Allscripts Healthcare Solutions公司简介及主要业务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8.4.3 Allscripts Healthcare Solutions医疗保健SaaS产品规格、参数及市场应用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8.4.4 Allscripts Healthcare Solutions医疗保健SaaS收入及毛利率（2017-2022）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8.4.5 Allscripts Healthcare Solutions企业最新动态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GE Healthcare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8.5.1 GE Healthcare基本信息、医疗保健SaaS市场分布、总部及行业地位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8.5.2 GE Healthcare公司简介及主要业务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8.5.3 GE Healthcare医疗保健SaaS产品规格、参数及市场应用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8.5.4 GE Healthcare医疗保健SaaS收入及毛利率（2017-2022）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8.5.5 GE Healthcare企业最新动态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8.6 NextGen Healthcare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8.6.1 NextGen Healthcare基本信息、医疗保健SaaS市场分布、总部及行业地位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8.6.2 NextGen Healthcare公司简介及主要业务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8.6.3 NextGen Healthcare医疗保健SaaS产品规格、参数及市场应用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8.6.4 NextGen Healthcare医疗保健SaaS收入及毛利率（2017-2022）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8.6.5 NextGen Healthcare企业最新动态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8.7 ABI Health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8.7.1 ABI Health基本信息、医疗保健SaaS市场分布、总部及行业地位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8.7.2 ABI Health公司简介及主要业务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8.7.3 ABI Health医疗保健SaaS产品规格、参数及市场应用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8.7.4 ABI Health医疗保健SaaS收入及毛利率（2017-2022）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8.7.5 ABI Health企业最新动态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8.8 Modernizing Medicine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8.8.1 Modernizing Medicine基本信息、医疗保健SaaS市场分布、总部及行业地位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8.8.2 Modernizing Medicine公司简介及主要业务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8.8.3 Modernizing Medicine医疗保健SaaS产品规格、参数及市场应用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8.8.4 Modernizing Medicine医疗保健SaaS收入及毛利率（2017-2022）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8.8.5 Modernizing Medicine企业最新动态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8.9 FLATIRON HEALTH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8.9.1 FLATIRON HEALTH基本信息、医疗保健SaaS市场分布、总部及行业地位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8.9.2 FLATIRON HEALTH公司简介及主要业务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8.9.3 FLATIRON HEALTH医疗保健SaaS产品规格、参数及市场应用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8.9.4 FLATIRON HEALTH医疗保健SaaS收入及毛利率（2017-2022）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8.9.5 FLATIRON HEALTH企业最新动态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8.10 Tempus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8.10.1 Tempus基本信息、医疗保健SaaS市场分布、总部及行业地位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8.10.2 Tempus公司简介及主要业务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8.10.3 Tempus医疗保健SaaS产品规格、参数及市场应用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8.10.4 Tempus医疗保健SaaS收入及毛利率（2017-2022）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8.10.5 Tempus企业最新动态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8.11 Kyruus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8.11.1 Kyruus基本信息、医疗保健SaaS市场分布、总部及行业地位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8.11.2 Kyruus公司简介及主要业务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8.11.3 Kyruus医疗保健SaaS产品规格、参数及市场应用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8.11.4 Kyruus医疗保健SaaS收入及毛利率（2017-2022）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8.11.5 Kyruus企业最新动态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8.12 Collective Health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8.12.1 Collective Health基本信息、医疗保健SaaS市场分布、总部及行业地位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8.12.2 Collective Health公司简介及主要业务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8.12.3 Collective Health医疗保健SaaS产品规格、参数及市场应用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8.12.4 Collective Health医疗保健SaaS收入及毛利率（2017-2022）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8.12.5 Collective Health企业最新动态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8.13 Athenahealth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8.13.1 Athenahealth基本信息、医疗保健SaaS市场分布、总部及行业地位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8.13.2 Athenahealth公司简介及主要业务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8.13.3 Athenahealth医疗保健SaaS产品规格、参数及市场应用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8.13.4 Athenahealth医疗保健SaaS收入及毛利率（2017-2022）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8.13.5 Athenahealth企业最新动态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8.14 Pespecta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8.14.1 Pespecta基本信息、医疗保健SaaS市场分布、总部及行业地位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8.14.2 Pespecta公司简介及主要业务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8.14.3 Pespecta医疗保健SaaS产品规格、参数及市场应用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8.14.4 Pespecta医疗保健SaaS收入及毛利率（2017-2022）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8.14.5 Pespecta企业最新动态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8.15 平安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8.15.1 平安基本信息、医疗保健SaaS市场分布、总部及行业地位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8.15.2 Pespecta公司简介及主要业务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8.15.3 平安医疗保健SaaS产品规格、参数及市场应用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8.15.4 平安医疗保健SaaS收入及毛利率（2017-2022）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8.15.5 平安企业最新动态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8.16 Sinldo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8.16.1 Sinldo基本信息、医疗保健SaaS市场分布、总部及行业地位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8.16.2 Sinldo公司简介及主要业务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8.16.3 Sinldo医疗保健SaaS产品规格、参数及市场应用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8.16.4 Sinldo医疗保健SaaS收入及毛利率（2017-2022）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8.16.5 Sinldo企业最新动态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研究方法与数据来源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10.2.1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10.2.2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4113619"/>
    <w:rsid w:val="04260351"/>
    <w:rsid w:val="0437593A"/>
    <w:rsid w:val="04386C8B"/>
    <w:rsid w:val="04511EE4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054F6B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C509BD"/>
    <w:rsid w:val="05E10A73"/>
    <w:rsid w:val="05F73041"/>
    <w:rsid w:val="05F966C2"/>
    <w:rsid w:val="05FC12A3"/>
    <w:rsid w:val="06035F1C"/>
    <w:rsid w:val="06167900"/>
    <w:rsid w:val="061D24C6"/>
    <w:rsid w:val="064A5982"/>
    <w:rsid w:val="06621ACF"/>
    <w:rsid w:val="067350F1"/>
    <w:rsid w:val="069B5247"/>
    <w:rsid w:val="06D4768D"/>
    <w:rsid w:val="06D77F68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484CDB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C58A1"/>
    <w:rsid w:val="09D153F7"/>
    <w:rsid w:val="09D869C9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4368F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D93BDF"/>
    <w:rsid w:val="0DE74F5C"/>
    <w:rsid w:val="0E1F1DAC"/>
    <w:rsid w:val="0E4B301C"/>
    <w:rsid w:val="0E655D5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1A1DC7"/>
    <w:rsid w:val="0F311A88"/>
    <w:rsid w:val="0F3F0B7A"/>
    <w:rsid w:val="0F580B65"/>
    <w:rsid w:val="0F6C5737"/>
    <w:rsid w:val="0F7953B8"/>
    <w:rsid w:val="0F7B295E"/>
    <w:rsid w:val="0FA10E8C"/>
    <w:rsid w:val="0FCB06E2"/>
    <w:rsid w:val="0FF72425"/>
    <w:rsid w:val="10124A74"/>
    <w:rsid w:val="1035778F"/>
    <w:rsid w:val="10505052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6F222F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F955F1"/>
    <w:rsid w:val="141534F2"/>
    <w:rsid w:val="143B7102"/>
    <w:rsid w:val="14406463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F97"/>
    <w:rsid w:val="155D6032"/>
    <w:rsid w:val="15657929"/>
    <w:rsid w:val="15A004B8"/>
    <w:rsid w:val="15BE6552"/>
    <w:rsid w:val="15C6060D"/>
    <w:rsid w:val="15F76AF0"/>
    <w:rsid w:val="16067414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14146D"/>
    <w:rsid w:val="17280D79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F87BE6"/>
    <w:rsid w:val="1AFF6500"/>
    <w:rsid w:val="1B102A82"/>
    <w:rsid w:val="1B501024"/>
    <w:rsid w:val="1B63636A"/>
    <w:rsid w:val="1B6759A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BB16FD"/>
    <w:rsid w:val="1DBE4EE8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B7B78"/>
    <w:rsid w:val="21632F11"/>
    <w:rsid w:val="21B00C7A"/>
    <w:rsid w:val="21C67CBD"/>
    <w:rsid w:val="21C8311F"/>
    <w:rsid w:val="21E2498F"/>
    <w:rsid w:val="21ED553C"/>
    <w:rsid w:val="21F42280"/>
    <w:rsid w:val="21F7307A"/>
    <w:rsid w:val="22106FD4"/>
    <w:rsid w:val="2215007F"/>
    <w:rsid w:val="222F6313"/>
    <w:rsid w:val="22347A73"/>
    <w:rsid w:val="223632DF"/>
    <w:rsid w:val="225A2ECA"/>
    <w:rsid w:val="225C4D23"/>
    <w:rsid w:val="22823F9C"/>
    <w:rsid w:val="2291083F"/>
    <w:rsid w:val="229F0AC2"/>
    <w:rsid w:val="22B840FD"/>
    <w:rsid w:val="22BD07D0"/>
    <w:rsid w:val="22CD4F43"/>
    <w:rsid w:val="22D861F3"/>
    <w:rsid w:val="22E87B5F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C1D7E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5F37239"/>
    <w:rsid w:val="26094FD2"/>
    <w:rsid w:val="260E634D"/>
    <w:rsid w:val="26141B5F"/>
    <w:rsid w:val="265907B1"/>
    <w:rsid w:val="267C6CA9"/>
    <w:rsid w:val="26842F7C"/>
    <w:rsid w:val="26A06719"/>
    <w:rsid w:val="26A1316E"/>
    <w:rsid w:val="26C75DE3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72149"/>
    <w:rsid w:val="28F276E4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A7700"/>
    <w:rsid w:val="2AC91900"/>
    <w:rsid w:val="2ACF155D"/>
    <w:rsid w:val="2AF245A1"/>
    <w:rsid w:val="2AF97473"/>
    <w:rsid w:val="2B0551C9"/>
    <w:rsid w:val="2B165B4A"/>
    <w:rsid w:val="2B1E01E1"/>
    <w:rsid w:val="2B201CEE"/>
    <w:rsid w:val="2B20283C"/>
    <w:rsid w:val="2B22031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46DEB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212A1B"/>
    <w:rsid w:val="3130125C"/>
    <w:rsid w:val="314427E3"/>
    <w:rsid w:val="3147160D"/>
    <w:rsid w:val="3147257B"/>
    <w:rsid w:val="315B6A33"/>
    <w:rsid w:val="317D0677"/>
    <w:rsid w:val="31C32E27"/>
    <w:rsid w:val="31C95924"/>
    <w:rsid w:val="31DA6D11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BA5E0B"/>
    <w:rsid w:val="32E72793"/>
    <w:rsid w:val="32F91961"/>
    <w:rsid w:val="331523E7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163A7C"/>
    <w:rsid w:val="353E22D7"/>
    <w:rsid w:val="3542033F"/>
    <w:rsid w:val="359D0F6C"/>
    <w:rsid w:val="35AD3168"/>
    <w:rsid w:val="35B73EA0"/>
    <w:rsid w:val="35DE2769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8E0CAA"/>
    <w:rsid w:val="3A951934"/>
    <w:rsid w:val="3AB31226"/>
    <w:rsid w:val="3AB74387"/>
    <w:rsid w:val="3ABD272B"/>
    <w:rsid w:val="3ACC5336"/>
    <w:rsid w:val="3AD50E55"/>
    <w:rsid w:val="3ADD1627"/>
    <w:rsid w:val="3B293570"/>
    <w:rsid w:val="3B3C5FAA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5454"/>
    <w:rsid w:val="3C8523BD"/>
    <w:rsid w:val="3C855D19"/>
    <w:rsid w:val="3CB668BF"/>
    <w:rsid w:val="3CC323A5"/>
    <w:rsid w:val="3CDB1EF1"/>
    <w:rsid w:val="3CF66C0A"/>
    <w:rsid w:val="3D263123"/>
    <w:rsid w:val="3D28669D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CE1E84"/>
    <w:rsid w:val="3ED26C57"/>
    <w:rsid w:val="3ED56BF7"/>
    <w:rsid w:val="3EE72994"/>
    <w:rsid w:val="3EF96368"/>
    <w:rsid w:val="3F042033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FC636A"/>
    <w:rsid w:val="402A12A4"/>
    <w:rsid w:val="403B320B"/>
    <w:rsid w:val="40560217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D64F1C"/>
    <w:rsid w:val="43EA5F5A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46321C"/>
    <w:rsid w:val="457B3A87"/>
    <w:rsid w:val="458852E9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67056A"/>
    <w:rsid w:val="467712DF"/>
    <w:rsid w:val="468B1807"/>
    <w:rsid w:val="46925B5D"/>
    <w:rsid w:val="469A6CC1"/>
    <w:rsid w:val="46C44E88"/>
    <w:rsid w:val="46CC117B"/>
    <w:rsid w:val="46CE32A7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D65FF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B80743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203B0B"/>
    <w:rsid w:val="543D2333"/>
    <w:rsid w:val="54636575"/>
    <w:rsid w:val="54693F7A"/>
    <w:rsid w:val="54AD6566"/>
    <w:rsid w:val="54B505AF"/>
    <w:rsid w:val="54BE3E6C"/>
    <w:rsid w:val="54C10C99"/>
    <w:rsid w:val="54CE71CD"/>
    <w:rsid w:val="54D77E12"/>
    <w:rsid w:val="551672AC"/>
    <w:rsid w:val="551C7529"/>
    <w:rsid w:val="551E4C5A"/>
    <w:rsid w:val="5541273A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410CD"/>
    <w:rsid w:val="59D01E6B"/>
    <w:rsid w:val="59D62D10"/>
    <w:rsid w:val="59EA5EEF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C007787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932C1E"/>
    <w:rsid w:val="5E961773"/>
    <w:rsid w:val="5EB866E3"/>
    <w:rsid w:val="5EE63A79"/>
    <w:rsid w:val="5EEE761A"/>
    <w:rsid w:val="5EFB1A64"/>
    <w:rsid w:val="5F1F0D68"/>
    <w:rsid w:val="5F2C6B34"/>
    <w:rsid w:val="5F3C1F39"/>
    <w:rsid w:val="5F6909BC"/>
    <w:rsid w:val="5F720C17"/>
    <w:rsid w:val="5F72765A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151E2"/>
    <w:rsid w:val="63393E6E"/>
    <w:rsid w:val="633D54AB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7E5238"/>
    <w:rsid w:val="64881A5F"/>
    <w:rsid w:val="64AB1A2E"/>
    <w:rsid w:val="64AD03EB"/>
    <w:rsid w:val="64EF11D0"/>
    <w:rsid w:val="64F471A3"/>
    <w:rsid w:val="65191766"/>
    <w:rsid w:val="65244C5E"/>
    <w:rsid w:val="65311216"/>
    <w:rsid w:val="65335183"/>
    <w:rsid w:val="653B52BE"/>
    <w:rsid w:val="654C6C5A"/>
    <w:rsid w:val="655B2536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C44A8C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961754"/>
    <w:rsid w:val="729A6845"/>
    <w:rsid w:val="729E07F8"/>
    <w:rsid w:val="72CE43BD"/>
    <w:rsid w:val="72DB56CD"/>
    <w:rsid w:val="72E61EA5"/>
    <w:rsid w:val="731E35AB"/>
    <w:rsid w:val="73274106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642071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A91123"/>
    <w:rsid w:val="78B5718D"/>
    <w:rsid w:val="78B9787C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766818"/>
    <w:rsid w:val="7978479E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8427AD"/>
    <w:rsid w:val="7C892290"/>
    <w:rsid w:val="7CDB455B"/>
    <w:rsid w:val="7CF20131"/>
    <w:rsid w:val="7CF30BD7"/>
    <w:rsid w:val="7CFA3335"/>
    <w:rsid w:val="7D324F51"/>
    <w:rsid w:val="7D402B12"/>
    <w:rsid w:val="7D516B7C"/>
    <w:rsid w:val="7D725AC4"/>
    <w:rsid w:val="7D883850"/>
    <w:rsid w:val="7DAD5BFA"/>
    <w:rsid w:val="7DB70A60"/>
    <w:rsid w:val="7DD87FAA"/>
    <w:rsid w:val="7DDA4189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522C3"/>
    <w:rsid w:val="7ECD55DA"/>
    <w:rsid w:val="7F007D74"/>
    <w:rsid w:val="7F23500C"/>
    <w:rsid w:val="7F422C7B"/>
    <w:rsid w:val="7F532551"/>
    <w:rsid w:val="7F73434A"/>
    <w:rsid w:val="7F745D27"/>
    <w:rsid w:val="7F7A3D34"/>
    <w:rsid w:val="7F834933"/>
    <w:rsid w:val="7F912F54"/>
    <w:rsid w:val="7F9A720F"/>
    <w:rsid w:val="7F9D4376"/>
    <w:rsid w:val="7FAD6B41"/>
    <w:rsid w:val="7FB30CE7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1135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2022-03-09T09:04:41Z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C7A3ECC3C1F14CA88390028C506397C5</vt:lpwstr>
  </property>
</Properties>
</file>