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-1157605</wp:posOffset>
            </wp:positionH>
            <wp:positionV relativeFrom="paragraph">
              <wp:posOffset>-937260</wp:posOffset>
            </wp:positionV>
            <wp:extent cx="7560310" cy="10690225"/>
            <wp:effectExtent l="0" t="0" r="2540" b="15875"/>
            <wp:wrapNone/>
            <wp:docPr id="8" name="图片 8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协议封面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tabs>
          <w:tab w:val="left" w:pos="7480"/>
        </w:tabs>
        <w:rPr>
          <w:rFonts w:hint="eastAsia" w:eastAsia="宋体"/>
          <w:lang w:eastAsia="zh-CN"/>
        </w:rPr>
      </w:pPr>
      <w:bookmarkStart w:id="0" w:name="_GoBack"/>
      <w:bookmarkEnd w:id="0"/>
      <w:r>
        <w:rPr>
          <w:sz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-389255</wp:posOffset>
                </wp:positionH>
                <wp:positionV relativeFrom="paragraph">
                  <wp:posOffset>1290320</wp:posOffset>
                </wp:positionV>
                <wp:extent cx="6466205" cy="914400"/>
                <wp:effectExtent l="0" t="0" r="0" b="0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383790" y="4198620"/>
                          <a:ext cx="6466205" cy="914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ascii="宋体" w:hAnsi="宋体" w:eastAsia="宋体" w:cs="宋体"/>
                                <w:b/>
                                <w:bCs w:val="0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default" w:ascii="宋体" w:hAnsi="宋体" w:eastAsia="宋体" w:cs="宋体"/>
                                <w:b/>
                                <w:bCs w:val="0"/>
                                <w:sz w:val="72"/>
                                <w:szCs w:val="72"/>
                                <w:lang w:val="en-US" w:eastAsia="zh-CN"/>
                              </w:rPr>
                              <w:t>202</w:t>
                            </w:r>
                            <w:r>
                              <w:rPr>
                                <w:rFonts w:hint="eastAsia" w:ascii="宋体" w:hAnsi="宋体" w:cs="宋体"/>
                                <w:b/>
                                <w:bCs w:val="0"/>
                                <w:sz w:val="72"/>
                                <w:szCs w:val="72"/>
                                <w:lang w:val="en-US" w:eastAsia="zh-CN"/>
                              </w:rPr>
                              <w:t>2</w:t>
                            </w:r>
                            <w:r>
                              <w:rPr>
                                <w:rFonts w:hint="default" w:ascii="宋体" w:hAnsi="宋体" w:eastAsia="宋体" w:cs="宋体"/>
                                <w:b/>
                                <w:bCs w:val="0"/>
                                <w:sz w:val="72"/>
                                <w:szCs w:val="72"/>
                                <w:lang w:val="en-US" w:eastAsia="zh-CN"/>
                              </w:rPr>
                              <w:t>年模块化CNG加气系统</w:t>
                            </w:r>
                            <w:r>
                              <w:rPr>
                                <w:rFonts w:hint="eastAsia" w:ascii="宋体" w:hAnsi="宋体" w:cs="宋体"/>
                                <w:b/>
                                <w:bCs w:val="0"/>
                                <w:sz w:val="72"/>
                                <w:szCs w:val="72"/>
                                <w:lang w:val="en-US" w:eastAsia="zh-CN"/>
                              </w:rPr>
                              <w:t>行</w:t>
                            </w:r>
                            <w:r>
                              <w:rPr>
                                <w:rFonts w:hint="default" w:ascii="宋体" w:hAnsi="宋体" w:eastAsia="宋体" w:cs="宋体"/>
                                <w:b/>
                                <w:bCs w:val="0"/>
                                <w:sz w:val="72"/>
                                <w:szCs w:val="72"/>
                                <w:lang w:val="en-US" w:eastAsia="zh-CN"/>
                              </w:rPr>
                              <w:t>业现状与前景趋势分析报告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30.65pt;margin-top:101.6pt;height:72pt;width:509.15pt;z-index:251661312;mso-width-relative:page;mso-height-relative:page;" filled="f" stroked="f" coordsize="21600,21600" o:gfxdata="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">
                <v:fill on="f" focussize="0,0"/>
                <v:stroke on="f" weight="0.5pt"/>
                <v:imagedata o:title=""/>
                <o:lock v:ext="edit" aspectratio="f"/>
                <v:textbox style="mso-fit-shape-to-text:t;">
                  <w:txbxContent>
                    <w:p>
                      <w:pPr>
                        <w:rPr>
                          <w:rFonts w:hint="default" w:ascii="宋体" w:hAnsi="宋体" w:eastAsia="宋体" w:cs="宋体"/>
                          <w:b/>
                          <w:bCs w:val="0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default" w:ascii="宋体" w:hAnsi="宋体" w:eastAsia="宋体" w:cs="宋体"/>
                          <w:b/>
                          <w:bCs w:val="0"/>
                          <w:sz w:val="72"/>
                          <w:szCs w:val="72"/>
                          <w:lang w:val="en-US" w:eastAsia="zh-CN"/>
                        </w:rPr>
                        <w:t>202</w:t>
                      </w:r>
                      <w:r>
                        <w:rPr>
                          <w:rFonts w:hint="eastAsia" w:ascii="宋体" w:hAnsi="宋体" w:cs="宋体"/>
                          <w:b/>
                          <w:bCs w:val="0"/>
                          <w:sz w:val="72"/>
                          <w:szCs w:val="72"/>
                          <w:lang w:val="en-US" w:eastAsia="zh-CN"/>
                        </w:rPr>
                        <w:t>2</w:t>
                      </w:r>
                      <w:r>
                        <w:rPr>
                          <w:rFonts w:hint="default" w:ascii="宋体" w:hAnsi="宋体" w:eastAsia="宋体" w:cs="宋体"/>
                          <w:b/>
                          <w:bCs w:val="0"/>
                          <w:sz w:val="72"/>
                          <w:szCs w:val="72"/>
                          <w:lang w:val="en-US" w:eastAsia="zh-CN"/>
                        </w:rPr>
                        <w:t>年模块化CNG加气系统</w:t>
                      </w:r>
                      <w:r>
                        <w:rPr>
                          <w:rFonts w:hint="eastAsia" w:ascii="宋体" w:hAnsi="宋体" w:cs="宋体"/>
                          <w:b/>
                          <w:bCs w:val="0"/>
                          <w:sz w:val="72"/>
                          <w:szCs w:val="72"/>
                          <w:lang w:val="en-US" w:eastAsia="zh-CN"/>
                        </w:rPr>
                        <w:t>行</w:t>
                      </w:r>
                      <w:r>
                        <w:rPr>
                          <w:rFonts w:hint="default" w:ascii="宋体" w:hAnsi="宋体" w:eastAsia="宋体" w:cs="宋体"/>
                          <w:b/>
                          <w:bCs w:val="0"/>
                          <w:sz w:val="72"/>
                          <w:szCs w:val="72"/>
                          <w:lang w:val="en-US" w:eastAsia="zh-CN"/>
                        </w:rPr>
                        <w:t>业现状与前景趋势分析报告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eastAsia="宋体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-1137285</wp:posOffset>
            </wp:positionH>
            <wp:positionV relativeFrom="paragraph">
              <wp:posOffset>-923290</wp:posOffset>
            </wp:positionV>
            <wp:extent cx="7562215" cy="10689590"/>
            <wp:effectExtent l="0" t="0" r="635" b="16510"/>
            <wp:wrapNone/>
            <wp:docPr id="3" name="图片 3" descr="C:\Users\Administrator\Desktop\协议封底.jpg协议封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Administrator\Desktop\协议封底.jpg协议封底"/>
                    <pic:cNvPicPr>
                      <a:picLocks noChangeAspect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6221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="宋体"/>
          <w:lang w:eastAsia="zh-CN"/>
        </w:rPr>
        <w:br w:type="page"/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【报告篇幅】：93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【报告图表数】：130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据QYR最新调研，2021年中国模块化CNG加气系统市场销售收入达到了 万元，预计2028年可以达到 万元，2022-2028期间年复合增长率(CAGR)为 %。中国市场核心厂商包括安瑞科（蚌埠）压缩机有限公司、CMD Alternative Energy Solutions、GRASYS、Redmark和Compex等，按收入计，2021年中国市场前三大厂商占有大约 %的市场份额。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从产品产品类型方面来看，50CGS占有重要地位，预计2028年份额将达到 %。同时就应用来看，中小型车队在2021年份额大约是 %，未来几年CAGR大约为 %。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本报告研究中国市场模块化CNG加气系统的生产、消费及进出口情况，重点关注在中国市场扮演重要角色的全球及本土模块化CNG加气系统生产商，呈现这些厂商在中国市场的模块化CNG加气系统销量、收入、价格、毛利率、市场份额等关键指标。此外，针对模块化CNG加气系统产品本身的细分增长情况，如不同模块化CNG加气系统产品类型、价格、销量、收入，不同应用模块化CNG加气系统的市场销量等，本文也做了深入分析。历史数据为2017至2021年，预测数据为2022至2028年。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主要厂商包括：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安瑞科（蚌埠）压缩机有限公司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CMD Alternative Energy Solutions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GRASYS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Redmark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Compex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Galileo Technologies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Atlas Copco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RM CNG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Verdek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按照不同产品类型，包括如下几个类别：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50CGS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100CGS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按照不同应用，主要包括如下几个方面：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中小型车队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虚拟管道系统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其他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国内重点关注如下几个地区: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华东地区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华南地区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华中地区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华北地区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西南地区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东北及西北地区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本文正文共10章，各章节主要内容如下：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第1章：报告统计范围、产品细分及中国总体规模（销量、销售收入等数据，2017-2028年）；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第2章：中国市场模块化CNG加气系统主要厂商（品牌）竞争分析，主要包括模块化CNG加气系统销量、收入、市场份额、价格、产地及行业集中度分析；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第3章：中国模块化CNG加气系统主要地区销量分析，包括销量及份额等；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第4章：中国市场模块化CNG加气系统主要厂商（品牌）基本情况介绍，包括公司简介、模块化CNG加气系统产品型号、销量、价格、收入及最新动态等；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第5章：中国不同类型模块化CNG加气系统销量、收入、价格及份额等；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第6章：中国不同应用模块化CNG加气系统销量、收入、价格及份额等；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第7章：行业发展环境分析；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第8章：供应链分析；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第9章：中国本土模块化CNG加气系统生产情况分析，及中国市场模块化CNG加气系统进出口情况；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第10章：报告结论。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正文目录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1 模块化CNG加气系统市场概述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1.1 产品定义及统计范围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1.2 按照不同产品类型，模块化CNG加气系统主要可以分为如下几个类别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1.2.1 不同类型模块化CNG加气系统增长趋势2017 VS 2021 VS 2028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1.2.2 50CGS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1.2.3 100CGS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1.3 从不同应用，模块化CNG加气系统主要包括如下几个方面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1.3.1 中小型车队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1.3.2 虚拟管道系统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1.3.3 其他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1.4 中国模块化CNG加气系统发展现状及未来趋势（2017-2028）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1.4.1 中国市场模块化CNG加气系统收入及增长率（2017-2028）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1.4.2 中国市场模块化CNG加气系统销量及增长率（2017-2028）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2 中国市场主要模块化CNG加气系统厂商分析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2.1 中国市场主要厂商模块化CNG加气系统销量、收入及市场份额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2.1.1 中国市场主要厂商模块化CNG加气系统销量（2017-2022）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2.1.2 中国市场主要厂商模块化CNG加气系统收入（2017-2022）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2.1.3 2021年中国市场主要厂商模块化CNG加气系统收入排名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2.1.4 中国市场主要厂商模块化CNG加气系统价格（2017-2022）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2.2 中国市场主要厂商模块化CNG加气系统产地分布及商业化日期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2.3 模块化CNG加气系统行业集中度、竞争程度分析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2.3.1 模块化CNG加气系统行业集中度分析：中国Top 5厂商市场份额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2.3.2 中国模块化CNG加气系统第一梯队、第二梯队和第三梯队厂商（品牌）及2021年市场份额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3 中国主要地区模块化CNG加气系统分析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3.1 中国主要地区模块化CNG加气系统市场规模分析：2017 VS 2021 VS 2028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3.1.1 中国主要地区模块化CNG加气系统销量及市场份额（2017-2022）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3.1.2 中国主要地区模块化CNG加气系统销量及市场份额预测（2023-2028）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3.1.3 中国主要地区模块化CNG加气系统收入及市场份额（2017-2022）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3.1.4 中国主要地区模块化CNG加气系统收入及市场份额预测（2023-2028）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3.2 华东地区模块化CNG加气系统销量、收入及增长率(2017-2028)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3.3 华南地区模块化CNG加气系统销量、收入及增长率(2017-2028)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3.4 华中地区模块化CNG加气系统销量、收入及增长率(2017-2028)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3.5 华北地区模块化CNG加气系统销量、收入及增长率(2017-2028)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3.6 西南地区模块化CNG加气系统销量、收入及增长率(2017-2028)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3.7 东北及西北地区模块化CNG加气系统销量、收入及增长率(2017-2028)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4 中国市场模块化CNG加气系统主要企业分析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4.1 安瑞科（蚌埠）压缩机有限公司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4.1.1 安瑞科（蚌埠）压缩机有限公司基本信息、模块化CNG加气系统生产基地、总部、竞争对手及市场地位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4.1.2 安瑞科（蚌埠）压缩机有限公司模块化CNG加气系统产品规格、参数及市场应用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4.1.3 安瑞科（蚌埠）压缩机有限公司在中国市场模块化CNG加气系统销量、收入、价格及毛利率（2017-2022）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4.1.4 安瑞科（蚌埠）压缩机有限公司公司简介及主要业务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4.1.5 安瑞科（蚌埠）压缩机有限公司企业最新动态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4.2 CMD Alternative Energy Solutions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4.2.1 CMD Alternative Energy Solutions基本信息、模块化CNG加气系统生产基地、总部、竞争对手及市场地位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4.2.2 CMD Alternative Energy Solutions模块化CNG加气系统产品规格、参数及市场应用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4.2.3 CMD Alternative Energy Solutions在中国市场模块化CNG加气系统销量、收入、价格及毛利率（2017-2022）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4.2.4 CMD Alternative Energy Solutions公司简介及主要业务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4.2.5 CMD Alternative Energy Solutions企业最新动态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4.3 GRASYS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4.3.1 GRASYS基本信息、模块化CNG加气系统生产基地、总部、竞争对手及市场地位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4.3.2 GRASYS模块化CNG加气系统产品规格、参数及市场应用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4.3.3 GRASYS在中国市场模块化CNG加气系统销量、收入、价格及毛利率（2017-2022）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4.3.4 GRASYS公司简介及主要业务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4.3.5 GRASYS企业最新动态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4.4 Redmark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4.4.1 Redmark基本信息、模块化CNG加气系统生产基地、总部、竞争对手及市场地位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4.4.2 Redmark模块化CNG加气系统产品规格、参数及市场应用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4.4.3 Redmark在中国市场模块化CNG加气系统销量、收入、价格及毛利率（2017-2022）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4.4.4 Redmark公司简介及主要业务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4.4.5 Redmark企业最新动态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4.5 Compex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4.5.1 Compex基本信息、模块化CNG加气系统生产基地、总部、竞争对手及市场地位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4.5.2 Compex模块化CNG加气系统产品规格、参数及市场应用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4.5.3 Compex在中国市场模块化CNG加气系统销量、收入、价格及毛利率（2017-2022）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4.5.4 Compex公司简介及主要业务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4.5.5 Compex企业最新动态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4.6 Galileo Technologies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4.6.1 Galileo Technologies基本信息、模块化CNG加气系统生产基地、总部、竞争对手及市场地位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4.6.2 Galileo Technologies模块化CNG加气系统产品规格、参数及市场应用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4.6.3 Galileo Technologies在中国市场模块化CNG加气系统销量、收入、价格及毛利率（2017-2022）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4.6.4 Galileo Technologies公司简介及主要业务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4.6.5 Galileo Technologies企业最新动态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4.7 Atlas Copco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4.7.1 Atlas Copco基本信息、模块化CNG加气系统生产基地、总部、竞争对手及市场地位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4.7.2 Atlas Copco模块化CNG加气系统产品规格、参数及市场应用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4.7.3 Atlas Copco在中国市场模块化CNG加气系统销量、收入、价格及毛利率（2017-2022）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4.7.4 Atlas Copco公司简介及主要业务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4.7.5 Atlas Copco企业最新动态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4.8 RM CNG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4.8.1 RM CNG基本信息、模块化CNG加气系统生产基地、总部、竞争对手及市场地位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4.8.2 RM CNG模块化CNG加气系统产品规格、参数及市场应用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4.8.3 RM CNG在中国市场模块化CNG加气系统销量、收入、价格及毛利率（2017-2022）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4.8.4 RM CNG公司简介及主要业务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4.8.5 RM CNG企业最新动态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4.9 Verdek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4.9.1 Verdek基本信息、模块化CNG加气系统生产基地、总部、竞争对手及市场地位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4.9.2 Verdek模块化CNG加气系统产品规格、参数及市场应用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4.9.3 Verdek在中国市场模块化CNG加气系统销量、收入、价格及毛利率（2017-2022）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4.9.4 Verdek公司简介及主要业务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4.9.5 Verdek企业最新动态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5 不同类型模块化CNG加气系统分析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5.1 中国市场不同产品类型模块化CNG加气系统销量（2017-2028）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5.1.1 中国市场不同产品类型模块化CNG加气系统销量及市场份额（2017-2022）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5.1.2 中国市场不同产品类型模块化CNG加气系统销量预测（2023-2028）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5.2 中国市场不同产品类型模块化CNG加气系统规模（2017-2028）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5.2.1 中国市场不同产品类型模块化CNG加气系统规模及市场份额（2017-2022）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5.2.2 中国市场不同产品类型模块化CNG加气系统规模预测（2023-2028）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5.3 中国市场不同产品类型模块化CNG加气系统价格走势（2017-2028）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6 不同应用模块化CNG加气系统分析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6.1 中国市场不同应用模块化CNG加气系统销量（2017-2028）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6.1.1 中国市场不同应用模块化CNG加气系统销量及市场份额（2017-2022）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6.1.2 中国市场不同应用模块化CNG加气系统销量预测（2023-2028）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6.2 中国市场不同应用模块化CNG加气系统规模（2017-2028）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6.2.1 中国市场不同应用模块化CNG加气系统规模及市场份额（2017-2022）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6.2.2 中国市场不同应用模块化CNG加气系统规模预测（2023-2028）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6.3 中国市场不同应用模块化CNG加气系统价格走势（2017-2028）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7 行业发展环境分析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7.1 模块化CNG加气系统行业发展趋势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7.2 模块化CNG加气系统行业主要驱动因素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7.3 模块化CNG加气系统中国企业SWOT分析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7.4 中国模块化CNG加气系统行业政策环境分析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7.4.1 行业主管部门及监管体制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7.4.2 行业相关政策动向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7.4.3 行业相关规划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8 行业供应链分析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8.1 全球产业链趋势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8.2 模块化CNG加气系统行业产业链简介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8.2.1 模块化CNG加气系统行业供应链分析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8.2.2 主要原料及供应情况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8.2.3 模块化CNG加气系统行业主要下游客户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8.3 模块化CNG加气系统行业采购模式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8.4 模块化CNG加气系统行业生产模式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8.5 模块化CNG加气系统行业销售模式及销售渠道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9 中国本土模块化CNG加气系统产能、产量分析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9.1 中国模块化CNG加气系统供需现状及预测（2017-2028）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9.1.1 中国模块化CNG加气系统产能、产量、产能利用率及发展趋势（2017-2028）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9.1.2 中国模块化CNG加气系统产量、市场需求量及发展趋势（2017-2028）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9.2 中国模块化CNG加气系统进出口分析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9.2.1 中国市场模块化CNG加气系统主要进口来源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9.2.2 中国市场模块化CNG加气系统主要出口目的地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10 研究成果及结论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11 附录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11.1 研究方法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11.2 数据来源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11.2.1 二手信息来源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11.2.2 一手信息来源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11.3 数据交互验证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11.4 免责声明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sectPr>
      <w:headerReference r:id="rId3" w:type="default"/>
      <w:pgSz w:w="11850" w:h="16783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PowerPlusWaterMarkObject22574" o:spid="_x0000_s2052" o:spt="136" type="#_x0000_t136" style="position:absolute;left:0pt;height:108.95pt;width:478.3pt;mso-position-horizontal:center;mso-position-horizontal-relative:margin;mso-position-vertical:center;mso-position-vertical-relative:margin;rotation:-2949120f;z-index:-251657216;mso-width-relative:page;mso-height-relative:page;" fillcolor="#C0C0C0" filled="t" stroked="f" coordsize="21600,21600" adj="10800">
          <v:path/>
          <v:fill on="t" opacity="52428f" focussize="0,0"/>
          <v:stroke on="f"/>
          <v:imagedata o:title=""/>
          <o:lock v:ext="edit" aspectratio="t"/>
          <v:textpath on="t" fitshape="t" fitpath="t" trim="t" xscale="f" string="QYResearch" style="font-family:宋体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8C3708"/>
    <w:rsid w:val="00001348"/>
    <w:rsid w:val="000174E1"/>
    <w:rsid w:val="00041D5A"/>
    <w:rsid w:val="000D21D1"/>
    <w:rsid w:val="000D6CB9"/>
    <w:rsid w:val="000F336E"/>
    <w:rsid w:val="00106E59"/>
    <w:rsid w:val="001464CE"/>
    <w:rsid w:val="001A3724"/>
    <w:rsid w:val="001A3A24"/>
    <w:rsid w:val="001D3FA8"/>
    <w:rsid w:val="00201084"/>
    <w:rsid w:val="002143A8"/>
    <w:rsid w:val="002165EA"/>
    <w:rsid w:val="00265CBD"/>
    <w:rsid w:val="002B507D"/>
    <w:rsid w:val="002B67B5"/>
    <w:rsid w:val="002C697C"/>
    <w:rsid w:val="002E4E1C"/>
    <w:rsid w:val="002E5C56"/>
    <w:rsid w:val="00356BF1"/>
    <w:rsid w:val="003720FB"/>
    <w:rsid w:val="003E2B43"/>
    <w:rsid w:val="00492675"/>
    <w:rsid w:val="004B64C1"/>
    <w:rsid w:val="004C4500"/>
    <w:rsid w:val="004E662D"/>
    <w:rsid w:val="0050704D"/>
    <w:rsid w:val="00526ED2"/>
    <w:rsid w:val="00532226"/>
    <w:rsid w:val="00546CDE"/>
    <w:rsid w:val="0056458E"/>
    <w:rsid w:val="005E6816"/>
    <w:rsid w:val="006739B1"/>
    <w:rsid w:val="006B0197"/>
    <w:rsid w:val="006D1520"/>
    <w:rsid w:val="006F7850"/>
    <w:rsid w:val="00774299"/>
    <w:rsid w:val="0079115D"/>
    <w:rsid w:val="007E1B62"/>
    <w:rsid w:val="00803FB7"/>
    <w:rsid w:val="008C4F04"/>
    <w:rsid w:val="008F5FA1"/>
    <w:rsid w:val="0094262F"/>
    <w:rsid w:val="009D3252"/>
    <w:rsid w:val="009E2914"/>
    <w:rsid w:val="00A362DC"/>
    <w:rsid w:val="00A57939"/>
    <w:rsid w:val="00A65FCB"/>
    <w:rsid w:val="00A83DF3"/>
    <w:rsid w:val="00A87A78"/>
    <w:rsid w:val="00AB7AF2"/>
    <w:rsid w:val="00AC25C5"/>
    <w:rsid w:val="00B37DED"/>
    <w:rsid w:val="00B43C3F"/>
    <w:rsid w:val="00B5230D"/>
    <w:rsid w:val="00B54C9C"/>
    <w:rsid w:val="00BB48D7"/>
    <w:rsid w:val="00BF2D69"/>
    <w:rsid w:val="00C21037"/>
    <w:rsid w:val="00C32480"/>
    <w:rsid w:val="00C6630A"/>
    <w:rsid w:val="00C67061"/>
    <w:rsid w:val="00C81E23"/>
    <w:rsid w:val="00CB02F5"/>
    <w:rsid w:val="00CF1E63"/>
    <w:rsid w:val="00CF2E42"/>
    <w:rsid w:val="00D22EBB"/>
    <w:rsid w:val="00D43244"/>
    <w:rsid w:val="00D92607"/>
    <w:rsid w:val="00D97B08"/>
    <w:rsid w:val="00DC74AD"/>
    <w:rsid w:val="00E2363D"/>
    <w:rsid w:val="00ED6ABF"/>
    <w:rsid w:val="00EF4065"/>
    <w:rsid w:val="00F14565"/>
    <w:rsid w:val="00F23144"/>
    <w:rsid w:val="00F30AFF"/>
    <w:rsid w:val="00F826AD"/>
    <w:rsid w:val="00FA382B"/>
    <w:rsid w:val="00FC6D1E"/>
    <w:rsid w:val="00FD38A4"/>
    <w:rsid w:val="010163F1"/>
    <w:rsid w:val="01044F76"/>
    <w:rsid w:val="0104646A"/>
    <w:rsid w:val="01050F3D"/>
    <w:rsid w:val="010527E5"/>
    <w:rsid w:val="0107004E"/>
    <w:rsid w:val="010874BF"/>
    <w:rsid w:val="010F3043"/>
    <w:rsid w:val="01167C04"/>
    <w:rsid w:val="011C5BC7"/>
    <w:rsid w:val="01206BF4"/>
    <w:rsid w:val="01244C81"/>
    <w:rsid w:val="0124747C"/>
    <w:rsid w:val="01252FD1"/>
    <w:rsid w:val="01254214"/>
    <w:rsid w:val="01262161"/>
    <w:rsid w:val="012A5692"/>
    <w:rsid w:val="01383125"/>
    <w:rsid w:val="013E1165"/>
    <w:rsid w:val="013E1A20"/>
    <w:rsid w:val="01433A3C"/>
    <w:rsid w:val="0146223D"/>
    <w:rsid w:val="014C2581"/>
    <w:rsid w:val="0151030A"/>
    <w:rsid w:val="015105A0"/>
    <w:rsid w:val="0155601F"/>
    <w:rsid w:val="015A65CB"/>
    <w:rsid w:val="015C3E7B"/>
    <w:rsid w:val="01663B88"/>
    <w:rsid w:val="0167781C"/>
    <w:rsid w:val="016C3471"/>
    <w:rsid w:val="016E32D4"/>
    <w:rsid w:val="017042EF"/>
    <w:rsid w:val="01763F6E"/>
    <w:rsid w:val="0178181E"/>
    <w:rsid w:val="01785F13"/>
    <w:rsid w:val="017F565F"/>
    <w:rsid w:val="01820D66"/>
    <w:rsid w:val="01844C6E"/>
    <w:rsid w:val="01866B02"/>
    <w:rsid w:val="01883E76"/>
    <w:rsid w:val="01892352"/>
    <w:rsid w:val="018C23CB"/>
    <w:rsid w:val="0190082D"/>
    <w:rsid w:val="0191458D"/>
    <w:rsid w:val="019219AA"/>
    <w:rsid w:val="01984664"/>
    <w:rsid w:val="01986FCE"/>
    <w:rsid w:val="019E1F3A"/>
    <w:rsid w:val="01A60697"/>
    <w:rsid w:val="01A969EF"/>
    <w:rsid w:val="01B01811"/>
    <w:rsid w:val="01B31BCE"/>
    <w:rsid w:val="01B74D1C"/>
    <w:rsid w:val="01BA4EE0"/>
    <w:rsid w:val="01BC5901"/>
    <w:rsid w:val="01BF2500"/>
    <w:rsid w:val="01C971F2"/>
    <w:rsid w:val="01CA782B"/>
    <w:rsid w:val="01D05C15"/>
    <w:rsid w:val="01D72D25"/>
    <w:rsid w:val="01DC0BD7"/>
    <w:rsid w:val="01DD36AA"/>
    <w:rsid w:val="01DE3F57"/>
    <w:rsid w:val="01E40323"/>
    <w:rsid w:val="01E466A2"/>
    <w:rsid w:val="01ED048F"/>
    <w:rsid w:val="01F0126E"/>
    <w:rsid w:val="01F55B29"/>
    <w:rsid w:val="01F61A0E"/>
    <w:rsid w:val="01F847DB"/>
    <w:rsid w:val="02063C5E"/>
    <w:rsid w:val="020A163A"/>
    <w:rsid w:val="02114200"/>
    <w:rsid w:val="02147F37"/>
    <w:rsid w:val="021E56A8"/>
    <w:rsid w:val="02205EB3"/>
    <w:rsid w:val="02211D50"/>
    <w:rsid w:val="022226F1"/>
    <w:rsid w:val="022460B9"/>
    <w:rsid w:val="02263969"/>
    <w:rsid w:val="0226523E"/>
    <w:rsid w:val="022775A6"/>
    <w:rsid w:val="02324A17"/>
    <w:rsid w:val="02330D0E"/>
    <w:rsid w:val="02383240"/>
    <w:rsid w:val="0239209C"/>
    <w:rsid w:val="0239579C"/>
    <w:rsid w:val="023A16F5"/>
    <w:rsid w:val="023E4FA2"/>
    <w:rsid w:val="024117E8"/>
    <w:rsid w:val="024407B2"/>
    <w:rsid w:val="0246398E"/>
    <w:rsid w:val="02496E81"/>
    <w:rsid w:val="024E5CC5"/>
    <w:rsid w:val="025444CD"/>
    <w:rsid w:val="0258289F"/>
    <w:rsid w:val="02583C7F"/>
    <w:rsid w:val="02594608"/>
    <w:rsid w:val="025A32C0"/>
    <w:rsid w:val="025A52A5"/>
    <w:rsid w:val="026022C7"/>
    <w:rsid w:val="02607F39"/>
    <w:rsid w:val="026138B3"/>
    <w:rsid w:val="02626ABC"/>
    <w:rsid w:val="02644B38"/>
    <w:rsid w:val="02652A0B"/>
    <w:rsid w:val="02672AFF"/>
    <w:rsid w:val="02692158"/>
    <w:rsid w:val="0273559A"/>
    <w:rsid w:val="0274191D"/>
    <w:rsid w:val="027540DC"/>
    <w:rsid w:val="02806689"/>
    <w:rsid w:val="0281115C"/>
    <w:rsid w:val="02883D22"/>
    <w:rsid w:val="02892823"/>
    <w:rsid w:val="028E1D4C"/>
    <w:rsid w:val="029032C2"/>
    <w:rsid w:val="029334E8"/>
    <w:rsid w:val="029D4D60"/>
    <w:rsid w:val="02B82495"/>
    <w:rsid w:val="02B968B1"/>
    <w:rsid w:val="02BD4DB8"/>
    <w:rsid w:val="02C46077"/>
    <w:rsid w:val="02CE78EF"/>
    <w:rsid w:val="02D0783D"/>
    <w:rsid w:val="02D9586C"/>
    <w:rsid w:val="02D97D23"/>
    <w:rsid w:val="02E66183"/>
    <w:rsid w:val="02E87314"/>
    <w:rsid w:val="02EA12E4"/>
    <w:rsid w:val="02F4405D"/>
    <w:rsid w:val="02F74741"/>
    <w:rsid w:val="02F92369"/>
    <w:rsid w:val="02FD00F3"/>
    <w:rsid w:val="0305547A"/>
    <w:rsid w:val="03095F3E"/>
    <w:rsid w:val="03096967"/>
    <w:rsid w:val="030A300A"/>
    <w:rsid w:val="030C24A0"/>
    <w:rsid w:val="030E26DD"/>
    <w:rsid w:val="030F66AC"/>
    <w:rsid w:val="03152F19"/>
    <w:rsid w:val="031602E5"/>
    <w:rsid w:val="03167D76"/>
    <w:rsid w:val="03201351"/>
    <w:rsid w:val="032806C5"/>
    <w:rsid w:val="0329798B"/>
    <w:rsid w:val="032A679F"/>
    <w:rsid w:val="03336893"/>
    <w:rsid w:val="03397751"/>
    <w:rsid w:val="033B6075"/>
    <w:rsid w:val="03457412"/>
    <w:rsid w:val="03461BE6"/>
    <w:rsid w:val="034D4AAB"/>
    <w:rsid w:val="034E6C67"/>
    <w:rsid w:val="03506190"/>
    <w:rsid w:val="035306AB"/>
    <w:rsid w:val="0354201B"/>
    <w:rsid w:val="03575F49"/>
    <w:rsid w:val="035776EA"/>
    <w:rsid w:val="035D118E"/>
    <w:rsid w:val="035E2BB9"/>
    <w:rsid w:val="035E4363"/>
    <w:rsid w:val="036075B1"/>
    <w:rsid w:val="03626791"/>
    <w:rsid w:val="036425CE"/>
    <w:rsid w:val="036763A9"/>
    <w:rsid w:val="03732022"/>
    <w:rsid w:val="03767EED"/>
    <w:rsid w:val="03794159"/>
    <w:rsid w:val="037D2AB3"/>
    <w:rsid w:val="037F6690"/>
    <w:rsid w:val="038064E8"/>
    <w:rsid w:val="03814863"/>
    <w:rsid w:val="038521FF"/>
    <w:rsid w:val="038F544A"/>
    <w:rsid w:val="03915E3C"/>
    <w:rsid w:val="03941098"/>
    <w:rsid w:val="0396392C"/>
    <w:rsid w:val="039B556C"/>
    <w:rsid w:val="03A0127D"/>
    <w:rsid w:val="03A13D50"/>
    <w:rsid w:val="03A30F75"/>
    <w:rsid w:val="03A809C9"/>
    <w:rsid w:val="03A85455"/>
    <w:rsid w:val="03A912C8"/>
    <w:rsid w:val="03AA4469"/>
    <w:rsid w:val="03AC097B"/>
    <w:rsid w:val="03B21E29"/>
    <w:rsid w:val="03B60759"/>
    <w:rsid w:val="03BC3009"/>
    <w:rsid w:val="03C40DFB"/>
    <w:rsid w:val="03C475D4"/>
    <w:rsid w:val="03C5404C"/>
    <w:rsid w:val="03C976BC"/>
    <w:rsid w:val="03CC02C1"/>
    <w:rsid w:val="03D36044"/>
    <w:rsid w:val="03D54623"/>
    <w:rsid w:val="03E535C1"/>
    <w:rsid w:val="03EC51DC"/>
    <w:rsid w:val="03F63B3D"/>
    <w:rsid w:val="03FB11FA"/>
    <w:rsid w:val="03FB3DD5"/>
    <w:rsid w:val="0407606E"/>
    <w:rsid w:val="040B2569"/>
    <w:rsid w:val="04113619"/>
    <w:rsid w:val="041903F9"/>
    <w:rsid w:val="0419561D"/>
    <w:rsid w:val="041F2902"/>
    <w:rsid w:val="04230D52"/>
    <w:rsid w:val="04242692"/>
    <w:rsid w:val="0424473C"/>
    <w:rsid w:val="04260351"/>
    <w:rsid w:val="04270BC3"/>
    <w:rsid w:val="0428311F"/>
    <w:rsid w:val="04291D64"/>
    <w:rsid w:val="042D07DB"/>
    <w:rsid w:val="04326C90"/>
    <w:rsid w:val="04361DF1"/>
    <w:rsid w:val="0437593A"/>
    <w:rsid w:val="04386C8B"/>
    <w:rsid w:val="043B74AD"/>
    <w:rsid w:val="043D4169"/>
    <w:rsid w:val="043F37C2"/>
    <w:rsid w:val="044502C0"/>
    <w:rsid w:val="04504722"/>
    <w:rsid w:val="0452188F"/>
    <w:rsid w:val="0454368D"/>
    <w:rsid w:val="04562AC3"/>
    <w:rsid w:val="045E04EB"/>
    <w:rsid w:val="04707693"/>
    <w:rsid w:val="04711BEF"/>
    <w:rsid w:val="04731467"/>
    <w:rsid w:val="047419FB"/>
    <w:rsid w:val="04776C93"/>
    <w:rsid w:val="04795717"/>
    <w:rsid w:val="04797EB0"/>
    <w:rsid w:val="047B3B7E"/>
    <w:rsid w:val="04835EBA"/>
    <w:rsid w:val="04884554"/>
    <w:rsid w:val="04980088"/>
    <w:rsid w:val="049E2DF5"/>
    <w:rsid w:val="04A10811"/>
    <w:rsid w:val="04A234B2"/>
    <w:rsid w:val="04A74331"/>
    <w:rsid w:val="04AD74AB"/>
    <w:rsid w:val="04AF1AE6"/>
    <w:rsid w:val="04B20CFD"/>
    <w:rsid w:val="04B45D3F"/>
    <w:rsid w:val="04B643BB"/>
    <w:rsid w:val="04B66570"/>
    <w:rsid w:val="04B82149"/>
    <w:rsid w:val="04BC1B3E"/>
    <w:rsid w:val="04BD12C4"/>
    <w:rsid w:val="04BF3451"/>
    <w:rsid w:val="04C2749E"/>
    <w:rsid w:val="04C7403D"/>
    <w:rsid w:val="04CA107E"/>
    <w:rsid w:val="04CB719D"/>
    <w:rsid w:val="04CC16F9"/>
    <w:rsid w:val="04CD5763"/>
    <w:rsid w:val="04D04859"/>
    <w:rsid w:val="04D160A4"/>
    <w:rsid w:val="04D54EAF"/>
    <w:rsid w:val="04D71DB7"/>
    <w:rsid w:val="04DD56C2"/>
    <w:rsid w:val="04E00DDB"/>
    <w:rsid w:val="04E25B7A"/>
    <w:rsid w:val="04E37484"/>
    <w:rsid w:val="04E75E74"/>
    <w:rsid w:val="04F129B0"/>
    <w:rsid w:val="050E2686"/>
    <w:rsid w:val="05110248"/>
    <w:rsid w:val="05121CD7"/>
    <w:rsid w:val="051772F7"/>
    <w:rsid w:val="052B7E5F"/>
    <w:rsid w:val="052C54CD"/>
    <w:rsid w:val="05313611"/>
    <w:rsid w:val="05332EFA"/>
    <w:rsid w:val="053725CD"/>
    <w:rsid w:val="053A2647"/>
    <w:rsid w:val="053A5AC0"/>
    <w:rsid w:val="053C3C3A"/>
    <w:rsid w:val="053F1F59"/>
    <w:rsid w:val="054914DF"/>
    <w:rsid w:val="05495E54"/>
    <w:rsid w:val="054A7061"/>
    <w:rsid w:val="054C238D"/>
    <w:rsid w:val="054D402B"/>
    <w:rsid w:val="05507D82"/>
    <w:rsid w:val="055A6CE4"/>
    <w:rsid w:val="05602DE6"/>
    <w:rsid w:val="0567614A"/>
    <w:rsid w:val="056A1997"/>
    <w:rsid w:val="056A5B7C"/>
    <w:rsid w:val="056C3122"/>
    <w:rsid w:val="05734921"/>
    <w:rsid w:val="05746318"/>
    <w:rsid w:val="057753BB"/>
    <w:rsid w:val="05786D8C"/>
    <w:rsid w:val="057B088D"/>
    <w:rsid w:val="0589693E"/>
    <w:rsid w:val="058B2AB7"/>
    <w:rsid w:val="058F74F9"/>
    <w:rsid w:val="05933E01"/>
    <w:rsid w:val="0593547E"/>
    <w:rsid w:val="059B6658"/>
    <w:rsid w:val="059D5CB1"/>
    <w:rsid w:val="05A57EB9"/>
    <w:rsid w:val="05A629A4"/>
    <w:rsid w:val="05AB4FAD"/>
    <w:rsid w:val="05AC6AA4"/>
    <w:rsid w:val="05AF22C7"/>
    <w:rsid w:val="05B54CB6"/>
    <w:rsid w:val="05BA4388"/>
    <w:rsid w:val="05BB70CB"/>
    <w:rsid w:val="05C22EAD"/>
    <w:rsid w:val="05C26655"/>
    <w:rsid w:val="05C43818"/>
    <w:rsid w:val="05C73BC7"/>
    <w:rsid w:val="05CC392A"/>
    <w:rsid w:val="05D05DE6"/>
    <w:rsid w:val="05D70484"/>
    <w:rsid w:val="05D83480"/>
    <w:rsid w:val="05DC558C"/>
    <w:rsid w:val="05DF6554"/>
    <w:rsid w:val="05E10A73"/>
    <w:rsid w:val="05E4229E"/>
    <w:rsid w:val="05E614C1"/>
    <w:rsid w:val="05E73A1D"/>
    <w:rsid w:val="05EB36FC"/>
    <w:rsid w:val="05EB4CBE"/>
    <w:rsid w:val="05F05032"/>
    <w:rsid w:val="05F41A33"/>
    <w:rsid w:val="05F73041"/>
    <w:rsid w:val="05F966C2"/>
    <w:rsid w:val="05FB1C49"/>
    <w:rsid w:val="05FC12A3"/>
    <w:rsid w:val="05FC1320"/>
    <w:rsid w:val="05FF3D04"/>
    <w:rsid w:val="060115B4"/>
    <w:rsid w:val="060409EF"/>
    <w:rsid w:val="0604693C"/>
    <w:rsid w:val="06046CCE"/>
    <w:rsid w:val="060B013B"/>
    <w:rsid w:val="060E56E1"/>
    <w:rsid w:val="06167900"/>
    <w:rsid w:val="061D24C6"/>
    <w:rsid w:val="061E0FDD"/>
    <w:rsid w:val="062410CC"/>
    <w:rsid w:val="0624693C"/>
    <w:rsid w:val="06256D17"/>
    <w:rsid w:val="06326292"/>
    <w:rsid w:val="063F371A"/>
    <w:rsid w:val="06400C90"/>
    <w:rsid w:val="064656F7"/>
    <w:rsid w:val="06473F39"/>
    <w:rsid w:val="064979F7"/>
    <w:rsid w:val="0651554D"/>
    <w:rsid w:val="06594836"/>
    <w:rsid w:val="065D7367"/>
    <w:rsid w:val="065E696E"/>
    <w:rsid w:val="066073E1"/>
    <w:rsid w:val="066252E1"/>
    <w:rsid w:val="066A0B88"/>
    <w:rsid w:val="066B22EB"/>
    <w:rsid w:val="066F468B"/>
    <w:rsid w:val="06712CFC"/>
    <w:rsid w:val="06743898"/>
    <w:rsid w:val="0674708D"/>
    <w:rsid w:val="06790EB8"/>
    <w:rsid w:val="06792F6B"/>
    <w:rsid w:val="067A398B"/>
    <w:rsid w:val="068C6144"/>
    <w:rsid w:val="06917EBC"/>
    <w:rsid w:val="06941FE9"/>
    <w:rsid w:val="069B51DD"/>
    <w:rsid w:val="069B5247"/>
    <w:rsid w:val="06A00E08"/>
    <w:rsid w:val="06A16F89"/>
    <w:rsid w:val="06B75339"/>
    <w:rsid w:val="06C06960"/>
    <w:rsid w:val="06C70113"/>
    <w:rsid w:val="06CB6D1D"/>
    <w:rsid w:val="06CF340B"/>
    <w:rsid w:val="06D14D5D"/>
    <w:rsid w:val="06D218E3"/>
    <w:rsid w:val="06D2410C"/>
    <w:rsid w:val="06D4768D"/>
    <w:rsid w:val="06D77F68"/>
    <w:rsid w:val="06DE664F"/>
    <w:rsid w:val="06E0321E"/>
    <w:rsid w:val="06E2119C"/>
    <w:rsid w:val="06E95FD1"/>
    <w:rsid w:val="06EA58C6"/>
    <w:rsid w:val="06F1652A"/>
    <w:rsid w:val="06F6491F"/>
    <w:rsid w:val="06F67707"/>
    <w:rsid w:val="06FB2C73"/>
    <w:rsid w:val="0704517C"/>
    <w:rsid w:val="07056945"/>
    <w:rsid w:val="070C1165"/>
    <w:rsid w:val="071045EF"/>
    <w:rsid w:val="07163DA4"/>
    <w:rsid w:val="071A778B"/>
    <w:rsid w:val="071B54FD"/>
    <w:rsid w:val="071C5E34"/>
    <w:rsid w:val="07250C5D"/>
    <w:rsid w:val="072560B6"/>
    <w:rsid w:val="07262C3C"/>
    <w:rsid w:val="07296BBF"/>
    <w:rsid w:val="072A47CC"/>
    <w:rsid w:val="0733247B"/>
    <w:rsid w:val="073377BE"/>
    <w:rsid w:val="073B7B14"/>
    <w:rsid w:val="073E705D"/>
    <w:rsid w:val="07400386"/>
    <w:rsid w:val="07421313"/>
    <w:rsid w:val="07453E00"/>
    <w:rsid w:val="074E461D"/>
    <w:rsid w:val="07536B19"/>
    <w:rsid w:val="07545E26"/>
    <w:rsid w:val="07550815"/>
    <w:rsid w:val="075B002A"/>
    <w:rsid w:val="075C32EF"/>
    <w:rsid w:val="07646BBA"/>
    <w:rsid w:val="076515B2"/>
    <w:rsid w:val="07682FD0"/>
    <w:rsid w:val="07724849"/>
    <w:rsid w:val="07753F85"/>
    <w:rsid w:val="0780615A"/>
    <w:rsid w:val="07806B5B"/>
    <w:rsid w:val="07815BBB"/>
    <w:rsid w:val="07864DF9"/>
    <w:rsid w:val="078A4F34"/>
    <w:rsid w:val="078C47C1"/>
    <w:rsid w:val="078D597A"/>
    <w:rsid w:val="07900180"/>
    <w:rsid w:val="07916413"/>
    <w:rsid w:val="079328E2"/>
    <w:rsid w:val="079339B9"/>
    <w:rsid w:val="07935A6C"/>
    <w:rsid w:val="079B0290"/>
    <w:rsid w:val="079C6583"/>
    <w:rsid w:val="079D03E7"/>
    <w:rsid w:val="07A11E31"/>
    <w:rsid w:val="07A82944"/>
    <w:rsid w:val="07AB27CF"/>
    <w:rsid w:val="07AD7832"/>
    <w:rsid w:val="07B942B0"/>
    <w:rsid w:val="07BB1856"/>
    <w:rsid w:val="07BB1991"/>
    <w:rsid w:val="07BF0F29"/>
    <w:rsid w:val="07C41DFD"/>
    <w:rsid w:val="07C934C7"/>
    <w:rsid w:val="07C95C1B"/>
    <w:rsid w:val="07CB4258"/>
    <w:rsid w:val="07CC7E40"/>
    <w:rsid w:val="07CD0767"/>
    <w:rsid w:val="07CD52F0"/>
    <w:rsid w:val="07D370EE"/>
    <w:rsid w:val="07DA4A8F"/>
    <w:rsid w:val="07DD7296"/>
    <w:rsid w:val="07E46D4C"/>
    <w:rsid w:val="07E633C6"/>
    <w:rsid w:val="07ED3A3E"/>
    <w:rsid w:val="07F42098"/>
    <w:rsid w:val="07F576A0"/>
    <w:rsid w:val="07FB11CA"/>
    <w:rsid w:val="07FB327D"/>
    <w:rsid w:val="07FB3D3D"/>
    <w:rsid w:val="07FE1243"/>
    <w:rsid w:val="080C5608"/>
    <w:rsid w:val="08114CDB"/>
    <w:rsid w:val="08142CA2"/>
    <w:rsid w:val="081650F8"/>
    <w:rsid w:val="08194427"/>
    <w:rsid w:val="081A4E47"/>
    <w:rsid w:val="081A52F8"/>
    <w:rsid w:val="081D17C5"/>
    <w:rsid w:val="08227C7D"/>
    <w:rsid w:val="0831694E"/>
    <w:rsid w:val="08372DEA"/>
    <w:rsid w:val="0837735F"/>
    <w:rsid w:val="083E7D79"/>
    <w:rsid w:val="084070AD"/>
    <w:rsid w:val="08413826"/>
    <w:rsid w:val="0842786A"/>
    <w:rsid w:val="08444E10"/>
    <w:rsid w:val="084D3C6E"/>
    <w:rsid w:val="08537122"/>
    <w:rsid w:val="08550057"/>
    <w:rsid w:val="0855200A"/>
    <w:rsid w:val="08564B0E"/>
    <w:rsid w:val="08596D7A"/>
    <w:rsid w:val="085A3288"/>
    <w:rsid w:val="085A5BA3"/>
    <w:rsid w:val="086545D9"/>
    <w:rsid w:val="0868203C"/>
    <w:rsid w:val="086F0C73"/>
    <w:rsid w:val="087522BE"/>
    <w:rsid w:val="087A541E"/>
    <w:rsid w:val="087D5038"/>
    <w:rsid w:val="087E057F"/>
    <w:rsid w:val="08802D45"/>
    <w:rsid w:val="088072A7"/>
    <w:rsid w:val="088A14A3"/>
    <w:rsid w:val="088E1477"/>
    <w:rsid w:val="089028BC"/>
    <w:rsid w:val="0891490D"/>
    <w:rsid w:val="089470F4"/>
    <w:rsid w:val="08961F8A"/>
    <w:rsid w:val="08986169"/>
    <w:rsid w:val="089B61E2"/>
    <w:rsid w:val="089C0D7F"/>
    <w:rsid w:val="089C29DA"/>
    <w:rsid w:val="08A3387B"/>
    <w:rsid w:val="08A659A8"/>
    <w:rsid w:val="08AA16AC"/>
    <w:rsid w:val="08AE124C"/>
    <w:rsid w:val="08B82806"/>
    <w:rsid w:val="08BB0189"/>
    <w:rsid w:val="08BC7406"/>
    <w:rsid w:val="08BD628C"/>
    <w:rsid w:val="08BE64E7"/>
    <w:rsid w:val="08C0663E"/>
    <w:rsid w:val="08C36B52"/>
    <w:rsid w:val="08C94172"/>
    <w:rsid w:val="08D062B5"/>
    <w:rsid w:val="08D12F50"/>
    <w:rsid w:val="08D473E5"/>
    <w:rsid w:val="08D56868"/>
    <w:rsid w:val="08D76484"/>
    <w:rsid w:val="08D92006"/>
    <w:rsid w:val="08DF3B38"/>
    <w:rsid w:val="08E17142"/>
    <w:rsid w:val="08E46F4E"/>
    <w:rsid w:val="08E47D76"/>
    <w:rsid w:val="08E55CC3"/>
    <w:rsid w:val="08E92EA7"/>
    <w:rsid w:val="08EC0889"/>
    <w:rsid w:val="08EE2AC0"/>
    <w:rsid w:val="08F37FD5"/>
    <w:rsid w:val="08F6004E"/>
    <w:rsid w:val="08F90B8D"/>
    <w:rsid w:val="09030F88"/>
    <w:rsid w:val="090454F6"/>
    <w:rsid w:val="09053806"/>
    <w:rsid w:val="09054413"/>
    <w:rsid w:val="0909510F"/>
    <w:rsid w:val="090C5376"/>
    <w:rsid w:val="090F184E"/>
    <w:rsid w:val="09141A78"/>
    <w:rsid w:val="091A2489"/>
    <w:rsid w:val="091C792E"/>
    <w:rsid w:val="091D6D44"/>
    <w:rsid w:val="092115A9"/>
    <w:rsid w:val="09212793"/>
    <w:rsid w:val="09213793"/>
    <w:rsid w:val="09221BB1"/>
    <w:rsid w:val="09227807"/>
    <w:rsid w:val="093223A2"/>
    <w:rsid w:val="0935241C"/>
    <w:rsid w:val="09375566"/>
    <w:rsid w:val="09384548"/>
    <w:rsid w:val="093848E4"/>
    <w:rsid w:val="09393BA1"/>
    <w:rsid w:val="093C7095"/>
    <w:rsid w:val="093E11C1"/>
    <w:rsid w:val="09425EE2"/>
    <w:rsid w:val="094602C1"/>
    <w:rsid w:val="094708C2"/>
    <w:rsid w:val="094B5F77"/>
    <w:rsid w:val="094E2B2C"/>
    <w:rsid w:val="09516020"/>
    <w:rsid w:val="095673F5"/>
    <w:rsid w:val="095F23E5"/>
    <w:rsid w:val="09616E04"/>
    <w:rsid w:val="09682551"/>
    <w:rsid w:val="096A1BAA"/>
    <w:rsid w:val="0975119A"/>
    <w:rsid w:val="09781D9F"/>
    <w:rsid w:val="097D14DC"/>
    <w:rsid w:val="09820BAF"/>
    <w:rsid w:val="09833682"/>
    <w:rsid w:val="0986143C"/>
    <w:rsid w:val="098C58A1"/>
    <w:rsid w:val="098F24A0"/>
    <w:rsid w:val="09947742"/>
    <w:rsid w:val="09963ACF"/>
    <w:rsid w:val="099E47B2"/>
    <w:rsid w:val="099F51D3"/>
    <w:rsid w:val="09A2524C"/>
    <w:rsid w:val="09B26BB7"/>
    <w:rsid w:val="09B31B9D"/>
    <w:rsid w:val="09B34A27"/>
    <w:rsid w:val="09B65777"/>
    <w:rsid w:val="09B80B46"/>
    <w:rsid w:val="09BC595D"/>
    <w:rsid w:val="09CE3498"/>
    <w:rsid w:val="09D06481"/>
    <w:rsid w:val="09D153F7"/>
    <w:rsid w:val="09D624AD"/>
    <w:rsid w:val="09D869C9"/>
    <w:rsid w:val="09DC1FFA"/>
    <w:rsid w:val="09DD1871"/>
    <w:rsid w:val="09DE076E"/>
    <w:rsid w:val="09DF2074"/>
    <w:rsid w:val="09E338F4"/>
    <w:rsid w:val="09E73C4C"/>
    <w:rsid w:val="0A0235DA"/>
    <w:rsid w:val="0A0B62BC"/>
    <w:rsid w:val="0A0E2DA3"/>
    <w:rsid w:val="0A100B48"/>
    <w:rsid w:val="0A1323DC"/>
    <w:rsid w:val="0A134C7C"/>
    <w:rsid w:val="0A173AB5"/>
    <w:rsid w:val="0A1B0252"/>
    <w:rsid w:val="0A1D196E"/>
    <w:rsid w:val="0A1E0FC7"/>
    <w:rsid w:val="0A1E63D6"/>
    <w:rsid w:val="0A2042D2"/>
    <w:rsid w:val="0A2B5038"/>
    <w:rsid w:val="0A2E0A48"/>
    <w:rsid w:val="0A304AAF"/>
    <w:rsid w:val="0A31358E"/>
    <w:rsid w:val="0A363446"/>
    <w:rsid w:val="0A3E672D"/>
    <w:rsid w:val="0A401A81"/>
    <w:rsid w:val="0A4201B1"/>
    <w:rsid w:val="0A4314FC"/>
    <w:rsid w:val="0A4B20AA"/>
    <w:rsid w:val="0A4C4EA4"/>
    <w:rsid w:val="0A4E44FD"/>
    <w:rsid w:val="0A4F665D"/>
    <w:rsid w:val="0A541164"/>
    <w:rsid w:val="0A550432"/>
    <w:rsid w:val="0A565C1B"/>
    <w:rsid w:val="0A5B40D0"/>
    <w:rsid w:val="0A5D5DE0"/>
    <w:rsid w:val="0A600029"/>
    <w:rsid w:val="0A60340F"/>
    <w:rsid w:val="0A613E2F"/>
    <w:rsid w:val="0A6209B5"/>
    <w:rsid w:val="0A787C7D"/>
    <w:rsid w:val="0A7A79B9"/>
    <w:rsid w:val="0A7C7130"/>
    <w:rsid w:val="0A825052"/>
    <w:rsid w:val="0A831BD8"/>
    <w:rsid w:val="0A83209D"/>
    <w:rsid w:val="0A8561EA"/>
    <w:rsid w:val="0A85794D"/>
    <w:rsid w:val="0A8667D8"/>
    <w:rsid w:val="0A87441E"/>
    <w:rsid w:val="0A8A38A6"/>
    <w:rsid w:val="0A8D2B92"/>
    <w:rsid w:val="0A913EEA"/>
    <w:rsid w:val="0A993637"/>
    <w:rsid w:val="0A9D6183"/>
    <w:rsid w:val="0A9E2190"/>
    <w:rsid w:val="0AAD7AEE"/>
    <w:rsid w:val="0AAF1754"/>
    <w:rsid w:val="0AB61D0E"/>
    <w:rsid w:val="0ABB52E5"/>
    <w:rsid w:val="0ABC45EB"/>
    <w:rsid w:val="0ABE188D"/>
    <w:rsid w:val="0ABE7F95"/>
    <w:rsid w:val="0AC21EF3"/>
    <w:rsid w:val="0AC57941"/>
    <w:rsid w:val="0AC80C1F"/>
    <w:rsid w:val="0AC85A0C"/>
    <w:rsid w:val="0ACD623F"/>
    <w:rsid w:val="0ACE66DD"/>
    <w:rsid w:val="0AD158A9"/>
    <w:rsid w:val="0AD81F8E"/>
    <w:rsid w:val="0ADD5EE7"/>
    <w:rsid w:val="0ADE267D"/>
    <w:rsid w:val="0ADF299F"/>
    <w:rsid w:val="0AE7534A"/>
    <w:rsid w:val="0AE9084C"/>
    <w:rsid w:val="0AED2469"/>
    <w:rsid w:val="0AF259E8"/>
    <w:rsid w:val="0AF62C86"/>
    <w:rsid w:val="0AFE4248"/>
    <w:rsid w:val="0B0340A7"/>
    <w:rsid w:val="0B0639B5"/>
    <w:rsid w:val="0B070F3A"/>
    <w:rsid w:val="0B0A1570"/>
    <w:rsid w:val="0B0D6D8D"/>
    <w:rsid w:val="0B1134F5"/>
    <w:rsid w:val="0B150779"/>
    <w:rsid w:val="0B1D4A4B"/>
    <w:rsid w:val="0B1F1FF1"/>
    <w:rsid w:val="0B1F533A"/>
    <w:rsid w:val="0B203FA7"/>
    <w:rsid w:val="0B2B4F49"/>
    <w:rsid w:val="0B2E25D4"/>
    <w:rsid w:val="0B2F35E2"/>
    <w:rsid w:val="0B3A763D"/>
    <w:rsid w:val="0B4A2108"/>
    <w:rsid w:val="0B4B54AD"/>
    <w:rsid w:val="0B506A5C"/>
    <w:rsid w:val="0B567E4C"/>
    <w:rsid w:val="0B574C09"/>
    <w:rsid w:val="0B613B3C"/>
    <w:rsid w:val="0B706D9C"/>
    <w:rsid w:val="0B7D714C"/>
    <w:rsid w:val="0B7E7AD5"/>
    <w:rsid w:val="0B81537D"/>
    <w:rsid w:val="0B82565C"/>
    <w:rsid w:val="0B830474"/>
    <w:rsid w:val="0B862976"/>
    <w:rsid w:val="0B877131"/>
    <w:rsid w:val="0B953BA4"/>
    <w:rsid w:val="0B956B74"/>
    <w:rsid w:val="0B9A2859"/>
    <w:rsid w:val="0BA80A25"/>
    <w:rsid w:val="0BA859D6"/>
    <w:rsid w:val="0BAC0B36"/>
    <w:rsid w:val="0BAC3092"/>
    <w:rsid w:val="0BAD1470"/>
    <w:rsid w:val="0BB646A7"/>
    <w:rsid w:val="0BB83BDA"/>
    <w:rsid w:val="0BC16670"/>
    <w:rsid w:val="0BC26D6D"/>
    <w:rsid w:val="0BC850C3"/>
    <w:rsid w:val="0BCA61AC"/>
    <w:rsid w:val="0BD172E2"/>
    <w:rsid w:val="0BD4185D"/>
    <w:rsid w:val="0BD52303"/>
    <w:rsid w:val="0BD669A1"/>
    <w:rsid w:val="0BE0617A"/>
    <w:rsid w:val="0BE83813"/>
    <w:rsid w:val="0BEE3906"/>
    <w:rsid w:val="0BEF63D9"/>
    <w:rsid w:val="0BF733BB"/>
    <w:rsid w:val="0BF84018"/>
    <w:rsid w:val="0BF92767"/>
    <w:rsid w:val="0BF97E65"/>
    <w:rsid w:val="0BFA1AC3"/>
    <w:rsid w:val="0BFC713A"/>
    <w:rsid w:val="0C002818"/>
    <w:rsid w:val="0C005441"/>
    <w:rsid w:val="0C0152EB"/>
    <w:rsid w:val="0C0362D8"/>
    <w:rsid w:val="0C071439"/>
    <w:rsid w:val="0C1A42EF"/>
    <w:rsid w:val="0C1C3077"/>
    <w:rsid w:val="0C1E7B2F"/>
    <w:rsid w:val="0C1F2E83"/>
    <w:rsid w:val="0C221EB1"/>
    <w:rsid w:val="0C2536A1"/>
    <w:rsid w:val="0C293187"/>
    <w:rsid w:val="0C403987"/>
    <w:rsid w:val="0C4442B8"/>
    <w:rsid w:val="0C4D7304"/>
    <w:rsid w:val="0C5155DB"/>
    <w:rsid w:val="0C567B21"/>
    <w:rsid w:val="0C5F5F72"/>
    <w:rsid w:val="0C60298F"/>
    <w:rsid w:val="0C634297"/>
    <w:rsid w:val="0C653429"/>
    <w:rsid w:val="0C6D5648"/>
    <w:rsid w:val="0C76191A"/>
    <w:rsid w:val="0C7F08F1"/>
    <w:rsid w:val="0C7F0E42"/>
    <w:rsid w:val="0C8010E0"/>
    <w:rsid w:val="0C862BA7"/>
    <w:rsid w:val="0C863DAE"/>
    <w:rsid w:val="0C8A3A6C"/>
    <w:rsid w:val="0C8F2E68"/>
    <w:rsid w:val="0C903E12"/>
    <w:rsid w:val="0C912772"/>
    <w:rsid w:val="0C95523A"/>
    <w:rsid w:val="0C980353"/>
    <w:rsid w:val="0CA02CAA"/>
    <w:rsid w:val="0CAE781F"/>
    <w:rsid w:val="0CB05EC7"/>
    <w:rsid w:val="0CB21BBB"/>
    <w:rsid w:val="0CB55E9D"/>
    <w:rsid w:val="0CB6128E"/>
    <w:rsid w:val="0CB7003B"/>
    <w:rsid w:val="0CB94781"/>
    <w:rsid w:val="0CBD1845"/>
    <w:rsid w:val="0CC05F5A"/>
    <w:rsid w:val="0CC149A5"/>
    <w:rsid w:val="0CC63FC0"/>
    <w:rsid w:val="0CC70B46"/>
    <w:rsid w:val="0CCB771E"/>
    <w:rsid w:val="0CCF61E0"/>
    <w:rsid w:val="0CDA094B"/>
    <w:rsid w:val="0CDB0478"/>
    <w:rsid w:val="0CDE6AE9"/>
    <w:rsid w:val="0CE32697"/>
    <w:rsid w:val="0CED738A"/>
    <w:rsid w:val="0CF00965"/>
    <w:rsid w:val="0CF7474D"/>
    <w:rsid w:val="0CF7598A"/>
    <w:rsid w:val="0CF961A8"/>
    <w:rsid w:val="0D016037"/>
    <w:rsid w:val="0D042269"/>
    <w:rsid w:val="0D0566C3"/>
    <w:rsid w:val="0D0A18D3"/>
    <w:rsid w:val="0D0E328B"/>
    <w:rsid w:val="0D0E65D6"/>
    <w:rsid w:val="0D1D130C"/>
    <w:rsid w:val="0D22610C"/>
    <w:rsid w:val="0D246332"/>
    <w:rsid w:val="0D274138"/>
    <w:rsid w:val="0D2916DE"/>
    <w:rsid w:val="0D2D0DB1"/>
    <w:rsid w:val="0D2E678B"/>
    <w:rsid w:val="0D33223A"/>
    <w:rsid w:val="0D33399D"/>
    <w:rsid w:val="0D377E2B"/>
    <w:rsid w:val="0D3B24CE"/>
    <w:rsid w:val="0D3C1010"/>
    <w:rsid w:val="0D405BB7"/>
    <w:rsid w:val="0D4705C3"/>
    <w:rsid w:val="0D5258E4"/>
    <w:rsid w:val="0D551C85"/>
    <w:rsid w:val="0D561D52"/>
    <w:rsid w:val="0D572141"/>
    <w:rsid w:val="0D591B5E"/>
    <w:rsid w:val="0D5E0013"/>
    <w:rsid w:val="0D6058C3"/>
    <w:rsid w:val="0D6139B9"/>
    <w:rsid w:val="0D616E33"/>
    <w:rsid w:val="0D65197F"/>
    <w:rsid w:val="0D660232"/>
    <w:rsid w:val="0D6B65F8"/>
    <w:rsid w:val="0D6E6672"/>
    <w:rsid w:val="0D7166EB"/>
    <w:rsid w:val="0D731761"/>
    <w:rsid w:val="0D7A0E2F"/>
    <w:rsid w:val="0D7C5EB1"/>
    <w:rsid w:val="0D824BDD"/>
    <w:rsid w:val="0D87053B"/>
    <w:rsid w:val="0D9209AA"/>
    <w:rsid w:val="0D93195C"/>
    <w:rsid w:val="0D961094"/>
    <w:rsid w:val="0D973B68"/>
    <w:rsid w:val="0D9A3BE1"/>
    <w:rsid w:val="0D9F2BDA"/>
    <w:rsid w:val="0D9F467B"/>
    <w:rsid w:val="0DA533A6"/>
    <w:rsid w:val="0DA6037A"/>
    <w:rsid w:val="0DA8136D"/>
    <w:rsid w:val="0DA93E40"/>
    <w:rsid w:val="0DAC6A72"/>
    <w:rsid w:val="0DAE2848"/>
    <w:rsid w:val="0DB43606"/>
    <w:rsid w:val="0DB456B8"/>
    <w:rsid w:val="0DB70B09"/>
    <w:rsid w:val="0DB80205"/>
    <w:rsid w:val="0DBD6F80"/>
    <w:rsid w:val="0DBF6504"/>
    <w:rsid w:val="0DC3249E"/>
    <w:rsid w:val="0DC74AFE"/>
    <w:rsid w:val="0DC9217F"/>
    <w:rsid w:val="0DCF2553"/>
    <w:rsid w:val="0DD602D5"/>
    <w:rsid w:val="0DDB3555"/>
    <w:rsid w:val="0DE74F5C"/>
    <w:rsid w:val="0E00516C"/>
    <w:rsid w:val="0E044496"/>
    <w:rsid w:val="0E0A6A8B"/>
    <w:rsid w:val="0E0B155E"/>
    <w:rsid w:val="0E0C747D"/>
    <w:rsid w:val="0E0E7A0E"/>
    <w:rsid w:val="0E131A5D"/>
    <w:rsid w:val="0E1F1DAC"/>
    <w:rsid w:val="0E205A16"/>
    <w:rsid w:val="0E22605C"/>
    <w:rsid w:val="0E2C0706"/>
    <w:rsid w:val="0E322874"/>
    <w:rsid w:val="0E3348EC"/>
    <w:rsid w:val="0E3A1FC0"/>
    <w:rsid w:val="0E3B6B46"/>
    <w:rsid w:val="0E3E6BC0"/>
    <w:rsid w:val="0E416C39"/>
    <w:rsid w:val="0E4A2F71"/>
    <w:rsid w:val="0E4B301C"/>
    <w:rsid w:val="0E4C2785"/>
    <w:rsid w:val="0E6165A5"/>
    <w:rsid w:val="0E655D57"/>
    <w:rsid w:val="0E682A23"/>
    <w:rsid w:val="0E6A71A3"/>
    <w:rsid w:val="0E6E4BC9"/>
    <w:rsid w:val="0E7273CA"/>
    <w:rsid w:val="0E727715"/>
    <w:rsid w:val="0E7321E8"/>
    <w:rsid w:val="0E777212"/>
    <w:rsid w:val="0E7A0E5A"/>
    <w:rsid w:val="0E881173"/>
    <w:rsid w:val="0E894879"/>
    <w:rsid w:val="0E8B32A0"/>
    <w:rsid w:val="0E8B4168"/>
    <w:rsid w:val="0E917F18"/>
    <w:rsid w:val="0E965DBC"/>
    <w:rsid w:val="0E967CDA"/>
    <w:rsid w:val="0E992042"/>
    <w:rsid w:val="0E9C76DE"/>
    <w:rsid w:val="0E9E2881"/>
    <w:rsid w:val="0EAC1011"/>
    <w:rsid w:val="0EAC1532"/>
    <w:rsid w:val="0EAC63D0"/>
    <w:rsid w:val="0EAD5C94"/>
    <w:rsid w:val="0EAF2794"/>
    <w:rsid w:val="0EB42135"/>
    <w:rsid w:val="0EB7675C"/>
    <w:rsid w:val="0EBC5E2E"/>
    <w:rsid w:val="0EC25F21"/>
    <w:rsid w:val="0EC30D63"/>
    <w:rsid w:val="0EC31DC3"/>
    <w:rsid w:val="0EC434C8"/>
    <w:rsid w:val="0EC97171"/>
    <w:rsid w:val="0ECC3B7F"/>
    <w:rsid w:val="0ED32360"/>
    <w:rsid w:val="0ED662E6"/>
    <w:rsid w:val="0EDC0874"/>
    <w:rsid w:val="0EDE7A72"/>
    <w:rsid w:val="0EE24587"/>
    <w:rsid w:val="0EE8586B"/>
    <w:rsid w:val="0EF0553C"/>
    <w:rsid w:val="0EF06984"/>
    <w:rsid w:val="0EF820BE"/>
    <w:rsid w:val="0F000FA6"/>
    <w:rsid w:val="0F0B2EB5"/>
    <w:rsid w:val="0F1A0150"/>
    <w:rsid w:val="0F1A0B04"/>
    <w:rsid w:val="0F1A1DC7"/>
    <w:rsid w:val="0F1E1499"/>
    <w:rsid w:val="0F24158C"/>
    <w:rsid w:val="0F26112D"/>
    <w:rsid w:val="0F28527A"/>
    <w:rsid w:val="0F2940D9"/>
    <w:rsid w:val="0F2A53EB"/>
    <w:rsid w:val="0F2D37AB"/>
    <w:rsid w:val="0F3E4FBF"/>
    <w:rsid w:val="0F3F0B7A"/>
    <w:rsid w:val="0F401AF2"/>
    <w:rsid w:val="0F422CCF"/>
    <w:rsid w:val="0F426AD0"/>
    <w:rsid w:val="0F4527B0"/>
    <w:rsid w:val="0F4D1F44"/>
    <w:rsid w:val="0F550C0C"/>
    <w:rsid w:val="0F562068"/>
    <w:rsid w:val="0F580B65"/>
    <w:rsid w:val="0F5B7D54"/>
    <w:rsid w:val="0F5D6CE1"/>
    <w:rsid w:val="0F6038E0"/>
    <w:rsid w:val="0F6163B3"/>
    <w:rsid w:val="0F665A86"/>
    <w:rsid w:val="0F6B08A1"/>
    <w:rsid w:val="0F6C5737"/>
    <w:rsid w:val="0F6D3146"/>
    <w:rsid w:val="0F70524C"/>
    <w:rsid w:val="0F7953B8"/>
    <w:rsid w:val="0F7B295E"/>
    <w:rsid w:val="0F7B3BFD"/>
    <w:rsid w:val="0F7D1FB7"/>
    <w:rsid w:val="0F7F54AB"/>
    <w:rsid w:val="0F8320AA"/>
    <w:rsid w:val="0F851307"/>
    <w:rsid w:val="0F91646F"/>
    <w:rsid w:val="0F926DAA"/>
    <w:rsid w:val="0F963731"/>
    <w:rsid w:val="0F995910"/>
    <w:rsid w:val="0F9A068E"/>
    <w:rsid w:val="0F9B12FA"/>
    <w:rsid w:val="0F9F5CAE"/>
    <w:rsid w:val="0FA10E8C"/>
    <w:rsid w:val="0FA5577C"/>
    <w:rsid w:val="0FAE637A"/>
    <w:rsid w:val="0FAF549A"/>
    <w:rsid w:val="0FB87786"/>
    <w:rsid w:val="0FBE7ED7"/>
    <w:rsid w:val="0FC119A5"/>
    <w:rsid w:val="0FC34FBD"/>
    <w:rsid w:val="0FC55860"/>
    <w:rsid w:val="0FCB5BD1"/>
    <w:rsid w:val="0FCE604F"/>
    <w:rsid w:val="0FD0083D"/>
    <w:rsid w:val="0FD347EE"/>
    <w:rsid w:val="0FD909A9"/>
    <w:rsid w:val="0FDA4A81"/>
    <w:rsid w:val="0FDA6399"/>
    <w:rsid w:val="0FDD0033"/>
    <w:rsid w:val="0FE502A9"/>
    <w:rsid w:val="0FE74D6E"/>
    <w:rsid w:val="0FE75D28"/>
    <w:rsid w:val="0FED5C57"/>
    <w:rsid w:val="0FF34F54"/>
    <w:rsid w:val="0FF67080"/>
    <w:rsid w:val="0FF72425"/>
    <w:rsid w:val="0FF87B67"/>
    <w:rsid w:val="0FFA6007"/>
    <w:rsid w:val="0FFC08DA"/>
    <w:rsid w:val="1001519E"/>
    <w:rsid w:val="100204F2"/>
    <w:rsid w:val="100212EA"/>
    <w:rsid w:val="100502FE"/>
    <w:rsid w:val="100510F7"/>
    <w:rsid w:val="10083EDF"/>
    <w:rsid w:val="10090052"/>
    <w:rsid w:val="1009345E"/>
    <w:rsid w:val="100C7DBB"/>
    <w:rsid w:val="100E1913"/>
    <w:rsid w:val="10124A74"/>
    <w:rsid w:val="1018468C"/>
    <w:rsid w:val="102C517C"/>
    <w:rsid w:val="10306ECF"/>
    <w:rsid w:val="1035778F"/>
    <w:rsid w:val="1039405C"/>
    <w:rsid w:val="103C6AE7"/>
    <w:rsid w:val="103D02F0"/>
    <w:rsid w:val="103D15BA"/>
    <w:rsid w:val="10432902"/>
    <w:rsid w:val="10493005"/>
    <w:rsid w:val="10521F2F"/>
    <w:rsid w:val="10594E9B"/>
    <w:rsid w:val="105951BE"/>
    <w:rsid w:val="105A7C91"/>
    <w:rsid w:val="105B2764"/>
    <w:rsid w:val="105E27DE"/>
    <w:rsid w:val="10631805"/>
    <w:rsid w:val="107214AD"/>
    <w:rsid w:val="107A63E2"/>
    <w:rsid w:val="107C5A3B"/>
    <w:rsid w:val="1081305B"/>
    <w:rsid w:val="10824F16"/>
    <w:rsid w:val="10842309"/>
    <w:rsid w:val="10842CA9"/>
    <w:rsid w:val="10854865"/>
    <w:rsid w:val="108827A7"/>
    <w:rsid w:val="10897D5B"/>
    <w:rsid w:val="108D188F"/>
    <w:rsid w:val="10915C86"/>
    <w:rsid w:val="10927499"/>
    <w:rsid w:val="10950DE7"/>
    <w:rsid w:val="10A163B6"/>
    <w:rsid w:val="10AD6517"/>
    <w:rsid w:val="10B4254A"/>
    <w:rsid w:val="10B674B5"/>
    <w:rsid w:val="10BA51B0"/>
    <w:rsid w:val="10BE130F"/>
    <w:rsid w:val="10BF2107"/>
    <w:rsid w:val="10BF384A"/>
    <w:rsid w:val="10BF4436"/>
    <w:rsid w:val="10BF5428"/>
    <w:rsid w:val="10C4382B"/>
    <w:rsid w:val="10CD00E1"/>
    <w:rsid w:val="10D02315"/>
    <w:rsid w:val="10D177B4"/>
    <w:rsid w:val="10DB000D"/>
    <w:rsid w:val="10DD4562"/>
    <w:rsid w:val="10E23BF2"/>
    <w:rsid w:val="10F02032"/>
    <w:rsid w:val="10F400FA"/>
    <w:rsid w:val="10F5437A"/>
    <w:rsid w:val="10F91F06"/>
    <w:rsid w:val="11056FE7"/>
    <w:rsid w:val="11084B6C"/>
    <w:rsid w:val="110A79DC"/>
    <w:rsid w:val="110D1B08"/>
    <w:rsid w:val="11123CAE"/>
    <w:rsid w:val="11127128"/>
    <w:rsid w:val="11141254"/>
    <w:rsid w:val="111C74C1"/>
    <w:rsid w:val="111D2816"/>
    <w:rsid w:val="11232927"/>
    <w:rsid w:val="112C436A"/>
    <w:rsid w:val="11325560"/>
    <w:rsid w:val="11325878"/>
    <w:rsid w:val="113561DC"/>
    <w:rsid w:val="11394FC4"/>
    <w:rsid w:val="113B256B"/>
    <w:rsid w:val="11415682"/>
    <w:rsid w:val="11431CB7"/>
    <w:rsid w:val="114A03FF"/>
    <w:rsid w:val="114A5E00"/>
    <w:rsid w:val="114B6DBC"/>
    <w:rsid w:val="114E3F4F"/>
    <w:rsid w:val="11533622"/>
    <w:rsid w:val="11554D64"/>
    <w:rsid w:val="1156369B"/>
    <w:rsid w:val="11685A27"/>
    <w:rsid w:val="11687363"/>
    <w:rsid w:val="116C50FA"/>
    <w:rsid w:val="116E26A0"/>
    <w:rsid w:val="117C5480"/>
    <w:rsid w:val="117E41D8"/>
    <w:rsid w:val="11814DDF"/>
    <w:rsid w:val="11884177"/>
    <w:rsid w:val="11A252A8"/>
    <w:rsid w:val="11A4344C"/>
    <w:rsid w:val="11A55322"/>
    <w:rsid w:val="11A8539B"/>
    <w:rsid w:val="11AB74C7"/>
    <w:rsid w:val="11AE07AF"/>
    <w:rsid w:val="11BA7726"/>
    <w:rsid w:val="11BC3733"/>
    <w:rsid w:val="11BE0EAC"/>
    <w:rsid w:val="11BF1C0B"/>
    <w:rsid w:val="11C92601"/>
    <w:rsid w:val="11CA1092"/>
    <w:rsid w:val="11CF45DE"/>
    <w:rsid w:val="11CF6EA6"/>
    <w:rsid w:val="11D03237"/>
    <w:rsid w:val="11D32C22"/>
    <w:rsid w:val="11D4290A"/>
    <w:rsid w:val="11D612CB"/>
    <w:rsid w:val="11D808D1"/>
    <w:rsid w:val="11DB094A"/>
    <w:rsid w:val="11E0001D"/>
    <w:rsid w:val="11E17676"/>
    <w:rsid w:val="11E371A4"/>
    <w:rsid w:val="11E476EF"/>
    <w:rsid w:val="11E84860"/>
    <w:rsid w:val="11ED1F1C"/>
    <w:rsid w:val="11ED57A7"/>
    <w:rsid w:val="11ED64F9"/>
    <w:rsid w:val="11EE5271"/>
    <w:rsid w:val="11F710D4"/>
    <w:rsid w:val="11F817A7"/>
    <w:rsid w:val="11FB2E34"/>
    <w:rsid w:val="11FD4D3B"/>
    <w:rsid w:val="120170A3"/>
    <w:rsid w:val="120278ED"/>
    <w:rsid w:val="12050BE4"/>
    <w:rsid w:val="12053FC8"/>
    <w:rsid w:val="120625AE"/>
    <w:rsid w:val="120633E6"/>
    <w:rsid w:val="1206650D"/>
    <w:rsid w:val="12066E96"/>
    <w:rsid w:val="12082010"/>
    <w:rsid w:val="12093B90"/>
    <w:rsid w:val="121002D1"/>
    <w:rsid w:val="12116731"/>
    <w:rsid w:val="12127CF6"/>
    <w:rsid w:val="121A2D18"/>
    <w:rsid w:val="1221155E"/>
    <w:rsid w:val="12217BA7"/>
    <w:rsid w:val="122A03C4"/>
    <w:rsid w:val="122C70BC"/>
    <w:rsid w:val="12322DD1"/>
    <w:rsid w:val="12324129"/>
    <w:rsid w:val="123617E5"/>
    <w:rsid w:val="123A6440"/>
    <w:rsid w:val="123C3595"/>
    <w:rsid w:val="124144FB"/>
    <w:rsid w:val="1243020D"/>
    <w:rsid w:val="12434AD8"/>
    <w:rsid w:val="12453701"/>
    <w:rsid w:val="12464F6F"/>
    <w:rsid w:val="12502EC6"/>
    <w:rsid w:val="125A1D52"/>
    <w:rsid w:val="125B0518"/>
    <w:rsid w:val="125C00AA"/>
    <w:rsid w:val="126E0BF7"/>
    <w:rsid w:val="12701617"/>
    <w:rsid w:val="12705F04"/>
    <w:rsid w:val="12733E3A"/>
    <w:rsid w:val="12746BFB"/>
    <w:rsid w:val="127537BD"/>
    <w:rsid w:val="127618E8"/>
    <w:rsid w:val="127C06A1"/>
    <w:rsid w:val="12837B81"/>
    <w:rsid w:val="1284604F"/>
    <w:rsid w:val="128505A2"/>
    <w:rsid w:val="12857ECD"/>
    <w:rsid w:val="128726CE"/>
    <w:rsid w:val="12880386"/>
    <w:rsid w:val="1289302E"/>
    <w:rsid w:val="128B03D1"/>
    <w:rsid w:val="129048ED"/>
    <w:rsid w:val="129112EF"/>
    <w:rsid w:val="12953FC0"/>
    <w:rsid w:val="12A00DB9"/>
    <w:rsid w:val="12A55DF6"/>
    <w:rsid w:val="12AC297D"/>
    <w:rsid w:val="12B12D75"/>
    <w:rsid w:val="12B330B7"/>
    <w:rsid w:val="12B47382"/>
    <w:rsid w:val="12C62816"/>
    <w:rsid w:val="12C7756F"/>
    <w:rsid w:val="12CA27AE"/>
    <w:rsid w:val="12CC5073"/>
    <w:rsid w:val="12CC798A"/>
    <w:rsid w:val="12CD6EB3"/>
    <w:rsid w:val="12D121AE"/>
    <w:rsid w:val="12D2223E"/>
    <w:rsid w:val="12D442DB"/>
    <w:rsid w:val="12D80DAC"/>
    <w:rsid w:val="12DB3A27"/>
    <w:rsid w:val="12EA5D39"/>
    <w:rsid w:val="12F32602"/>
    <w:rsid w:val="13005F7F"/>
    <w:rsid w:val="13074410"/>
    <w:rsid w:val="130B21C4"/>
    <w:rsid w:val="1310457C"/>
    <w:rsid w:val="1314413E"/>
    <w:rsid w:val="131507D5"/>
    <w:rsid w:val="13173CC8"/>
    <w:rsid w:val="1318679B"/>
    <w:rsid w:val="131B449C"/>
    <w:rsid w:val="131D5E6E"/>
    <w:rsid w:val="132508EC"/>
    <w:rsid w:val="132827E8"/>
    <w:rsid w:val="132A2BDA"/>
    <w:rsid w:val="132D4C2B"/>
    <w:rsid w:val="13302CCD"/>
    <w:rsid w:val="13327ABD"/>
    <w:rsid w:val="13382063"/>
    <w:rsid w:val="133867AF"/>
    <w:rsid w:val="13431746"/>
    <w:rsid w:val="13454D41"/>
    <w:rsid w:val="134824F4"/>
    <w:rsid w:val="1349132A"/>
    <w:rsid w:val="134D3E77"/>
    <w:rsid w:val="135000C4"/>
    <w:rsid w:val="135007B5"/>
    <w:rsid w:val="13523092"/>
    <w:rsid w:val="13527D5C"/>
    <w:rsid w:val="1355271A"/>
    <w:rsid w:val="1355733F"/>
    <w:rsid w:val="135879BD"/>
    <w:rsid w:val="135C023C"/>
    <w:rsid w:val="135D6FE9"/>
    <w:rsid w:val="13602D88"/>
    <w:rsid w:val="13631B4D"/>
    <w:rsid w:val="13635C15"/>
    <w:rsid w:val="136724D4"/>
    <w:rsid w:val="136D186E"/>
    <w:rsid w:val="136E509A"/>
    <w:rsid w:val="136F7127"/>
    <w:rsid w:val="137004C0"/>
    <w:rsid w:val="137A2F76"/>
    <w:rsid w:val="137E137C"/>
    <w:rsid w:val="137E6A06"/>
    <w:rsid w:val="13893AFB"/>
    <w:rsid w:val="138961CB"/>
    <w:rsid w:val="138A1041"/>
    <w:rsid w:val="13932EBD"/>
    <w:rsid w:val="13972EFB"/>
    <w:rsid w:val="139833EB"/>
    <w:rsid w:val="139C5176"/>
    <w:rsid w:val="139D1431"/>
    <w:rsid w:val="13A20F1B"/>
    <w:rsid w:val="13B06773"/>
    <w:rsid w:val="13BA34BF"/>
    <w:rsid w:val="13BD0DD3"/>
    <w:rsid w:val="13C73A13"/>
    <w:rsid w:val="13C85226"/>
    <w:rsid w:val="13D03F23"/>
    <w:rsid w:val="13D04D1B"/>
    <w:rsid w:val="13D855BA"/>
    <w:rsid w:val="13D937D3"/>
    <w:rsid w:val="13DE4296"/>
    <w:rsid w:val="13DE6B5E"/>
    <w:rsid w:val="13E24F5C"/>
    <w:rsid w:val="13E316CA"/>
    <w:rsid w:val="13E53BBE"/>
    <w:rsid w:val="13E95403"/>
    <w:rsid w:val="13EA13F6"/>
    <w:rsid w:val="13ED66F5"/>
    <w:rsid w:val="13F21929"/>
    <w:rsid w:val="13F955F1"/>
    <w:rsid w:val="13FB06CE"/>
    <w:rsid w:val="141021D6"/>
    <w:rsid w:val="1411608A"/>
    <w:rsid w:val="141534F2"/>
    <w:rsid w:val="1416337C"/>
    <w:rsid w:val="14171D9E"/>
    <w:rsid w:val="14194354"/>
    <w:rsid w:val="1420443E"/>
    <w:rsid w:val="14240AC0"/>
    <w:rsid w:val="14273B8A"/>
    <w:rsid w:val="14323350"/>
    <w:rsid w:val="14331CED"/>
    <w:rsid w:val="14351CA7"/>
    <w:rsid w:val="14395F16"/>
    <w:rsid w:val="143A66F8"/>
    <w:rsid w:val="143B7102"/>
    <w:rsid w:val="14406463"/>
    <w:rsid w:val="14497881"/>
    <w:rsid w:val="144A57CE"/>
    <w:rsid w:val="144C0A7C"/>
    <w:rsid w:val="14540DDB"/>
    <w:rsid w:val="1455167B"/>
    <w:rsid w:val="14562003"/>
    <w:rsid w:val="14575952"/>
    <w:rsid w:val="145D3D39"/>
    <w:rsid w:val="146513D2"/>
    <w:rsid w:val="146A0AA4"/>
    <w:rsid w:val="146B7D62"/>
    <w:rsid w:val="146F5C39"/>
    <w:rsid w:val="14784E69"/>
    <w:rsid w:val="14791424"/>
    <w:rsid w:val="147C2E30"/>
    <w:rsid w:val="147C3A47"/>
    <w:rsid w:val="14851BD5"/>
    <w:rsid w:val="14925750"/>
    <w:rsid w:val="149A2EA0"/>
    <w:rsid w:val="149A5911"/>
    <w:rsid w:val="149C1580"/>
    <w:rsid w:val="149E36AD"/>
    <w:rsid w:val="14A320E9"/>
    <w:rsid w:val="14A60D5C"/>
    <w:rsid w:val="14A826E3"/>
    <w:rsid w:val="14AC2EEC"/>
    <w:rsid w:val="14AD7D9F"/>
    <w:rsid w:val="14B32638"/>
    <w:rsid w:val="14B53058"/>
    <w:rsid w:val="14BB2181"/>
    <w:rsid w:val="14BB2E71"/>
    <w:rsid w:val="14C0412D"/>
    <w:rsid w:val="14C319DD"/>
    <w:rsid w:val="14C9069C"/>
    <w:rsid w:val="14C924E0"/>
    <w:rsid w:val="14CB7C9E"/>
    <w:rsid w:val="14D33796"/>
    <w:rsid w:val="14D95222"/>
    <w:rsid w:val="14E03B1B"/>
    <w:rsid w:val="14E105C7"/>
    <w:rsid w:val="14E324E1"/>
    <w:rsid w:val="14E87D13"/>
    <w:rsid w:val="14F05E5F"/>
    <w:rsid w:val="14F4785C"/>
    <w:rsid w:val="14F779BC"/>
    <w:rsid w:val="14FC7645"/>
    <w:rsid w:val="15004244"/>
    <w:rsid w:val="150B0520"/>
    <w:rsid w:val="15104538"/>
    <w:rsid w:val="1516024C"/>
    <w:rsid w:val="15183DB5"/>
    <w:rsid w:val="151B65FC"/>
    <w:rsid w:val="151F5E0F"/>
    <w:rsid w:val="15226239"/>
    <w:rsid w:val="15227F36"/>
    <w:rsid w:val="15232A0E"/>
    <w:rsid w:val="15254B3B"/>
    <w:rsid w:val="15285E51"/>
    <w:rsid w:val="152B2276"/>
    <w:rsid w:val="152C7701"/>
    <w:rsid w:val="152F1BB6"/>
    <w:rsid w:val="153823D3"/>
    <w:rsid w:val="153F3BDC"/>
    <w:rsid w:val="15407032"/>
    <w:rsid w:val="15410B37"/>
    <w:rsid w:val="1548480B"/>
    <w:rsid w:val="15492F97"/>
    <w:rsid w:val="154D023C"/>
    <w:rsid w:val="15555FBD"/>
    <w:rsid w:val="155C2CE3"/>
    <w:rsid w:val="15610256"/>
    <w:rsid w:val="15625551"/>
    <w:rsid w:val="15632382"/>
    <w:rsid w:val="15657929"/>
    <w:rsid w:val="156A3948"/>
    <w:rsid w:val="156C24EF"/>
    <w:rsid w:val="15763D67"/>
    <w:rsid w:val="15773CF9"/>
    <w:rsid w:val="1578130D"/>
    <w:rsid w:val="157A0966"/>
    <w:rsid w:val="157F35F3"/>
    <w:rsid w:val="1582301E"/>
    <w:rsid w:val="158F78F1"/>
    <w:rsid w:val="159C465D"/>
    <w:rsid w:val="159D5A4E"/>
    <w:rsid w:val="15A004B8"/>
    <w:rsid w:val="15A11C7D"/>
    <w:rsid w:val="15A33D36"/>
    <w:rsid w:val="15AB48BC"/>
    <w:rsid w:val="15AF6042"/>
    <w:rsid w:val="15B07880"/>
    <w:rsid w:val="15B30485"/>
    <w:rsid w:val="15B43662"/>
    <w:rsid w:val="15B50CBB"/>
    <w:rsid w:val="15BE6552"/>
    <w:rsid w:val="15C1631A"/>
    <w:rsid w:val="15C57D5B"/>
    <w:rsid w:val="15C6060D"/>
    <w:rsid w:val="15C75046"/>
    <w:rsid w:val="15C842C3"/>
    <w:rsid w:val="15C95A66"/>
    <w:rsid w:val="15CE2E31"/>
    <w:rsid w:val="15D74EDE"/>
    <w:rsid w:val="15DB3EF5"/>
    <w:rsid w:val="15E61FC2"/>
    <w:rsid w:val="15E6413D"/>
    <w:rsid w:val="15ED57CD"/>
    <w:rsid w:val="15F2355C"/>
    <w:rsid w:val="15F53FE8"/>
    <w:rsid w:val="15F76AF0"/>
    <w:rsid w:val="15FD5B04"/>
    <w:rsid w:val="15FF279B"/>
    <w:rsid w:val="160020B5"/>
    <w:rsid w:val="160352E8"/>
    <w:rsid w:val="160A7EAE"/>
    <w:rsid w:val="160B28AB"/>
    <w:rsid w:val="160E682B"/>
    <w:rsid w:val="16163C7F"/>
    <w:rsid w:val="161A38CC"/>
    <w:rsid w:val="161B15B6"/>
    <w:rsid w:val="161B1819"/>
    <w:rsid w:val="161B7E68"/>
    <w:rsid w:val="161F7865"/>
    <w:rsid w:val="16261A56"/>
    <w:rsid w:val="162B2519"/>
    <w:rsid w:val="162D573E"/>
    <w:rsid w:val="162D6677"/>
    <w:rsid w:val="163363D2"/>
    <w:rsid w:val="16376D53"/>
    <w:rsid w:val="163B7F69"/>
    <w:rsid w:val="163D5510"/>
    <w:rsid w:val="16456915"/>
    <w:rsid w:val="1645772F"/>
    <w:rsid w:val="164732D5"/>
    <w:rsid w:val="164C178A"/>
    <w:rsid w:val="16551FA7"/>
    <w:rsid w:val="16566FE7"/>
    <w:rsid w:val="165D1E89"/>
    <w:rsid w:val="165D402D"/>
    <w:rsid w:val="165D746F"/>
    <w:rsid w:val="165F35BC"/>
    <w:rsid w:val="166308D9"/>
    <w:rsid w:val="16640C79"/>
    <w:rsid w:val="166B5D11"/>
    <w:rsid w:val="166E5FEC"/>
    <w:rsid w:val="16744A12"/>
    <w:rsid w:val="167E1A0A"/>
    <w:rsid w:val="16815249"/>
    <w:rsid w:val="16821234"/>
    <w:rsid w:val="16825630"/>
    <w:rsid w:val="16866234"/>
    <w:rsid w:val="168766FC"/>
    <w:rsid w:val="168B2C99"/>
    <w:rsid w:val="168B563D"/>
    <w:rsid w:val="169368E2"/>
    <w:rsid w:val="16974DD3"/>
    <w:rsid w:val="16975463"/>
    <w:rsid w:val="16983F01"/>
    <w:rsid w:val="169F6585"/>
    <w:rsid w:val="16A03D25"/>
    <w:rsid w:val="16A30286"/>
    <w:rsid w:val="16A837F0"/>
    <w:rsid w:val="16A86E80"/>
    <w:rsid w:val="16AB13CB"/>
    <w:rsid w:val="16AB1E99"/>
    <w:rsid w:val="16AE7A12"/>
    <w:rsid w:val="16B0760D"/>
    <w:rsid w:val="16B55CA7"/>
    <w:rsid w:val="16B57F66"/>
    <w:rsid w:val="16B80957"/>
    <w:rsid w:val="16B84705"/>
    <w:rsid w:val="16BA30C6"/>
    <w:rsid w:val="16BC3DD7"/>
    <w:rsid w:val="16C67A69"/>
    <w:rsid w:val="16C76A43"/>
    <w:rsid w:val="16C92409"/>
    <w:rsid w:val="16CA6A90"/>
    <w:rsid w:val="16D203B3"/>
    <w:rsid w:val="16D90876"/>
    <w:rsid w:val="16D93875"/>
    <w:rsid w:val="16DA08C7"/>
    <w:rsid w:val="16E004EE"/>
    <w:rsid w:val="16E440C5"/>
    <w:rsid w:val="16E45D72"/>
    <w:rsid w:val="16E4773B"/>
    <w:rsid w:val="16E65167"/>
    <w:rsid w:val="16E951E1"/>
    <w:rsid w:val="16F214B3"/>
    <w:rsid w:val="16F55420"/>
    <w:rsid w:val="16FE1699"/>
    <w:rsid w:val="16FE621F"/>
    <w:rsid w:val="17011712"/>
    <w:rsid w:val="170E3004"/>
    <w:rsid w:val="171005AA"/>
    <w:rsid w:val="171054AF"/>
    <w:rsid w:val="1716069D"/>
    <w:rsid w:val="171B40B5"/>
    <w:rsid w:val="17280D79"/>
    <w:rsid w:val="172A5607"/>
    <w:rsid w:val="173338FA"/>
    <w:rsid w:val="173D4D65"/>
    <w:rsid w:val="173D6539"/>
    <w:rsid w:val="173F3AE0"/>
    <w:rsid w:val="17414AF5"/>
    <w:rsid w:val="174323A5"/>
    <w:rsid w:val="17444901"/>
    <w:rsid w:val="174D331F"/>
    <w:rsid w:val="174D3ABB"/>
    <w:rsid w:val="174E3BBE"/>
    <w:rsid w:val="174E7412"/>
    <w:rsid w:val="17594DDC"/>
    <w:rsid w:val="175955B7"/>
    <w:rsid w:val="175B21BB"/>
    <w:rsid w:val="175D7144"/>
    <w:rsid w:val="175F42E3"/>
    <w:rsid w:val="17611889"/>
    <w:rsid w:val="17650169"/>
    <w:rsid w:val="1767197C"/>
    <w:rsid w:val="176B44C9"/>
    <w:rsid w:val="176B5E16"/>
    <w:rsid w:val="176D65F5"/>
    <w:rsid w:val="176F3B9B"/>
    <w:rsid w:val="17725CC8"/>
    <w:rsid w:val="17734F26"/>
    <w:rsid w:val="177A12AE"/>
    <w:rsid w:val="177C58D7"/>
    <w:rsid w:val="17803454"/>
    <w:rsid w:val="17807C9D"/>
    <w:rsid w:val="1781084D"/>
    <w:rsid w:val="178365FC"/>
    <w:rsid w:val="17836B81"/>
    <w:rsid w:val="178A4CCC"/>
    <w:rsid w:val="178C2272"/>
    <w:rsid w:val="178E41CA"/>
    <w:rsid w:val="17931E22"/>
    <w:rsid w:val="17944321"/>
    <w:rsid w:val="179A64BF"/>
    <w:rsid w:val="17A852B9"/>
    <w:rsid w:val="17AE5F69"/>
    <w:rsid w:val="17B4605C"/>
    <w:rsid w:val="17B61A10"/>
    <w:rsid w:val="17B63602"/>
    <w:rsid w:val="17BC0ED9"/>
    <w:rsid w:val="17BC1379"/>
    <w:rsid w:val="17BD5EFB"/>
    <w:rsid w:val="17BF23A8"/>
    <w:rsid w:val="17C13ADB"/>
    <w:rsid w:val="17C643AF"/>
    <w:rsid w:val="17C831D0"/>
    <w:rsid w:val="17C9709A"/>
    <w:rsid w:val="17CC0C7C"/>
    <w:rsid w:val="17CC6330"/>
    <w:rsid w:val="17D45C61"/>
    <w:rsid w:val="17DD0C47"/>
    <w:rsid w:val="17DF26BE"/>
    <w:rsid w:val="17E10D67"/>
    <w:rsid w:val="17E23FEB"/>
    <w:rsid w:val="17E340BC"/>
    <w:rsid w:val="17E54065"/>
    <w:rsid w:val="17E616FC"/>
    <w:rsid w:val="17E7721C"/>
    <w:rsid w:val="17E9288A"/>
    <w:rsid w:val="17EA7028"/>
    <w:rsid w:val="17EB2D91"/>
    <w:rsid w:val="17F42B99"/>
    <w:rsid w:val="17F77AFC"/>
    <w:rsid w:val="17FC0062"/>
    <w:rsid w:val="18003D6A"/>
    <w:rsid w:val="18016517"/>
    <w:rsid w:val="18063BD3"/>
    <w:rsid w:val="1809362E"/>
    <w:rsid w:val="181567A7"/>
    <w:rsid w:val="18161A9F"/>
    <w:rsid w:val="18166BF4"/>
    <w:rsid w:val="1818223D"/>
    <w:rsid w:val="181D7016"/>
    <w:rsid w:val="181F176A"/>
    <w:rsid w:val="18203026"/>
    <w:rsid w:val="18225A12"/>
    <w:rsid w:val="1824602E"/>
    <w:rsid w:val="18281F87"/>
    <w:rsid w:val="18287A2B"/>
    <w:rsid w:val="182905D8"/>
    <w:rsid w:val="182944E3"/>
    <w:rsid w:val="182C0B0F"/>
    <w:rsid w:val="18391F44"/>
    <w:rsid w:val="184526DF"/>
    <w:rsid w:val="184979F2"/>
    <w:rsid w:val="184B0E55"/>
    <w:rsid w:val="184C3928"/>
    <w:rsid w:val="184F5FF1"/>
    <w:rsid w:val="185018EF"/>
    <w:rsid w:val="185108D3"/>
    <w:rsid w:val="18566568"/>
    <w:rsid w:val="1857103B"/>
    <w:rsid w:val="18585BC1"/>
    <w:rsid w:val="18590694"/>
    <w:rsid w:val="185A10B4"/>
    <w:rsid w:val="185D31E1"/>
    <w:rsid w:val="18663EC9"/>
    <w:rsid w:val="18674EE6"/>
    <w:rsid w:val="186B75A6"/>
    <w:rsid w:val="186D4AFE"/>
    <w:rsid w:val="187121C1"/>
    <w:rsid w:val="18730662"/>
    <w:rsid w:val="18740FEA"/>
    <w:rsid w:val="187622AE"/>
    <w:rsid w:val="18791AAE"/>
    <w:rsid w:val="187B5687"/>
    <w:rsid w:val="18803569"/>
    <w:rsid w:val="18817824"/>
    <w:rsid w:val="18890705"/>
    <w:rsid w:val="188E5D6F"/>
    <w:rsid w:val="18901263"/>
    <w:rsid w:val="189836CF"/>
    <w:rsid w:val="189A5F55"/>
    <w:rsid w:val="189D0082"/>
    <w:rsid w:val="189F21AE"/>
    <w:rsid w:val="18A0028F"/>
    <w:rsid w:val="18A75316"/>
    <w:rsid w:val="18B57F4F"/>
    <w:rsid w:val="18B76AC3"/>
    <w:rsid w:val="18BC1E9D"/>
    <w:rsid w:val="18BD471F"/>
    <w:rsid w:val="18C73D5E"/>
    <w:rsid w:val="18C80A6B"/>
    <w:rsid w:val="18D4457C"/>
    <w:rsid w:val="18D521C8"/>
    <w:rsid w:val="18D93EDE"/>
    <w:rsid w:val="18DA5871"/>
    <w:rsid w:val="18DC2587"/>
    <w:rsid w:val="18DD5A21"/>
    <w:rsid w:val="18E1732E"/>
    <w:rsid w:val="18E31B9B"/>
    <w:rsid w:val="18E425BC"/>
    <w:rsid w:val="18E722AD"/>
    <w:rsid w:val="18E91C8E"/>
    <w:rsid w:val="18F04854"/>
    <w:rsid w:val="1901794F"/>
    <w:rsid w:val="190302EC"/>
    <w:rsid w:val="190515AC"/>
    <w:rsid w:val="190536B3"/>
    <w:rsid w:val="19096A08"/>
    <w:rsid w:val="190A3776"/>
    <w:rsid w:val="190B250B"/>
    <w:rsid w:val="190B3D92"/>
    <w:rsid w:val="19107621"/>
    <w:rsid w:val="191125FE"/>
    <w:rsid w:val="19173427"/>
    <w:rsid w:val="19234989"/>
    <w:rsid w:val="19235D03"/>
    <w:rsid w:val="19296B2F"/>
    <w:rsid w:val="192E36A5"/>
    <w:rsid w:val="19323821"/>
    <w:rsid w:val="19361DD7"/>
    <w:rsid w:val="193D4FFE"/>
    <w:rsid w:val="19407BE6"/>
    <w:rsid w:val="19411670"/>
    <w:rsid w:val="19433944"/>
    <w:rsid w:val="19450680"/>
    <w:rsid w:val="19455206"/>
    <w:rsid w:val="19463A69"/>
    <w:rsid w:val="1951749F"/>
    <w:rsid w:val="195501B3"/>
    <w:rsid w:val="195C0251"/>
    <w:rsid w:val="19626624"/>
    <w:rsid w:val="196B5AFC"/>
    <w:rsid w:val="196D6D2F"/>
    <w:rsid w:val="197C23FD"/>
    <w:rsid w:val="19864B7A"/>
    <w:rsid w:val="19867FF4"/>
    <w:rsid w:val="198829FA"/>
    <w:rsid w:val="198C2A6A"/>
    <w:rsid w:val="1990186C"/>
    <w:rsid w:val="19907563"/>
    <w:rsid w:val="19972E44"/>
    <w:rsid w:val="19983A8C"/>
    <w:rsid w:val="199B4AB5"/>
    <w:rsid w:val="19A01125"/>
    <w:rsid w:val="19A02719"/>
    <w:rsid w:val="19A2077E"/>
    <w:rsid w:val="19A266CB"/>
    <w:rsid w:val="19A87926"/>
    <w:rsid w:val="19AC699A"/>
    <w:rsid w:val="19AD2C55"/>
    <w:rsid w:val="19B33497"/>
    <w:rsid w:val="19B50D47"/>
    <w:rsid w:val="19B63E36"/>
    <w:rsid w:val="19B64C36"/>
    <w:rsid w:val="19B8194C"/>
    <w:rsid w:val="19B85656"/>
    <w:rsid w:val="19BC4D29"/>
    <w:rsid w:val="19BD7008"/>
    <w:rsid w:val="19C21748"/>
    <w:rsid w:val="19C330B0"/>
    <w:rsid w:val="19C378EF"/>
    <w:rsid w:val="19C61A1B"/>
    <w:rsid w:val="19D118F1"/>
    <w:rsid w:val="19D50A53"/>
    <w:rsid w:val="19D67B22"/>
    <w:rsid w:val="19D77251"/>
    <w:rsid w:val="19DB09A6"/>
    <w:rsid w:val="19DC0111"/>
    <w:rsid w:val="19DD5F4C"/>
    <w:rsid w:val="19E251C9"/>
    <w:rsid w:val="19E40B12"/>
    <w:rsid w:val="19E462A1"/>
    <w:rsid w:val="19EF0B46"/>
    <w:rsid w:val="19F137D7"/>
    <w:rsid w:val="19F25E9E"/>
    <w:rsid w:val="19F27963"/>
    <w:rsid w:val="19F643E0"/>
    <w:rsid w:val="19F91B50"/>
    <w:rsid w:val="19FE1D73"/>
    <w:rsid w:val="19FE50BD"/>
    <w:rsid w:val="1A007624"/>
    <w:rsid w:val="1A0568BC"/>
    <w:rsid w:val="1A060034"/>
    <w:rsid w:val="1A064809"/>
    <w:rsid w:val="1A0E5E80"/>
    <w:rsid w:val="1A156D06"/>
    <w:rsid w:val="1A1A0CC1"/>
    <w:rsid w:val="1A1E380D"/>
    <w:rsid w:val="1A210127"/>
    <w:rsid w:val="1A22040D"/>
    <w:rsid w:val="1A2725B3"/>
    <w:rsid w:val="1A2955F0"/>
    <w:rsid w:val="1A2D26A5"/>
    <w:rsid w:val="1A2F164F"/>
    <w:rsid w:val="1A2F3940"/>
    <w:rsid w:val="1A3151F2"/>
    <w:rsid w:val="1A34731E"/>
    <w:rsid w:val="1A387616"/>
    <w:rsid w:val="1A39296A"/>
    <w:rsid w:val="1A3A4EC6"/>
    <w:rsid w:val="1A3B4E9D"/>
    <w:rsid w:val="1A3D25EA"/>
    <w:rsid w:val="1A4144DB"/>
    <w:rsid w:val="1A4203B2"/>
    <w:rsid w:val="1A4356E3"/>
    <w:rsid w:val="1A444104"/>
    <w:rsid w:val="1A4A0D7D"/>
    <w:rsid w:val="1A4C6323"/>
    <w:rsid w:val="1A51528D"/>
    <w:rsid w:val="1A597124"/>
    <w:rsid w:val="1A5A5B62"/>
    <w:rsid w:val="1A5E3B54"/>
    <w:rsid w:val="1A640659"/>
    <w:rsid w:val="1A652C9F"/>
    <w:rsid w:val="1A66404C"/>
    <w:rsid w:val="1A6753A1"/>
    <w:rsid w:val="1A675FF3"/>
    <w:rsid w:val="1A6B2BBB"/>
    <w:rsid w:val="1A6C4A73"/>
    <w:rsid w:val="1A6E1D58"/>
    <w:rsid w:val="1A6F6BA0"/>
    <w:rsid w:val="1A711311"/>
    <w:rsid w:val="1A711B64"/>
    <w:rsid w:val="1A7166AC"/>
    <w:rsid w:val="1A7174A5"/>
    <w:rsid w:val="1A7635CD"/>
    <w:rsid w:val="1A7731B9"/>
    <w:rsid w:val="1A794E54"/>
    <w:rsid w:val="1A797E25"/>
    <w:rsid w:val="1A803B8A"/>
    <w:rsid w:val="1A876D8A"/>
    <w:rsid w:val="1A87775E"/>
    <w:rsid w:val="1A8F323D"/>
    <w:rsid w:val="1A907314"/>
    <w:rsid w:val="1A946CD9"/>
    <w:rsid w:val="1A972989"/>
    <w:rsid w:val="1A997B31"/>
    <w:rsid w:val="1A9A4AA1"/>
    <w:rsid w:val="1A9B7FF4"/>
    <w:rsid w:val="1A9E20D5"/>
    <w:rsid w:val="1AA31299"/>
    <w:rsid w:val="1AA713D4"/>
    <w:rsid w:val="1AA81D5D"/>
    <w:rsid w:val="1AA926E6"/>
    <w:rsid w:val="1AAB7407"/>
    <w:rsid w:val="1AAD0F6D"/>
    <w:rsid w:val="1AAD43E7"/>
    <w:rsid w:val="1AAE26D3"/>
    <w:rsid w:val="1AAE3A41"/>
    <w:rsid w:val="1AB43B33"/>
    <w:rsid w:val="1ABC11CC"/>
    <w:rsid w:val="1ABD1239"/>
    <w:rsid w:val="1AC03D19"/>
    <w:rsid w:val="1AC21DD8"/>
    <w:rsid w:val="1AC91862"/>
    <w:rsid w:val="1ACA5F2D"/>
    <w:rsid w:val="1AD07737"/>
    <w:rsid w:val="1AD456FE"/>
    <w:rsid w:val="1AD651DF"/>
    <w:rsid w:val="1AD65FD8"/>
    <w:rsid w:val="1AD84DD0"/>
    <w:rsid w:val="1ADA0900"/>
    <w:rsid w:val="1ADF67F5"/>
    <w:rsid w:val="1AEA2366"/>
    <w:rsid w:val="1AF249A6"/>
    <w:rsid w:val="1AF87BE6"/>
    <w:rsid w:val="1AF9438C"/>
    <w:rsid w:val="1AFA2B7A"/>
    <w:rsid w:val="1AFF6500"/>
    <w:rsid w:val="1B031AF6"/>
    <w:rsid w:val="1B032AEA"/>
    <w:rsid w:val="1B0330F4"/>
    <w:rsid w:val="1B043C16"/>
    <w:rsid w:val="1B0A429C"/>
    <w:rsid w:val="1B0D24AC"/>
    <w:rsid w:val="1B102A82"/>
    <w:rsid w:val="1B1B0B4F"/>
    <w:rsid w:val="1B1D686F"/>
    <w:rsid w:val="1B217DFC"/>
    <w:rsid w:val="1B231437"/>
    <w:rsid w:val="1B274167"/>
    <w:rsid w:val="1B2C4C2A"/>
    <w:rsid w:val="1B2E118C"/>
    <w:rsid w:val="1B3C7F86"/>
    <w:rsid w:val="1B3F6DB0"/>
    <w:rsid w:val="1B3F7B0E"/>
    <w:rsid w:val="1B423C9A"/>
    <w:rsid w:val="1B4F6962"/>
    <w:rsid w:val="1B501024"/>
    <w:rsid w:val="1B515CE5"/>
    <w:rsid w:val="1B63636A"/>
    <w:rsid w:val="1B6377E9"/>
    <w:rsid w:val="1B656351"/>
    <w:rsid w:val="1B6759AA"/>
    <w:rsid w:val="1B68047D"/>
    <w:rsid w:val="1B6B25C8"/>
    <w:rsid w:val="1B775263"/>
    <w:rsid w:val="1B787D36"/>
    <w:rsid w:val="1B820317"/>
    <w:rsid w:val="1B85267F"/>
    <w:rsid w:val="1B8A20C1"/>
    <w:rsid w:val="1B8B6C47"/>
    <w:rsid w:val="1B8D5618"/>
    <w:rsid w:val="1B956085"/>
    <w:rsid w:val="1B9739B3"/>
    <w:rsid w:val="1B986AA3"/>
    <w:rsid w:val="1B9D5B59"/>
    <w:rsid w:val="1B9E6579"/>
    <w:rsid w:val="1BA02772"/>
    <w:rsid w:val="1BA05BD2"/>
    <w:rsid w:val="1BA165F2"/>
    <w:rsid w:val="1BA77F7B"/>
    <w:rsid w:val="1BA9151C"/>
    <w:rsid w:val="1BAC7E6B"/>
    <w:rsid w:val="1BAE0D3A"/>
    <w:rsid w:val="1BAF7EE4"/>
    <w:rsid w:val="1BB551A9"/>
    <w:rsid w:val="1BC157D2"/>
    <w:rsid w:val="1BC64416"/>
    <w:rsid w:val="1BC81537"/>
    <w:rsid w:val="1BC86FDB"/>
    <w:rsid w:val="1BCB1A35"/>
    <w:rsid w:val="1BD65CAD"/>
    <w:rsid w:val="1BD95AB9"/>
    <w:rsid w:val="1BDB5453"/>
    <w:rsid w:val="1BE3162A"/>
    <w:rsid w:val="1BE50093"/>
    <w:rsid w:val="1BE721BF"/>
    <w:rsid w:val="1BEA2239"/>
    <w:rsid w:val="1BEA6B6F"/>
    <w:rsid w:val="1BEB0186"/>
    <w:rsid w:val="1BF0105B"/>
    <w:rsid w:val="1BF7094E"/>
    <w:rsid w:val="1BF75C81"/>
    <w:rsid w:val="1BFB3D8D"/>
    <w:rsid w:val="1BFD6B57"/>
    <w:rsid w:val="1BFF7433"/>
    <w:rsid w:val="1C02487D"/>
    <w:rsid w:val="1C094640"/>
    <w:rsid w:val="1C0E7402"/>
    <w:rsid w:val="1C0F5A8D"/>
    <w:rsid w:val="1C163167"/>
    <w:rsid w:val="1C211A35"/>
    <w:rsid w:val="1C211E8B"/>
    <w:rsid w:val="1C274FAD"/>
    <w:rsid w:val="1C2C4680"/>
    <w:rsid w:val="1C303D52"/>
    <w:rsid w:val="1C351D98"/>
    <w:rsid w:val="1C373E45"/>
    <w:rsid w:val="1C3812D7"/>
    <w:rsid w:val="1C3A1F15"/>
    <w:rsid w:val="1C3D200D"/>
    <w:rsid w:val="1C3F4488"/>
    <w:rsid w:val="1C4117FB"/>
    <w:rsid w:val="1C421558"/>
    <w:rsid w:val="1C44293D"/>
    <w:rsid w:val="1C445F0E"/>
    <w:rsid w:val="1C482002"/>
    <w:rsid w:val="1C532D72"/>
    <w:rsid w:val="1C582DE9"/>
    <w:rsid w:val="1C5B1033"/>
    <w:rsid w:val="1C5E7C2F"/>
    <w:rsid w:val="1C6221B7"/>
    <w:rsid w:val="1C7340E7"/>
    <w:rsid w:val="1C7C1B37"/>
    <w:rsid w:val="1C7E637F"/>
    <w:rsid w:val="1C800587"/>
    <w:rsid w:val="1C820ECC"/>
    <w:rsid w:val="1C8655AD"/>
    <w:rsid w:val="1C8A2706"/>
    <w:rsid w:val="1C8B3B5D"/>
    <w:rsid w:val="1C8C2744"/>
    <w:rsid w:val="1C8C5BBE"/>
    <w:rsid w:val="1C8D140D"/>
    <w:rsid w:val="1C900421"/>
    <w:rsid w:val="1C971F0A"/>
    <w:rsid w:val="1C977E57"/>
    <w:rsid w:val="1C9E70F2"/>
    <w:rsid w:val="1CA14B49"/>
    <w:rsid w:val="1CA761AC"/>
    <w:rsid w:val="1CA82C64"/>
    <w:rsid w:val="1CAC4C91"/>
    <w:rsid w:val="1CB506CF"/>
    <w:rsid w:val="1CB61B34"/>
    <w:rsid w:val="1CC12613"/>
    <w:rsid w:val="1CC453C6"/>
    <w:rsid w:val="1CC95659"/>
    <w:rsid w:val="1CCA203F"/>
    <w:rsid w:val="1CCB4523"/>
    <w:rsid w:val="1CD642D8"/>
    <w:rsid w:val="1CDA2245"/>
    <w:rsid w:val="1CDD7FF4"/>
    <w:rsid w:val="1CDE53A6"/>
    <w:rsid w:val="1CDF683B"/>
    <w:rsid w:val="1CE66C3A"/>
    <w:rsid w:val="1CEC4077"/>
    <w:rsid w:val="1CF25E28"/>
    <w:rsid w:val="1CF831EB"/>
    <w:rsid w:val="1CFE4C47"/>
    <w:rsid w:val="1D005667"/>
    <w:rsid w:val="1D027794"/>
    <w:rsid w:val="1D050646"/>
    <w:rsid w:val="1D074030"/>
    <w:rsid w:val="1D074DB3"/>
    <w:rsid w:val="1D084BDE"/>
    <w:rsid w:val="1D0A66C7"/>
    <w:rsid w:val="1D1210FF"/>
    <w:rsid w:val="1D130F6D"/>
    <w:rsid w:val="1D13165A"/>
    <w:rsid w:val="1D151178"/>
    <w:rsid w:val="1D172271"/>
    <w:rsid w:val="1D17625B"/>
    <w:rsid w:val="1D176B3F"/>
    <w:rsid w:val="1D195F9D"/>
    <w:rsid w:val="1D215E32"/>
    <w:rsid w:val="1D2A7F45"/>
    <w:rsid w:val="1D2F2C50"/>
    <w:rsid w:val="1D310E24"/>
    <w:rsid w:val="1D32447F"/>
    <w:rsid w:val="1D394EAF"/>
    <w:rsid w:val="1D403289"/>
    <w:rsid w:val="1D4A1CCE"/>
    <w:rsid w:val="1D4D2B0B"/>
    <w:rsid w:val="1D4F2C38"/>
    <w:rsid w:val="1D503E74"/>
    <w:rsid w:val="1D507D79"/>
    <w:rsid w:val="1D562CB2"/>
    <w:rsid w:val="1D5C75F5"/>
    <w:rsid w:val="1D6112C0"/>
    <w:rsid w:val="1D682E78"/>
    <w:rsid w:val="1D6A041E"/>
    <w:rsid w:val="1D7246F0"/>
    <w:rsid w:val="1D741C97"/>
    <w:rsid w:val="1D762024"/>
    <w:rsid w:val="1D777C5D"/>
    <w:rsid w:val="1D7B0A13"/>
    <w:rsid w:val="1D7B485D"/>
    <w:rsid w:val="1D7C7330"/>
    <w:rsid w:val="1D801E7C"/>
    <w:rsid w:val="1D823980"/>
    <w:rsid w:val="1D8449C9"/>
    <w:rsid w:val="1D884390"/>
    <w:rsid w:val="1D935914"/>
    <w:rsid w:val="1D970460"/>
    <w:rsid w:val="1D9B29E9"/>
    <w:rsid w:val="1DA05C02"/>
    <w:rsid w:val="1DAB4918"/>
    <w:rsid w:val="1DAF7C4D"/>
    <w:rsid w:val="1DBB16FD"/>
    <w:rsid w:val="1DC06D1D"/>
    <w:rsid w:val="1DC85E97"/>
    <w:rsid w:val="1DC95998"/>
    <w:rsid w:val="1DD35288"/>
    <w:rsid w:val="1DD6516E"/>
    <w:rsid w:val="1DD73546"/>
    <w:rsid w:val="1DD979BE"/>
    <w:rsid w:val="1DDA537B"/>
    <w:rsid w:val="1DDE4A4D"/>
    <w:rsid w:val="1DDF54DF"/>
    <w:rsid w:val="1DE01FF4"/>
    <w:rsid w:val="1DE04E87"/>
    <w:rsid w:val="1DE201DB"/>
    <w:rsid w:val="1DEA4C33"/>
    <w:rsid w:val="1DEB7706"/>
    <w:rsid w:val="1DED4CAD"/>
    <w:rsid w:val="1DED62A8"/>
    <w:rsid w:val="1DEE15FC"/>
    <w:rsid w:val="1DF25EC0"/>
    <w:rsid w:val="1DF4200D"/>
    <w:rsid w:val="1DF45A14"/>
    <w:rsid w:val="1DF8143A"/>
    <w:rsid w:val="1DF96F45"/>
    <w:rsid w:val="1E02498A"/>
    <w:rsid w:val="1E032442"/>
    <w:rsid w:val="1E053CB1"/>
    <w:rsid w:val="1E060295"/>
    <w:rsid w:val="1E063629"/>
    <w:rsid w:val="1E092963"/>
    <w:rsid w:val="1E1366EF"/>
    <w:rsid w:val="1E164C2D"/>
    <w:rsid w:val="1E191399"/>
    <w:rsid w:val="1E1B5AB8"/>
    <w:rsid w:val="1E1F43C1"/>
    <w:rsid w:val="1E2178B5"/>
    <w:rsid w:val="1E2659BA"/>
    <w:rsid w:val="1E280602"/>
    <w:rsid w:val="1E2A665A"/>
    <w:rsid w:val="1E371830"/>
    <w:rsid w:val="1E3B4990"/>
    <w:rsid w:val="1E43073E"/>
    <w:rsid w:val="1E4D029E"/>
    <w:rsid w:val="1E4E2D71"/>
    <w:rsid w:val="1E4E78F7"/>
    <w:rsid w:val="1E4F32A9"/>
    <w:rsid w:val="1E4F6227"/>
    <w:rsid w:val="1E5D5021"/>
    <w:rsid w:val="1E613949"/>
    <w:rsid w:val="1E616809"/>
    <w:rsid w:val="1E627229"/>
    <w:rsid w:val="1E737E2C"/>
    <w:rsid w:val="1E770267"/>
    <w:rsid w:val="1E782D3A"/>
    <w:rsid w:val="1E7E2E2D"/>
    <w:rsid w:val="1E7E6A2A"/>
    <w:rsid w:val="1E7E79B3"/>
    <w:rsid w:val="1E8003D3"/>
    <w:rsid w:val="1E8030AC"/>
    <w:rsid w:val="1E817A2C"/>
    <w:rsid w:val="1E854259"/>
    <w:rsid w:val="1E860D11"/>
    <w:rsid w:val="1E872F99"/>
    <w:rsid w:val="1E8973BA"/>
    <w:rsid w:val="1E904516"/>
    <w:rsid w:val="1E945487"/>
    <w:rsid w:val="1E9709E3"/>
    <w:rsid w:val="1E9B1504"/>
    <w:rsid w:val="1E9D6A9C"/>
    <w:rsid w:val="1EA05AAF"/>
    <w:rsid w:val="1EA7260D"/>
    <w:rsid w:val="1EA7648D"/>
    <w:rsid w:val="1EA837EF"/>
    <w:rsid w:val="1EA83D70"/>
    <w:rsid w:val="1EAA1621"/>
    <w:rsid w:val="1EAC726C"/>
    <w:rsid w:val="1EB16592"/>
    <w:rsid w:val="1EB30508"/>
    <w:rsid w:val="1EB85B28"/>
    <w:rsid w:val="1EB95181"/>
    <w:rsid w:val="1EBA6F32"/>
    <w:rsid w:val="1EBE3396"/>
    <w:rsid w:val="1EC17134"/>
    <w:rsid w:val="1ECD4AB3"/>
    <w:rsid w:val="1ECF1942"/>
    <w:rsid w:val="1ECF731F"/>
    <w:rsid w:val="1ED25E8A"/>
    <w:rsid w:val="1ED36C59"/>
    <w:rsid w:val="1EE40FE4"/>
    <w:rsid w:val="1EE42A0F"/>
    <w:rsid w:val="1EE77AC8"/>
    <w:rsid w:val="1EE82FBC"/>
    <w:rsid w:val="1EE9028A"/>
    <w:rsid w:val="1EEE7D89"/>
    <w:rsid w:val="1EF17E03"/>
    <w:rsid w:val="1EF77EF6"/>
    <w:rsid w:val="1F0453D0"/>
    <w:rsid w:val="1F093D32"/>
    <w:rsid w:val="1F0C3A07"/>
    <w:rsid w:val="1F136699"/>
    <w:rsid w:val="1F185C9F"/>
    <w:rsid w:val="1F190772"/>
    <w:rsid w:val="1F1F6E43"/>
    <w:rsid w:val="1F221E22"/>
    <w:rsid w:val="1F23503F"/>
    <w:rsid w:val="1F24658B"/>
    <w:rsid w:val="1F264F83"/>
    <w:rsid w:val="1F277FB1"/>
    <w:rsid w:val="1F2973DE"/>
    <w:rsid w:val="1F2B6057"/>
    <w:rsid w:val="1F313050"/>
    <w:rsid w:val="1F364D96"/>
    <w:rsid w:val="1F3D795C"/>
    <w:rsid w:val="1F421566"/>
    <w:rsid w:val="1F447EFD"/>
    <w:rsid w:val="1F453C2F"/>
    <w:rsid w:val="1F487122"/>
    <w:rsid w:val="1F49134A"/>
    <w:rsid w:val="1F49617B"/>
    <w:rsid w:val="1F53346E"/>
    <w:rsid w:val="1F5C34CF"/>
    <w:rsid w:val="1F66030A"/>
    <w:rsid w:val="1F685D68"/>
    <w:rsid w:val="1F6D1ACB"/>
    <w:rsid w:val="1F7421C9"/>
    <w:rsid w:val="1F782B0C"/>
    <w:rsid w:val="1F803278"/>
    <w:rsid w:val="1F807DD1"/>
    <w:rsid w:val="1F8617DE"/>
    <w:rsid w:val="1F886296"/>
    <w:rsid w:val="1F89361C"/>
    <w:rsid w:val="1F923788"/>
    <w:rsid w:val="1F93764A"/>
    <w:rsid w:val="1F98592E"/>
    <w:rsid w:val="1F9C3735"/>
    <w:rsid w:val="1F9D6985"/>
    <w:rsid w:val="1FA912F6"/>
    <w:rsid w:val="1FA96D9A"/>
    <w:rsid w:val="1FB23F8C"/>
    <w:rsid w:val="1FB6365E"/>
    <w:rsid w:val="1FC163EF"/>
    <w:rsid w:val="1FC55970"/>
    <w:rsid w:val="1FCA1001"/>
    <w:rsid w:val="1FCC76AA"/>
    <w:rsid w:val="1FCD59B1"/>
    <w:rsid w:val="1FCF74B6"/>
    <w:rsid w:val="1FD44B72"/>
    <w:rsid w:val="1FD4596B"/>
    <w:rsid w:val="1FD8726D"/>
    <w:rsid w:val="1FE34A68"/>
    <w:rsid w:val="1FE4753B"/>
    <w:rsid w:val="1FE669A4"/>
    <w:rsid w:val="1FE9421F"/>
    <w:rsid w:val="1FE94B5A"/>
    <w:rsid w:val="1FE967B0"/>
    <w:rsid w:val="1FEA1B2A"/>
    <w:rsid w:val="1FED52E1"/>
    <w:rsid w:val="1FF22990"/>
    <w:rsid w:val="1FF27DC6"/>
    <w:rsid w:val="1FF62F26"/>
    <w:rsid w:val="1FF90579"/>
    <w:rsid w:val="1FF96899"/>
    <w:rsid w:val="1FFC05F2"/>
    <w:rsid w:val="2000453B"/>
    <w:rsid w:val="200A7FE2"/>
    <w:rsid w:val="201B64C7"/>
    <w:rsid w:val="201E42E9"/>
    <w:rsid w:val="201E5DE0"/>
    <w:rsid w:val="20231909"/>
    <w:rsid w:val="20244E21"/>
    <w:rsid w:val="20261982"/>
    <w:rsid w:val="202D14FA"/>
    <w:rsid w:val="202E7CC4"/>
    <w:rsid w:val="20390FE6"/>
    <w:rsid w:val="203F7FC1"/>
    <w:rsid w:val="20452AC4"/>
    <w:rsid w:val="204B201F"/>
    <w:rsid w:val="204B2278"/>
    <w:rsid w:val="204C4276"/>
    <w:rsid w:val="205650BE"/>
    <w:rsid w:val="20567F78"/>
    <w:rsid w:val="20571CDD"/>
    <w:rsid w:val="205D26EE"/>
    <w:rsid w:val="20627DAA"/>
    <w:rsid w:val="2066388D"/>
    <w:rsid w:val="206C2B23"/>
    <w:rsid w:val="207101DF"/>
    <w:rsid w:val="20741BDD"/>
    <w:rsid w:val="20781E39"/>
    <w:rsid w:val="20827AB6"/>
    <w:rsid w:val="20836F9A"/>
    <w:rsid w:val="208474B8"/>
    <w:rsid w:val="208C4F89"/>
    <w:rsid w:val="208E0B23"/>
    <w:rsid w:val="209067EC"/>
    <w:rsid w:val="20921CDF"/>
    <w:rsid w:val="20983E85"/>
    <w:rsid w:val="20994503"/>
    <w:rsid w:val="209A7B94"/>
    <w:rsid w:val="209A7D9D"/>
    <w:rsid w:val="209E3F78"/>
    <w:rsid w:val="20A0151E"/>
    <w:rsid w:val="20A277C1"/>
    <w:rsid w:val="20AF03B6"/>
    <w:rsid w:val="20B1595C"/>
    <w:rsid w:val="20B217E7"/>
    <w:rsid w:val="20B24D6C"/>
    <w:rsid w:val="20B515F3"/>
    <w:rsid w:val="20B60D8D"/>
    <w:rsid w:val="20B8715B"/>
    <w:rsid w:val="20B91C2E"/>
    <w:rsid w:val="20BC32D2"/>
    <w:rsid w:val="20BD78B4"/>
    <w:rsid w:val="20BE30A3"/>
    <w:rsid w:val="20BE507D"/>
    <w:rsid w:val="20BF1D21"/>
    <w:rsid w:val="20C31443"/>
    <w:rsid w:val="20C3661F"/>
    <w:rsid w:val="20C6696E"/>
    <w:rsid w:val="20C83825"/>
    <w:rsid w:val="20D416BD"/>
    <w:rsid w:val="20D858AC"/>
    <w:rsid w:val="20DE6D33"/>
    <w:rsid w:val="20E00E92"/>
    <w:rsid w:val="20E25071"/>
    <w:rsid w:val="20E42618"/>
    <w:rsid w:val="20E719CD"/>
    <w:rsid w:val="20EB0657"/>
    <w:rsid w:val="20ED2784"/>
    <w:rsid w:val="20EE3FCE"/>
    <w:rsid w:val="20F23967"/>
    <w:rsid w:val="20FB4D07"/>
    <w:rsid w:val="210075E2"/>
    <w:rsid w:val="21036295"/>
    <w:rsid w:val="2107759F"/>
    <w:rsid w:val="210A14E5"/>
    <w:rsid w:val="210E45C5"/>
    <w:rsid w:val="21161E4F"/>
    <w:rsid w:val="21185D07"/>
    <w:rsid w:val="21206477"/>
    <w:rsid w:val="21234185"/>
    <w:rsid w:val="21255406"/>
    <w:rsid w:val="21255EFC"/>
    <w:rsid w:val="212A11F0"/>
    <w:rsid w:val="212B4545"/>
    <w:rsid w:val="212F6C7E"/>
    <w:rsid w:val="2133567F"/>
    <w:rsid w:val="21337718"/>
    <w:rsid w:val="213E1E57"/>
    <w:rsid w:val="2143291A"/>
    <w:rsid w:val="21456328"/>
    <w:rsid w:val="214B6D4C"/>
    <w:rsid w:val="214D5D75"/>
    <w:rsid w:val="214E7B39"/>
    <w:rsid w:val="215650C7"/>
    <w:rsid w:val="21572A68"/>
    <w:rsid w:val="215909C6"/>
    <w:rsid w:val="215917BE"/>
    <w:rsid w:val="215A3D1A"/>
    <w:rsid w:val="215B7B78"/>
    <w:rsid w:val="215D113C"/>
    <w:rsid w:val="216021CF"/>
    <w:rsid w:val="2164697A"/>
    <w:rsid w:val="21686EA6"/>
    <w:rsid w:val="216A3906"/>
    <w:rsid w:val="216C049B"/>
    <w:rsid w:val="21700C08"/>
    <w:rsid w:val="21706C2F"/>
    <w:rsid w:val="21713B98"/>
    <w:rsid w:val="217B481E"/>
    <w:rsid w:val="217E58D8"/>
    <w:rsid w:val="218526D0"/>
    <w:rsid w:val="21883643"/>
    <w:rsid w:val="2189476D"/>
    <w:rsid w:val="218A1AE4"/>
    <w:rsid w:val="218A20FB"/>
    <w:rsid w:val="218E7231"/>
    <w:rsid w:val="21A55EF1"/>
    <w:rsid w:val="21A63077"/>
    <w:rsid w:val="21A738A8"/>
    <w:rsid w:val="21AB12A8"/>
    <w:rsid w:val="21B00C7A"/>
    <w:rsid w:val="21B10A39"/>
    <w:rsid w:val="21B2350C"/>
    <w:rsid w:val="21B614D3"/>
    <w:rsid w:val="21B835FF"/>
    <w:rsid w:val="21BB393B"/>
    <w:rsid w:val="21BE36F2"/>
    <w:rsid w:val="21BE4041"/>
    <w:rsid w:val="21BE5572"/>
    <w:rsid w:val="21C14C45"/>
    <w:rsid w:val="21C324F6"/>
    <w:rsid w:val="21C5036B"/>
    <w:rsid w:val="21C674CC"/>
    <w:rsid w:val="21C67CBD"/>
    <w:rsid w:val="21C75656"/>
    <w:rsid w:val="21C8311F"/>
    <w:rsid w:val="21CB6D1C"/>
    <w:rsid w:val="21D150D7"/>
    <w:rsid w:val="21D164CC"/>
    <w:rsid w:val="21D27BAA"/>
    <w:rsid w:val="21D3451C"/>
    <w:rsid w:val="21DC4D38"/>
    <w:rsid w:val="21DE25E9"/>
    <w:rsid w:val="21DE2A40"/>
    <w:rsid w:val="21DF1686"/>
    <w:rsid w:val="21DF69C8"/>
    <w:rsid w:val="21E07E99"/>
    <w:rsid w:val="21E42453"/>
    <w:rsid w:val="21ED3002"/>
    <w:rsid w:val="21ED553C"/>
    <w:rsid w:val="21F00D54"/>
    <w:rsid w:val="21F42280"/>
    <w:rsid w:val="21FB64F4"/>
    <w:rsid w:val="21FC1BFF"/>
    <w:rsid w:val="21FF5A11"/>
    <w:rsid w:val="22002416"/>
    <w:rsid w:val="22005B39"/>
    <w:rsid w:val="22106FD4"/>
    <w:rsid w:val="22114F1F"/>
    <w:rsid w:val="2215007F"/>
    <w:rsid w:val="222A5B02"/>
    <w:rsid w:val="222C0CD1"/>
    <w:rsid w:val="222F6313"/>
    <w:rsid w:val="222F6581"/>
    <w:rsid w:val="2232319B"/>
    <w:rsid w:val="223363F5"/>
    <w:rsid w:val="22347A73"/>
    <w:rsid w:val="223622E6"/>
    <w:rsid w:val="223632DF"/>
    <w:rsid w:val="22381D9A"/>
    <w:rsid w:val="223B079B"/>
    <w:rsid w:val="223D2748"/>
    <w:rsid w:val="22405675"/>
    <w:rsid w:val="22436A5C"/>
    <w:rsid w:val="224A21A0"/>
    <w:rsid w:val="224C7BAC"/>
    <w:rsid w:val="224E3D31"/>
    <w:rsid w:val="22514935"/>
    <w:rsid w:val="22514EEB"/>
    <w:rsid w:val="2258613F"/>
    <w:rsid w:val="22591038"/>
    <w:rsid w:val="225A2ECA"/>
    <w:rsid w:val="225C4D23"/>
    <w:rsid w:val="22603EAC"/>
    <w:rsid w:val="226211A4"/>
    <w:rsid w:val="226F7FC3"/>
    <w:rsid w:val="2270761C"/>
    <w:rsid w:val="227120EF"/>
    <w:rsid w:val="22715569"/>
    <w:rsid w:val="22792C02"/>
    <w:rsid w:val="227B762D"/>
    <w:rsid w:val="227E0EF3"/>
    <w:rsid w:val="22823F9C"/>
    <w:rsid w:val="22827B46"/>
    <w:rsid w:val="228948B4"/>
    <w:rsid w:val="228D3C40"/>
    <w:rsid w:val="228D70FB"/>
    <w:rsid w:val="228E1FE4"/>
    <w:rsid w:val="2291678C"/>
    <w:rsid w:val="229A09AC"/>
    <w:rsid w:val="229A6ADE"/>
    <w:rsid w:val="229B347F"/>
    <w:rsid w:val="229F0AC2"/>
    <w:rsid w:val="22A75717"/>
    <w:rsid w:val="22A95CC1"/>
    <w:rsid w:val="22AA6C7F"/>
    <w:rsid w:val="22AD5DFC"/>
    <w:rsid w:val="22B624FD"/>
    <w:rsid w:val="22B66072"/>
    <w:rsid w:val="22B840FD"/>
    <w:rsid w:val="22BD32BE"/>
    <w:rsid w:val="22CD4F43"/>
    <w:rsid w:val="22D32C87"/>
    <w:rsid w:val="22D40BF9"/>
    <w:rsid w:val="22D50FA0"/>
    <w:rsid w:val="22D861F3"/>
    <w:rsid w:val="22DF6D75"/>
    <w:rsid w:val="22E27A6C"/>
    <w:rsid w:val="22E87B5F"/>
    <w:rsid w:val="22EE1D04"/>
    <w:rsid w:val="22F23103"/>
    <w:rsid w:val="22F7705C"/>
    <w:rsid w:val="22FB6A70"/>
    <w:rsid w:val="22FB7724"/>
    <w:rsid w:val="22FC1543"/>
    <w:rsid w:val="22FE3670"/>
    <w:rsid w:val="22FE6AEA"/>
    <w:rsid w:val="23083E2F"/>
    <w:rsid w:val="230A5A08"/>
    <w:rsid w:val="230F0AD1"/>
    <w:rsid w:val="230F189F"/>
    <w:rsid w:val="23183B96"/>
    <w:rsid w:val="23225C2D"/>
    <w:rsid w:val="2323285A"/>
    <w:rsid w:val="23282789"/>
    <w:rsid w:val="232B2E8E"/>
    <w:rsid w:val="232D53DE"/>
    <w:rsid w:val="2330414C"/>
    <w:rsid w:val="2335176B"/>
    <w:rsid w:val="233A5AB7"/>
    <w:rsid w:val="233C685D"/>
    <w:rsid w:val="233D398A"/>
    <w:rsid w:val="233E0511"/>
    <w:rsid w:val="23403A04"/>
    <w:rsid w:val="23435B30"/>
    <w:rsid w:val="234530D7"/>
    <w:rsid w:val="234D4E09"/>
    <w:rsid w:val="234F6D5A"/>
    <w:rsid w:val="23527E42"/>
    <w:rsid w:val="235862E6"/>
    <w:rsid w:val="235A54DB"/>
    <w:rsid w:val="235B4B35"/>
    <w:rsid w:val="235C6CD8"/>
    <w:rsid w:val="235D20DB"/>
    <w:rsid w:val="235E6C61"/>
    <w:rsid w:val="236230E8"/>
    <w:rsid w:val="236276FB"/>
    <w:rsid w:val="236679A8"/>
    <w:rsid w:val="236C43ED"/>
    <w:rsid w:val="236E0E49"/>
    <w:rsid w:val="23700938"/>
    <w:rsid w:val="237402DE"/>
    <w:rsid w:val="2374660C"/>
    <w:rsid w:val="237925D6"/>
    <w:rsid w:val="23793C2C"/>
    <w:rsid w:val="237E6530"/>
    <w:rsid w:val="238511FD"/>
    <w:rsid w:val="23867471"/>
    <w:rsid w:val="23871C3D"/>
    <w:rsid w:val="238D775D"/>
    <w:rsid w:val="238E4FC4"/>
    <w:rsid w:val="23924E19"/>
    <w:rsid w:val="239878A9"/>
    <w:rsid w:val="239C102F"/>
    <w:rsid w:val="239D0F2C"/>
    <w:rsid w:val="239E65D5"/>
    <w:rsid w:val="23A16047"/>
    <w:rsid w:val="23A2459C"/>
    <w:rsid w:val="23A5119B"/>
    <w:rsid w:val="23A56D9E"/>
    <w:rsid w:val="23AA67BB"/>
    <w:rsid w:val="23AB1BB8"/>
    <w:rsid w:val="23B55729"/>
    <w:rsid w:val="23B55F80"/>
    <w:rsid w:val="23B97A91"/>
    <w:rsid w:val="23BD2BF2"/>
    <w:rsid w:val="23BF129B"/>
    <w:rsid w:val="23BF6D3F"/>
    <w:rsid w:val="23C02708"/>
    <w:rsid w:val="23CA393A"/>
    <w:rsid w:val="23CD7174"/>
    <w:rsid w:val="23CE047A"/>
    <w:rsid w:val="23CE24C8"/>
    <w:rsid w:val="23D230CD"/>
    <w:rsid w:val="23D235D0"/>
    <w:rsid w:val="23D257CD"/>
    <w:rsid w:val="23D311DD"/>
    <w:rsid w:val="23D8474A"/>
    <w:rsid w:val="23DD1B3C"/>
    <w:rsid w:val="23E57E73"/>
    <w:rsid w:val="23F02C2F"/>
    <w:rsid w:val="23F703C7"/>
    <w:rsid w:val="23FA717D"/>
    <w:rsid w:val="2400727E"/>
    <w:rsid w:val="24022E3B"/>
    <w:rsid w:val="2403453E"/>
    <w:rsid w:val="240A3E5F"/>
    <w:rsid w:val="240B6932"/>
    <w:rsid w:val="240C2364"/>
    <w:rsid w:val="24104C42"/>
    <w:rsid w:val="241940BE"/>
    <w:rsid w:val="241A5840"/>
    <w:rsid w:val="2424368D"/>
    <w:rsid w:val="24246DC7"/>
    <w:rsid w:val="24267077"/>
    <w:rsid w:val="242C5AA3"/>
    <w:rsid w:val="242E1074"/>
    <w:rsid w:val="242F29E3"/>
    <w:rsid w:val="24376748"/>
    <w:rsid w:val="243A734C"/>
    <w:rsid w:val="243B493B"/>
    <w:rsid w:val="24413262"/>
    <w:rsid w:val="24444621"/>
    <w:rsid w:val="24455419"/>
    <w:rsid w:val="244A3A5B"/>
    <w:rsid w:val="24520A80"/>
    <w:rsid w:val="24563EF7"/>
    <w:rsid w:val="24580F5F"/>
    <w:rsid w:val="245B0FD8"/>
    <w:rsid w:val="245E6EA9"/>
    <w:rsid w:val="245F666B"/>
    <w:rsid w:val="246006AB"/>
    <w:rsid w:val="24655CCB"/>
    <w:rsid w:val="246B10D9"/>
    <w:rsid w:val="247516A7"/>
    <w:rsid w:val="24792183"/>
    <w:rsid w:val="24795714"/>
    <w:rsid w:val="247A6D09"/>
    <w:rsid w:val="24840378"/>
    <w:rsid w:val="24864647"/>
    <w:rsid w:val="248719C1"/>
    <w:rsid w:val="24893AEE"/>
    <w:rsid w:val="24895A35"/>
    <w:rsid w:val="248C6639"/>
    <w:rsid w:val="2492749F"/>
    <w:rsid w:val="249348BF"/>
    <w:rsid w:val="24942E88"/>
    <w:rsid w:val="24960E20"/>
    <w:rsid w:val="249749F9"/>
    <w:rsid w:val="24980826"/>
    <w:rsid w:val="249C2BF5"/>
    <w:rsid w:val="249F23A7"/>
    <w:rsid w:val="24AB3B95"/>
    <w:rsid w:val="24AD5B2B"/>
    <w:rsid w:val="24B2452D"/>
    <w:rsid w:val="24B320AA"/>
    <w:rsid w:val="24B87611"/>
    <w:rsid w:val="24BD01BE"/>
    <w:rsid w:val="24BF5D4F"/>
    <w:rsid w:val="24C26921"/>
    <w:rsid w:val="24C530E3"/>
    <w:rsid w:val="24C76438"/>
    <w:rsid w:val="24C76862"/>
    <w:rsid w:val="24CD0E10"/>
    <w:rsid w:val="24CD23E9"/>
    <w:rsid w:val="24D44004"/>
    <w:rsid w:val="24D701CE"/>
    <w:rsid w:val="24D84F16"/>
    <w:rsid w:val="24DA0247"/>
    <w:rsid w:val="24DE332A"/>
    <w:rsid w:val="24E0671E"/>
    <w:rsid w:val="24E14297"/>
    <w:rsid w:val="24E3799E"/>
    <w:rsid w:val="24E37EE5"/>
    <w:rsid w:val="24E524E0"/>
    <w:rsid w:val="24E70EDE"/>
    <w:rsid w:val="24E77A86"/>
    <w:rsid w:val="24EF71D2"/>
    <w:rsid w:val="24F03D58"/>
    <w:rsid w:val="24F14778"/>
    <w:rsid w:val="24F168FD"/>
    <w:rsid w:val="24F2285C"/>
    <w:rsid w:val="24F2724B"/>
    <w:rsid w:val="24F90A4A"/>
    <w:rsid w:val="24FB5826"/>
    <w:rsid w:val="24FB5FF1"/>
    <w:rsid w:val="24FC5D1A"/>
    <w:rsid w:val="250056C3"/>
    <w:rsid w:val="2502702F"/>
    <w:rsid w:val="25050C30"/>
    <w:rsid w:val="25056E3B"/>
    <w:rsid w:val="2506218F"/>
    <w:rsid w:val="25077C29"/>
    <w:rsid w:val="250C2FB5"/>
    <w:rsid w:val="25124D14"/>
    <w:rsid w:val="2512599C"/>
    <w:rsid w:val="25147AC8"/>
    <w:rsid w:val="25167E75"/>
    <w:rsid w:val="25180099"/>
    <w:rsid w:val="25186C25"/>
    <w:rsid w:val="251C6329"/>
    <w:rsid w:val="251D1561"/>
    <w:rsid w:val="251D1CE7"/>
    <w:rsid w:val="25265D9F"/>
    <w:rsid w:val="252769DA"/>
    <w:rsid w:val="252814AD"/>
    <w:rsid w:val="252B11E9"/>
    <w:rsid w:val="252C1AB3"/>
    <w:rsid w:val="252C28AB"/>
    <w:rsid w:val="252C3FF9"/>
    <w:rsid w:val="25302201"/>
    <w:rsid w:val="253A630C"/>
    <w:rsid w:val="253E21C9"/>
    <w:rsid w:val="254A2F27"/>
    <w:rsid w:val="2553023F"/>
    <w:rsid w:val="255C2002"/>
    <w:rsid w:val="255E1E8D"/>
    <w:rsid w:val="25624FED"/>
    <w:rsid w:val="256618B1"/>
    <w:rsid w:val="25754D98"/>
    <w:rsid w:val="257812FA"/>
    <w:rsid w:val="25781F80"/>
    <w:rsid w:val="257906D9"/>
    <w:rsid w:val="2579555F"/>
    <w:rsid w:val="257B7D33"/>
    <w:rsid w:val="25865445"/>
    <w:rsid w:val="258C7D46"/>
    <w:rsid w:val="258D3567"/>
    <w:rsid w:val="2590146F"/>
    <w:rsid w:val="25906CBD"/>
    <w:rsid w:val="25980EDD"/>
    <w:rsid w:val="25A91DDC"/>
    <w:rsid w:val="25AF0888"/>
    <w:rsid w:val="25B0335B"/>
    <w:rsid w:val="25B15B5D"/>
    <w:rsid w:val="25B334E2"/>
    <w:rsid w:val="25B72AE2"/>
    <w:rsid w:val="25B85841"/>
    <w:rsid w:val="25BB17A3"/>
    <w:rsid w:val="25BD4AF7"/>
    <w:rsid w:val="25BF21F3"/>
    <w:rsid w:val="25C0215E"/>
    <w:rsid w:val="25C2431F"/>
    <w:rsid w:val="25C70668"/>
    <w:rsid w:val="25C82C36"/>
    <w:rsid w:val="25CB2B84"/>
    <w:rsid w:val="25CB37C9"/>
    <w:rsid w:val="25CC6B1D"/>
    <w:rsid w:val="25CE5BDE"/>
    <w:rsid w:val="25D00DB5"/>
    <w:rsid w:val="25D22FD2"/>
    <w:rsid w:val="25D53C51"/>
    <w:rsid w:val="25D56FE6"/>
    <w:rsid w:val="25D66724"/>
    <w:rsid w:val="25DC4559"/>
    <w:rsid w:val="25DE0132"/>
    <w:rsid w:val="25E80AB0"/>
    <w:rsid w:val="25EB2BDC"/>
    <w:rsid w:val="25EB6FD9"/>
    <w:rsid w:val="25EF6635"/>
    <w:rsid w:val="25F37239"/>
    <w:rsid w:val="25F55980"/>
    <w:rsid w:val="25FE431C"/>
    <w:rsid w:val="26064D94"/>
    <w:rsid w:val="2608077E"/>
    <w:rsid w:val="26094FD2"/>
    <w:rsid w:val="260B132D"/>
    <w:rsid w:val="260E634D"/>
    <w:rsid w:val="26141B5F"/>
    <w:rsid w:val="261E0D20"/>
    <w:rsid w:val="26222B50"/>
    <w:rsid w:val="26272E7E"/>
    <w:rsid w:val="26294FAA"/>
    <w:rsid w:val="26330BCD"/>
    <w:rsid w:val="263872BC"/>
    <w:rsid w:val="263C0265"/>
    <w:rsid w:val="26454028"/>
    <w:rsid w:val="26491028"/>
    <w:rsid w:val="264C6DA7"/>
    <w:rsid w:val="26572F39"/>
    <w:rsid w:val="26577ABF"/>
    <w:rsid w:val="265907B1"/>
    <w:rsid w:val="265A2FB3"/>
    <w:rsid w:val="26650873"/>
    <w:rsid w:val="26661586"/>
    <w:rsid w:val="26695015"/>
    <w:rsid w:val="266A4FE1"/>
    <w:rsid w:val="26713DD1"/>
    <w:rsid w:val="26717653"/>
    <w:rsid w:val="2674755D"/>
    <w:rsid w:val="2675073D"/>
    <w:rsid w:val="267656C1"/>
    <w:rsid w:val="267B501B"/>
    <w:rsid w:val="267E3DC9"/>
    <w:rsid w:val="26823922"/>
    <w:rsid w:val="26832575"/>
    <w:rsid w:val="26842F7C"/>
    <w:rsid w:val="268767BA"/>
    <w:rsid w:val="26885AC8"/>
    <w:rsid w:val="268A2C8F"/>
    <w:rsid w:val="268C1CA2"/>
    <w:rsid w:val="26915C34"/>
    <w:rsid w:val="26937C64"/>
    <w:rsid w:val="26977DDA"/>
    <w:rsid w:val="26987433"/>
    <w:rsid w:val="269C53FA"/>
    <w:rsid w:val="26A06719"/>
    <w:rsid w:val="26A11385"/>
    <w:rsid w:val="26A1316E"/>
    <w:rsid w:val="26A47619"/>
    <w:rsid w:val="26A96CEC"/>
    <w:rsid w:val="26AD056F"/>
    <w:rsid w:val="26BA7681"/>
    <w:rsid w:val="26BC2270"/>
    <w:rsid w:val="26C37739"/>
    <w:rsid w:val="26C90149"/>
    <w:rsid w:val="26CD4B0F"/>
    <w:rsid w:val="26D82221"/>
    <w:rsid w:val="26DD7841"/>
    <w:rsid w:val="26DF6E9A"/>
    <w:rsid w:val="26F45E25"/>
    <w:rsid w:val="26F53D72"/>
    <w:rsid w:val="26F93445"/>
    <w:rsid w:val="26F96E30"/>
    <w:rsid w:val="26FA5F18"/>
    <w:rsid w:val="26FB0737"/>
    <w:rsid w:val="26FB48F9"/>
    <w:rsid w:val="26FB5B4A"/>
    <w:rsid w:val="26FD5F91"/>
    <w:rsid w:val="27030E0C"/>
    <w:rsid w:val="27094DB0"/>
    <w:rsid w:val="270C30AC"/>
    <w:rsid w:val="270D0765"/>
    <w:rsid w:val="270E3AB9"/>
    <w:rsid w:val="27114641"/>
    <w:rsid w:val="271219D5"/>
    <w:rsid w:val="27160153"/>
    <w:rsid w:val="27186832"/>
    <w:rsid w:val="27197093"/>
    <w:rsid w:val="271A22E4"/>
    <w:rsid w:val="271B47E9"/>
    <w:rsid w:val="271E7242"/>
    <w:rsid w:val="271F1E8A"/>
    <w:rsid w:val="27250A4C"/>
    <w:rsid w:val="27261E58"/>
    <w:rsid w:val="27293501"/>
    <w:rsid w:val="27383B2C"/>
    <w:rsid w:val="273C0769"/>
    <w:rsid w:val="273D2E32"/>
    <w:rsid w:val="2742094B"/>
    <w:rsid w:val="27430C12"/>
    <w:rsid w:val="27467B25"/>
    <w:rsid w:val="274A6C0C"/>
    <w:rsid w:val="274C2D9B"/>
    <w:rsid w:val="274E53E9"/>
    <w:rsid w:val="27541417"/>
    <w:rsid w:val="27567235"/>
    <w:rsid w:val="275858DE"/>
    <w:rsid w:val="275B3FDD"/>
    <w:rsid w:val="275D6109"/>
    <w:rsid w:val="275F3FFD"/>
    <w:rsid w:val="276140CF"/>
    <w:rsid w:val="27660328"/>
    <w:rsid w:val="276A6917"/>
    <w:rsid w:val="276B7726"/>
    <w:rsid w:val="276F6703"/>
    <w:rsid w:val="27725822"/>
    <w:rsid w:val="27752488"/>
    <w:rsid w:val="277C14E8"/>
    <w:rsid w:val="277F1E00"/>
    <w:rsid w:val="27853FA5"/>
    <w:rsid w:val="2787179C"/>
    <w:rsid w:val="27881334"/>
    <w:rsid w:val="278906C9"/>
    <w:rsid w:val="27890A62"/>
    <w:rsid w:val="278A4EBF"/>
    <w:rsid w:val="278D4CCB"/>
    <w:rsid w:val="27946256"/>
    <w:rsid w:val="279777E1"/>
    <w:rsid w:val="279F0550"/>
    <w:rsid w:val="27A45B70"/>
    <w:rsid w:val="27A6750E"/>
    <w:rsid w:val="27A75BE9"/>
    <w:rsid w:val="27A84DBE"/>
    <w:rsid w:val="27AC3D34"/>
    <w:rsid w:val="27AC52BC"/>
    <w:rsid w:val="27AC7FD0"/>
    <w:rsid w:val="27AF1EBB"/>
    <w:rsid w:val="27B04E16"/>
    <w:rsid w:val="27B22093"/>
    <w:rsid w:val="27B33013"/>
    <w:rsid w:val="27B42955"/>
    <w:rsid w:val="27B52C98"/>
    <w:rsid w:val="27B9723F"/>
    <w:rsid w:val="27C076C1"/>
    <w:rsid w:val="27C26615"/>
    <w:rsid w:val="27CA237A"/>
    <w:rsid w:val="27CD2F7F"/>
    <w:rsid w:val="27CE3A86"/>
    <w:rsid w:val="27D80778"/>
    <w:rsid w:val="27D8104C"/>
    <w:rsid w:val="27D9324B"/>
    <w:rsid w:val="27DE291E"/>
    <w:rsid w:val="27E05E11"/>
    <w:rsid w:val="27E1627D"/>
    <w:rsid w:val="27E47597"/>
    <w:rsid w:val="27E475F5"/>
    <w:rsid w:val="27EF7742"/>
    <w:rsid w:val="28047C1D"/>
    <w:rsid w:val="2805177B"/>
    <w:rsid w:val="28067986"/>
    <w:rsid w:val="28067C40"/>
    <w:rsid w:val="28080834"/>
    <w:rsid w:val="28104750"/>
    <w:rsid w:val="28123473"/>
    <w:rsid w:val="28151057"/>
    <w:rsid w:val="281B5692"/>
    <w:rsid w:val="281E7D10"/>
    <w:rsid w:val="282723FE"/>
    <w:rsid w:val="28291A57"/>
    <w:rsid w:val="28305533"/>
    <w:rsid w:val="2834246E"/>
    <w:rsid w:val="28401403"/>
    <w:rsid w:val="28401FC7"/>
    <w:rsid w:val="28482794"/>
    <w:rsid w:val="284D0C49"/>
    <w:rsid w:val="28502D6E"/>
    <w:rsid w:val="285A45C6"/>
    <w:rsid w:val="285F757C"/>
    <w:rsid w:val="28613ADE"/>
    <w:rsid w:val="286B0B48"/>
    <w:rsid w:val="286C3E9C"/>
    <w:rsid w:val="287003F0"/>
    <w:rsid w:val="28753664"/>
    <w:rsid w:val="28786B57"/>
    <w:rsid w:val="287F7A4B"/>
    <w:rsid w:val="28867AA2"/>
    <w:rsid w:val="28867AC4"/>
    <w:rsid w:val="28870D95"/>
    <w:rsid w:val="2888212A"/>
    <w:rsid w:val="2889287A"/>
    <w:rsid w:val="288E018F"/>
    <w:rsid w:val="288E513C"/>
    <w:rsid w:val="289251B5"/>
    <w:rsid w:val="28937C88"/>
    <w:rsid w:val="289646FB"/>
    <w:rsid w:val="289D5604"/>
    <w:rsid w:val="28A02491"/>
    <w:rsid w:val="28A26B20"/>
    <w:rsid w:val="28A53E7E"/>
    <w:rsid w:val="28A75E03"/>
    <w:rsid w:val="28AA70C1"/>
    <w:rsid w:val="28B50505"/>
    <w:rsid w:val="28B56DF2"/>
    <w:rsid w:val="28BC613E"/>
    <w:rsid w:val="28BD7C51"/>
    <w:rsid w:val="28C106EB"/>
    <w:rsid w:val="28C16C02"/>
    <w:rsid w:val="28C72890"/>
    <w:rsid w:val="28CB1F63"/>
    <w:rsid w:val="28CC1E5B"/>
    <w:rsid w:val="28CC7CD8"/>
    <w:rsid w:val="28CD2983"/>
    <w:rsid w:val="28D44182"/>
    <w:rsid w:val="28D52678"/>
    <w:rsid w:val="28D72149"/>
    <w:rsid w:val="28D741FC"/>
    <w:rsid w:val="28D80EC2"/>
    <w:rsid w:val="28D82484"/>
    <w:rsid w:val="28DC5DAD"/>
    <w:rsid w:val="28E25FF5"/>
    <w:rsid w:val="28E61156"/>
    <w:rsid w:val="28E96AE6"/>
    <w:rsid w:val="28EA284F"/>
    <w:rsid w:val="28EE4EBB"/>
    <w:rsid w:val="28F2532C"/>
    <w:rsid w:val="28F5500F"/>
    <w:rsid w:val="28F6317C"/>
    <w:rsid w:val="28F80A2C"/>
    <w:rsid w:val="290A285E"/>
    <w:rsid w:val="290B6E04"/>
    <w:rsid w:val="290F1950"/>
    <w:rsid w:val="290F6468"/>
    <w:rsid w:val="291565C9"/>
    <w:rsid w:val="291E3C63"/>
    <w:rsid w:val="29210F54"/>
    <w:rsid w:val="29235E08"/>
    <w:rsid w:val="29283428"/>
    <w:rsid w:val="29295EFB"/>
    <w:rsid w:val="29316FC1"/>
    <w:rsid w:val="2932011A"/>
    <w:rsid w:val="29342247"/>
    <w:rsid w:val="29366206"/>
    <w:rsid w:val="29367A84"/>
    <w:rsid w:val="293A233A"/>
    <w:rsid w:val="293D4466"/>
    <w:rsid w:val="293E4E86"/>
    <w:rsid w:val="29477F0D"/>
    <w:rsid w:val="294A711F"/>
    <w:rsid w:val="294B3CA5"/>
    <w:rsid w:val="295568E4"/>
    <w:rsid w:val="29565F3D"/>
    <w:rsid w:val="295F3E54"/>
    <w:rsid w:val="2961589F"/>
    <w:rsid w:val="29681878"/>
    <w:rsid w:val="29686BE8"/>
    <w:rsid w:val="2972283F"/>
    <w:rsid w:val="2976468E"/>
    <w:rsid w:val="29771C3E"/>
    <w:rsid w:val="297D005D"/>
    <w:rsid w:val="297D4D0F"/>
    <w:rsid w:val="29824874"/>
    <w:rsid w:val="29826927"/>
    <w:rsid w:val="29843ECD"/>
    <w:rsid w:val="2988359F"/>
    <w:rsid w:val="29886A19"/>
    <w:rsid w:val="298A3FC0"/>
    <w:rsid w:val="298B3FCA"/>
    <w:rsid w:val="298C60EC"/>
    <w:rsid w:val="29900C2F"/>
    <w:rsid w:val="2995030B"/>
    <w:rsid w:val="29973EA5"/>
    <w:rsid w:val="299758B1"/>
    <w:rsid w:val="299A5CB3"/>
    <w:rsid w:val="299C7006"/>
    <w:rsid w:val="299D59A4"/>
    <w:rsid w:val="29A236A0"/>
    <w:rsid w:val="29A6139E"/>
    <w:rsid w:val="29AB3C09"/>
    <w:rsid w:val="29AE1DE3"/>
    <w:rsid w:val="29AE525D"/>
    <w:rsid w:val="29AF1F73"/>
    <w:rsid w:val="29B07389"/>
    <w:rsid w:val="29B41ED6"/>
    <w:rsid w:val="29B43F89"/>
    <w:rsid w:val="29B71F4F"/>
    <w:rsid w:val="29C0416E"/>
    <w:rsid w:val="29C60C37"/>
    <w:rsid w:val="29C6111F"/>
    <w:rsid w:val="29C664FC"/>
    <w:rsid w:val="29CB1887"/>
    <w:rsid w:val="29CD408C"/>
    <w:rsid w:val="29CF21FA"/>
    <w:rsid w:val="29D90681"/>
    <w:rsid w:val="29DA2592"/>
    <w:rsid w:val="29E629B1"/>
    <w:rsid w:val="29E6595E"/>
    <w:rsid w:val="29E90C36"/>
    <w:rsid w:val="29E91664"/>
    <w:rsid w:val="29EC032D"/>
    <w:rsid w:val="29EC762A"/>
    <w:rsid w:val="29F12942"/>
    <w:rsid w:val="29F31EE1"/>
    <w:rsid w:val="29F438FD"/>
    <w:rsid w:val="29F52058"/>
    <w:rsid w:val="29F551F2"/>
    <w:rsid w:val="29F94396"/>
    <w:rsid w:val="29FC0F96"/>
    <w:rsid w:val="29FC54E8"/>
    <w:rsid w:val="29FE653C"/>
    <w:rsid w:val="29FF58CC"/>
    <w:rsid w:val="2A061DB3"/>
    <w:rsid w:val="2A10297A"/>
    <w:rsid w:val="2A147E23"/>
    <w:rsid w:val="2A17641D"/>
    <w:rsid w:val="2A1D68C1"/>
    <w:rsid w:val="2A1E3C72"/>
    <w:rsid w:val="2A1F4A56"/>
    <w:rsid w:val="2A211297"/>
    <w:rsid w:val="2A286505"/>
    <w:rsid w:val="2A2B19F8"/>
    <w:rsid w:val="2A2F78FA"/>
    <w:rsid w:val="2A315DF7"/>
    <w:rsid w:val="2A3200B0"/>
    <w:rsid w:val="2A39346C"/>
    <w:rsid w:val="2A402A36"/>
    <w:rsid w:val="2A413456"/>
    <w:rsid w:val="2A423771"/>
    <w:rsid w:val="2A466DE9"/>
    <w:rsid w:val="2A4A6D87"/>
    <w:rsid w:val="2A4B0149"/>
    <w:rsid w:val="2A527895"/>
    <w:rsid w:val="2A59245B"/>
    <w:rsid w:val="2A597E09"/>
    <w:rsid w:val="2A63478C"/>
    <w:rsid w:val="2A6567A6"/>
    <w:rsid w:val="2A665391"/>
    <w:rsid w:val="2A6976F9"/>
    <w:rsid w:val="2A6B2CD2"/>
    <w:rsid w:val="2A6B55B4"/>
    <w:rsid w:val="2A7C6EC0"/>
    <w:rsid w:val="2A7D3B46"/>
    <w:rsid w:val="2A7D5FE3"/>
    <w:rsid w:val="2A88294D"/>
    <w:rsid w:val="2A892516"/>
    <w:rsid w:val="2A8C1A49"/>
    <w:rsid w:val="2A8E20F2"/>
    <w:rsid w:val="2A937481"/>
    <w:rsid w:val="2A972756"/>
    <w:rsid w:val="2A9868DB"/>
    <w:rsid w:val="2A9B4195"/>
    <w:rsid w:val="2AA32E21"/>
    <w:rsid w:val="2AA5611A"/>
    <w:rsid w:val="2AA92D1A"/>
    <w:rsid w:val="2AB32EED"/>
    <w:rsid w:val="2AB52EFF"/>
    <w:rsid w:val="2ABA7700"/>
    <w:rsid w:val="2AC201EF"/>
    <w:rsid w:val="2AC91900"/>
    <w:rsid w:val="2ACA221D"/>
    <w:rsid w:val="2ACF155D"/>
    <w:rsid w:val="2AD51465"/>
    <w:rsid w:val="2AE27102"/>
    <w:rsid w:val="2AE319D5"/>
    <w:rsid w:val="2AE457AB"/>
    <w:rsid w:val="2AEE3127"/>
    <w:rsid w:val="2AF245A1"/>
    <w:rsid w:val="2AF27D27"/>
    <w:rsid w:val="2AF97473"/>
    <w:rsid w:val="2AFB4A19"/>
    <w:rsid w:val="2AFC74EC"/>
    <w:rsid w:val="2B1176D0"/>
    <w:rsid w:val="2B165B4A"/>
    <w:rsid w:val="2B1E01E1"/>
    <w:rsid w:val="2B201CEE"/>
    <w:rsid w:val="2B20283C"/>
    <w:rsid w:val="2B27334F"/>
    <w:rsid w:val="2B2A3676"/>
    <w:rsid w:val="2B2C3926"/>
    <w:rsid w:val="2B304087"/>
    <w:rsid w:val="2B3517C7"/>
    <w:rsid w:val="2B38078E"/>
    <w:rsid w:val="2B381841"/>
    <w:rsid w:val="2B392261"/>
    <w:rsid w:val="2B3A6996"/>
    <w:rsid w:val="2B3E30A0"/>
    <w:rsid w:val="2B4910F9"/>
    <w:rsid w:val="2B521643"/>
    <w:rsid w:val="2B5C51B4"/>
    <w:rsid w:val="2B5F4020"/>
    <w:rsid w:val="2B61110D"/>
    <w:rsid w:val="2B617BF9"/>
    <w:rsid w:val="2B69638A"/>
    <w:rsid w:val="2B6D38D3"/>
    <w:rsid w:val="2B701C82"/>
    <w:rsid w:val="2B7419AF"/>
    <w:rsid w:val="2B78462F"/>
    <w:rsid w:val="2B7924BA"/>
    <w:rsid w:val="2B7A5EAC"/>
    <w:rsid w:val="2B810E18"/>
    <w:rsid w:val="2B830E2D"/>
    <w:rsid w:val="2B837CB8"/>
    <w:rsid w:val="2B860CB3"/>
    <w:rsid w:val="2B863E6E"/>
    <w:rsid w:val="2B906DCA"/>
    <w:rsid w:val="2B9555C6"/>
    <w:rsid w:val="2B986A10"/>
    <w:rsid w:val="2B9A365B"/>
    <w:rsid w:val="2BA525BE"/>
    <w:rsid w:val="2BA744FB"/>
    <w:rsid w:val="2BA8232D"/>
    <w:rsid w:val="2BB33EB0"/>
    <w:rsid w:val="2BB4296C"/>
    <w:rsid w:val="2BB73583"/>
    <w:rsid w:val="2BB93C98"/>
    <w:rsid w:val="2BBC0C17"/>
    <w:rsid w:val="2BBE15C2"/>
    <w:rsid w:val="2BBF2386"/>
    <w:rsid w:val="2BC07ACD"/>
    <w:rsid w:val="2BC16859"/>
    <w:rsid w:val="2BC3447C"/>
    <w:rsid w:val="2BC47CD0"/>
    <w:rsid w:val="2BC9538C"/>
    <w:rsid w:val="2BCB1E44"/>
    <w:rsid w:val="2BD567AE"/>
    <w:rsid w:val="2BDA51C6"/>
    <w:rsid w:val="2BDC71BF"/>
    <w:rsid w:val="2BDC72F3"/>
    <w:rsid w:val="2BDE1CE8"/>
    <w:rsid w:val="2BDE6787"/>
    <w:rsid w:val="2BDE7D13"/>
    <w:rsid w:val="2BE47155"/>
    <w:rsid w:val="2BE64493"/>
    <w:rsid w:val="2BEF0CD7"/>
    <w:rsid w:val="2BF04F1E"/>
    <w:rsid w:val="2BF13661"/>
    <w:rsid w:val="2BF77AE8"/>
    <w:rsid w:val="2BF865DC"/>
    <w:rsid w:val="2BFA049D"/>
    <w:rsid w:val="2BFF5ABD"/>
    <w:rsid w:val="2C02588C"/>
    <w:rsid w:val="2C025B36"/>
    <w:rsid w:val="2C027BE9"/>
    <w:rsid w:val="2C034392"/>
    <w:rsid w:val="2C062A3B"/>
    <w:rsid w:val="2C09703E"/>
    <w:rsid w:val="2C0B2A27"/>
    <w:rsid w:val="2C1065AC"/>
    <w:rsid w:val="2C13477F"/>
    <w:rsid w:val="2C1434A0"/>
    <w:rsid w:val="2C150CE1"/>
    <w:rsid w:val="2C180DE7"/>
    <w:rsid w:val="2C2C3157"/>
    <w:rsid w:val="2C2D651F"/>
    <w:rsid w:val="2C3B366F"/>
    <w:rsid w:val="2C3E5DD7"/>
    <w:rsid w:val="2C412EA7"/>
    <w:rsid w:val="2C4575D6"/>
    <w:rsid w:val="2C4A4BF6"/>
    <w:rsid w:val="2C4E0713"/>
    <w:rsid w:val="2C4E6FAF"/>
    <w:rsid w:val="2C524342"/>
    <w:rsid w:val="2C534D62"/>
    <w:rsid w:val="2C584364"/>
    <w:rsid w:val="2C584435"/>
    <w:rsid w:val="2C596F08"/>
    <w:rsid w:val="2C5A6561"/>
    <w:rsid w:val="2C5C3B08"/>
    <w:rsid w:val="2C5D1A55"/>
    <w:rsid w:val="2C5F10AE"/>
    <w:rsid w:val="2C6022FA"/>
    <w:rsid w:val="2C603B81"/>
    <w:rsid w:val="2C615E6B"/>
    <w:rsid w:val="2C621127"/>
    <w:rsid w:val="2C636692"/>
    <w:rsid w:val="2C6A588B"/>
    <w:rsid w:val="2C6F2A19"/>
    <w:rsid w:val="2C716AC7"/>
    <w:rsid w:val="2C761EC6"/>
    <w:rsid w:val="2C762A20"/>
    <w:rsid w:val="2C7E1356"/>
    <w:rsid w:val="2C7F323D"/>
    <w:rsid w:val="2C83639D"/>
    <w:rsid w:val="2C8478F1"/>
    <w:rsid w:val="2C864151"/>
    <w:rsid w:val="2C8A05FB"/>
    <w:rsid w:val="2C924C4A"/>
    <w:rsid w:val="2C9571A9"/>
    <w:rsid w:val="2C9A687C"/>
    <w:rsid w:val="2CB002DA"/>
    <w:rsid w:val="2CB148B8"/>
    <w:rsid w:val="2CB25880"/>
    <w:rsid w:val="2CB7578B"/>
    <w:rsid w:val="2CB87CE7"/>
    <w:rsid w:val="2CB9707F"/>
    <w:rsid w:val="2CBF50BF"/>
    <w:rsid w:val="2CC011CB"/>
    <w:rsid w:val="2CC16DA0"/>
    <w:rsid w:val="2CC271EC"/>
    <w:rsid w:val="2CC91DB2"/>
    <w:rsid w:val="2CD0194B"/>
    <w:rsid w:val="2CD54662"/>
    <w:rsid w:val="2CD57312"/>
    <w:rsid w:val="2CD82CFD"/>
    <w:rsid w:val="2CD9371D"/>
    <w:rsid w:val="2CDE2999"/>
    <w:rsid w:val="2CE6500F"/>
    <w:rsid w:val="2CE82811"/>
    <w:rsid w:val="2CEB1D63"/>
    <w:rsid w:val="2CEC2829"/>
    <w:rsid w:val="2CF04195"/>
    <w:rsid w:val="2CF22721"/>
    <w:rsid w:val="2CF34D6C"/>
    <w:rsid w:val="2D006AE6"/>
    <w:rsid w:val="2D017E77"/>
    <w:rsid w:val="2D0C6FCC"/>
    <w:rsid w:val="2D1413E2"/>
    <w:rsid w:val="2D1539BE"/>
    <w:rsid w:val="2D1D7363"/>
    <w:rsid w:val="2D215E65"/>
    <w:rsid w:val="2D26273B"/>
    <w:rsid w:val="2D2A7E76"/>
    <w:rsid w:val="2D2D19F6"/>
    <w:rsid w:val="2D34763C"/>
    <w:rsid w:val="2D3C78E5"/>
    <w:rsid w:val="2D3E0384"/>
    <w:rsid w:val="2D454B02"/>
    <w:rsid w:val="2D46654D"/>
    <w:rsid w:val="2D486BED"/>
    <w:rsid w:val="2D487C1A"/>
    <w:rsid w:val="2D4D23CF"/>
    <w:rsid w:val="2D53689C"/>
    <w:rsid w:val="2D5653E5"/>
    <w:rsid w:val="2D5719FD"/>
    <w:rsid w:val="2D5A53C6"/>
    <w:rsid w:val="2D5C4B5D"/>
    <w:rsid w:val="2D662C2A"/>
    <w:rsid w:val="2D6E00F3"/>
    <w:rsid w:val="2D6F0EEB"/>
    <w:rsid w:val="2D731A09"/>
    <w:rsid w:val="2D735831"/>
    <w:rsid w:val="2D7D19C3"/>
    <w:rsid w:val="2D7D5399"/>
    <w:rsid w:val="2D811248"/>
    <w:rsid w:val="2D825279"/>
    <w:rsid w:val="2D825E5D"/>
    <w:rsid w:val="2D857954"/>
    <w:rsid w:val="2D8633EE"/>
    <w:rsid w:val="2D864ADB"/>
    <w:rsid w:val="2D880994"/>
    <w:rsid w:val="2D8A5F3B"/>
    <w:rsid w:val="2D8F6B96"/>
    <w:rsid w:val="2D93015A"/>
    <w:rsid w:val="2D936CD1"/>
    <w:rsid w:val="2D944C91"/>
    <w:rsid w:val="2D9A0AA6"/>
    <w:rsid w:val="2D9D26E7"/>
    <w:rsid w:val="2D9E06C1"/>
    <w:rsid w:val="2DA25D7D"/>
    <w:rsid w:val="2DA63BF2"/>
    <w:rsid w:val="2DA7343A"/>
    <w:rsid w:val="2DA76B86"/>
    <w:rsid w:val="2DA91BB8"/>
    <w:rsid w:val="2DAB403E"/>
    <w:rsid w:val="2DAC3CE4"/>
    <w:rsid w:val="2DAD17FB"/>
    <w:rsid w:val="2DAD2CC4"/>
    <w:rsid w:val="2DB16FAB"/>
    <w:rsid w:val="2DB57BAA"/>
    <w:rsid w:val="2DBD6070"/>
    <w:rsid w:val="2DC72D62"/>
    <w:rsid w:val="2DC930E8"/>
    <w:rsid w:val="2DCB2D42"/>
    <w:rsid w:val="2DD31B81"/>
    <w:rsid w:val="2DD64FA6"/>
    <w:rsid w:val="2DDD47C0"/>
    <w:rsid w:val="2DDE0E96"/>
    <w:rsid w:val="2DE3658C"/>
    <w:rsid w:val="2DED612C"/>
    <w:rsid w:val="2DF061A5"/>
    <w:rsid w:val="2DF4277E"/>
    <w:rsid w:val="2DF47EB6"/>
    <w:rsid w:val="2DF64BA7"/>
    <w:rsid w:val="2DFB7FD7"/>
    <w:rsid w:val="2DFD2F11"/>
    <w:rsid w:val="2DFD3B2E"/>
    <w:rsid w:val="2E026A07"/>
    <w:rsid w:val="2E08725C"/>
    <w:rsid w:val="2E091D2F"/>
    <w:rsid w:val="2E147442"/>
    <w:rsid w:val="2E17072B"/>
    <w:rsid w:val="2E172626"/>
    <w:rsid w:val="2E182EB0"/>
    <w:rsid w:val="2E193595"/>
    <w:rsid w:val="2E1A41C1"/>
    <w:rsid w:val="2E233A47"/>
    <w:rsid w:val="2E250999"/>
    <w:rsid w:val="2E255933"/>
    <w:rsid w:val="2E290AD3"/>
    <w:rsid w:val="2E2963A1"/>
    <w:rsid w:val="2E2963CD"/>
    <w:rsid w:val="2E2F0573"/>
    <w:rsid w:val="2E35466B"/>
    <w:rsid w:val="2E4240A5"/>
    <w:rsid w:val="2E4603AE"/>
    <w:rsid w:val="2E477577"/>
    <w:rsid w:val="2E4776AC"/>
    <w:rsid w:val="2E4D171D"/>
    <w:rsid w:val="2E532652"/>
    <w:rsid w:val="2E557294"/>
    <w:rsid w:val="2E57143D"/>
    <w:rsid w:val="2E5716D2"/>
    <w:rsid w:val="2E615BD5"/>
    <w:rsid w:val="2E6631F4"/>
    <w:rsid w:val="2E6B3C8B"/>
    <w:rsid w:val="2E6E2940"/>
    <w:rsid w:val="2E6F6FE3"/>
    <w:rsid w:val="2E723D21"/>
    <w:rsid w:val="2E7A15B5"/>
    <w:rsid w:val="2E7F6BDC"/>
    <w:rsid w:val="2E845134"/>
    <w:rsid w:val="2E86260B"/>
    <w:rsid w:val="2E8A0528"/>
    <w:rsid w:val="2E8E1B40"/>
    <w:rsid w:val="2E90617C"/>
    <w:rsid w:val="2E9408A4"/>
    <w:rsid w:val="2E9507DD"/>
    <w:rsid w:val="2E9632B0"/>
    <w:rsid w:val="2E9823B6"/>
    <w:rsid w:val="2E9C67A5"/>
    <w:rsid w:val="2EA776EF"/>
    <w:rsid w:val="2EB211DB"/>
    <w:rsid w:val="2EB378D4"/>
    <w:rsid w:val="2EB42A0B"/>
    <w:rsid w:val="2EB51DE0"/>
    <w:rsid w:val="2EB672DF"/>
    <w:rsid w:val="2EBD6679"/>
    <w:rsid w:val="2EC441D1"/>
    <w:rsid w:val="2ECF5244"/>
    <w:rsid w:val="2ED23552"/>
    <w:rsid w:val="2EDB22F7"/>
    <w:rsid w:val="2EDD72F4"/>
    <w:rsid w:val="2EE1377C"/>
    <w:rsid w:val="2EE3658B"/>
    <w:rsid w:val="2EE7087B"/>
    <w:rsid w:val="2EE85E79"/>
    <w:rsid w:val="2EF06BB2"/>
    <w:rsid w:val="2EF36828"/>
    <w:rsid w:val="2EF668A1"/>
    <w:rsid w:val="2EFB65DA"/>
    <w:rsid w:val="2F084421"/>
    <w:rsid w:val="2F094A4B"/>
    <w:rsid w:val="2F0B3779"/>
    <w:rsid w:val="2F0E403A"/>
    <w:rsid w:val="2F0F0379"/>
    <w:rsid w:val="2F0F30FD"/>
    <w:rsid w:val="2F1370D8"/>
    <w:rsid w:val="2F181F64"/>
    <w:rsid w:val="2F192FB8"/>
    <w:rsid w:val="2F1B2017"/>
    <w:rsid w:val="2F1C2D0B"/>
    <w:rsid w:val="2F1E4CB6"/>
    <w:rsid w:val="2F204A56"/>
    <w:rsid w:val="2F205E6C"/>
    <w:rsid w:val="2F212704"/>
    <w:rsid w:val="2F240FCC"/>
    <w:rsid w:val="2F296689"/>
    <w:rsid w:val="2F2C499D"/>
    <w:rsid w:val="2F322202"/>
    <w:rsid w:val="2F326B43"/>
    <w:rsid w:val="2F34176C"/>
    <w:rsid w:val="2F3841FA"/>
    <w:rsid w:val="2F386C36"/>
    <w:rsid w:val="2F3A5EB7"/>
    <w:rsid w:val="2F3B5F5F"/>
    <w:rsid w:val="2F402F08"/>
    <w:rsid w:val="2F405B77"/>
    <w:rsid w:val="2F476CAE"/>
    <w:rsid w:val="2F484CB1"/>
    <w:rsid w:val="2F494C31"/>
    <w:rsid w:val="2F4B1CBE"/>
    <w:rsid w:val="2F4D3821"/>
    <w:rsid w:val="2F4E40CF"/>
    <w:rsid w:val="2F524655"/>
    <w:rsid w:val="2F577439"/>
    <w:rsid w:val="2F5F0DCB"/>
    <w:rsid w:val="2F63663A"/>
    <w:rsid w:val="2F6B180A"/>
    <w:rsid w:val="2F73303D"/>
    <w:rsid w:val="2F74012E"/>
    <w:rsid w:val="2F756530"/>
    <w:rsid w:val="2F7772F3"/>
    <w:rsid w:val="2F7865AA"/>
    <w:rsid w:val="2F79107D"/>
    <w:rsid w:val="2F7C0CCA"/>
    <w:rsid w:val="2F7C676E"/>
    <w:rsid w:val="2F7D08AE"/>
    <w:rsid w:val="2F7D7377"/>
    <w:rsid w:val="2F7E663D"/>
    <w:rsid w:val="2F7F0AD6"/>
    <w:rsid w:val="2F80540C"/>
    <w:rsid w:val="2F834189"/>
    <w:rsid w:val="2F851E44"/>
    <w:rsid w:val="2F8F3E7B"/>
    <w:rsid w:val="2F95783D"/>
    <w:rsid w:val="2F967754"/>
    <w:rsid w:val="2F9A06B3"/>
    <w:rsid w:val="2F9B3125"/>
    <w:rsid w:val="2F9C2C75"/>
    <w:rsid w:val="2F9E6EA0"/>
    <w:rsid w:val="2F9F707E"/>
    <w:rsid w:val="2FA16F19"/>
    <w:rsid w:val="2FA313E6"/>
    <w:rsid w:val="2FA80718"/>
    <w:rsid w:val="2FA8789B"/>
    <w:rsid w:val="2FAA1139"/>
    <w:rsid w:val="2FAE3C85"/>
    <w:rsid w:val="2FAF2808"/>
    <w:rsid w:val="2FB05937"/>
    <w:rsid w:val="2FB22614"/>
    <w:rsid w:val="2FBC6185"/>
    <w:rsid w:val="2FBD7C21"/>
    <w:rsid w:val="2FC43487"/>
    <w:rsid w:val="2FC558E7"/>
    <w:rsid w:val="2FC837B2"/>
    <w:rsid w:val="2FCF1A2F"/>
    <w:rsid w:val="2FD5762D"/>
    <w:rsid w:val="2FD96721"/>
    <w:rsid w:val="2FDF339A"/>
    <w:rsid w:val="2FE429EE"/>
    <w:rsid w:val="2FE855B9"/>
    <w:rsid w:val="2FE86C81"/>
    <w:rsid w:val="2FE95FD9"/>
    <w:rsid w:val="2FF940E3"/>
    <w:rsid w:val="2FFA2418"/>
    <w:rsid w:val="30020F1C"/>
    <w:rsid w:val="30027AB1"/>
    <w:rsid w:val="30042DBE"/>
    <w:rsid w:val="30066A8E"/>
    <w:rsid w:val="30072FB3"/>
    <w:rsid w:val="30080632"/>
    <w:rsid w:val="3008492D"/>
    <w:rsid w:val="300F2386"/>
    <w:rsid w:val="300F5657"/>
    <w:rsid w:val="301013A3"/>
    <w:rsid w:val="30215916"/>
    <w:rsid w:val="302437A8"/>
    <w:rsid w:val="30253D3E"/>
    <w:rsid w:val="30256996"/>
    <w:rsid w:val="30266551"/>
    <w:rsid w:val="302A4802"/>
    <w:rsid w:val="302D7A7A"/>
    <w:rsid w:val="30305A40"/>
    <w:rsid w:val="30323FD5"/>
    <w:rsid w:val="303C5492"/>
    <w:rsid w:val="303C57F4"/>
    <w:rsid w:val="303C757C"/>
    <w:rsid w:val="30441EF8"/>
    <w:rsid w:val="3053163A"/>
    <w:rsid w:val="30543863"/>
    <w:rsid w:val="30545916"/>
    <w:rsid w:val="305515D0"/>
    <w:rsid w:val="30575825"/>
    <w:rsid w:val="30635363"/>
    <w:rsid w:val="30680860"/>
    <w:rsid w:val="30681DCE"/>
    <w:rsid w:val="306D11C7"/>
    <w:rsid w:val="30776129"/>
    <w:rsid w:val="30786BB3"/>
    <w:rsid w:val="307B564A"/>
    <w:rsid w:val="307C0EF6"/>
    <w:rsid w:val="307F62FF"/>
    <w:rsid w:val="30811F78"/>
    <w:rsid w:val="30873999"/>
    <w:rsid w:val="308E0611"/>
    <w:rsid w:val="309721F5"/>
    <w:rsid w:val="30985304"/>
    <w:rsid w:val="309A2DFA"/>
    <w:rsid w:val="309D39FF"/>
    <w:rsid w:val="309E5685"/>
    <w:rsid w:val="309E69BD"/>
    <w:rsid w:val="309F04B6"/>
    <w:rsid w:val="30A27F43"/>
    <w:rsid w:val="30A42070"/>
    <w:rsid w:val="30A533D4"/>
    <w:rsid w:val="30A60C6E"/>
    <w:rsid w:val="30AE16E4"/>
    <w:rsid w:val="30AE541B"/>
    <w:rsid w:val="30AF1835"/>
    <w:rsid w:val="30B05EE1"/>
    <w:rsid w:val="30B77CF9"/>
    <w:rsid w:val="30C158B3"/>
    <w:rsid w:val="30C57C92"/>
    <w:rsid w:val="30CD0176"/>
    <w:rsid w:val="30D1558F"/>
    <w:rsid w:val="30D17F46"/>
    <w:rsid w:val="30D82D15"/>
    <w:rsid w:val="30D92BC5"/>
    <w:rsid w:val="30D965D3"/>
    <w:rsid w:val="30D9774B"/>
    <w:rsid w:val="30DB1388"/>
    <w:rsid w:val="30EA10B6"/>
    <w:rsid w:val="30EA2C31"/>
    <w:rsid w:val="30EA562F"/>
    <w:rsid w:val="30ED1130"/>
    <w:rsid w:val="30F1439C"/>
    <w:rsid w:val="30F338F0"/>
    <w:rsid w:val="30FA4128"/>
    <w:rsid w:val="30FB2BEA"/>
    <w:rsid w:val="30FD4A99"/>
    <w:rsid w:val="30FF0041"/>
    <w:rsid w:val="3103126C"/>
    <w:rsid w:val="31060B54"/>
    <w:rsid w:val="310701CB"/>
    <w:rsid w:val="310A22DA"/>
    <w:rsid w:val="310A5754"/>
    <w:rsid w:val="310B533A"/>
    <w:rsid w:val="310D2BEB"/>
    <w:rsid w:val="310E141D"/>
    <w:rsid w:val="310F526F"/>
    <w:rsid w:val="311501A2"/>
    <w:rsid w:val="31164572"/>
    <w:rsid w:val="311765B9"/>
    <w:rsid w:val="311A7F89"/>
    <w:rsid w:val="311B1B92"/>
    <w:rsid w:val="311E1C0C"/>
    <w:rsid w:val="31212A1B"/>
    <w:rsid w:val="312312DE"/>
    <w:rsid w:val="31236D85"/>
    <w:rsid w:val="312868FE"/>
    <w:rsid w:val="3129058E"/>
    <w:rsid w:val="312D2DEB"/>
    <w:rsid w:val="31347902"/>
    <w:rsid w:val="31376283"/>
    <w:rsid w:val="313A375D"/>
    <w:rsid w:val="313F38EF"/>
    <w:rsid w:val="31432340"/>
    <w:rsid w:val="31460DE6"/>
    <w:rsid w:val="314663BC"/>
    <w:rsid w:val="3147257B"/>
    <w:rsid w:val="31476D45"/>
    <w:rsid w:val="31497B22"/>
    <w:rsid w:val="314A01BA"/>
    <w:rsid w:val="314F7C14"/>
    <w:rsid w:val="31561413"/>
    <w:rsid w:val="31571E34"/>
    <w:rsid w:val="315814C7"/>
    <w:rsid w:val="315B6A33"/>
    <w:rsid w:val="315D5420"/>
    <w:rsid w:val="315D7CF4"/>
    <w:rsid w:val="316A58CB"/>
    <w:rsid w:val="316B039E"/>
    <w:rsid w:val="317163DE"/>
    <w:rsid w:val="31731B18"/>
    <w:rsid w:val="317901B0"/>
    <w:rsid w:val="317F3FB2"/>
    <w:rsid w:val="31876741"/>
    <w:rsid w:val="318D3647"/>
    <w:rsid w:val="319420BE"/>
    <w:rsid w:val="31946C5B"/>
    <w:rsid w:val="319B7586"/>
    <w:rsid w:val="319C7F59"/>
    <w:rsid w:val="319F0EF4"/>
    <w:rsid w:val="31A213A6"/>
    <w:rsid w:val="31A95BE6"/>
    <w:rsid w:val="31AD0733"/>
    <w:rsid w:val="31B27E05"/>
    <w:rsid w:val="31BF7644"/>
    <w:rsid w:val="31C0068B"/>
    <w:rsid w:val="31C32E27"/>
    <w:rsid w:val="31C94336"/>
    <w:rsid w:val="31C95924"/>
    <w:rsid w:val="31C969C2"/>
    <w:rsid w:val="31CE7961"/>
    <w:rsid w:val="31D65308"/>
    <w:rsid w:val="31D70084"/>
    <w:rsid w:val="31D834D2"/>
    <w:rsid w:val="31DA45E6"/>
    <w:rsid w:val="31DA6D11"/>
    <w:rsid w:val="31DB0026"/>
    <w:rsid w:val="31E433B4"/>
    <w:rsid w:val="31EC2B00"/>
    <w:rsid w:val="31F0564D"/>
    <w:rsid w:val="31F168A6"/>
    <w:rsid w:val="31F356C6"/>
    <w:rsid w:val="31F42E08"/>
    <w:rsid w:val="31F8786C"/>
    <w:rsid w:val="31FE4D18"/>
    <w:rsid w:val="31FE795F"/>
    <w:rsid w:val="320E4CD1"/>
    <w:rsid w:val="32111BAB"/>
    <w:rsid w:val="32117981"/>
    <w:rsid w:val="32136B5F"/>
    <w:rsid w:val="32150667"/>
    <w:rsid w:val="321B3190"/>
    <w:rsid w:val="321E0162"/>
    <w:rsid w:val="322051BC"/>
    <w:rsid w:val="32214D62"/>
    <w:rsid w:val="32254273"/>
    <w:rsid w:val="32254C09"/>
    <w:rsid w:val="32274E55"/>
    <w:rsid w:val="32284E69"/>
    <w:rsid w:val="322C5BA5"/>
    <w:rsid w:val="323B129D"/>
    <w:rsid w:val="323D5479"/>
    <w:rsid w:val="323E3605"/>
    <w:rsid w:val="324B2D33"/>
    <w:rsid w:val="324B2D68"/>
    <w:rsid w:val="324D574B"/>
    <w:rsid w:val="3252078B"/>
    <w:rsid w:val="32545F2C"/>
    <w:rsid w:val="325B4F8A"/>
    <w:rsid w:val="325C50AE"/>
    <w:rsid w:val="325E5003"/>
    <w:rsid w:val="325F4108"/>
    <w:rsid w:val="32624FFA"/>
    <w:rsid w:val="326256AF"/>
    <w:rsid w:val="32654B19"/>
    <w:rsid w:val="32667222"/>
    <w:rsid w:val="32687C43"/>
    <w:rsid w:val="3269379F"/>
    <w:rsid w:val="326B6D5E"/>
    <w:rsid w:val="32711042"/>
    <w:rsid w:val="3279629B"/>
    <w:rsid w:val="328272AA"/>
    <w:rsid w:val="32836F74"/>
    <w:rsid w:val="328403CD"/>
    <w:rsid w:val="32854824"/>
    <w:rsid w:val="32854ED0"/>
    <w:rsid w:val="32893939"/>
    <w:rsid w:val="328C22B5"/>
    <w:rsid w:val="328F5ADF"/>
    <w:rsid w:val="329975DE"/>
    <w:rsid w:val="329A52A5"/>
    <w:rsid w:val="32A3551C"/>
    <w:rsid w:val="32A66121"/>
    <w:rsid w:val="32A90C1F"/>
    <w:rsid w:val="32AD75A0"/>
    <w:rsid w:val="32B1635C"/>
    <w:rsid w:val="32B245EB"/>
    <w:rsid w:val="32B70502"/>
    <w:rsid w:val="32B80F22"/>
    <w:rsid w:val="32BA5E0B"/>
    <w:rsid w:val="32BB6F67"/>
    <w:rsid w:val="32BD4817"/>
    <w:rsid w:val="32BE1015"/>
    <w:rsid w:val="32BF4EB1"/>
    <w:rsid w:val="32C02EC0"/>
    <w:rsid w:val="32C04272"/>
    <w:rsid w:val="32C3115C"/>
    <w:rsid w:val="32C3340F"/>
    <w:rsid w:val="32CA0194"/>
    <w:rsid w:val="32CB0F8D"/>
    <w:rsid w:val="32D229F9"/>
    <w:rsid w:val="32D425A2"/>
    <w:rsid w:val="32D52A73"/>
    <w:rsid w:val="32D54AFE"/>
    <w:rsid w:val="32DA2B31"/>
    <w:rsid w:val="32E635DC"/>
    <w:rsid w:val="32E72793"/>
    <w:rsid w:val="32F83E6E"/>
    <w:rsid w:val="32F91961"/>
    <w:rsid w:val="32FD33E3"/>
    <w:rsid w:val="33015C2B"/>
    <w:rsid w:val="330A0499"/>
    <w:rsid w:val="330D704C"/>
    <w:rsid w:val="330E6522"/>
    <w:rsid w:val="33106E7A"/>
    <w:rsid w:val="33136FE5"/>
    <w:rsid w:val="331419C7"/>
    <w:rsid w:val="33154514"/>
    <w:rsid w:val="33155486"/>
    <w:rsid w:val="331865C6"/>
    <w:rsid w:val="331C5D1E"/>
    <w:rsid w:val="331E5F2D"/>
    <w:rsid w:val="332630AA"/>
    <w:rsid w:val="33263D52"/>
    <w:rsid w:val="33284D44"/>
    <w:rsid w:val="33285E7F"/>
    <w:rsid w:val="332A689F"/>
    <w:rsid w:val="332F20AC"/>
    <w:rsid w:val="33315FEB"/>
    <w:rsid w:val="33340561"/>
    <w:rsid w:val="33350C80"/>
    <w:rsid w:val="333842AF"/>
    <w:rsid w:val="333922BD"/>
    <w:rsid w:val="33395737"/>
    <w:rsid w:val="333A0102"/>
    <w:rsid w:val="333A0179"/>
    <w:rsid w:val="333F23B0"/>
    <w:rsid w:val="333F7004"/>
    <w:rsid w:val="3342275D"/>
    <w:rsid w:val="33456366"/>
    <w:rsid w:val="33473AF6"/>
    <w:rsid w:val="33532DA4"/>
    <w:rsid w:val="33565B88"/>
    <w:rsid w:val="335768E1"/>
    <w:rsid w:val="33580FD6"/>
    <w:rsid w:val="335A6B38"/>
    <w:rsid w:val="335B40EE"/>
    <w:rsid w:val="335B7C68"/>
    <w:rsid w:val="335C3F01"/>
    <w:rsid w:val="335D69D4"/>
    <w:rsid w:val="335E566A"/>
    <w:rsid w:val="3369344A"/>
    <w:rsid w:val="336D0335"/>
    <w:rsid w:val="337371FA"/>
    <w:rsid w:val="33742A92"/>
    <w:rsid w:val="33754CE1"/>
    <w:rsid w:val="338147F7"/>
    <w:rsid w:val="338549A5"/>
    <w:rsid w:val="33884A25"/>
    <w:rsid w:val="338E79EF"/>
    <w:rsid w:val="33932701"/>
    <w:rsid w:val="339331CB"/>
    <w:rsid w:val="33954129"/>
    <w:rsid w:val="339937FB"/>
    <w:rsid w:val="339B1FEE"/>
    <w:rsid w:val="339E4B31"/>
    <w:rsid w:val="339F38EE"/>
    <w:rsid w:val="33A02D66"/>
    <w:rsid w:val="33A11E9D"/>
    <w:rsid w:val="33A243F8"/>
    <w:rsid w:val="33A351F1"/>
    <w:rsid w:val="33A85B0D"/>
    <w:rsid w:val="33A95C02"/>
    <w:rsid w:val="33AB34B2"/>
    <w:rsid w:val="33AD51E0"/>
    <w:rsid w:val="33B27386"/>
    <w:rsid w:val="33B5464E"/>
    <w:rsid w:val="33B7303C"/>
    <w:rsid w:val="33CB31BD"/>
    <w:rsid w:val="33D00CCC"/>
    <w:rsid w:val="33D06343"/>
    <w:rsid w:val="33D4307D"/>
    <w:rsid w:val="33D66570"/>
    <w:rsid w:val="33D737E6"/>
    <w:rsid w:val="33DB5B13"/>
    <w:rsid w:val="33E449E8"/>
    <w:rsid w:val="33E61B0D"/>
    <w:rsid w:val="33EC3CC1"/>
    <w:rsid w:val="33F0137D"/>
    <w:rsid w:val="33FC1B00"/>
    <w:rsid w:val="340634A0"/>
    <w:rsid w:val="340679AA"/>
    <w:rsid w:val="340A66A5"/>
    <w:rsid w:val="340E5C8F"/>
    <w:rsid w:val="34117EA4"/>
    <w:rsid w:val="341309EE"/>
    <w:rsid w:val="34147F1D"/>
    <w:rsid w:val="341A0010"/>
    <w:rsid w:val="3422272E"/>
    <w:rsid w:val="34296DCB"/>
    <w:rsid w:val="342D2ED7"/>
    <w:rsid w:val="343240E9"/>
    <w:rsid w:val="34327015"/>
    <w:rsid w:val="34393C8E"/>
    <w:rsid w:val="343D1687"/>
    <w:rsid w:val="343E2262"/>
    <w:rsid w:val="343F3D80"/>
    <w:rsid w:val="34470053"/>
    <w:rsid w:val="344E3181"/>
    <w:rsid w:val="345001BF"/>
    <w:rsid w:val="34534BEC"/>
    <w:rsid w:val="3455249D"/>
    <w:rsid w:val="34577303"/>
    <w:rsid w:val="34577D4D"/>
    <w:rsid w:val="34584805"/>
    <w:rsid w:val="3459465D"/>
    <w:rsid w:val="345A20B5"/>
    <w:rsid w:val="345C0D4B"/>
    <w:rsid w:val="346245C8"/>
    <w:rsid w:val="34635BE4"/>
    <w:rsid w:val="346365C7"/>
    <w:rsid w:val="346E047D"/>
    <w:rsid w:val="346E1333"/>
    <w:rsid w:val="34700354"/>
    <w:rsid w:val="34720A3C"/>
    <w:rsid w:val="347C572E"/>
    <w:rsid w:val="3480106E"/>
    <w:rsid w:val="348061C8"/>
    <w:rsid w:val="34823532"/>
    <w:rsid w:val="348361DB"/>
    <w:rsid w:val="34853B35"/>
    <w:rsid w:val="3485589A"/>
    <w:rsid w:val="3487303E"/>
    <w:rsid w:val="349561C8"/>
    <w:rsid w:val="349C3E7E"/>
    <w:rsid w:val="34A202AA"/>
    <w:rsid w:val="34A36629"/>
    <w:rsid w:val="34A37422"/>
    <w:rsid w:val="34A41A23"/>
    <w:rsid w:val="34AB0B31"/>
    <w:rsid w:val="34AB3F7E"/>
    <w:rsid w:val="34AE4157"/>
    <w:rsid w:val="34AF37B0"/>
    <w:rsid w:val="34B60958"/>
    <w:rsid w:val="34BA3047"/>
    <w:rsid w:val="34C24BD1"/>
    <w:rsid w:val="34C25AB8"/>
    <w:rsid w:val="34C70232"/>
    <w:rsid w:val="34CA7D5B"/>
    <w:rsid w:val="34CC5FFA"/>
    <w:rsid w:val="34D00841"/>
    <w:rsid w:val="34D56EDB"/>
    <w:rsid w:val="34D96BF3"/>
    <w:rsid w:val="34DD70DE"/>
    <w:rsid w:val="34E964AB"/>
    <w:rsid w:val="34F206CA"/>
    <w:rsid w:val="34F20AE9"/>
    <w:rsid w:val="34F563A3"/>
    <w:rsid w:val="34F8651B"/>
    <w:rsid w:val="34F95AA8"/>
    <w:rsid w:val="34FB28EA"/>
    <w:rsid w:val="34FC1F43"/>
    <w:rsid w:val="34FD4211"/>
    <w:rsid w:val="35004A8F"/>
    <w:rsid w:val="35005A96"/>
    <w:rsid w:val="35022D13"/>
    <w:rsid w:val="3502508E"/>
    <w:rsid w:val="350520AF"/>
    <w:rsid w:val="35054F32"/>
    <w:rsid w:val="350A1782"/>
    <w:rsid w:val="350A6F83"/>
    <w:rsid w:val="350B21A2"/>
    <w:rsid w:val="3518701F"/>
    <w:rsid w:val="352152E0"/>
    <w:rsid w:val="35220786"/>
    <w:rsid w:val="35245D2C"/>
    <w:rsid w:val="35275DA6"/>
    <w:rsid w:val="35373B03"/>
    <w:rsid w:val="35394D8F"/>
    <w:rsid w:val="353C4D31"/>
    <w:rsid w:val="353E22D7"/>
    <w:rsid w:val="353E4E22"/>
    <w:rsid w:val="353F6E5D"/>
    <w:rsid w:val="3542033F"/>
    <w:rsid w:val="35474341"/>
    <w:rsid w:val="354C30B8"/>
    <w:rsid w:val="355C763A"/>
    <w:rsid w:val="355F3024"/>
    <w:rsid w:val="355F34FB"/>
    <w:rsid w:val="35636047"/>
    <w:rsid w:val="35664CFA"/>
    <w:rsid w:val="356901ED"/>
    <w:rsid w:val="356F62B0"/>
    <w:rsid w:val="35720566"/>
    <w:rsid w:val="35724EDF"/>
    <w:rsid w:val="35740700"/>
    <w:rsid w:val="35791B58"/>
    <w:rsid w:val="357C1BD2"/>
    <w:rsid w:val="357E57CE"/>
    <w:rsid w:val="35821CC5"/>
    <w:rsid w:val="35862EB6"/>
    <w:rsid w:val="358677C5"/>
    <w:rsid w:val="35871397"/>
    <w:rsid w:val="3587200E"/>
    <w:rsid w:val="358809F0"/>
    <w:rsid w:val="358C2164"/>
    <w:rsid w:val="358D5B50"/>
    <w:rsid w:val="358E7A14"/>
    <w:rsid w:val="358F35B6"/>
    <w:rsid w:val="35921D7C"/>
    <w:rsid w:val="35980E32"/>
    <w:rsid w:val="35986BC5"/>
    <w:rsid w:val="35AB6B1B"/>
    <w:rsid w:val="35AD3168"/>
    <w:rsid w:val="35AE771F"/>
    <w:rsid w:val="35B47327"/>
    <w:rsid w:val="35B73EA0"/>
    <w:rsid w:val="35BB0252"/>
    <w:rsid w:val="35BC35F9"/>
    <w:rsid w:val="35C40C92"/>
    <w:rsid w:val="35C56BDF"/>
    <w:rsid w:val="35CE5984"/>
    <w:rsid w:val="35D036E9"/>
    <w:rsid w:val="35D52397"/>
    <w:rsid w:val="35DC4268"/>
    <w:rsid w:val="35DF39AD"/>
    <w:rsid w:val="35E37D89"/>
    <w:rsid w:val="35E4167A"/>
    <w:rsid w:val="35E7745C"/>
    <w:rsid w:val="35ED1601"/>
    <w:rsid w:val="35F3627A"/>
    <w:rsid w:val="36002FE6"/>
    <w:rsid w:val="36025094"/>
    <w:rsid w:val="360A7CD9"/>
    <w:rsid w:val="360C7035"/>
    <w:rsid w:val="360E48E5"/>
    <w:rsid w:val="360F0E0E"/>
    <w:rsid w:val="360F78D5"/>
    <w:rsid w:val="36107DCB"/>
    <w:rsid w:val="36116741"/>
    <w:rsid w:val="36181FEB"/>
    <w:rsid w:val="36277128"/>
    <w:rsid w:val="36331C18"/>
    <w:rsid w:val="3636114E"/>
    <w:rsid w:val="36375C68"/>
    <w:rsid w:val="3639364F"/>
    <w:rsid w:val="36396688"/>
    <w:rsid w:val="363A115B"/>
    <w:rsid w:val="36447E20"/>
    <w:rsid w:val="36494B79"/>
    <w:rsid w:val="364A764D"/>
    <w:rsid w:val="364D27EF"/>
    <w:rsid w:val="364D76C6"/>
    <w:rsid w:val="364F00E6"/>
    <w:rsid w:val="36500449"/>
    <w:rsid w:val="36536AF2"/>
    <w:rsid w:val="3656347A"/>
    <w:rsid w:val="365C19D8"/>
    <w:rsid w:val="365C682C"/>
    <w:rsid w:val="36614A28"/>
    <w:rsid w:val="36621ACB"/>
    <w:rsid w:val="36664617"/>
    <w:rsid w:val="36665F76"/>
    <w:rsid w:val="36741B52"/>
    <w:rsid w:val="367644F6"/>
    <w:rsid w:val="367B10BF"/>
    <w:rsid w:val="36827A2B"/>
    <w:rsid w:val="36850295"/>
    <w:rsid w:val="369045E0"/>
    <w:rsid w:val="36914D4B"/>
    <w:rsid w:val="3692568B"/>
    <w:rsid w:val="36953CB3"/>
    <w:rsid w:val="369646D3"/>
    <w:rsid w:val="3696710D"/>
    <w:rsid w:val="36983BC5"/>
    <w:rsid w:val="369B6A91"/>
    <w:rsid w:val="369F792A"/>
    <w:rsid w:val="36A44440"/>
    <w:rsid w:val="36A479B4"/>
    <w:rsid w:val="36A9016B"/>
    <w:rsid w:val="36AD40A0"/>
    <w:rsid w:val="36B00C7E"/>
    <w:rsid w:val="36B15179"/>
    <w:rsid w:val="36B15804"/>
    <w:rsid w:val="36BE2570"/>
    <w:rsid w:val="36C60046"/>
    <w:rsid w:val="36C60E3F"/>
    <w:rsid w:val="36C83C8C"/>
    <w:rsid w:val="36C968BB"/>
    <w:rsid w:val="36CC45D4"/>
    <w:rsid w:val="36D07CFA"/>
    <w:rsid w:val="36D5206C"/>
    <w:rsid w:val="36D81D59"/>
    <w:rsid w:val="36DE3681"/>
    <w:rsid w:val="36E158C0"/>
    <w:rsid w:val="36E32E66"/>
    <w:rsid w:val="36E346A5"/>
    <w:rsid w:val="36E56359"/>
    <w:rsid w:val="36E9174F"/>
    <w:rsid w:val="36F07BD2"/>
    <w:rsid w:val="36F22C5B"/>
    <w:rsid w:val="36F230C4"/>
    <w:rsid w:val="36FA2811"/>
    <w:rsid w:val="36FB2788"/>
    <w:rsid w:val="3702398B"/>
    <w:rsid w:val="370D41F6"/>
    <w:rsid w:val="3711635E"/>
    <w:rsid w:val="37120513"/>
    <w:rsid w:val="371D0FDB"/>
    <w:rsid w:val="371D5B61"/>
    <w:rsid w:val="371E0B3C"/>
    <w:rsid w:val="37205D5A"/>
    <w:rsid w:val="37210930"/>
    <w:rsid w:val="37277974"/>
    <w:rsid w:val="37293CE7"/>
    <w:rsid w:val="3732121D"/>
    <w:rsid w:val="37360E23"/>
    <w:rsid w:val="3736124B"/>
    <w:rsid w:val="37386C92"/>
    <w:rsid w:val="373D42B1"/>
    <w:rsid w:val="37446E77"/>
    <w:rsid w:val="374539FD"/>
    <w:rsid w:val="37483A77"/>
    <w:rsid w:val="374A101D"/>
    <w:rsid w:val="374F31C3"/>
    <w:rsid w:val="375C5E7C"/>
    <w:rsid w:val="375F254D"/>
    <w:rsid w:val="3763357C"/>
    <w:rsid w:val="3769776E"/>
    <w:rsid w:val="376C6D21"/>
    <w:rsid w:val="37707E29"/>
    <w:rsid w:val="37753AB9"/>
    <w:rsid w:val="377D709F"/>
    <w:rsid w:val="37835DCB"/>
    <w:rsid w:val="37865E45"/>
    <w:rsid w:val="378671E1"/>
    <w:rsid w:val="37875BB4"/>
    <w:rsid w:val="37877318"/>
    <w:rsid w:val="37893465"/>
    <w:rsid w:val="378F0064"/>
    <w:rsid w:val="379150EC"/>
    <w:rsid w:val="37920F3E"/>
    <w:rsid w:val="3792602A"/>
    <w:rsid w:val="37942C95"/>
    <w:rsid w:val="3797578D"/>
    <w:rsid w:val="37986A75"/>
    <w:rsid w:val="379A1CEF"/>
    <w:rsid w:val="379B449E"/>
    <w:rsid w:val="379C77F3"/>
    <w:rsid w:val="379E42AA"/>
    <w:rsid w:val="379F0B85"/>
    <w:rsid w:val="37A45156"/>
    <w:rsid w:val="37A63364"/>
    <w:rsid w:val="37A84FB5"/>
    <w:rsid w:val="37AD54D8"/>
    <w:rsid w:val="37AD715B"/>
    <w:rsid w:val="37B2398D"/>
    <w:rsid w:val="37B352C1"/>
    <w:rsid w:val="37B5342D"/>
    <w:rsid w:val="37B53799"/>
    <w:rsid w:val="37B6137A"/>
    <w:rsid w:val="37B64A73"/>
    <w:rsid w:val="37B73A2D"/>
    <w:rsid w:val="37BB0E12"/>
    <w:rsid w:val="37BD3F40"/>
    <w:rsid w:val="37C27A26"/>
    <w:rsid w:val="37C861D9"/>
    <w:rsid w:val="37CC4E8B"/>
    <w:rsid w:val="37D05DE8"/>
    <w:rsid w:val="37D24F7E"/>
    <w:rsid w:val="37D85071"/>
    <w:rsid w:val="37DB50EA"/>
    <w:rsid w:val="37E11D63"/>
    <w:rsid w:val="37E24836"/>
    <w:rsid w:val="37E434BE"/>
    <w:rsid w:val="37E666C3"/>
    <w:rsid w:val="37EB6A56"/>
    <w:rsid w:val="37F54350"/>
    <w:rsid w:val="37FB630E"/>
    <w:rsid w:val="37FC2E94"/>
    <w:rsid w:val="37FE17CE"/>
    <w:rsid w:val="37FE7D1B"/>
    <w:rsid w:val="38006659"/>
    <w:rsid w:val="380649B3"/>
    <w:rsid w:val="38065AD3"/>
    <w:rsid w:val="380705A7"/>
    <w:rsid w:val="38080976"/>
    <w:rsid w:val="3808307A"/>
    <w:rsid w:val="380957AD"/>
    <w:rsid w:val="380B69DF"/>
    <w:rsid w:val="380C08E0"/>
    <w:rsid w:val="380E1DA6"/>
    <w:rsid w:val="38111E1F"/>
    <w:rsid w:val="38171F12"/>
    <w:rsid w:val="38181831"/>
    <w:rsid w:val="381C54BD"/>
    <w:rsid w:val="3822625D"/>
    <w:rsid w:val="382439EC"/>
    <w:rsid w:val="38293124"/>
    <w:rsid w:val="382F2FC9"/>
    <w:rsid w:val="383264BD"/>
    <w:rsid w:val="383449AB"/>
    <w:rsid w:val="38372715"/>
    <w:rsid w:val="383942B0"/>
    <w:rsid w:val="38446F89"/>
    <w:rsid w:val="38454281"/>
    <w:rsid w:val="385041ED"/>
    <w:rsid w:val="38514C0D"/>
    <w:rsid w:val="38530D29"/>
    <w:rsid w:val="38570293"/>
    <w:rsid w:val="38576DB3"/>
    <w:rsid w:val="385A3964"/>
    <w:rsid w:val="385B08C0"/>
    <w:rsid w:val="38640C38"/>
    <w:rsid w:val="386F6D05"/>
    <w:rsid w:val="38727EE4"/>
    <w:rsid w:val="38762A30"/>
    <w:rsid w:val="387A052E"/>
    <w:rsid w:val="387F04EF"/>
    <w:rsid w:val="387F31F4"/>
    <w:rsid w:val="38890D63"/>
    <w:rsid w:val="388E5CF0"/>
    <w:rsid w:val="38926634"/>
    <w:rsid w:val="389B4F70"/>
    <w:rsid w:val="389D3187"/>
    <w:rsid w:val="389E33A0"/>
    <w:rsid w:val="38A013D7"/>
    <w:rsid w:val="38A13419"/>
    <w:rsid w:val="38AD56B2"/>
    <w:rsid w:val="38AE0501"/>
    <w:rsid w:val="38AE4D0B"/>
    <w:rsid w:val="38AE5310"/>
    <w:rsid w:val="38B07B96"/>
    <w:rsid w:val="38B30119"/>
    <w:rsid w:val="38B574BB"/>
    <w:rsid w:val="38B578D1"/>
    <w:rsid w:val="38C644A7"/>
    <w:rsid w:val="38D25FA8"/>
    <w:rsid w:val="38D5149B"/>
    <w:rsid w:val="38DC5B14"/>
    <w:rsid w:val="38DE618E"/>
    <w:rsid w:val="38E057E7"/>
    <w:rsid w:val="38E22D8D"/>
    <w:rsid w:val="38EB4FAC"/>
    <w:rsid w:val="38EF7AF9"/>
    <w:rsid w:val="38F04065"/>
    <w:rsid w:val="38F40928"/>
    <w:rsid w:val="38F67245"/>
    <w:rsid w:val="38F675FB"/>
    <w:rsid w:val="38FB468E"/>
    <w:rsid w:val="38FF1464"/>
    <w:rsid w:val="39001D4A"/>
    <w:rsid w:val="39042909"/>
    <w:rsid w:val="39060BB0"/>
    <w:rsid w:val="390E64C0"/>
    <w:rsid w:val="39110376"/>
    <w:rsid w:val="39120D96"/>
    <w:rsid w:val="39176CDD"/>
    <w:rsid w:val="39184FEF"/>
    <w:rsid w:val="391A78E1"/>
    <w:rsid w:val="391D260E"/>
    <w:rsid w:val="392074F9"/>
    <w:rsid w:val="39267B75"/>
    <w:rsid w:val="39296967"/>
    <w:rsid w:val="392E6A4D"/>
    <w:rsid w:val="39333887"/>
    <w:rsid w:val="39375086"/>
    <w:rsid w:val="39375A7D"/>
    <w:rsid w:val="39394298"/>
    <w:rsid w:val="394038AB"/>
    <w:rsid w:val="3940505B"/>
    <w:rsid w:val="3941637F"/>
    <w:rsid w:val="394863A4"/>
    <w:rsid w:val="395853F6"/>
    <w:rsid w:val="39642E69"/>
    <w:rsid w:val="396751E0"/>
    <w:rsid w:val="39682C62"/>
    <w:rsid w:val="396B387A"/>
    <w:rsid w:val="396F2205"/>
    <w:rsid w:val="39732340"/>
    <w:rsid w:val="39764963"/>
    <w:rsid w:val="39787FF0"/>
    <w:rsid w:val="397A4AA7"/>
    <w:rsid w:val="39844870"/>
    <w:rsid w:val="3988615F"/>
    <w:rsid w:val="398D54B8"/>
    <w:rsid w:val="398F2A5E"/>
    <w:rsid w:val="398F4864"/>
    <w:rsid w:val="39912833"/>
    <w:rsid w:val="39965624"/>
    <w:rsid w:val="39974C7E"/>
    <w:rsid w:val="399A6FD3"/>
    <w:rsid w:val="39A018A6"/>
    <w:rsid w:val="39A11731"/>
    <w:rsid w:val="39B733CE"/>
    <w:rsid w:val="39B76848"/>
    <w:rsid w:val="39C701B3"/>
    <w:rsid w:val="39CD70E9"/>
    <w:rsid w:val="39CF33EA"/>
    <w:rsid w:val="39D15F64"/>
    <w:rsid w:val="39D624C5"/>
    <w:rsid w:val="39D81B8C"/>
    <w:rsid w:val="39D83FE9"/>
    <w:rsid w:val="39E44E74"/>
    <w:rsid w:val="39E63E87"/>
    <w:rsid w:val="39E90A30"/>
    <w:rsid w:val="39EE26D0"/>
    <w:rsid w:val="39EF0B23"/>
    <w:rsid w:val="39F636E9"/>
    <w:rsid w:val="39F6579C"/>
    <w:rsid w:val="3A087A97"/>
    <w:rsid w:val="3A087B27"/>
    <w:rsid w:val="3A0D1CCD"/>
    <w:rsid w:val="3A217303"/>
    <w:rsid w:val="3A252D84"/>
    <w:rsid w:val="3A2637A5"/>
    <w:rsid w:val="3A2F11F4"/>
    <w:rsid w:val="3A30175F"/>
    <w:rsid w:val="3A30254A"/>
    <w:rsid w:val="3A370C19"/>
    <w:rsid w:val="3A397A96"/>
    <w:rsid w:val="3A3E7CD6"/>
    <w:rsid w:val="3A446526"/>
    <w:rsid w:val="3A4B7515"/>
    <w:rsid w:val="3A50376D"/>
    <w:rsid w:val="3A5B2F33"/>
    <w:rsid w:val="3A5C783F"/>
    <w:rsid w:val="3A5D6DD9"/>
    <w:rsid w:val="3A5E212D"/>
    <w:rsid w:val="3A62528E"/>
    <w:rsid w:val="3A655B72"/>
    <w:rsid w:val="3A662F94"/>
    <w:rsid w:val="3A6A29D2"/>
    <w:rsid w:val="3A6D320B"/>
    <w:rsid w:val="3A6F73EB"/>
    <w:rsid w:val="3A7353B1"/>
    <w:rsid w:val="3A75210C"/>
    <w:rsid w:val="3A764D56"/>
    <w:rsid w:val="3A7C20A4"/>
    <w:rsid w:val="3A7F211D"/>
    <w:rsid w:val="3A7F5366"/>
    <w:rsid w:val="3A831681"/>
    <w:rsid w:val="3A8E0733"/>
    <w:rsid w:val="3A951934"/>
    <w:rsid w:val="3A9C2B30"/>
    <w:rsid w:val="3AA17EC7"/>
    <w:rsid w:val="3AA84C04"/>
    <w:rsid w:val="3AA87613"/>
    <w:rsid w:val="3AAB43B6"/>
    <w:rsid w:val="3AB26F67"/>
    <w:rsid w:val="3AB31226"/>
    <w:rsid w:val="3AB42951"/>
    <w:rsid w:val="3AB96ECB"/>
    <w:rsid w:val="3ABD272B"/>
    <w:rsid w:val="3ABD32EC"/>
    <w:rsid w:val="3ABD3634"/>
    <w:rsid w:val="3ABF64E1"/>
    <w:rsid w:val="3AC16617"/>
    <w:rsid w:val="3AC663AD"/>
    <w:rsid w:val="3ACC3E45"/>
    <w:rsid w:val="3ACC5336"/>
    <w:rsid w:val="3AD209A3"/>
    <w:rsid w:val="3AD233BC"/>
    <w:rsid w:val="3AD50E55"/>
    <w:rsid w:val="3ADD1627"/>
    <w:rsid w:val="3ADD4CEE"/>
    <w:rsid w:val="3ADF570E"/>
    <w:rsid w:val="3ADF74BC"/>
    <w:rsid w:val="3AEA1D54"/>
    <w:rsid w:val="3AEC7000"/>
    <w:rsid w:val="3AF93D6C"/>
    <w:rsid w:val="3AFF09E5"/>
    <w:rsid w:val="3B093902"/>
    <w:rsid w:val="3B0D75CD"/>
    <w:rsid w:val="3B0F7B60"/>
    <w:rsid w:val="3B174F16"/>
    <w:rsid w:val="3B1B243B"/>
    <w:rsid w:val="3B281FBD"/>
    <w:rsid w:val="3B32098C"/>
    <w:rsid w:val="3B410D79"/>
    <w:rsid w:val="3B414683"/>
    <w:rsid w:val="3B4F7DCF"/>
    <w:rsid w:val="3B5C6AAE"/>
    <w:rsid w:val="3B61416A"/>
    <w:rsid w:val="3B6202AB"/>
    <w:rsid w:val="3B624BDD"/>
    <w:rsid w:val="3B6B77B7"/>
    <w:rsid w:val="3B6C3910"/>
    <w:rsid w:val="3B723908"/>
    <w:rsid w:val="3B742F26"/>
    <w:rsid w:val="3B743FCA"/>
    <w:rsid w:val="3B785AAE"/>
    <w:rsid w:val="3B7D3F7F"/>
    <w:rsid w:val="3B8051FA"/>
    <w:rsid w:val="3B877DC0"/>
    <w:rsid w:val="3B9029DC"/>
    <w:rsid w:val="3B920B69"/>
    <w:rsid w:val="3B9645CA"/>
    <w:rsid w:val="3B977678"/>
    <w:rsid w:val="3BA43022"/>
    <w:rsid w:val="3BAB0926"/>
    <w:rsid w:val="3BB15BA7"/>
    <w:rsid w:val="3BB1699F"/>
    <w:rsid w:val="3BB55400"/>
    <w:rsid w:val="3BB632F5"/>
    <w:rsid w:val="3BB8190C"/>
    <w:rsid w:val="3BB95422"/>
    <w:rsid w:val="3BBD5865"/>
    <w:rsid w:val="3BC22F21"/>
    <w:rsid w:val="3BC903EA"/>
    <w:rsid w:val="3BCC6E06"/>
    <w:rsid w:val="3BCE43AD"/>
    <w:rsid w:val="3BD01953"/>
    <w:rsid w:val="3BD52C18"/>
    <w:rsid w:val="3BD812B2"/>
    <w:rsid w:val="3BD870BB"/>
    <w:rsid w:val="3BDB0FB3"/>
    <w:rsid w:val="3BEB09D1"/>
    <w:rsid w:val="3BEB4242"/>
    <w:rsid w:val="3BEC3DDB"/>
    <w:rsid w:val="3BF000A3"/>
    <w:rsid w:val="3BF44051"/>
    <w:rsid w:val="3BFA35D8"/>
    <w:rsid w:val="3C0021D7"/>
    <w:rsid w:val="3C026FB5"/>
    <w:rsid w:val="3C0321FD"/>
    <w:rsid w:val="3C035C8C"/>
    <w:rsid w:val="3C0B19F1"/>
    <w:rsid w:val="3C0C3CA7"/>
    <w:rsid w:val="3C0E0A17"/>
    <w:rsid w:val="3C141340"/>
    <w:rsid w:val="3C184783"/>
    <w:rsid w:val="3C196960"/>
    <w:rsid w:val="3C1A596C"/>
    <w:rsid w:val="3C1B7F92"/>
    <w:rsid w:val="3C220EE0"/>
    <w:rsid w:val="3C225705"/>
    <w:rsid w:val="3C234234"/>
    <w:rsid w:val="3C25577F"/>
    <w:rsid w:val="3C277395"/>
    <w:rsid w:val="3C2C3C58"/>
    <w:rsid w:val="3C2F7B85"/>
    <w:rsid w:val="3C317B1C"/>
    <w:rsid w:val="3C332F51"/>
    <w:rsid w:val="3C3A0CE2"/>
    <w:rsid w:val="3C3A5121"/>
    <w:rsid w:val="3C3C276D"/>
    <w:rsid w:val="3C3F7B7A"/>
    <w:rsid w:val="3C40563D"/>
    <w:rsid w:val="3C420BEB"/>
    <w:rsid w:val="3C441EDA"/>
    <w:rsid w:val="3C4444A7"/>
    <w:rsid w:val="3C471476"/>
    <w:rsid w:val="3C4762A7"/>
    <w:rsid w:val="3C4C6A95"/>
    <w:rsid w:val="3C4D1568"/>
    <w:rsid w:val="3C4F3695"/>
    <w:rsid w:val="3C52516D"/>
    <w:rsid w:val="3C5361E1"/>
    <w:rsid w:val="3C5C0401"/>
    <w:rsid w:val="3C616ED6"/>
    <w:rsid w:val="3C631FC1"/>
    <w:rsid w:val="3C63515A"/>
    <w:rsid w:val="3C6B2713"/>
    <w:rsid w:val="3C6D0808"/>
    <w:rsid w:val="3C6E278C"/>
    <w:rsid w:val="3C72082F"/>
    <w:rsid w:val="3C734E78"/>
    <w:rsid w:val="3C790230"/>
    <w:rsid w:val="3C8523BD"/>
    <w:rsid w:val="3C855D19"/>
    <w:rsid w:val="3C896390"/>
    <w:rsid w:val="3C8E5A62"/>
    <w:rsid w:val="3C903009"/>
    <w:rsid w:val="3C9264E0"/>
    <w:rsid w:val="3C9806A2"/>
    <w:rsid w:val="3CA21F1A"/>
    <w:rsid w:val="3CA82872"/>
    <w:rsid w:val="3CAE2100"/>
    <w:rsid w:val="3CB076A6"/>
    <w:rsid w:val="3CB668BF"/>
    <w:rsid w:val="3CB94935"/>
    <w:rsid w:val="3CBF5346"/>
    <w:rsid w:val="3CC11012"/>
    <w:rsid w:val="3CC323A5"/>
    <w:rsid w:val="3CC53B5E"/>
    <w:rsid w:val="3CD5204F"/>
    <w:rsid w:val="3CD920E4"/>
    <w:rsid w:val="3CDB1EF1"/>
    <w:rsid w:val="3CDD69A8"/>
    <w:rsid w:val="3CDF47A0"/>
    <w:rsid w:val="3CE743DB"/>
    <w:rsid w:val="3CE83460"/>
    <w:rsid w:val="3CF66C0A"/>
    <w:rsid w:val="3CFF6AF3"/>
    <w:rsid w:val="3D035F2C"/>
    <w:rsid w:val="3D0A5011"/>
    <w:rsid w:val="3D0D77A4"/>
    <w:rsid w:val="3D1517C2"/>
    <w:rsid w:val="3D194EB7"/>
    <w:rsid w:val="3D1D6C4D"/>
    <w:rsid w:val="3D250FBF"/>
    <w:rsid w:val="3D263123"/>
    <w:rsid w:val="3D2E3E42"/>
    <w:rsid w:val="3D32698E"/>
    <w:rsid w:val="3D39018D"/>
    <w:rsid w:val="3D3A4A98"/>
    <w:rsid w:val="3D427E5A"/>
    <w:rsid w:val="3D45169A"/>
    <w:rsid w:val="3D452426"/>
    <w:rsid w:val="3D493D46"/>
    <w:rsid w:val="3D4F1BEB"/>
    <w:rsid w:val="3D524E42"/>
    <w:rsid w:val="3D5A3103"/>
    <w:rsid w:val="3D694B9F"/>
    <w:rsid w:val="3D6A37EA"/>
    <w:rsid w:val="3D70401E"/>
    <w:rsid w:val="3D7125F1"/>
    <w:rsid w:val="3D741F86"/>
    <w:rsid w:val="3D7524E2"/>
    <w:rsid w:val="3D78255B"/>
    <w:rsid w:val="3D784558"/>
    <w:rsid w:val="3D79479F"/>
    <w:rsid w:val="3D7D7C73"/>
    <w:rsid w:val="3D7E0E7E"/>
    <w:rsid w:val="3D82519B"/>
    <w:rsid w:val="3D82630D"/>
    <w:rsid w:val="3D8472C7"/>
    <w:rsid w:val="3D850EDB"/>
    <w:rsid w:val="3D877340"/>
    <w:rsid w:val="3D8A2D4B"/>
    <w:rsid w:val="3D8B1E8D"/>
    <w:rsid w:val="3D935651"/>
    <w:rsid w:val="3D9828FE"/>
    <w:rsid w:val="3D9C12F8"/>
    <w:rsid w:val="3DA1599E"/>
    <w:rsid w:val="3DA20471"/>
    <w:rsid w:val="3DA5668B"/>
    <w:rsid w:val="3DA65146"/>
    <w:rsid w:val="3DA762A5"/>
    <w:rsid w:val="3DA839DE"/>
    <w:rsid w:val="3DA97422"/>
    <w:rsid w:val="3DAB05DD"/>
    <w:rsid w:val="3DAC6CC2"/>
    <w:rsid w:val="3DB11F27"/>
    <w:rsid w:val="3DB552D0"/>
    <w:rsid w:val="3DB65F61"/>
    <w:rsid w:val="3DBF10A1"/>
    <w:rsid w:val="3DBF4498"/>
    <w:rsid w:val="3DC042F1"/>
    <w:rsid w:val="3DC43E3A"/>
    <w:rsid w:val="3DCB3DB0"/>
    <w:rsid w:val="3DD0525C"/>
    <w:rsid w:val="3DD36124"/>
    <w:rsid w:val="3DD701C8"/>
    <w:rsid w:val="3DD86BAA"/>
    <w:rsid w:val="3DD9656D"/>
    <w:rsid w:val="3DDB0DCD"/>
    <w:rsid w:val="3DE428B8"/>
    <w:rsid w:val="3DE66E9A"/>
    <w:rsid w:val="3DE7087F"/>
    <w:rsid w:val="3DE9096C"/>
    <w:rsid w:val="3DE97C00"/>
    <w:rsid w:val="3DEA5E70"/>
    <w:rsid w:val="3DEB4356"/>
    <w:rsid w:val="3DEC78AB"/>
    <w:rsid w:val="3DED4FEE"/>
    <w:rsid w:val="3DF03804"/>
    <w:rsid w:val="3DF2381E"/>
    <w:rsid w:val="3DF46971"/>
    <w:rsid w:val="3DF6341C"/>
    <w:rsid w:val="3DF84CBD"/>
    <w:rsid w:val="3E0420ED"/>
    <w:rsid w:val="3E0B505A"/>
    <w:rsid w:val="3E115A6B"/>
    <w:rsid w:val="3E13168C"/>
    <w:rsid w:val="3E145877"/>
    <w:rsid w:val="3E1A4B24"/>
    <w:rsid w:val="3E226130"/>
    <w:rsid w:val="3E2A280A"/>
    <w:rsid w:val="3E2C5B5E"/>
    <w:rsid w:val="3E3D717E"/>
    <w:rsid w:val="3E3F0B47"/>
    <w:rsid w:val="3E3F47BC"/>
    <w:rsid w:val="3E3F67D7"/>
    <w:rsid w:val="3E4235E6"/>
    <w:rsid w:val="3E430174"/>
    <w:rsid w:val="3E47207E"/>
    <w:rsid w:val="3E4E35BC"/>
    <w:rsid w:val="3E550235"/>
    <w:rsid w:val="3E56478D"/>
    <w:rsid w:val="3E5C1BAD"/>
    <w:rsid w:val="3E5D2BE4"/>
    <w:rsid w:val="3E642547"/>
    <w:rsid w:val="3E697B67"/>
    <w:rsid w:val="3E773F2C"/>
    <w:rsid w:val="3E776E1A"/>
    <w:rsid w:val="3E7D0BA5"/>
    <w:rsid w:val="3E7D401F"/>
    <w:rsid w:val="3E7F614B"/>
    <w:rsid w:val="3E807C72"/>
    <w:rsid w:val="3E8F3929"/>
    <w:rsid w:val="3E907AB6"/>
    <w:rsid w:val="3E942603"/>
    <w:rsid w:val="3E9550D6"/>
    <w:rsid w:val="3E9C4822"/>
    <w:rsid w:val="3E9E65CF"/>
    <w:rsid w:val="3EA145B7"/>
    <w:rsid w:val="3EA20804"/>
    <w:rsid w:val="3EAF6207"/>
    <w:rsid w:val="3EB06988"/>
    <w:rsid w:val="3EB216FA"/>
    <w:rsid w:val="3EB46CA0"/>
    <w:rsid w:val="3EBC7DAA"/>
    <w:rsid w:val="3EC37BEB"/>
    <w:rsid w:val="3ECE1E84"/>
    <w:rsid w:val="3ED26C57"/>
    <w:rsid w:val="3ED56BF7"/>
    <w:rsid w:val="3ED96546"/>
    <w:rsid w:val="3EDA1724"/>
    <w:rsid w:val="3EDA56FB"/>
    <w:rsid w:val="3EDA7CA9"/>
    <w:rsid w:val="3EDD5EAC"/>
    <w:rsid w:val="3EE72994"/>
    <w:rsid w:val="3EEE05D4"/>
    <w:rsid w:val="3EEF26E0"/>
    <w:rsid w:val="3EF404FC"/>
    <w:rsid w:val="3EF70741"/>
    <w:rsid w:val="3F04431E"/>
    <w:rsid w:val="3F07249A"/>
    <w:rsid w:val="3F074C8B"/>
    <w:rsid w:val="3F077A2A"/>
    <w:rsid w:val="3F151A75"/>
    <w:rsid w:val="3F176E91"/>
    <w:rsid w:val="3F194437"/>
    <w:rsid w:val="3F1B12B1"/>
    <w:rsid w:val="3F1D0F74"/>
    <w:rsid w:val="3F1E10BD"/>
    <w:rsid w:val="3F2010B0"/>
    <w:rsid w:val="3F206FFD"/>
    <w:rsid w:val="3F2A3CF0"/>
    <w:rsid w:val="3F346493"/>
    <w:rsid w:val="3F3501F2"/>
    <w:rsid w:val="3F375A50"/>
    <w:rsid w:val="3F3C18BE"/>
    <w:rsid w:val="3F3E01A8"/>
    <w:rsid w:val="3F416843"/>
    <w:rsid w:val="3F467089"/>
    <w:rsid w:val="3F4D3766"/>
    <w:rsid w:val="3F5B0CC7"/>
    <w:rsid w:val="3F5D6578"/>
    <w:rsid w:val="3F633BC2"/>
    <w:rsid w:val="3F683E60"/>
    <w:rsid w:val="3F6F6C47"/>
    <w:rsid w:val="3F712390"/>
    <w:rsid w:val="3F774D57"/>
    <w:rsid w:val="3F784486"/>
    <w:rsid w:val="3F7F7B1C"/>
    <w:rsid w:val="3F85693A"/>
    <w:rsid w:val="3F86087E"/>
    <w:rsid w:val="3F8D3722"/>
    <w:rsid w:val="3F91340A"/>
    <w:rsid w:val="3F932241"/>
    <w:rsid w:val="3FA7048B"/>
    <w:rsid w:val="3FA75E40"/>
    <w:rsid w:val="3FA96407"/>
    <w:rsid w:val="3FAB2C43"/>
    <w:rsid w:val="3FAB3612"/>
    <w:rsid w:val="3FAB647D"/>
    <w:rsid w:val="3FAC42F5"/>
    <w:rsid w:val="3FAD101D"/>
    <w:rsid w:val="3FB1517E"/>
    <w:rsid w:val="3FB54DFE"/>
    <w:rsid w:val="3FB71360"/>
    <w:rsid w:val="3FC05C11"/>
    <w:rsid w:val="3FC31192"/>
    <w:rsid w:val="3FC436E8"/>
    <w:rsid w:val="3FCC47F7"/>
    <w:rsid w:val="3FD5641B"/>
    <w:rsid w:val="3FDF5E33"/>
    <w:rsid w:val="3FDF7C93"/>
    <w:rsid w:val="3FE2019B"/>
    <w:rsid w:val="3FE57DC9"/>
    <w:rsid w:val="3FF27B1B"/>
    <w:rsid w:val="3FF84816"/>
    <w:rsid w:val="3FFC636A"/>
    <w:rsid w:val="3FFC6A67"/>
    <w:rsid w:val="3FFE3910"/>
    <w:rsid w:val="3FFE5C62"/>
    <w:rsid w:val="40000E92"/>
    <w:rsid w:val="400370AF"/>
    <w:rsid w:val="40054FBD"/>
    <w:rsid w:val="4010141F"/>
    <w:rsid w:val="401152F5"/>
    <w:rsid w:val="40116B78"/>
    <w:rsid w:val="401210F9"/>
    <w:rsid w:val="40122CC5"/>
    <w:rsid w:val="40125D15"/>
    <w:rsid w:val="4014777C"/>
    <w:rsid w:val="402031E1"/>
    <w:rsid w:val="40286E5F"/>
    <w:rsid w:val="402A12A4"/>
    <w:rsid w:val="402C4373"/>
    <w:rsid w:val="40313A45"/>
    <w:rsid w:val="40373B38"/>
    <w:rsid w:val="404653FF"/>
    <w:rsid w:val="40467B57"/>
    <w:rsid w:val="40480DE9"/>
    <w:rsid w:val="404B5213"/>
    <w:rsid w:val="404C31C7"/>
    <w:rsid w:val="40502132"/>
    <w:rsid w:val="40511FBC"/>
    <w:rsid w:val="40514C69"/>
    <w:rsid w:val="40552C30"/>
    <w:rsid w:val="40560217"/>
    <w:rsid w:val="40574D5C"/>
    <w:rsid w:val="405B195B"/>
    <w:rsid w:val="405D6F02"/>
    <w:rsid w:val="40613573"/>
    <w:rsid w:val="40624701"/>
    <w:rsid w:val="40636C5D"/>
    <w:rsid w:val="406A1BBA"/>
    <w:rsid w:val="40727DDF"/>
    <w:rsid w:val="40790A53"/>
    <w:rsid w:val="407D612D"/>
    <w:rsid w:val="407E12AC"/>
    <w:rsid w:val="40806B5C"/>
    <w:rsid w:val="408B4E91"/>
    <w:rsid w:val="40910C3B"/>
    <w:rsid w:val="409B69D6"/>
    <w:rsid w:val="40A857C3"/>
    <w:rsid w:val="40AD6138"/>
    <w:rsid w:val="40B135EF"/>
    <w:rsid w:val="40B22D2E"/>
    <w:rsid w:val="40B439EE"/>
    <w:rsid w:val="40B52DA7"/>
    <w:rsid w:val="40BD15E3"/>
    <w:rsid w:val="40BE2CC7"/>
    <w:rsid w:val="40BF520A"/>
    <w:rsid w:val="40C352F7"/>
    <w:rsid w:val="40C671E5"/>
    <w:rsid w:val="40CA1D32"/>
    <w:rsid w:val="40D03ED8"/>
    <w:rsid w:val="40D842FE"/>
    <w:rsid w:val="40D91D9F"/>
    <w:rsid w:val="40DE1664"/>
    <w:rsid w:val="40DF3194"/>
    <w:rsid w:val="40E64D44"/>
    <w:rsid w:val="40E73883"/>
    <w:rsid w:val="40E82EDC"/>
    <w:rsid w:val="40EA38FC"/>
    <w:rsid w:val="40EA5F29"/>
    <w:rsid w:val="40F305EF"/>
    <w:rsid w:val="40F326A2"/>
    <w:rsid w:val="40F4238B"/>
    <w:rsid w:val="410030C3"/>
    <w:rsid w:val="41057500"/>
    <w:rsid w:val="4109204D"/>
    <w:rsid w:val="410B3DE1"/>
    <w:rsid w:val="41101F5F"/>
    <w:rsid w:val="4111384C"/>
    <w:rsid w:val="41136D3F"/>
    <w:rsid w:val="411621CA"/>
    <w:rsid w:val="4117383C"/>
    <w:rsid w:val="4121657E"/>
    <w:rsid w:val="412258F3"/>
    <w:rsid w:val="41235B54"/>
    <w:rsid w:val="41255BC9"/>
    <w:rsid w:val="412C28CA"/>
    <w:rsid w:val="41314A6F"/>
    <w:rsid w:val="41392108"/>
    <w:rsid w:val="413A0966"/>
    <w:rsid w:val="414240A8"/>
    <w:rsid w:val="4144322E"/>
    <w:rsid w:val="41490933"/>
    <w:rsid w:val="41496EEE"/>
    <w:rsid w:val="414A3A74"/>
    <w:rsid w:val="414A40EF"/>
    <w:rsid w:val="414D1F22"/>
    <w:rsid w:val="41585D86"/>
    <w:rsid w:val="4159531D"/>
    <w:rsid w:val="415B5DFF"/>
    <w:rsid w:val="415C3FE4"/>
    <w:rsid w:val="415D5458"/>
    <w:rsid w:val="415F29FF"/>
    <w:rsid w:val="41611082"/>
    <w:rsid w:val="41692456"/>
    <w:rsid w:val="416E2F19"/>
    <w:rsid w:val="417534E0"/>
    <w:rsid w:val="417C45DB"/>
    <w:rsid w:val="417F34DD"/>
    <w:rsid w:val="41866303"/>
    <w:rsid w:val="418812BB"/>
    <w:rsid w:val="41885E41"/>
    <w:rsid w:val="41922CC2"/>
    <w:rsid w:val="41931BA0"/>
    <w:rsid w:val="41965680"/>
    <w:rsid w:val="41971DC1"/>
    <w:rsid w:val="419956FA"/>
    <w:rsid w:val="419F3FE1"/>
    <w:rsid w:val="41A10A98"/>
    <w:rsid w:val="41A14E46"/>
    <w:rsid w:val="41A924DF"/>
    <w:rsid w:val="41B146FE"/>
    <w:rsid w:val="41B84706"/>
    <w:rsid w:val="41B9658C"/>
    <w:rsid w:val="41C2159C"/>
    <w:rsid w:val="41CB4AB7"/>
    <w:rsid w:val="41D324A8"/>
    <w:rsid w:val="41D42EC8"/>
    <w:rsid w:val="41D60C7F"/>
    <w:rsid w:val="41D74FF4"/>
    <w:rsid w:val="41DA3FB8"/>
    <w:rsid w:val="41DA506E"/>
    <w:rsid w:val="41DE32D8"/>
    <w:rsid w:val="41E314D4"/>
    <w:rsid w:val="41E748AD"/>
    <w:rsid w:val="41E81433"/>
    <w:rsid w:val="41E8625C"/>
    <w:rsid w:val="41ED2A5B"/>
    <w:rsid w:val="41F06ACC"/>
    <w:rsid w:val="41F419C0"/>
    <w:rsid w:val="41F430DA"/>
    <w:rsid w:val="41F4619F"/>
    <w:rsid w:val="41FD3838"/>
    <w:rsid w:val="420D0002"/>
    <w:rsid w:val="420D30F0"/>
    <w:rsid w:val="420E0011"/>
    <w:rsid w:val="421B758B"/>
    <w:rsid w:val="421D02EE"/>
    <w:rsid w:val="421E702D"/>
    <w:rsid w:val="42247BDA"/>
    <w:rsid w:val="42261875"/>
    <w:rsid w:val="42293DFC"/>
    <w:rsid w:val="422E7D04"/>
    <w:rsid w:val="423538E9"/>
    <w:rsid w:val="42355B77"/>
    <w:rsid w:val="423605E6"/>
    <w:rsid w:val="42365C18"/>
    <w:rsid w:val="42371199"/>
    <w:rsid w:val="423935FA"/>
    <w:rsid w:val="423B50F2"/>
    <w:rsid w:val="423B75D3"/>
    <w:rsid w:val="423D6442"/>
    <w:rsid w:val="4242005F"/>
    <w:rsid w:val="42491904"/>
    <w:rsid w:val="424B29EB"/>
    <w:rsid w:val="424E0D23"/>
    <w:rsid w:val="42526FCC"/>
    <w:rsid w:val="4253221C"/>
    <w:rsid w:val="4253696C"/>
    <w:rsid w:val="42554263"/>
    <w:rsid w:val="425D18FC"/>
    <w:rsid w:val="425E69F4"/>
    <w:rsid w:val="426810C2"/>
    <w:rsid w:val="42684C80"/>
    <w:rsid w:val="426A2031"/>
    <w:rsid w:val="426D66E1"/>
    <w:rsid w:val="42746848"/>
    <w:rsid w:val="42795500"/>
    <w:rsid w:val="428C691E"/>
    <w:rsid w:val="428D43DF"/>
    <w:rsid w:val="42901A31"/>
    <w:rsid w:val="42916F69"/>
    <w:rsid w:val="429456D2"/>
    <w:rsid w:val="42951104"/>
    <w:rsid w:val="42A55E2A"/>
    <w:rsid w:val="42A65040"/>
    <w:rsid w:val="42A71302"/>
    <w:rsid w:val="42A77949"/>
    <w:rsid w:val="42A8117D"/>
    <w:rsid w:val="42A93509"/>
    <w:rsid w:val="42AA719D"/>
    <w:rsid w:val="42AB2B62"/>
    <w:rsid w:val="42AC3237"/>
    <w:rsid w:val="42AD1B8F"/>
    <w:rsid w:val="42AD6055"/>
    <w:rsid w:val="42B00182"/>
    <w:rsid w:val="42B557A1"/>
    <w:rsid w:val="42B56FDB"/>
    <w:rsid w:val="42B60275"/>
    <w:rsid w:val="42B75700"/>
    <w:rsid w:val="42C02E29"/>
    <w:rsid w:val="42C145C0"/>
    <w:rsid w:val="42C9673A"/>
    <w:rsid w:val="42CE132C"/>
    <w:rsid w:val="42D30B47"/>
    <w:rsid w:val="42D500A9"/>
    <w:rsid w:val="42E03546"/>
    <w:rsid w:val="42E17EF5"/>
    <w:rsid w:val="42E9245D"/>
    <w:rsid w:val="42EA4F30"/>
    <w:rsid w:val="42EB5009"/>
    <w:rsid w:val="42FB72BB"/>
    <w:rsid w:val="430004F7"/>
    <w:rsid w:val="430B40A0"/>
    <w:rsid w:val="430D0946"/>
    <w:rsid w:val="43133C6A"/>
    <w:rsid w:val="43176C09"/>
    <w:rsid w:val="431C1B73"/>
    <w:rsid w:val="4321079F"/>
    <w:rsid w:val="43247C2B"/>
    <w:rsid w:val="43275BF1"/>
    <w:rsid w:val="43282777"/>
    <w:rsid w:val="43495A43"/>
    <w:rsid w:val="43526E1E"/>
    <w:rsid w:val="43533161"/>
    <w:rsid w:val="43575F3D"/>
    <w:rsid w:val="435C023E"/>
    <w:rsid w:val="436776E2"/>
    <w:rsid w:val="43686E11"/>
    <w:rsid w:val="436A7692"/>
    <w:rsid w:val="43711D86"/>
    <w:rsid w:val="43744384"/>
    <w:rsid w:val="4376192A"/>
    <w:rsid w:val="437A45BD"/>
    <w:rsid w:val="437C6D34"/>
    <w:rsid w:val="43844F97"/>
    <w:rsid w:val="43863296"/>
    <w:rsid w:val="43883B50"/>
    <w:rsid w:val="438B7867"/>
    <w:rsid w:val="438C3708"/>
    <w:rsid w:val="43906D36"/>
    <w:rsid w:val="43917215"/>
    <w:rsid w:val="43961F10"/>
    <w:rsid w:val="439648D1"/>
    <w:rsid w:val="439946DD"/>
    <w:rsid w:val="43A0784E"/>
    <w:rsid w:val="43B23C7F"/>
    <w:rsid w:val="43BD0341"/>
    <w:rsid w:val="43C234A2"/>
    <w:rsid w:val="43C300BD"/>
    <w:rsid w:val="43C40091"/>
    <w:rsid w:val="43C66084"/>
    <w:rsid w:val="43C7484A"/>
    <w:rsid w:val="43C901B0"/>
    <w:rsid w:val="43CA151F"/>
    <w:rsid w:val="43D15849"/>
    <w:rsid w:val="43D34EA2"/>
    <w:rsid w:val="43D8660C"/>
    <w:rsid w:val="43D91F84"/>
    <w:rsid w:val="43E2045A"/>
    <w:rsid w:val="43EA5F5A"/>
    <w:rsid w:val="43F13F9A"/>
    <w:rsid w:val="43F601F2"/>
    <w:rsid w:val="43FD2DB8"/>
    <w:rsid w:val="44006401"/>
    <w:rsid w:val="44026EC3"/>
    <w:rsid w:val="44062F24"/>
    <w:rsid w:val="440C1C50"/>
    <w:rsid w:val="440C3857"/>
    <w:rsid w:val="441251BD"/>
    <w:rsid w:val="44144CEB"/>
    <w:rsid w:val="441472E9"/>
    <w:rsid w:val="44147C24"/>
    <w:rsid w:val="44160E38"/>
    <w:rsid w:val="44183EE9"/>
    <w:rsid w:val="441B3F62"/>
    <w:rsid w:val="441D5F5B"/>
    <w:rsid w:val="44213D59"/>
    <w:rsid w:val="442236AE"/>
    <w:rsid w:val="442E5947"/>
    <w:rsid w:val="44301062"/>
    <w:rsid w:val="443363E1"/>
    <w:rsid w:val="4437046D"/>
    <w:rsid w:val="443C5FBB"/>
    <w:rsid w:val="444079E8"/>
    <w:rsid w:val="44407CD3"/>
    <w:rsid w:val="44420F54"/>
    <w:rsid w:val="444473A5"/>
    <w:rsid w:val="44477621"/>
    <w:rsid w:val="44497E3F"/>
    <w:rsid w:val="444A742D"/>
    <w:rsid w:val="444C4A3E"/>
    <w:rsid w:val="44537604"/>
    <w:rsid w:val="44537C4A"/>
    <w:rsid w:val="44564AB1"/>
    <w:rsid w:val="4459065A"/>
    <w:rsid w:val="445917AA"/>
    <w:rsid w:val="445D63AA"/>
    <w:rsid w:val="445E0E7D"/>
    <w:rsid w:val="44610641"/>
    <w:rsid w:val="4462154B"/>
    <w:rsid w:val="44627714"/>
    <w:rsid w:val="44633023"/>
    <w:rsid w:val="44667747"/>
    <w:rsid w:val="4469658F"/>
    <w:rsid w:val="446E0735"/>
    <w:rsid w:val="44707D8E"/>
    <w:rsid w:val="44723282"/>
    <w:rsid w:val="447F7FED"/>
    <w:rsid w:val="44826CA0"/>
    <w:rsid w:val="448376C0"/>
    <w:rsid w:val="448977B3"/>
    <w:rsid w:val="448E4447"/>
    <w:rsid w:val="448F7FB4"/>
    <w:rsid w:val="44922BA8"/>
    <w:rsid w:val="44981E56"/>
    <w:rsid w:val="449F731E"/>
    <w:rsid w:val="44A44004"/>
    <w:rsid w:val="44A533B7"/>
    <w:rsid w:val="44A9269E"/>
    <w:rsid w:val="44AB7268"/>
    <w:rsid w:val="44AC7D2E"/>
    <w:rsid w:val="44AF150D"/>
    <w:rsid w:val="44AF54C8"/>
    <w:rsid w:val="44B96619"/>
    <w:rsid w:val="44BA0916"/>
    <w:rsid w:val="44BF4E8E"/>
    <w:rsid w:val="44C56C92"/>
    <w:rsid w:val="44D82665"/>
    <w:rsid w:val="44DF6C65"/>
    <w:rsid w:val="44E201DE"/>
    <w:rsid w:val="44E2676A"/>
    <w:rsid w:val="44E551EA"/>
    <w:rsid w:val="44EF4F4A"/>
    <w:rsid w:val="44F473AA"/>
    <w:rsid w:val="44F70A86"/>
    <w:rsid w:val="44FF4802"/>
    <w:rsid w:val="45035F88"/>
    <w:rsid w:val="4503656F"/>
    <w:rsid w:val="4509607B"/>
    <w:rsid w:val="450B3595"/>
    <w:rsid w:val="450D7DA5"/>
    <w:rsid w:val="450F4E5F"/>
    <w:rsid w:val="451437FF"/>
    <w:rsid w:val="45151B82"/>
    <w:rsid w:val="45157D14"/>
    <w:rsid w:val="451A5933"/>
    <w:rsid w:val="451C2ED9"/>
    <w:rsid w:val="451C4F8C"/>
    <w:rsid w:val="451D4277"/>
    <w:rsid w:val="451E0480"/>
    <w:rsid w:val="4520646E"/>
    <w:rsid w:val="45214543"/>
    <w:rsid w:val="45230280"/>
    <w:rsid w:val="45263757"/>
    <w:rsid w:val="452A3203"/>
    <w:rsid w:val="452C16A3"/>
    <w:rsid w:val="452C4845"/>
    <w:rsid w:val="453148BF"/>
    <w:rsid w:val="45320228"/>
    <w:rsid w:val="45383663"/>
    <w:rsid w:val="45406229"/>
    <w:rsid w:val="45414C53"/>
    <w:rsid w:val="4546321C"/>
    <w:rsid w:val="454D5A68"/>
    <w:rsid w:val="454E47BE"/>
    <w:rsid w:val="454F55B6"/>
    <w:rsid w:val="45572A7F"/>
    <w:rsid w:val="45594887"/>
    <w:rsid w:val="455B66A9"/>
    <w:rsid w:val="455E5320"/>
    <w:rsid w:val="455E6EE9"/>
    <w:rsid w:val="456000A3"/>
    <w:rsid w:val="456028C7"/>
    <w:rsid w:val="4560744D"/>
    <w:rsid w:val="45622D7E"/>
    <w:rsid w:val="45633EA0"/>
    <w:rsid w:val="456740C6"/>
    <w:rsid w:val="4578397E"/>
    <w:rsid w:val="45796451"/>
    <w:rsid w:val="457B3A87"/>
    <w:rsid w:val="457F1844"/>
    <w:rsid w:val="45823144"/>
    <w:rsid w:val="458531BD"/>
    <w:rsid w:val="458D3212"/>
    <w:rsid w:val="458F6DEB"/>
    <w:rsid w:val="45984BA2"/>
    <w:rsid w:val="459A41FB"/>
    <w:rsid w:val="459D1743"/>
    <w:rsid w:val="45AA0FE0"/>
    <w:rsid w:val="45B656E9"/>
    <w:rsid w:val="45B664E2"/>
    <w:rsid w:val="45C75604"/>
    <w:rsid w:val="45C800D7"/>
    <w:rsid w:val="45CA7211"/>
    <w:rsid w:val="45CD5860"/>
    <w:rsid w:val="45D46EF6"/>
    <w:rsid w:val="45DA134D"/>
    <w:rsid w:val="45DB3B6F"/>
    <w:rsid w:val="45E30407"/>
    <w:rsid w:val="45E50988"/>
    <w:rsid w:val="45E73D55"/>
    <w:rsid w:val="45E833AE"/>
    <w:rsid w:val="45EA0954"/>
    <w:rsid w:val="45F94BE4"/>
    <w:rsid w:val="45FE2339"/>
    <w:rsid w:val="45FF4FB2"/>
    <w:rsid w:val="460427FF"/>
    <w:rsid w:val="46046775"/>
    <w:rsid w:val="46060D17"/>
    <w:rsid w:val="460A307F"/>
    <w:rsid w:val="460E1BF1"/>
    <w:rsid w:val="4610124A"/>
    <w:rsid w:val="461913B7"/>
    <w:rsid w:val="461A0A10"/>
    <w:rsid w:val="461B4141"/>
    <w:rsid w:val="461C4EB1"/>
    <w:rsid w:val="461C5FB6"/>
    <w:rsid w:val="461D7F93"/>
    <w:rsid w:val="461F4CBD"/>
    <w:rsid w:val="4628024F"/>
    <w:rsid w:val="463445C5"/>
    <w:rsid w:val="46385034"/>
    <w:rsid w:val="463936FB"/>
    <w:rsid w:val="4639468D"/>
    <w:rsid w:val="463B50A6"/>
    <w:rsid w:val="463E740F"/>
    <w:rsid w:val="464372CD"/>
    <w:rsid w:val="46437ED3"/>
    <w:rsid w:val="4649053A"/>
    <w:rsid w:val="464F5033"/>
    <w:rsid w:val="46524241"/>
    <w:rsid w:val="46527462"/>
    <w:rsid w:val="465D56C0"/>
    <w:rsid w:val="465F634A"/>
    <w:rsid w:val="46622D7D"/>
    <w:rsid w:val="46671231"/>
    <w:rsid w:val="46742653"/>
    <w:rsid w:val="467712DF"/>
    <w:rsid w:val="467E4A9B"/>
    <w:rsid w:val="46817071"/>
    <w:rsid w:val="468A6D33"/>
    <w:rsid w:val="468B1B41"/>
    <w:rsid w:val="468E3B0A"/>
    <w:rsid w:val="468F6406"/>
    <w:rsid w:val="46923006"/>
    <w:rsid w:val="46925B5D"/>
    <w:rsid w:val="46935AD9"/>
    <w:rsid w:val="46992A4E"/>
    <w:rsid w:val="469A2752"/>
    <w:rsid w:val="469A3B67"/>
    <w:rsid w:val="469A6CC1"/>
    <w:rsid w:val="469D27CB"/>
    <w:rsid w:val="46A7086A"/>
    <w:rsid w:val="46A94443"/>
    <w:rsid w:val="46AA200A"/>
    <w:rsid w:val="46AF762A"/>
    <w:rsid w:val="46B661B6"/>
    <w:rsid w:val="46BF2B2B"/>
    <w:rsid w:val="46C44E88"/>
    <w:rsid w:val="46C75B4D"/>
    <w:rsid w:val="46CC117B"/>
    <w:rsid w:val="46D37819"/>
    <w:rsid w:val="46D51B9B"/>
    <w:rsid w:val="46D73413"/>
    <w:rsid w:val="46DD1C9F"/>
    <w:rsid w:val="46E00C58"/>
    <w:rsid w:val="46E17684"/>
    <w:rsid w:val="46E261BF"/>
    <w:rsid w:val="46E9625D"/>
    <w:rsid w:val="46EC1593"/>
    <w:rsid w:val="46EE4E71"/>
    <w:rsid w:val="46F25F9B"/>
    <w:rsid w:val="46FC682E"/>
    <w:rsid w:val="46FD10BA"/>
    <w:rsid w:val="46FF5E36"/>
    <w:rsid w:val="47000909"/>
    <w:rsid w:val="47003D83"/>
    <w:rsid w:val="4705380E"/>
    <w:rsid w:val="4705742D"/>
    <w:rsid w:val="47080055"/>
    <w:rsid w:val="470907F8"/>
    <w:rsid w:val="470B601B"/>
    <w:rsid w:val="47152D0E"/>
    <w:rsid w:val="47154DC1"/>
    <w:rsid w:val="471C79F5"/>
    <w:rsid w:val="47206EEE"/>
    <w:rsid w:val="472D2D5A"/>
    <w:rsid w:val="472D640D"/>
    <w:rsid w:val="47327030"/>
    <w:rsid w:val="4732757F"/>
    <w:rsid w:val="473A6FE1"/>
    <w:rsid w:val="473C7E88"/>
    <w:rsid w:val="473F5496"/>
    <w:rsid w:val="47406BF9"/>
    <w:rsid w:val="4746326B"/>
    <w:rsid w:val="474D7908"/>
    <w:rsid w:val="474E0A39"/>
    <w:rsid w:val="474F3E6A"/>
    <w:rsid w:val="475047F2"/>
    <w:rsid w:val="475353AC"/>
    <w:rsid w:val="475B708B"/>
    <w:rsid w:val="475F33B7"/>
    <w:rsid w:val="476273EE"/>
    <w:rsid w:val="476E3E73"/>
    <w:rsid w:val="47710339"/>
    <w:rsid w:val="47726286"/>
    <w:rsid w:val="47760DD2"/>
    <w:rsid w:val="477B77F0"/>
    <w:rsid w:val="478478F8"/>
    <w:rsid w:val="47892B79"/>
    <w:rsid w:val="47897905"/>
    <w:rsid w:val="478D1622"/>
    <w:rsid w:val="478E3B7E"/>
    <w:rsid w:val="47934E4C"/>
    <w:rsid w:val="479C10D9"/>
    <w:rsid w:val="479F265C"/>
    <w:rsid w:val="47A11C34"/>
    <w:rsid w:val="47A23261"/>
    <w:rsid w:val="47A357BC"/>
    <w:rsid w:val="47A36FA7"/>
    <w:rsid w:val="47A37566"/>
    <w:rsid w:val="47AB1521"/>
    <w:rsid w:val="47AC4876"/>
    <w:rsid w:val="47B157F3"/>
    <w:rsid w:val="47B87DA0"/>
    <w:rsid w:val="47B95C4D"/>
    <w:rsid w:val="47BB1826"/>
    <w:rsid w:val="47BF00B7"/>
    <w:rsid w:val="47C164B4"/>
    <w:rsid w:val="47C47F85"/>
    <w:rsid w:val="47C55E7F"/>
    <w:rsid w:val="47D06DA4"/>
    <w:rsid w:val="47D2434A"/>
    <w:rsid w:val="47D55B97"/>
    <w:rsid w:val="47D84F33"/>
    <w:rsid w:val="47D94F35"/>
    <w:rsid w:val="47DC103D"/>
    <w:rsid w:val="47DD3B10"/>
    <w:rsid w:val="47E522D4"/>
    <w:rsid w:val="47EB0505"/>
    <w:rsid w:val="47ED5085"/>
    <w:rsid w:val="47F35A96"/>
    <w:rsid w:val="47F7394B"/>
    <w:rsid w:val="47F8552A"/>
    <w:rsid w:val="47F97714"/>
    <w:rsid w:val="47FB54BA"/>
    <w:rsid w:val="47FD5F4E"/>
    <w:rsid w:val="480147DA"/>
    <w:rsid w:val="480578C8"/>
    <w:rsid w:val="480B5077"/>
    <w:rsid w:val="480E642E"/>
    <w:rsid w:val="480E6E62"/>
    <w:rsid w:val="48103C45"/>
    <w:rsid w:val="48163B07"/>
    <w:rsid w:val="481652F4"/>
    <w:rsid w:val="481D051A"/>
    <w:rsid w:val="481F0A2A"/>
    <w:rsid w:val="48270176"/>
    <w:rsid w:val="482A5B09"/>
    <w:rsid w:val="482D66CC"/>
    <w:rsid w:val="482E2D3C"/>
    <w:rsid w:val="482F7191"/>
    <w:rsid w:val="483002E2"/>
    <w:rsid w:val="483109F5"/>
    <w:rsid w:val="48325930"/>
    <w:rsid w:val="48375790"/>
    <w:rsid w:val="483B58CA"/>
    <w:rsid w:val="483B7AA8"/>
    <w:rsid w:val="483C0B1B"/>
    <w:rsid w:val="483F68CE"/>
    <w:rsid w:val="484239F0"/>
    <w:rsid w:val="48424F77"/>
    <w:rsid w:val="484A6940"/>
    <w:rsid w:val="48502E50"/>
    <w:rsid w:val="48513435"/>
    <w:rsid w:val="485401B8"/>
    <w:rsid w:val="485C742F"/>
    <w:rsid w:val="48675017"/>
    <w:rsid w:val="486B46EA"/>
    <w:rsid w:val="486D3B48"/>
    <w:rsid w:val="486F13F8"/>
    <w:rsid w:val="487546E4"/>
    <w:rsid w:val="48800EBB"/>
    <w:rsid w:val="48855D0A"/>
    <w:rsid w:val="488E4435"/>
    <w:rsid w:val="489905C6"/>
    <w:rsid w:val="48994BC0"/>
    <w:rsid w:val="489A017E"/>
    <w:rsid w:val="489A3099"/>
    <w:rsid w:val="489F72F2"/>
    <w:rsid w:val="48A52D41"/>
    <w:rsid w:val="48AE7551"/>
    <w:rsid w:val="48AF426B"/>
    <w:rsid w:val="48B04AF7"/>
    <w:rsid w:val="48B24151"/>
    <w:rsid w:val="48B66C9D"/>
    <w:rsid w:val="48B74B74"/>
    <w:rsid w:val="48BA4980"/>
    <w:rsid w:val="48BC0E43"/>
    <w:rsid w:val="48BE2F6F"/>
    <w:rsid w:val="48C35D49"/>
    <w:rsid w:val="48C702FD"/>
    <w:rsid w:val="48C710F6"/>
    <w:rsid w:val="48C90682"/>
    <w:rsid w:val="48C92735"/>
    <w:rsid w:val="48CD2B36"/>
    <w:rsid w:val="48CE4062"/>
    <w:rsid w:val="48D13E6E"/>
    <w:rsid w:val="48D149F2"/>
    <w:rsid w:val="48D91FED"/>
    <w:rsid w:val="48DE6088"/>
    <w:rsid w:val="48E33745"/>
    <w:rsid w:val="48E45A73"/>
    <w:rsid w:val="48E45CA0"/>
    <w:rsid w:val="48E842FF"/>
    <w:rsid w:val="48E90E85"/>
    <w:rsid w:val="48EB3950"/>
    <w:rsid w:val="48EF79F9"/>
    <w:rsid w:val="48F20FF1"/>
    <w:rsid w:val="48F55BF1"/>
    <w:rsid w:val="49035430"/>
    <w:rsid w:val="490A2987"/>
    <w:rsid w:val="490C764F"/>
    <w:rsid w:val="491000E9"/>
    <w:rsid w:val="491561CA"/>
    <w:rsid w:val="49196E8E"/>
    <w:rsid w:val="49197710"/>
    <w:rsid w:val="491F43AE"/>
    <w:rsid w:val="492278CF"/>
    <w:rsid w:val="492A6746"/>
    <w:rsid w:val="492E303F"/>
    <w:rsid w:val="492F08EC"/>
    <w:rsid w:val="493178D1"/>
    <w:rsid w:val="493955DE"/>
    <w:rsid w:val="493D02DA"/>
    <w:rsid w:val="493E352A"/>
    <w:rsid w:val="494C0AB8"/>
    <w:rsid w:val="49525C2E"/>
    <w:rsid w:val="49577FED"/>
    <w:rsid w:val="495E2F5A"/>
    <w:rsid w:val="49610F13"/>
    <w:rsid w:val="49644763"/>
    <w:rsid w:val="496A6840"/>
    <w:rsid w:val="496D51E3"/>
    <w:rsid w:val="49731F9C"/>
    <w:rsid w:val="49762406"/>
    <w:rsid w:val="49863FB4"/>
    <w:rsid w:val="498A2923"/>
    <w:rsid w:val="498A5978"/>
    <w:rsid w:val="498B50A7"/>
    <w:rsid w:val="49916688"/>
    <w:rsid w:val="49927DEC"/>
    <w:rsid w:val="49962F4C"/>
    <w:rsid w:val="49993B51"/>
    <w:rsid w:val="499B40C3"/>
    <w:rsid w:val="499B6176"/>
    <w:rsid w:val="499C01AE"/>
    <w:rsid w:val="49A2436D"/>
    <w:rsid w:val="49A258C2"/>
    <w:rsid w:val="49A50DB5"/>
    <w:rsid w:val="49A75D68"/>
    <w:rsid w:val="49B13645"/>
    <w:rsid w:val="49B572A7"/>
    <w:rsid w:val="49BC52E7"/>
    <w:rsid w:val="49BD39F5"/>
    <w:rsid w:val="49D03851"/>
    <w:rsid w:val="49D85C06"/>
    <w:rsid w:val="49D86AB0"/>
    <w:rsid w:val="49DB7769"/>
    <w:rsid w:val="49DC05BD"/>
    <w:rsid w:val="49DC3A37"/>
    <w:rsid w:val="49E23419"/>
    <w:rsid w:val="49E47F57"/>
    <w:rsid w:val="49E527DC"/>
    <w:rsid w:val="49E652B0"/>
    <w:rsid w:val="49E907DF"/>
    <w:rsid w:val="49ED69C0"/>
    <w:rsid w:val="49EE3A42"/>
    <w:rsid w:val="49EE3C79"/>
    <w:rsid w:val="49F64B68"/>
    <w:rsid w:val="49FD3C5B"/>
    <w:rsid w:val="4A01340D"/>
    <w:rsid w:val="4A050F2D"/>
    <w:rsid w:val="4A0A654D"/>
    <w:rsid w:val="4A0C5E9D"/>
    <w:rsid w:val="4A114CFE"/>
    <w:rsid w:val="4A193332"/>
    <w:rsid w:val="4A1D3E89"/>
    <w:rsid w:val="4A1D7F31"/>
    <w:rsid w:val="4A275F90"/>
    <w:rsid w:val="4A2806DA"/>
    <w:rsid w:val="4A2E1E76"/>
    <w:rsid w:val="4A2E64A3"/>
    <w:rsid w:val="4A301A24"/>
    <w:rsid w:val="4A310CEA"/>
    <w:rsid w:val="4A326EBC"/>
    <w:rsid w:val="4A361A09"/>
    <w:rsid w:val="4A3A67DB"/>
    <w:rsid w:val="4A4066FB"/>
    <w:rsid w:val="4A41528B"/>
    <w:rsid w:val="4A4511E4"/>
    <w:rsid w:val="4A4712C1"/>
    <w:rsid w:val="4A4B1534"/>
    <w:rsid w:val="4A4D2E3A"/>
    <w:rsid w:val="4A505FB3"/>
    <w:rsid w:val="4A522606"/>
    <w:rsid w:val="4A57221E"/>
    <w:rsid w:val="4A572C2C"/>
    <w:rsid w:val="4A5C6177"/>
    <w:rsid w:val="4A5D2D1F"/>
    <w:rsid w:val="4A5D585C"/>
    <w:rsid w:val="4A6824E5"/>
    <w:rsid w:val="4A6D468A"/>
    <w:rsid w:val="4A735665"/>
    <w:rsid w:val="4A741303"/>
    <w:rsid w:val="4A7C59F6"/>
    <w:rsid w:val="4A7C699C"/>
    <w:rsid w:val="4A804DCA"/>
    <w:rsid w:val="4A8953D9"/>
    <w:rsid w:val="4A8E3A73"/>
    <w:rsid w:val="4A92280D"/>
    <w:rsid w:val="4A986521"/>
    <w:rsid w:val="4A9E2235"/>
    <w:rsid w:val="4AA23E19"/>
    <w:rsid w:val="4AA435FD"/>
    <w:rsid w:val="4AA4730C"/>
    <w:rsid w:val="4AA563AA"/>
    <w:rsid w:val="4AA648B2"/>
    <w:rsid w:val="4AA70EF4"/>
    <w:rsid w:val="4AA969DF"/>
    <w:rsid w:val="4AA97395"/>
    <w:rsid w:val="4AAA5CD3"/>
    <w:rsid w:val="4AAF3792"/>
    <w:rsid w:val="4AAF6E73"/>
    <w:rsid w:val="4AB117D2"/>
    <w:rsid w:val="4AB469DD"/>
    <w:rsid w:val="4AB61212"/>
    <w:rsid w:val="4ABC6FDA"/>
    <w:rsid w:val="4AC204B6"/>
    <w:rsid w:val="4AC32F89"/>
    <w:rsid w:val="4AC50530"/>
    <w:rsid w:val="4AC650B6"/>
    <w:rsid w:val="4AC811F1"/>
    <w:rsid w:val="4AD50B20"/>
    <w:rsid w:val="4ADC6B14"/>
    <w:rsid w:val="4ADE16F1"/>
    <w:rsid w:val="4ADE40BA"/>
    <w:rsid w:val="4AE12A63"/>
    <w:rsid w:val="4AE14134"/>
    <w:rsid w:val="4AE222F6"/>
    <w:rsid w:val="4AE44310"/>
    <w:rsid w:val="4AE607D1"/>
    <w:rsid w:val="4AE74226"/>
    <w:rsid w:val="4AE975FB"/>
    <w:rsid w:val="4AF550E3"/>
    <w:rsid w:val="4AFE280B"/>
    <w:rsid w:val="4B012244"/>
    <w:rsid w:val="4B052C06"/>
    <w:rsid w:val="4B0704B6"/>
    <w:rsid w:val="4B0B204A"/>
    <w:rsid w:val="4B1318D7"/>
    <w:rsid w:val="4B1542AF"/>
    <w:rsid w:val="4B191888"/>
    <w:rsid w:val="4B1C3322"/>
    <w:rsid w:val="4B1C74B0"/>
    <w:rsid w:val="4B1D6488"/>
    <w:rsid w:val="4B1F7EAC"/>
    <w:rsid w:val="4B22062E"/>
    <w:rsid w:val="4B223B4C"/>
    <w:rsid w:val="4B242DE5"/>
    <w:rsid w:val="4B2632FE"/>
    <w:rsid w:val="4B271E82"/>
    <w:rsid w:val="4B286ED7"/>
    <w:rsid w:val="4B32628E"/>
    <w:rsid w:val="4B35609A"/>
    <w:rsid w:val="4B3F04A8"/>
    <w:rsid w:val="4B425EF7"/>
    <w:rsid w:val="4B57708C"/>
    <w:rsid w:val="4B583C56"/>
    <w:rsid w:val="4B5C1B0B"/>
    <w:rsid w:val="4B5D03A4"/>
    <w:rsid w:val="4B5D2903"/>
    <w:rsid w:val="4B5F681C"/>
    <w:rsid w:val="4B615355"/>
    <w:rsid w:val="4B626679"/>
    <w:rsid w:val="4B63005D"/>
    <w:rsid w:val="4B652D44"/>
    <w:rsid w:val="4B653564"/>
    <w:rsid w:val="4B693463"/>
    <w:rsid w:val="4B6A7079"/>
    <w:rsid w:val="4B71154B"/>
    <w:rsid w:val="4B8411C5"/>
    <w:rsid w:val="4B8F345E"/>
    <w:rsid w:val="4B9A0B70"/>
    <w:rsid w:val="4B9F6467"/>
    <w:rsid w:val="4BA234C7"/>
    <w:rsid w:val="4BA64EBC"/>
    <w:rsid w:val="4BA72D5B"/>
    <w:rsid w:val="4BA94F35"/>
    <w:rsid w:val="4BAB0429"/>
    <w:rsid w:val="4BAC0FEC"/>
    <w:rsid w:val="4BAE2555"/>
    <w:rsid w:val="4BB07AFB"/>
    <w:rsid w:val="4BB23B7A"/>
    <w:rsid w:val="4BB513ED"/>
    <w:rsid w:val="4BB65955"/>
    <w:rsid w:val="4BBF6994"/>
    <w:rsid w:val="4BC610DF"/>
    <w:rsid w:val="4BC85FB6"/>
    <w:rsid w:val="4BC86B00"/>
    <w:rsid w:val="4BD755DD"/>
    <w:rsid w:val="4BE3271D"/>
    <w:rsid w:val="4BE77303"/>
    <w:rsid w:val="4BEC729F"/>
    <w:rsid w:val="4BEE70AB"/>
    <w:rsid w:val="4BFD0F3F"/>
    <w:rsid w:val="4C041AE2"/>
    <w:rsid w:val="4C067392"/>
    <w:rsid w:val="4C092FFA"/>
    <w:rsid w:val="4C0B2A8D"/>
    <w:rsid w:val="4C107C73"/>
    <w:rsid w:val="4C112746"/>
    <w:rsid w:val="4C172839"/>
    <w:rsid w:val="4C1A3417"/>
    <w:rsid w:val="4C1B1F0B"/>
    <w:rsid w:val="4C1F7ED2"/>
    <w:rsid w:val="4C2720F1"/>
    <w:rsid w:val="4C2B6CF1"/>
    <w:rsid w:val="4C2D4297"/>
    <w:rsid w:val="4C3063C3"/>
    <w:rsid w:val="4C33438A"/>
    <w:rsid w:val="4C3C1AD4"/>
    <w:rsid w:val="4C3C312F"/>
    <w:rsid w:val="4C3F4608"/>
    <w:rsid w:val="4C415DC1"/>
    <w:rsid w:val="4C495DE8"/>
    <w:rsid w:val="4C4B338E"/>
    <w:rsid w:val="4C530FC3"/>
    <w:rsid w:val="4C55703E"/>
    <w:rsid w:val="4C594C80"/>
    <w:rsid w:val="4C5D4353"/>
    <w:rsid w:val="4C5D7E37"/>
    <w:rsid w:val="4C665351"/>
    <w:rsid w:val="4C675F73"/>
    <w:rsid w:val="4C69515D"/>
    <w:rsid w:val="4C6C45B2"/>
    <w:rsid w:val="4C6D73C0"/>
    <w:rsid w:val="4C7833D0"/>
    <w:rsid w:val="4C7B344A"/>
    <w:rsid w:val="4C7D2A1C"/>
    <w:rsid w:val="4C7E5576"/>
    <w:rsid w:val="4C862992"/>
    <w:rsid w:val="4C864ECD"/>
    <w:rsid w:val="4C904488"/>
    <w:rsid w:val="4C910BCD"/>
    <w:rsid w:val="4C911167"/>
    <w:rsid w:val="4C966F2F"/>
    <w:rsid w:val="4C9952B8"/>
    <w:rsid w:val="4CA40940"/>
    <w:rsid w:val="4CA8348C"/>
    <w:rsid w:val="4CA91DB2"/>
    <w:rsid w:val="4CAC738B"/>
    <w:rsid w:val="4CBB35AF"/>
    <w:rsid w:val="4CBC779E"/>
    <w:rsid w:val="4CBF4EEA"/>
    <w:rsid w:val="4CC30FA7"/>
    <w:rsid w:val="4CCC3377"/>
    <w:rsid w:val="4CCC7294"/>
    <w:rsid w:val="4CCF60BD"/>
    <w:rsid w:val="4CD45308"/>
    <w:rsid w:val="4CD51FE1"/>
    <w:rsid w:val="4CD545C9"/>
    <w:rsid w:val="4CD77891"/>
    <w:rsid w:val="4CD91495"/>
    <w:rsid w:val="4CDB43FA"/>
    <w:rsid w:val="4CDB482D"/>
    <w:rsid w:val="4CDC224B"/>
    <w:rsid w:val="4CDF1588"/>
    <w:rsid w:val="4CE13403"/>
    <w:rsid w:val="4CE2595E"/>
    <w:rsid w:val="4CEC22C8"/>
    <w:rsid w:val="4CEE389A"/>
    <w:rsid w:val="4CF62D51"/>
    <w:rsid w:val="4CF7759D"/>
    <w:rsid w:val="4CFA26B9"/>
    <w:rsid w:val="4CFA68DE"/>
    <w:rsid w:val="4CFA723F"/>
    <w:rsid w:val="4CFC2730"/>
    <w:rsid w:val="4CFC34F6"/>
    <w:rsid w:val="4CFE3302"/>
    <w:rsid w:val="4CFF485E"/>
    <w:rsid w:val="4D007331"/>
    <w:rsid w:val="4D025F3A"/>
    <w:rsid w:val="4D0618D6"/>
    <w:rsid w:val="4D09585F"/>
    <w:rsid w:val="4D0E7EDC"/>
    <w:rsid w:val="4D0F760B"/>
    <w:rsid w:val="4D121E52"/>
    <w:rsid w:val="4D146C63"/>
    <w:rsid w:val="4D154F6B"/>
    <w:rsid w:val="4D1825FC"/>
    <w:rsid w:val="4D1A319C"/>
    <w:rsid w:val="4D1A5951"/>
    <w:rsid w:val="4D1E300D"/>
    <w:rsid w:val="4D1E35BD"/>
    <w:rsid w:val="4D261EAC"/>
    <w:rsid w:val="4D2851CE"/>
    <w:rsid w:val="4D2A4F5E"/>
    <w:rsid w:val="4D2B3194"/>
    <w:rsid w:val="4D33346E"/>
    <w:rsid w:val="4D337467"/>
    <w:rsid w:val="4D397559"/>
    <w:rsid w:val="4D3B4D8B"/>
    <w:rsid w:val="4D40490A"/>
    <w:rsid w:val="4D40606D"/>
    <w:rsid w:val="4D406E65"/>
    <w:rsid w:val="4D4E195E"/>
    <w:rsid w:val="4D4F5B37"/>
    <w:rsid w:val="4D514B4B"/>
    <w:rsid w:val="4D5565D7"/>
    <w:rsid w:val="4D5A3C04"/>
    <w:rsid w:val="4D604615"/>
    <w:rsid w:val="4D642CE9"/>
    <w:rsid w:val="4D6754E9"/>
    <w:rsid w:val="4D6A6A44"/>
    <w:rsid w:val="4D754D28"/>
    <w:rsid w:val="4D7607AF"/>
    <w:rsid w:val="4D797874"/>
    <w:rsid w:val="4D7E1A1A"/>
    <w:rsid w:val="4D7E3E1A"/>
    <w:rsid w:val="4D7E726E"/>
    <w:rsid w:val="4D7F13A5"/>
    <w:rsid w:val="4D806535"/>
    <w:rsid w:val="4D895D66"/>
    <w:rsid w:val="4D8D1922"/>
    <w:rsid w:val="4D8D5E65"/>
    <w:rsid w:val="4D9755A4"/>
    <w:rsid w:val="4D99374A"/>
    <w:rsid w:val="4D9B696F"/>
    <w:rsid w:val="4D9C0791"/>
    <w:rsid w:val="4D9C0ECB"/>
    <w:rsid w:val="4DA05711"/>
    <w:rsid w:val="4DA25F0B"/>
    <w:rsid w:val="4DA77D91"/>
    <w:rsid w:val="4DA83CD3"/>
    <w:rsid w:val="4DAC3CEA"/>
    <w:rsid w:val="4DAD247D"/>
    <w:rsid w:val="4DAE07A1"/>
    <w:rsid w:val="4DB43C7C"/>
    <w:rsid w:val="4DB779E3"/>
    <w:rsid w:val="4DBA1016"/>
    <w:rsid w:val="4DBA147F"/>
    <w:rsid w:val="4DBD3DE8"/>
    <w:rsid w:val="4DC02EA9"/>
    <w:rsid w:val="4DC75540"/>
    <w:rsid w:val="4DC80133"/>
    <w:rsid w:val="4DC82DEA"/>
    <w:rsid w:val="4DD82E66"/>
    <w:rsid w:val="4DD979EC"/>
    <w:rsid w:val="4DDF5827"/>
    <w:rsid w:val="4DDF7ADF"/>
    <w:rsid w:val="4DE3038A"/>
    <w:rsid w:val="4DE75275"/>
    <w:rsid w:val="4DE91357"/>
    <w:rsid w:val="4DEA2160"/>
    <w:rsid w:val="4DEA5591"/>
    <w:rsid w:val="4DF535F0"/>
    <w:rsid w:val="4E011092"/>
    <w:rsid w:val="4E06611F"/>
    <w:rsid w:val="4E07170C"/>
    <w:rsid w:val="4E0B6954"/>
    <w:rsid w:val="4E0C0EB0"/>
    <w:rsid w:val="4E0C2A47"/>
    <w:rsid w:val="4E0C6330"/>
    <w:rsid w:val="4E0F5AE2"/>
    <w:rsid w:val="4E1218C0"/>
    <w:rsid w:val="4E16587F"/>
    <w:rsid w:val="4E172B07"/>
    <w:rsid w:val="4E183066"/>
    <w:rsid w:val="4E1C5432"/>
    <w:rsid w:val="4E1D71A4"/>
    <w:rsid w:val="4E203FD9"/>
    <w:rsid w:val="4E2842F7"/>
    <w:rsid w:val="4E2B0866"/>
    <w:rsid w:val="4E3629AC"/>
    <w:rsid w:val="4E3A39FD"/>
    <w:rsid w:val="4E4306F0"/>
    <w:rsid w:val="4E487DC2"/>
    <w:rsid w:val="4E49127D"/>
    <w:rsid w:val="4E4F7D68"/>
    <w:rsid w:val="4E58778C"/>
    <w:rsid w:val="4E5D33FD"/>
    <w:rsid w:val="4E5E019D"/>
    <w:rsid w:val="4E5F368B"/>
    <w:rsid w:val="4E6279F7"/>
    <w:rsid w:val="4E775D34"/>
    <w:rsid w:val="4E780290"/>
    <w:rsid w:val="4E7F2A44"/>
    <w:rsid w:val="4E805517"/>
    <w:rsid w:val="4E8841D8"/>
    <w:rsid w:val="4E8954E9"/>
    <w:rsid w:val="4E8B4CDD"/>
    <w:rsid w:val="4E8D4BEE"/>
    <w:rsid w:val="4E8E0A92"/>
    <w:rsid w:val="4E9022FC"/>
    <w:rsid w:val="4E914DD6"/>
    <w:rsid w:val="4E952649"/>
    <w:rsid w:val="4E9E66C1"/>
    <w:rsid w:val="4EA65645"/>
    <w:rsid w:val="4EAB027C"/>
    <w:rsid w:val="4EAD3D1E"/>
    <w:rsid w:val="4EB376FF"/>
    <w:rsid w:val="4EB52BF2"/>
    <w:rsid w:val="4EB5593F"/>
    <w:rsid w:val="4EBE6F54"/>
    <w:rsid w:val="4EC155F8"/>
    <w:rsid w:val="4EC16D60"/>
    <w:rsid w:val="4EC80569"/>
    <w:rsid w:val="4EC81CCD"/>
    <w:rsid w:val="4ED06DA6"/>
    <w:rsid w:val="4ED14454"/>
    <w:rsid w:val="4ED93E8F"/>
    <w:rsid w:val="4EDC41D6"/>
    <w:rsid w:val="4EE12C5F"/>
    <w:rsid w:val="4EE218CA"/>
    <w:rsid w:val="4EE27864"/>
    <w:rsid w:val="4EE401DB"/>
    <w:rsid w:val="4EE927D0"/>
    <w:rsid w:val="4EEB3135"/>
    <w:rsid w:val="4EEC2678"/>
    <w:rsid w:val="4EEE4ECD"/>
    <w:rsid w:val="4EF06536"/>
    <w:rsid w:val="4EF44FC0"/>
    <w:rsid w:val="4EF4682C"/>
    <w:rsid w:val="4EFA12AE"/>
    <w:rsid w:val="4EFA1C39"/>
    <w:rsid w:val="4EFB1BD9"/>
    <w:rsid w:val="4EFC71DF"/>
    <w:rsid w:val="4EFE7E24"/>
    <w:rsid w:val="4F02756F"/>
    <w:rsid w:val="4F0276A5"/>
    <w:rsid w:val="4F061E1F"/>
    <w:rsid w:val="4F0D6A98"/>
    <w:rsid w:val="4F0E361E"/>
    <w:rsid w:val="4F100BC4"/>
    <w:rsid w:val="4F111595"/>
    <w:rsid w:val="4F1A12B1"/>
    <w:rsid w:val="4F1E46E2"/>
    <w:rsid w:val="4F1F59A9"/>
    <w:rsid w:val="4F242FC9"/>
    <w:rsid w:val="4F2D4797"/>
    <w:rsid w:val="4F311A25"/>
    <w:rsid w:val="4F364401"/>
    <w:rsid w:val="4F3B0357"/>
    <w:rsid w:val="4F45629F"/>
    <w:rsid w:val="4F534CB9"/>
    <w:rsid w:val="4F665410"/>
    <w:rsid w:val="4F674A69"/>
    <w:rsid w:val="4F6E65AD"/>
    <w:rsid w:val="4F7459D0"/>
    <w:rsid w:val="4F766D7B"/>
    <w:rsid w:val="4F806226"/>
    <w:rsid w:val="4F824091"/>
    <w:rsid w:val="4F843140"/>
    <w:rsid w:val="4F85108D"/>
    <w:rsid w:val="4F866AAD"/>
    <w:rsid w:val="4F885C21"/>
    <w:rsid w:val="4F8E2F2B"/>
    <w:rsid w:val="4F911872"/>
    <w:rsid w:val="4F950B03"/>
    <w:rsid w:val="4F9529F9"/>
    <w:rsid w:val="4F980A69"/>
    <w:rsid w:val="4F995545"/>
    <w:rsid w:val="4F9B2AEC"/>
    <w:rsid w:val="4F9F2A07"/>
    <w:rsid w:val="4F9F5C9E"/>
    <w:rsid w:val="4FA11285"/>
    <w:rsid w:val="4FAB650A"/>
    <w:rsid w:val="4FAC303A"/>
    <w:rsid w:val="4FB1454A"/>
    <w:rsid w:val="4FB14A0F"/>
    <w:rsid w:val="4FB430B8"/>
    <w:rsid w:val="4FC033E2"/>
    <w:rsid w:val="4FC1149F"/>
    <w:rsid w:val="4FC22A3B"/>
    <w:rsid w:val="4FC6664D"/>
    <w:rsid w:val="4FC82703"/>
    <w:rsid w:val="4FCB581C"/>
    <w:rsid w:val="4FCD0934"/>
    <w:rsid w:val="4FCE4CD4"/>
    <w:rsid w:val="4FD001C7"/>
    <w:rsid w:val="4FD035E4"/>
    <w:rsid w:val="4FD12C9A"/>
    <w:rsid w:val="4FD520E6"/>
    <w:rsid w:val="4FDB53F9"/>
    <w:rsid w:val="4FDB7D28"/>
    <w:rsid w:val="4FE33FF0"/>
    <w:rsid w:val="4FEA33AB"/>
    <w:rsid w:val="4FED689E"/>
    <w:rsid w:val="4FEF09CA"/>
    <w:rsid w:val="4FF34667"/>
    <w:rsid w:val="4FF42ACE"/>
    <w:rsid w:val="4FF6168F"/>
    <w:rsid w:val="4FFA476D"/>
    <w:rsid w:val="4FFE3746"/>
    <w:rsid w:val="50002535"/>
    <w:rsid w:val="50025829"/>
    <w:rsid w:val="500302FC"/>
    <w:rsid w:val="5005183F"/>
    <w:rsid w:val="50067E95"/>
    <w:rsid w:val="500821B1"/>
    <w:rsid w:val="50135D22"/>
    <w:rsid w:val="50163D94"/>
    <w:rsid w:val="501810FD"/>
    <w:rsid w:val="50271599"/>
    <w:rsid w:val="5028786B"/>
    <w:rsid w:val="50301985"/>
    <w:rsid w:val="503037B8"/>
    <w:rsid w:val="5032459E"/>
    <w:rsid w:val="503C182F"/>
    <w:rsid w:val="503C1A3B"/>
    <w:rsid w:val="503D2397"/>
    <w:rsid w:val="50427250"/>
    <w:rsid w:val="50431CDF"/>
    <w:rsid w:val="50436854"/>
    <w:rsid w:val="50460658"/>
    <w:rsid w:val="5046567E"/>
    <w:rsid w:val="504827BD"/>
    <w:rsid w:val="50524035"/>
    <w:rsid w:val="506F0B80"/>
    <w:rsid w:val="50722786"/>
    <w:rsid w:val="507652D2"/>
    <w:rsid w:val="507836C4"/>
    <w:rsid w:val="507B2D9A"/>
    <w:rsid w:val="507C44FD"/>
    <w:rsid w:val="507E3131"/>
    <w:rsid w:val="5081038E"/>
    <w:rsid w:val="508237AB"/>
    <w:rsid w:val="508841E4"/>
    <w:rsid w:val="508E1A12"/>
    <w:rsid w:val="5094647C"/>
    <w:rsid w:val="50950F4F"/>
    <w:rsid w:val="50980FC9"/>
    <w:rsid w:val="509870E0"/>
    <w:rsid w:val="509B1042"/>
    <w:rsid w:val="509E28B1"/>
    <w:rsid w:val="50A35314"/>
    <w:rsid w:val="50AC5BC5"/>
    <w:rsid w:val="50B17DEA"/>
    <w:rsid w:val="50BE4EF9"/>
    <w:rsid w:val="50C765B1"/>
    <w:rsid w:val="50CB10FE"/>
    <w:rsid w:val="50CC3BD1"/>
    <w:rsid w:val="50DA34A8"/>
    <w:rsid w:val="50DC0BB6"/>
    <w:rsid w:val="50E321B5"/>
    <w:rsid w:val="50E33CC5"/>
    <w:rsid w:val="50E44E2E"/>
    <w:rsid w:val="50F019F4"/>
    <w:rsid w:val="50F8793D"/>
    <w:rsid w:val="50F87E5F"/>
    <w:rsid w:val="50F93C13"/>
    <w:rsid w:val="50FD3DB8"/>
    <w:rsid w:val="50FD46AD"/>
    <w:rsid w:val="50FD767C"/>
    <w:rsid w:val="50FF6925"/>
    <w:rsid w:val="51030A98"/>
    <w:rsid w:val="510732E0"/>
    <w:rsid w:val="510A1139"/>
    <w:rsid w:val="510C4FE6"/>
    <w:rsid w:val="5114610B"/>
    <w:rsid w:val="511B3176"/>
    <w:rsid w:val="511E591D"/>
    <w:rsid w:val="512632A1"/>
    <w:rsid w:val="5127683C"/>
    <w:rsid w:val="512C54FD"/>
    <w:rsid w:val="513060E7"/>
    <w:rsid w:val="51422B90"/>
    <w:rsid w:val="514257A7"/>
    <w:rsid w:val="514A4BF0"/>
    <w:rsid w:val="51586515"/>
    <w:rsid w:val="515A1F6B"/>
    <w:rsid w:val="515E42D3"/>
    <w:rsid w:val="516352F9"/>
    <w:rsid w:val="51674AF0"/>
    <w:rsid w:val="51861EC4"/>
    <w:rsid w:val="518A7022"/>
    <w:rsid w:val="5191036C"/>
    <w:rsid w:val="519474A6"/>
    <w:rsid w:val="519553F3"/>
    <w:rsid w:val="519F7CEC"/>
    <w:rsid w:val="51A317B8"/>
    <w:rsid w:val="51A449CF"/>
    <w:rsid w:val="51A702DD"/>
    <w:rsid w:val="51A80E8B"/>
    <w:rsid w:val="51AA4273"/>
    <w:rsid w:val="51AB6E51"/>
    <w:rsid w:val="51AE26BF"/>
    <w:rsid w:val="51B21C69"/>
    <w:rsid w:val="51B952C9"/>
    <w:rsid w:val="51BA20E7"/>
    <w:rsid w:val="51BE0836"/>
    <w:rsid w:val="51BF4266"/>
    <w:rsid w:val="51CE4B6D"/>
    <w:rsid w:val="51D04C74"/>
    <w:rsid w:val="51D44CC8"/>
    <w:rsid w:val="51D477C1"/>
    <w:rsid w:val="51D57353"/>
    <w:rsid w:val="51D65FB1"/>
    <w:rsid w:val="51DB7C35"/>
    <w:rsid w:val="51E0043F"/>
    <w:rsid w:val="51E110B3"/>
    <w:rsid w:val="51E76883"/>
    <w:rsid w:val="51F3512D"/>
    <w:rsid w:val="51F409E5"/>
    <w:rsid w:val="51F900B7"/>
    <w:rsid w:val="51FA2CD5"/>
    <w:rsid w:val="51FB565D"/>
    <w:rsid w:val="51FB7710"/>
    <w:rsid w:val="51FD43EE"/>
    <w:rsid w:val="51FD51F0"/>
    <w:rsid w:val="520222D6"/>
    <w:rsid w:val="520228AD"/>
    <w:rsid w:val="5207672B"/>
    <w:rsid w:val="520F3BC8"/>
    <w:rsid w:val="52124F95"/>
    <w:rsid w:val="521B363B"/>
    <w:rsid w:val="521C3407"/>
    <w:rsid w:val="521E0250"/>
    <w:rsid w:val="521E6A0B"/>
    <w:rsid w:val="522035A5"/>
    <w:rsid w:val="522056E8"/>
    <w:rsid w:val="52206BA5"/>
    <w:rsid w:val="52210A27"/>
    <w:rsid w:val="52216FE0"/>
    <w:rsid w:val="52235FCD"/>
    <w:rsid w:val="52263573"/>
    <w:rsid w:val="52276511"/>
    <w:rsid w:val="52290173"/>
    <w:rsid w:val="522B53C7"/>
    <w:rsid w:val="5231485B"/>
    <w:rsid w:val="523178BF"/>
    <w:rsid w:val="52332DB2"/>
    <w:rsid w:val="523A7A2B"/>
    <w:rsid w:val="523C1B58"/>
    <w:rsid w:val="523C4FD1"/>
    <w:rsid w:val="524412A4"/>
    <w:rsid w:val="524C1E70"/>
    <w:rsid w:val="524E0310"/>
    <w:rsid w:val="524E0664"/>
    <w:rsid w:val="524E3EE3"/>
    <w:rsid w:val="5250353C"/>
    <w:rsid w:val="52507832"/>
    <w:rsid w:val="525175E5"/>
    <w:rsid w:val="5256362F"/>
    <w:rsid w:val="525C0C53"/>
    <w:rsid w:val="526824BB"/>
    <w:rsid w:val="526C2FDA"/>
    <w:rsid w:val="526C5809"/>
    <w:rsid w:val="52710336"/>
    <w:rsid w:val="527347D9"/>
    <w:rsid w:val="52781DF9"/>
    <w:rsid w:val="527A194B"/>
    <w:rsid w:val="527D3885"/>
    <w:rsid w:val="528A6237"/>
    <w:rsid w:val="528C172B"/>
    <w:rsid w:val="5290174C"/>
    <w:rsid w:val="52910041"/>
    <w:rsid w:val="529D4B31"/>
    <w:rsid w:val="529F51C2"/>
    <w:rsid w:val="52A57F6E"/>
    <w:rsid w:val="52AA12FC"/>
    <w:rsid w:val="52AB1DD5"/>
    <w:rsid w:val="52AC4A01"/>
    <w:rsid w:val="52B34AF4"/>
    <w:rsid w:val="52BA1362"/>
    <w:rsid w:val="52BA4240"/>
    <w:rsid w:val="52BB0DC6"/>
    <w:rsid w:val="52BB1A92"/>
    <w:rsid w:val="52C12CF2"/>
    <w:rsid w:val="52C72783"/>
    <w:rsid w:val="52C75B32"/>
    <w:rsid w:val="52CF5620"/>
    <w:rsid w:val="52D72C54"/>
    <w:rsid w:val="52E776FC"/>
    <w:rsid w:val="52ED4007"/>
    <w:rsid w:val="52F4546F"/>
    <w:rsid w:val="52F76A10"/>
    <w:rsid w:val="52FD5CE1"/>
    <w:rsid w:val="53002F58"/>
    <w:rsid w:val="53010026"/>
    <w:rsid w:val="53023300"/>
    <w:rsid w:val="5304749A"/>
    <w:rsid w:val="530A5E24"/>
    <w:rsid w:val="530B346C"/>
    <w:rsid w:val="53185BA1"/>
    <w:rsid w:val="53192609"/>
    <w:rsid w:val="531A2795"/>
    <w:rsid w:val="531A7831"/>
    <w:rsid w:val="531B65E7"/>
    <w:rsid w:val="531D5CDC"/>
    <w:rsid w:val="531F2481"/>
    <w:rsid w:val="5323799E"/>
    <w:rsid w:val="53246FF7"/>
    <w:rsid w:val="53247B3D"/>
    <w:rsid w:val="53277070"/>
    <w:rsid w:val="53294617"/>
    <w:rsid w:val="532A119D"/>
    <w:rsid w:val="53327607"/>
    <w:rsid w:val="533B26FA"/>
    <w:rsid w:val="534352ED"/>
    <w:rsid w:val="534360E5"/>
    <w:rsid w:val="53493DBC"/>
    <w:rsid w:val="534A6AF6"/>
    <w:rsid w:val="534B030D"/>
    <w:rsid w:val="535079E0"/>
    <w:rsid w:val="535A3E84"/>
    <w:rsid w:val="535C474C"/>
    <w:rsid w:val="535D721F"/>
    <w:rsid w:val="537108B7"/>
    <w:rsid w:val="537837CA"/>
    <w:rsid w:val="537D25AD"/>
    <w:rsid w:val="537D3988"/>
    <w:rsid w:val="5383014F"/>
    <w:rsid w:val="53834398"/>
    <w:rsid w:val="53837B15"/>
    <w:rsid w:val="53877C13"/>
    <w:rsid w:val="538B16BF"/>
    <w:rsid w:val="538C3DBD"/>
    <w:rsid w:val="53910603"/>
    <w:rsid w:val="5394091A"/>
    <w:rsid w:val="53941EA1"/>
    <w:rsid w:val="539463F2"/>
    <w:rsid w:val="539D72D3"/>
    <w:rsid w:val="539E3693"/>
    <w:rsid w:val="53A04139"/>
    <w:rsid w:val="53A148C7"/>
    <w:rsid w:val="53A70DB2"/>
    <w:rsid w:val="53B75DC8"/>
    <w:rsid w:val="53B8298E"/>
    <w:rsid w:val="53BD0BDC"/>
    <w:rsid w:val="53BF493D"/>
    <w:rsid w:val="53C1535D"/>
    <w:rsid w:val="53D3426E"/>
    <w:rsid w:val="53D642E8"/>
    <w:rsid w:val="53DA5D06"/>
    <w:rsid w:val="53DC648E"/>
    <w:rsid w:val="53DD0F61"/>
    <w:rsid w:val="53E00FDA"/>
    <w:rsid w:val="53E62163"/>
    <w:rsid w:val="53E67C07"/>
    <w:rsid w:val="53E727D9"/>
    <w:rsid w:val="53ED2210"/>
    <w:rsid w:val="53EE32EC"/>
    <w:rsid w:val="53F64189"/>
    <w:rsid w:val="53F96ED4"/>
    <w:rsid w:val="53FA0A4D"/>
    <w:rsid w:val="53FC3DA2"/>
    <w:rsid w:val="53FC4BDE"/>
    <w:rsid w:val="53FE1652"/>
    <w:rsid w:val="540505F8"/>
    <w:rsid w:val="54054D4A"/>
    <w:rsid w:val="54062852"/>
    <w:rsid w:val="540A6EF0"/>
    <w:rsid w:val="540E3AF0"/>
    <w:rsid w:val="541231C2"/>
    <w:rsid w:val="541668D6"/>
    <w:rsid w:val="54183C15"/>
    <w:rsid w:val="54203B0B"/>
    <w:rsid w:val="54225EF4"/>
    <w:rsid w:val="54241D6E"/>
    <w:rsid w:val="543122B9"/>
    <w:rsid w:val="54395957"/>
    <w:rsid w:val="543A2426"/>
    <w:rsid w:val="543A6FAC"/>
    <w:rsid w:val="543D2333"/>
    <w:rsid w:val="54465BC6"/>
    <w:rsid w:val="544F5F37"/>
    <w:rsid w:val="54526FE8"/>
    <w:rsid w:val="54562FA3"/>
    <w:rsid w:val="54636575"/>
    <w:rsid w:val="54655976"/>
    <w:rsid w:val="547025D4"/>
    <w:rsid w:val="547847F3"/>
    <w:rsid w:val="54787704"/>
    <w:rsid w:val="54846A8C"/>
    <w:rsid w:val="54853612"/>
    <w:rsid w:val="548655DD"/>
    <w:rsid w:val="548F4696"/>
    <w:rsid w:val="5491037E"/>
    <w:rsid w:val="54922E51"/>
    <w:rsid w:val="549403F7"/>
    <w:rsid w:val="54945DAC"/>
    <w:rsid w:val="549C68CC"/>
    <w:rsid w:val="549C7180"/>
    <w:rsid w:val="54A15AA1"/>
    <w:rsid w:val="54A164C8"/>
    <w:rsid w:val="54A32F80"/>
    <w:rsid w:val="54A50830"/>
    <w:rsid w:val="54AD1ECF"/>
    <w:rsid w:val="54AD6566"/>
    <w:rsid w:val="54AD6AF1"/>
    <w:rsid w:val="54B402FB"/>
    <w:rsid w:val="54B41A5E"/>
    <w:rsid w:val="54B46B48"/>
    <w:rsid w:val="54BC7D1F"/>
    <w:rsid w:val="54BE3E6C"/>
    <w:rsid w:val="54BE6DE6"/>
    <w:rsid w:val="54C05967"/>
    <w:rsid w:val="54C10C99"/>
    <w:rsid w:val="54C20AE9"/>
    <w:rsid w:val="54C43C02"/>
    <w:rsid w:val="54C76D1A"/>
    <w:rsid w:val="54CA2659"/>
    <w:rsid w:val="54CE71CD"/>
    <w:rsid w:val="54CF10D4"/>
    <w:rsid w:val="54D71E98"/>
    <w:rsid w:val="54D77E12"/>
    <w:rsid w:val="54D928B8"/>
    <w:rsid w:val="54DD0823"/>
    <w:rsid w:val="54E20F64"/>
    <w:rsid w:val="54E25EDF"/>
    <w:rsid w:val="54E3202C"/>
    <w:rsid w:val="54E5011D"/>
    <w:rsid w:val="54E94223"/>
    <w:rsid w:val="54E962D6"/>
    <w:rsid w:val="54EA5A50"/>
    <w:rsid w:val="54F36762"/>
    <w:rsid w:val="54F42B53"/>
    <w:rsid w:val="54FC3A34"/>
    <w:rsid w:val="54FE5261"/>
    <w:rsid w:val="54FF7D34"/>
    <w:rsid w:val="55031D37"/>
    <w:rsid w:val="550377DB"/>
    <w:rsid w:val="5509387F"/>
    <w:rsid w:val="55111E06"/>
    <w:rsid w:val="55163B69"/>
    <w:rsid w:val="551B4CFF"/>
    <w:rsid w:val="551C7529"/>
    <w:rsid w:val="551E4C5A"/>
    <w:rsid w:val="55211978"/>
    <w:rsid w:val="55216522"/>
    <w:rsid w:val="552B57A8"/>
    <w:rsid w:val="552C7073"/>
    <w:rsid w:val="55363875"/>
    <w:rsid w:val="553B5F23"/>
    <w:rsid w:val="554076A8"/>
    <w:rsid w:val="5541273A"/>
    <w:rsid w:val="55424A04"/>
    <w:rsid w:val="554A0B9A"/>
    <w:rsid w:val="554E19BA"/>
    <w:rsid w:val="555636A4"/>
    <w:rsid w:val="55567053"/>
    <w:rsid w:val="5557323B"/>
    <w:rsid w:val="55573BDA"/>
    <w:rsid w:val="55574379"/>
    <w:rsid w:val="555970CD"/>
    <w:rsid w:val="555A1BA0"/>
    <w:rsid w:val="555B4673"/>
    <w:rsid w:val="55722296"/>
    <w:rsid w:val="557611AD"/>
    <w:rsid w:val="55790ADF"/>
    <w:rsid w:val="557E6F59"/>
    <w:rsid w:val="55814A74"/>
    <w:rsid w:val="558F68C7"/>
    <w:rsid w:val="55901EB7"/>
    <w:rsid w:val="55933216"/>
    <w:rsid w:val="5597262C"/>
    <w:rsid w:val="55A30E39"/>
    <w:rsid w:val="55A60CDA"/>
    <w:rsid w:val="55AB0726"/>
    <w:rsid w:val="55AE4FAC"/>
    <w:rsid w:val="55B25A45"/>
    <w:rsid w:val="55B57B72"/>
    <w:rsid w:val="55B84893"/>
    <w:rsid w:val="55BB7C64"/>
    <w:rsid w:val="55BC72BE"/>
    <w:rsid w:val="55BD1D91"/>
    <w:rsid w:val="55BE0F68"/>
    <w:rsid w:val="55C44957"/>
    <w:rsid w:val="55C70BE2"/>
    <w:rsid w:val="55C94169"/>
    <w:rsid w:val="55CD72CA"/>
    <w:rsid w:val="55CE1649"/>
    <w:rsid w:val="55CF5C08"/>
    <w:rsid w:val="55D23B8E"/>
    <w:rsid w:val="55D62C2D"/>
    <w:rsid w:val="55DE621D"/>
    <w:rsid w:val="55E3109F"/>
    <w:rsid w:val="55E32B88"/>
    <w:rsid w:val="55EA449A"/>
    <w:rsid w:val="55EB6857"/>
    <w:rsid w:val="55F1179C"/>
    <w:rsid w:val="55F677F2"/>
    <w:rsid w:val="56030DD8"/>
    <w:rsid w:val="560848DA"/>
    <w:rsid w:val="560C41D3"/>
    <w:rsid w:val="560F5B43"/>
    <w:rsid w:val="56125BBD"/>
    <w:rsid w:val="56164FA2"/>
    <w:rsid w:val="56165D9A"/>
    <w:rsid w:val="561B5D29"/>
    <w:rsid w:val="5622097C"/>
    <w:rsid w:val="562B4BC1"/>
    <w:rsid w:val="56314CB4"/>
    <w:rsid w:val="5633048A"/>
    <w:rsid w:val="563418B3"/>
    <w:rsid w:val="563553C8"/>
    <w:rsid w:val="563F4088"/>
    <w:rsid w:val="564006D2"/>
    <w:rsid w:val="564070BB"/>
    <w:rsid w:val="56444C20"/>
    <w:rsid w:val="5646122F"/>
    <w:rsid w:val="564B5DE5"/>
    <w:rsid w:val="564B7E98"/>
    <w:rsid w:val="564D1DBC"/>
    <w:rsid w:val="56515ED8"/>
    <w:rsid w:val="5654756A"/>
    <w:rsid w:val="5660229D"/>
    <w:rsid w:val="56602ACE"/>
    <w:rsid w:val="566163C5"/>
    <w:rsid w:val="56624676"/>
    <w:rsid w:val="5666238F"/>
    <w:rsid w:val="566A4E27"/>
    <w:rsid w:val="566B65E8"/>
    <w:rsid w:val="566D1ADB"/>
    <w:rsid w:val="56703348"/>
    <w:rsid w:val="56715E7C"/>
    <w:rsid w:val="56733B71"/>
    <w:rsid w:val="56752351"/>
    <w:rsid w:val="567B5EA0"/>
    <w:rsid w:val="567D68C1"/>
    <w:rsid w:val="5683517A"/>
    <w:rsid w:val="56894C08"/>
    <w:rsid w:val="568E2666"/>
    <w:rsid w:val="568F192C"/>
    <w:rsid w:val="56972187"/>
    <w:rsid w:val="56985D12"/>
    <w:rsid w:val="56A01C11"/>
    <w:rsid w:val="56A04E43"/>
    <w:rsid w:val="56A32AC1"/>
    <w:rsid w:val="56A74EA0"/>
    <w:rsid w:val="56AB2E5F"/>
    <w:rsid w:val="56AD09F7"/>
    <w:rsid w:val="56B46D6B"/>
    <w:rsid w:val="56BF0F4F"/>
    <w:rsid w:val="56BF2829"/>
    <w:rsid w:val="56BF588E"/>
    <w:rsid w:val="56CD0662"/>
    <w:rsid w:val="56CF4A3E"/>
    <w:rsid w:val="56D0050E"/>
    <w:rsid w:val="56D44467"/>
    <w:rsid w:val="56D867CF"/>
    <w:rsid w:val="56DC210B"/>
    <w:rsid w:val="56DC3F65"/>
    <w:rsid w:val="56EC2E0B"/>
    <w:rsid w:val="56F11E0B"/>
    <w:rsid w:val="56F54173"/>
    <w:rsid w:val="56F72FE3"/>
    <w:rsid w:val="56FD322C"/>
    <w:rsid w:val="57027A5B"/>
    <w:rsid w:val="57031E01"/>
    <w:rsid w:val="57077C7F"/>
    <w:rsid w:val="570E4A41"/>
    <w:rsid w:val="57113ACD"/>
    <w:rsid w:val="571322BC"/>
    <w:rsid w:val="571373C6"/>
    <w:rsid w:val="5715418D"/>
    <w:rsid w:val="571671D2"/>
    <w:rsid w:val="571D213F"/>
    <w:rsid w:val="571F6DCC"/>
    <w:rsid w:val="57220695"/>
    <w:rsid w:val="572703BA"/>
    <w:rsid w:val="57276518"/>
    <w:rsid w:val="57276D2E"/>
    <w:rsid w:val="572A3118"/>
    <w:rsid w:val="572F0078"/>
    <w:rsid w:val="572F0738"/>
    <w:rsid w:val="573528DD"/>
    <w:rsid w:val="573A1FB0"/>
    <w:rsid w:val="573C618B"/>
    <w:rsid w:val="573C78EE"/>
    <w:rsid w:val="57427649"/>
    <w:rsid w:val="57441775"/>
    <w:rsid w:val="57447D59"/>
    <w:rsid w:val="57454249"/>
    <w:rsid w:val="574717EF"/>
    <w:rsid w:val="574C3BF8"/>
    <w:rsid w:val="57563B01"/>
    <w:rsid w:val="575A664D"/>
    <w:rsid w:val="57600FF7"/>
    <w:rsid w:val="5766546C"/>
    <w:rsid w:val="576D0032"/>
    <w:rsid w:val="576E4BB8"/>
    <w:rsid w:val="577039A1"/>
    <w:rsid w:val="577506D9"/>
    <w:rsid w:val="5775777E"/>
    <w:rsid w:val="577D00FD"/>
    <w:rsid w:val="578060C1"/>
    <w:rsid w:val="57811F4D"/>
    <w:rsid w:val="57861B0A"/>
    <w:rsid w:val="57873C6F"/>
    <w:rsid w:val="578870B0"/>
    <w:rsid w:val="578B4873"/>
    <w:rsid w:val="578E4544"/>
    <w:rsid w:val="578F07CC"/>
    <w:rsid w:val="57955ECF"/>
    <w:rsid w:val="57A4356D"/>
    <w:rsid w:val="57A51CF7"/>
    <w:rsid w:val="57A5783A"/>
    <w:rsid w:val="57A87E83"/>
    <w:rsid w:val="57A92386"/>
    <w:rsid w:val="57A96CCE"/>
    <w:rsid w:val="57AA2DA7"/>
    <w:rsid w:val="57B1382C"/>
    <w:rsid w:val="57B145A6"/>
    <w:rsid w:val="57B14F8F"/>
    <w:rsid w:val="57B5791A"/>
    <w:rsid w:val="57BC1CB8"/>
    <w:rsid w:val="57BD63B1"/>
    <w:rsid w:val="57C47138"/>
    <w:rsid w:val="57D72DE9"/>
    <w:rsid w:val="57DE59AF"/>
    <w:rsid w:val="57DF1411"/>
    <w:rsid w:val="57E073E3"/>
    <w:rsid w:val="57E36D0C"/>
    <w:rsid w:val="57E77BCE"/>
    <w:rsid w:val="57EC5B86"/>
    <w:rsid w:val="57F048C0"/>
    <w:rsid w:val="57F131C4"/>
    <w:rsid w:val="57F34B8F"/>
    <w:rsid w:val="57F71539"/>
    <w:rsid w:val="57F90B93"/>
    <w:rsid w:val="57FE5BA7"/>
    <w:rsid w:val="58027AF3"/>
    <w:rsid w:val="58055B5F"/>
    <w:rsid w:val="5808311F"/>
    <w:rsid w:val="580F053E"/>
    <w:rsid w:val="58144F27"/>
    <w:rsid w:val="58177C8A"/>
    <w:rsid w:val="581A1CA6"/>
    <w:rsid w:val="581B2796"/>
    <w:rsid w:val="581E2850"/>
    <w:rsid w:val="58252B4A"/>
    <w:rsid w:val="582C5E37"/>
    <w:rsid w:val="582F0D41"/>
    <w:rsid w:val="58350E34"/>
    <w:rsid w:val="5835385E"/>
    <w:rsid w:val="58354657"/>
    <w:rsid w:val="58376150"/>
    <w:rsid w:val="584030CD"/>
    <w:rsid w:val="58432530"/>
    <w:rsid w:val="58493D39"/>
    <w:rsid w:val="584C0544"/>
    <w:rsid w:val="58521FFA"/>
    <w:rsid w:val="585807F9"/>
    <w:rsid w:val="585B28F8"/>
    <w:rsid w:val="585B6F4C"/>
    <w:rsid w:val="5860181D"/>
    <w:rsid w:val="58613227"/>
    <w:rsid w:val="58621116"/>
    <w:rsid w:val="58681E8A"/>
    <w:rsid w:val="58682A23"/>
    <w:rsid w:val="58691CEA"/>
    <w:rsid w:val="586D55BC"/>
    <w:rsid w:val="58723BA9"/>
    <w:rsid w:val="587507A8"/>
    <w:rsid w:val="587711C8"/>
    <w:rsid w:val="58775D4E"/>
    <w:rsid w:val="58776E74"/>
    <w:rsid w:val="587A0D10"/>
    <w:rsid w:val="587D7EF4"/>
    <w:rsid w:val="58813D2B"/>
    <w:rsid w:val="588210B0"/>
    <w:rsid w:val="588307E3"/>
    <w:rsid w:val="588565F7"/>
    <w:rsid w:val="588876BA"/>
    <w:rsid w:val="58891FEC"/>
    <w:rsid w:val="58950BFF"/>
    <w:rsid w:val="58986F72"/>
    <w:rsid w:val="58A057A2"/>
    <w:rsid w:val="58A11E51"/>
    <w:rsid w:val="58A36D8B"/>
    <w:rsid w:val="58A92E65"/>
    <w:rsid w:val="58AA371B"/>
    <w:rsid w:val="58AB1F7A"/>
    <w:rsid w:val="58B12AFC"/>
    <w:rsid w:val="58B17A62"/>
    <w:rsid w:val="58B45869"/>
    <w:rsid w:val="58B63596"/>
    <w:rsid w:val="58BB4331"/>
    <w:rsid w:val="58BC1E12"/>
    <w:rsid w:val="58BD2CE2"/>
    <w:rsid w:val="58BD4D95"/>
    <w:rsid w:val="58C444E1"/>
    <w:rsid w:val="58C51124"/>
    <w:rsid w:val="58C84F4B"/>
    <w:rsid w:val="58C87B8B"/>
    <w:rsid w:val="58D06629"/>
    <w:rsid w:val="58D53D99"/>
    <w:rsid w:val="58D57AD0"/>
    <w:rsid w:val="58DB780C"/>
    <w:rsid w:val="58DC695F"/>
    <w:rsid w:val="58DF443A"/>
    <w:rsid w:val="58E0107D"/>
    <w:rsid w:val="58E41AF6"/>
    <w:rsid w:val="58EB57F8"/>
    <w:rsid w:val="58EB7AAF"/>
    <w:rsid w:val="58ED6218"/>
    <w:rsid w:val="58EF231A"/>
    <w:rsid w:val="58F32D24"/>
    <w:rsid w:val="58F50437"/>
    <w:rsid w:val="58F64FBD"/>
    <w:rsid w:val="58F82563"/>
    <w:rsid w:val="58FA4690"/>
    <w:rsid w:val="58FE2656"/>
    <w:rsid w:val="590066A1"/>
    <w:rsid w:val="590472A6"/>
    <w:rsid w:val="59064B56"/>
    <w:rsid w:val="590A76FB"/>
    <w:rsid w:val="59185B8F"/>
    <w:rsid w:val="59191CDC"/>
    <w:rsid w:val="591F0535"/>
    <w:rsid w:val="5927555A"/>
    <w:rsid w:val="59294CF3"/>
    <w:rsid w:val="592A5B12"/>
    <w:rsid w:val="592A7BC5"/>
    <w:rsid w:val="593552D8"/>
    <w:rsid w:val="593917EF"/>
    <w:rsid w:val="59396F1D"/>
    <w:rsid w:val="594117ED"/>
    <w:rsid w:val="59495171"/>
    <w:rsid w:val="594A5F6A"/>
    <w:rsid w:val="594B12E2"/>
    <w:rsid w:val="594F663F"/>
    <w:rsid w:val="595119A0"/>
    <w:rsid w:val="59533008"/>
    <w:rsid w:val="59540CE2"/>
    <w:rsid w:val="595513FA"/>
    <w:rsid w:val="595C7D9C"/>
    <w:rsid w:val="596146BC"/>
    <w:rsid w:val="59643B25"/>
    <w:rsid w:val="5968540D"/>
    <w:rsid w:val="596A0D00"/>
    <w:rsid w:val="596F2086"/>
    <w:rsid w:val="596F63BE"/>
    <w:rsid w:val="5971647E"/>
    <w:rsid w:val="59783B4E"/>
    <w:rsid w:val="5979184B"/>
    <w:rsid w:val="59796EA2"/>
    <w:rsid w:val="597A7C9B"/>
    <w:rsid w:val="59802C08"/>
    <w:rsid w:val="59817D1E"/>
    <w:rsid w:val="59846EE9"/>
    <w:rsid w:val="5986578C"/>
    <w:rsid w:val="598919F2"/>
    <w:rsid w:val="598F602C"/>
    <w:rsid w:val="599216E5"/>
    <w:rsid w:val="59923C41"/>
    <w:rsid w:val="599408C9"/>
    <w:rsid w:val="59966548"/>
    <w:rsid w:val="599E1210"/>
    <w:rsid w:val="599F32C7"/>
    <w:rsid w:val="59A2321B"/>
    <w:rsid w:val="59A34C8E"/>
    <w:rsid w:val="59A514D2"/>
    <w:rsid w:val="59A6188E"/>
    <w:rsid w:val="59A67BCB"/>
    <w:rsid w:val="59B221E9"/>
    <w:rsid w:val="59BD1239"/>
    <w:rsid w:val="59C908DF"/>
    <w:rsid w:val="59D01E6B"/>
    <w:rsid w:val="59D02C1D"/>
    <w:rsid w:val="59D522F0"/>
    <w:rsid w:val="59DD7177"/>
    <w:rsid w:val="59E71202"/>
    <w:rsid w:val="59EA5EEF"/>
    <w:rsid w:val="59F2049D"/>
    <w:rsid w:val="59F276A4"/>
    <w:rsid w:val="59F86A07"/>
    <w:rsid w:val="5A030F2C"/>
    <w:rsid w:val="5A032D53"/>
    <w:rsid w:val="5A063411"/>
    <w:rsid w:val="5A077952"/>
    <w:rsid w:val="5A151C64"/>
    <w:rsid w:val="5A156FA8"/>
    <w:rsid w:val="5A176EB7"/>
    <w:rsid w:val="5A195596"/>
    <w:rsid w:val="5A1C2481"/>
    <w:rsid w:val="5A1D13B0"/>
    <w:rsid w:val="5A2760A3"/>
    <w:rsid w:val="5A2A1BF2"/>
    <w:rsid w:val="5A2A611C"/>
    <w:rsid w:val="5A2B6B3C"/>
    <w:rsid w:val="5A35382F"/>
    <w:rsid w:val="5A38042E"/>
    <w:rsid w:val="5A386368"/>
    <w:rsid w:val="5A4210E1"/>
    <w:rsid w:val="5A45519A"/>
    <w:rsid w:val="5A4A27B9"/>
    <w:rsid w:val="5A4B413A"/>
    <w:rsid w:val="5A4C7D60"/>
    <w:rsid w:val="5A586B7E"/>
    <w:rsid w:val="5A5A6F19"/>
    <w:rsid w:val="5A604218"/>
    <w:rsid w:val="5A6527E9"/>
    <w:rsid w:val="5A670E91"/>
    <w:rsid w:val="5A6825F5"/>
    <w:rsid w:val="5A6A0F0A"/>
    <w:rsid w:val="5A705EDF"/>
    <w:rsid w:val="5A790CD0"/>
    <w:rsid w:val="5A79677C"/>
    <w:rsid w:val="5A833222"/>
    <w:rsid w:val="5A8B7BB1"/>
    <w:rsid w:val="5A9105C2"/>
    <w:rsid w:val="5A9518F3"/>
    <w:rsid w:val="5A9715DC"/>
    <w:rsid w:val="5A9964F2"/>
    <w:rsid w:val="5A9E4D37"/>
    <w:rsid w:val="5A9F36A3"/>
    <w:rsid w:val="5AA017EF"/>
    <w:rsid w:val="5AA10712"/>
    <w:rsid w:val="5AA37AE0"/>
    <w:rsid w:val="5AAB5404"/>
    <w:rsid w:val="5AAF7F51"/>
    <w:rsid w:val="5AB31D0A"/>
    <w:rsid w:val="5AB44C99"/>
    <w:rsid w:val="5AB97386"/>
    <w:rsid w:val="5AB97AD3"/>
    <w:rsid w:val="5ACF7990"/>
    <w:rsid w:val="5AD13C47"/>
    <w:rsid w:val="5AD75446"/>
    <w:rsid w:val="5AD808C0"/>
    <w:rsid w:val="5AE439FC"/>
    <w:rsid w:val="5AEA77D2"/>
    <w:rsid w:val="5AEB01F2"/>
    <w:rsid w:val="5AEC126B"/>
    <w:rsid w:val="5AEC4D78"/>
    <w:rsid w:val="5AED3420"/>
    <w:rsid w:val="5AED4621"/>
    <w:rsid w:val="5AEE026B"/>
    <w:rsid w:val="5AEF37C8"/>
    <w:rsid w:val="5AF12398"/>
    <w:rsid w:val="5AF7248B"/>
    <w:rsid w:val="5AF94841"/>
    <w:rsid w:val="5AF97A31"/>
    <w:rsid w:val="5AFB4FD7"/>
    <w:rsid w:val="5AFD4256"/>
    <w:rsid w:val="5AFF3175"/>
    <w:rsid w:val="5B1323D9"/>
    <w:rsid w:val="5B132C15"/>
    <w:rsid w:val="5B137B31"/>
    <w:rsid w:val="5B1454B4"/>
    <w:rsid w:val="5B1A613E"/>
    <w:rsid w:val="5B1B3728"/>
    <w:rsid w:val="5B1E23DA"/>
    <w:rsid w:val="5B1F3E81"/>
    <w:rsid w:val="5B223606"/>
    <w:rsid w:val="5B235B62"/>
    <w:rsid w:val="5B2B3302"/>
    <w:rsid w:val="5B2E5096"/>
    <w:rsid w:val="5B3014DF"/>
    <w:rsid w:val="5B31474E"/>
    <w:rsid w:val="5B347B41"/>
    <w:rsid w:val="5B357994"/>
    <w:rsid w:val="5B3663E0"/>
    <w:rsid w:val="5B3848D2"/>
    <w:rsid w:val="5B3C665E"/>
    <w:rsid w:val="5B4060D1"/>
    <w:rsid w:val="5B411F71"/>
    <w:rsid w:val="5B414E09"/>
    <w:rsid w:val="5B421B08"/>
    <w:rsid w:val="5B497D43"/>
    <w:rsid w:val="5B4C62B6"/>
    <w:rsid w:val="5B522DBD"/>
    <w:rsid w:val="5B585D48"/>
    <w:rsid w:val="5B5E51C8"/>
    <w:rsid w:val="5B611DC8"/>
    <w:rsid w:val="5B640147"/>
    <w:rsid w:val="5B64716A"/>
    <w:rsid w:val="5B657D8E"/>
    <w:rsid w:val="5B67466E"/>
    <w:rsid w:val="5B6A2BDF"/>
    <w:rsid w:val="5B6A3FE7"/>
    <w:rsid w:val="5B6F1606"/>
    <w:rsid w:val="5B76627F"/>
    <w:rsid w:val="5B7842A1"/>
    <w:rsid w:val="5B813992"/>
    <w:rsid w:val="5B816270"/>
    <w:rsid w:val="5B8223B2"/>
    <w:rsid w:val="5B822FEB"/>
    <w:rsid w:val="5B8430DA"/>
    <w:rsid w:val="5B8703A0"/>
    <w:rsid w:val="5B8B1DE2"/>
    <w:rsid w:val="5B930C61"/>
    <w:rsid w:val="5B962255"/>
    <w:rsid w:val="5B9728FA"/>
    <w:rsid w:val="5B99056B"/>
    <w:rsid w:val="5B9D49D3"/>
    <w:rsid w:val="5BA721D5"/>
    <w:rsid w:val="5BA75229"/>
    <w:rsid w:val="5BB6092D"/>
    <w:rsid w:val="5BB72F0E"/>
    <w:rsid w:val="5BBD6B3E"/>
    <w:rsid w:val="5BBF7A6C"/>
    <w:rsid w:val="5BCA0173"/>
    <w:rsid w:val="5BD05618"/>
    <w:rsid w:val="5BD74175"/>
    <w:rsid w:val="5BD83A12"/>
    <w:rsid w:val="5BD97837"/>
    <w:rsid w:val="5BDE0811"/>
    <w:rsid w:val="5BDE493E"/>
    <w:rsid w:val="5BDF521B"/>
    <w:rsid w:val="5BE13B09"/>
    <w:rsid w:val="5BE15028"/>
    <w:rsid w:val="5BE31ADF"/>
    <w:rsid w:val="5BE85BB4"/>
    <w:rsid w:val="5BEC02A0"/>
    <w:rsid w:val="5BF31745"/>
    <w:rsid w:val="5BF92B0E"/>
    <w:rsid w:val="5BFB3F1E"/>
    <w:rsid w:val="5BFE0E08"/>
    <w:rsid w:val="5BFE29CB"/>
    <w:rsid w:val="5C020F43"/>
    <w:rsid w:val="5C025B2B"/>
    <w:rsid w:val="5C03574D"/>
    <w:rsid w:val="5C056982"/>
    <w:rsid w:val="5C07713F"/>
    <w:rsid w:val="5C10703F"/>
    <w:rsid w:val="5C114F8C"/>
    <w:rsid w:val="5C187FB3"/>
    <w:rsid w:val="5C1D1CF8"/>
    <w:rsid w:val="5C1F5E4E"/>
    <w:rsid w:val="5C2769EA"/>
    <w:rsid w:val="5C2B35EA"/>
    <w:rsid w:val="5C2B6054"/>
    <w:rsid w:val="5C335809"/>
    <w:rsid w:val="5C3603ED"/>
    <w:rsid w:val="5C377475"/>
    <w:rsid w:val="5C3B2EA2"/>
    <w:rsid w:val="5C42400F"/>
    <w:rsid w:val="5C497267"/>
    <w:rsid w:val="5C4E4408"/>
    <w:rsid w:val="5C514900"/>
    <w:rsid w:val="5C531AC4"/>
    <w:rsid w:val="5C58362C"/>
    <w:rsid w:val="5C5C0354"/>
    <w:rsid w:val="5C5F2EE5"/>
    <w:rsid w:val="5C652E6B"/>
    <w:rsid w:val="5C68635E"/>
    <w:rsid w:val="5C6C5A31"/>
    <w:rsid w:val="5C6D580A"/>
    <w:rsid w:val="5C7514C0"/>
    <w:rsid w:val="5C7751F6"/>
    <w:rsid w:val="5C793511"/>
    <w:rsid w:val="5C7D7A35"/>
    <w:rsid w:val="5C803A6C"/>
    <w:rsid w:val="5C807415"/>
    <w:rsid w:val="5C82129A"/>
    <w:rsid w:val="5C870EB2"/>
    <w:rsid w:val="5C9507CC"/>
    <w:rsid w:val="5C96097C"/>
    <w:rsid w:val="5C9700B0"/>
    <w:rsid w:val="5C9C138D"/>
    <w:rsid w:val="5C9F5B66"/>
    <w:rsid w:val="5CA008A0"/>
    <w:rsid w:val="5CA1310C"/>
    <w:rsid w:val="5CA46855"/>
    <w:rsid w:val="5CAD6B66"/>
    <w:rsid w:val="5CAD75CF"/>
    <w:rsid w:val="5CB54514"/>
    <w:rsid w:val="5CB816F0"/>
    <w:rsid w:val="5CB82516"/>
    <w:rsid w:val="5CBB176A"/>
    <w:rsid w:val="5CBD6B27"/>
    <w:rsid w:val="5CBE4C5D"/>
    <w:rsid w:val="5CC77165"/>
    <w:rsid w:val="5CCB22C6"/>
    <w:rsid w:val="5CCD067B"/>
    <w:rsid w:val="5CD131C8"/>
    <w:rsid w:val="5CD633EA"/>
    <w:rsid w:val="5CD70D70"/>
    <w:rsid w:val="5CD852C1"/>
    <w:rsid w:val="5CD96B84"/>
    <w:rsid w:val="5CDE40F8"/>
    <w:rsid w:val="5CE0791B"/>
    <w:rsid w:val="5CEA4FA8"/>
    <w:rsid w:val="5CEB3CAF"/>
    <w:rsid w:val="5CF161A1"/>
    <w:rsid w:val="5CF9242E"/>
    <w:rsid w:val="5CFE45D1"/>
    <w:rsid w:val="5D0166FE"/>
    <w:rsid w:val="5D105596"/>
    <w:rsid w:val="5D1532F2"/>
    <w:rsid w:val="5D17220F"/>
    <w:rsid w:val="5D2148D5"/>
    <w:rsid w:val="5D2B30D7"/>
    <w:rsid w:val="5D337AA3"/>
    <w:rsid w:val="5D370B94"/>
    <w:rsid w:val="5D3C3AEF"/>
    <w:rsid w:val="5D3F75B7"/>
    <w:rsid w:val="5D414D8F"/>
    <w:rsid w:val="5D495895"/>
    <w:rsid w:val="5D4E3F2F"/>
    <w:rsid w:val="5D4F2A32"/>
    <w:rsid w:val="5D546251"/>
    <w:rsid w:val="5D581816"/>
    <w:rsid w:val="5D5821AA"/>
    <w:rsid w:val="5D5A5076"/>
    <w:rsid w:val="5D6427D2"/>
    <w:rsid w:val="5D6725DF"/>
    <w:rsid w:val="5D690C87"/>
    <w:rsid w:val="5D6C2955"/>
    <w:rsid w:val="5D6D6A5B"/>
    <w:rsid w:val="5D6F089F"/>
    <w:rsid w:val="5D725871"/>
    <w:rsid w:val="5D7512B0"/>
    <w:rsid w:val="5D7561A7"/>
    <w:rsid w:val="5D790CF3"/>
    <w:rsid w:val="5D7B6470"/>
    <w:rsid w:val="5D7B76C3"/>
    <w:rsid w:val="5D7C2AB9"/>
    <w:rsid w:val="5D7D03C6"/>
    <w:rsid w:val="5D84503F"/>
    <w:rsid w:val="5D857B12"/>
    <w:rsid w:val="5D8D1597"/>
    <w:rsid w:val="5D8F2751"/>
    <w:rsid w:val="5D9038FF"/>
    <w:rsid w:val="5D9A6A9D"/>
    <w:rsid w:val="5DA66C83"/>
    <w:rsid w:val="5DA87FAC"/>
    <w:rsid w:val="5DAC47EB"/>
    <w:rsid w:val="5DAF70E2"/>
    <w:rsid w:val="5DB00DEF"/>
    <w:rsid w:val="5DB27757"/>
    <w:rsid w:val="5DBA5090"/>
    <w:rsid w:val="5DBD5825"/>
    <w:rsid w:val="5DD60067"/>
    <w:rsid w:val="5DDD1904"/>
    <w:rsid w:val="5DE51AE3"/>
    <w:rsid w:val="5DE5232D"/>
    <w:rsid w:val="5DE705F7"/>
    <w:rsid w:val="5DE750DA"/>
    <w:rsid w:val="5DEC4FFA"/>
    <w:rsid w:val="5DED5C02"/>
    <w:rsid w:val="5DEE0667"/>
    <w:rsid w:val="5DF27113"/>
    <w:rsid w:val="5DF35415"/>
    <w:rsid w:val="5DF37F67"/>
    <w:rsid w:val="5DF6548F"/>
    <w:rsid w:val="5DF67D73"/>
    <w:rsid w:val="5DF72C8A"/>
    <w:rsid w:val="5DF83242"/>
    <w:rsid w:val="5DFB5291"/>
    <w:rsid w:val="5DFD0A64"/>
    <w:rsid w:val="5DFD2CDF"/>
    <w:rsid w:val="5E014C54"/>
    <w:rsid w:val="5E074D47"/>
    <w:rsid w:val="5E076851"/>
    <w:rsid w:val="5E0845E4"/>
    <w:rsid w:val="5E0A1947"/>
    <w:rsid w:val="5E0A598D"/>
    <w:rsid w:val="5E0C27AA"/>
    <w:rsid w:val="5E0F6D37"/>
    <w:rsid w:val="5E117E66"/>
    <w:rsid w:val="5E143D57"/>
    <w:rsid w:val="5E1766B2"/>
    <w:rsid w:val="5E1B47BB"/>
    <w:rsid w:val="5E20681F"/>
    <w:rsid w:val="5E2112F2"/>
    <w:rsid w:val="5E2651A3"/>
    <w:rsid w:val="5E287354"/>
    <w:rsid w:val="5E2C344D"/>
    <w:rsid w:val="5E317B71"/>
    <w:rsid w:val="5E362330"/>
    <w:rsid w:val="5E382FC7"/>
    <w:rsid w:val="5E3A1468"/>
    <w:rsid w:val="5E426E16"/>
    <w:rsid w:val="5E4370C5"/>
    <w:rsid w:val="5E4A0CE0"/>
    <w:rsid w:val="5E5B23E8"/>
    <w:rsid w:val="5E5B60A0"/>
    <w:rsid w:val="5E5C6B4A"/>
    <w:rsid w:val="5E657918"/>
    <w:rsid w:val="5E666633"/>
    <w:rsid w:val="5E6912E3"/>
    <w:rsid w:val="5E717AFE"/>
    <w:rsid w:val="5E761CA4"/>
    <w:rsid w:val="5E77762E"/>
    <w:rsid w:val="5E796E06"/>
    <w:rsid w:val="5E7E1808"/>
    <w:rsid w:val="5E7E733D"/>
    <w:rsid w:val="5E7F1E10"/>
    <w:rsid w:val="5E86085B"/>
    <w:rsid w:val="5E8C0603"/>
    <w:rsid w:val="5E932C1E"/>
    <w:rsid w:val="5E950D9B"/>
    <w:rsid w:val="5E961773"/>
    <w:rsid w:val="5E9A7145"/>
    <w:rsid w:val="5E9B7AC7"/>
    <w:rsid w:val="5E9B7F3E"/>
    <w:rsid w:val="5EA15B07"/>
    <w:rsid w:val="5EA22EAA"/>
    <w:rsid w:val="5EB36ACB"/>
    <w:rsid w:val="5EB517F8"/>
    <w:rsid w:val="5EB61570"/>
    <w:rsid w:val="5EBA3744"/>
    <w:rsid w:val="5EC22BB6"/>
    <w:rsid w:val="5EC338B0"/>
    <w:rsid w:val="5EC53856"/>
    <w:rsid w:val="5EC835C6"/>
    <w:rsid w:val="5ED33D5A"/>
    <w:rsid w:val="5ED56F44"/>
    <w:rsid w:val="5EDA53F9"/>
    <w:rsid w:val="5EDF5401"/>
    <w:rsid w:val="5EDF74B4"/>
    <w:rsid w:val="5EE11E27"/>
    <w:rsid w:val="5EE44AD7"/>
    <w:rsid w:val="5EE63A79"/>
    <w:rsid w:val="5EE64620"/>
    <w:rsid w:val="5EEE4299"/>
    <w:rsid w:val="5EEE761A"/>
    <w:rsid w:val="5EEF6D6D"/>
    <w:rsid w:val="5EF446F3"/>
    <w:rsid w:val="5EF80F8C"/>
    <w:rsid w:val="5EFB1A64"/>
    <w:rsid w:val="5EFE5C05"/>
    <w:rsid w:val="5EFF0264"/>
    <w:rsid w:val="5F015B15"/>
    <w:rsid w:val="5F015C7E"/>
    <w:rsid w:val="5F0A2A0C"/>
    <w:rsid w:val="5F1245F2"/>
    <w:rsid w:val="5F170E7E"/>
    <w:rsid w:val="5F1A1809"/>
    <w:rsid w:val="5F1F0D68"/>
    <w:rsid w:val="5F227629"/>
    <w:rsid w:val="5F263CD5"/>
    <w:rsid w:val="5F2A2121"/>
    <w:rsid w:val="5F2A453B"/>
    <w:rsid w:val="5F2C6B34"/>
    <w:rsid w:val="5F3C1F39"/>
    <w:rsid w:val="5F3E2AA6"/>
    <w:rsid w:val="5F45566C"/>
    <w:rsid w:val="5F556FD7"/>
    <w:rsid w:val="5F5A45F7"/>
    <w:rsid w:val="5F5D4D4B"/>
    <w:rsid w:val="5F5D4DF7"/>
    <w:rsid w:val="5F5F7B69"/>
    <w:rsid w:val="5F621C90"/>
    <w:rsid w:val="5F720C17"/>
    <w:rsid w:val="5F72765A"/>
    <w:rsid w:val="5F7531B6"/>
    <w:rsid w:val="5F763FAE"/>
    <w:rsid w:val="5F7936EE"/>
    <w:rsid w:val="5F7C219E"/>
    <w:rsid w:val="5F7D1608"/>
    <w:rsid w:val="5F832EB3"/>
    <w:rsid w:val="5F834F66"/>
    <w:rsid w:val="5F83683B"/>
    <w:rsid w:val="5F8371C4"/>
    <w:rsid w:val="5F851253"/>
    <w:rsid w:val="5F861C93"/>
    <w:rsid w:val="5F884FE8"/>
    <w:rsid w:val="5F8D7BA6"/>
    <w:rsid w:val="5F935611"/>
    <w:rsid w:val="5F952EC1"/>
    <w:rsid w:val="5F971FDC"/>
    <w:rsid w:val="5F9A2218"/>
    <w:rsid w:val="5F9A615E"/>
    <w:rsid w:val="5F9D5AAC"/>
    <w:rsid w:val="5FA26B31"/>
    <w:rsid w:val="5FA90048"/>
    <w:rsid w:val="5FA95EAA"/>
    <w:rsid w:val="5FAC7A30"/>
    <w:rsid w:val="5FB12DBB"/>
    <w:rsid w:val="5FBC7241"/>
    <w:rsid w:val="5FBF4E5A"/>
    <w:rsid w:val="5FCA1553"/>
    <w:rsid w:val="5FCB0B5C"/>
    <w:rsid w:val="5FCC7700"/>
    <w:rsid w:val="5FCE7211"/>
    <w:rsid w:val="5FD14119"/>
    <w:rsid w:val="5FD30F2A"/>
    <w:rsid w:val="5FD31EA5"/>
    <w:rsid w:val="5FD50D19"/>
    <w:rsid w:val="5FE40F78"/>
    <w:rsid w:val="5FE433E1"/>
    <w:rsid w:val="5FE505D1"/>
    <w:rsid w:val="5FE85502"/>
    <w:rsid w:val="5FEF0B5C"/>
    <w:rsid w:val="5FF273F0"/>
    <w:rsid w:val="5FF505C9"/>
    <w:rsid w:val="5FF741D4"/>
    <w:rsid w:val="5FF91FB6"/>
    <w:rsid w:val="5FFA18BA"/>
    <w:rsid w:val="5FFE7141"/>
    <w:rsid w:val="6003481E"/>
    <w:rsid w:val="60055A6E"/>
    <w:rsid w:val="6007637B"/>
    <w:rsid w:val="600A6DFF"/>
    <w:rsid w:val="600B21CC"/>
    <w:rsid w:val="600E6E8E"/>
    <w:rsid w:val="60120613"/>
    <w:rsid w:val="60157428"/>
    <w:rsid w:val="601629BB"/>
    <w:rsid w:val="602054F5"/>
    <w:rsid w:val="60210872"/>
    <w:rsid w:val="60237ECC"/>
    <w:rsid w:val="60261376"/>
    <w:rsid w:val="60375FC5"/>
    <w:rsid w:val="603E61ED"/>
    <w:rsid w:val="60471169"/>
    <w:rsid w:val="604E3D2F"/>
    <w:rsid w:val="60504D72"/>
    <w:rsid w:val="60560001"/>
    <w:rsid w:val="605A2B4D"/>
    <w:rsid w:val="605C00F4"/>
    <w:rsid w:val="606201E6"/>
    <w:rsid w:val="60626AFC"/>
    <w:rsid w:val="6069586A"/>
    <w:rsid w:val="607045AB"/>
    <w:rsid w:val="60736512"/>
    <w:rsid w:val="60742092"/>
    <w:rsid w:val="60794718"/>
    <w:rsid w:val="607B5939"/>
    <w:rsid w:val="60815A0F"/>
    <w:rsid w:val="60831F4A"/>
    <w:rsid w:val="608408C2"/>
    <w:rsid w:val="60921F91"/>
    <w:rsid w:val="60934A46"/>
    <w:rsid w:val="60947C92"/>
    <w:rsid w:val="609758C2"/>
    <w:rsid w:val="6098379A"/>
    <w:rsid w:val="609A2993"/>
    <w:rsid w:val="609F1B94"/>
    <w:rsid w:val="60A43DC3"/>
    <w:rsid w:val="60A81D00"/>
    <w:rsid w:val="60A847E3"/>
    <w:rsid w:val="60A968B8"/>
    <w:rsid w:val="60AA2305"/>
    <w:rsid w:val="60AE3EA6"/>
    <w:rsid w:val="60B13F1F"/>
    <w:rsid w:val="60B1732A"/>
    <w:rsid w:val="60B17741"/>
    <w:rsid w:val="60B50B1F"/>
    <w:rsid w:val="60B5113E"/>
    <w:rsid w:val="60D263F8"/>
    <w:rsid w:val="60D551BC"/>
    <w:rsid w:val="60E474CE"/>
    <w:rsid w:val="60E93727"/>
    <w:rsid w:val="60EE397D"/>
    <w:rsid w:val="60EE4A2C"/>
    <w:rsid w:val="60EF0F3C"/>
    <w:rsid w:val="60EF1767"/>
    <w:rsid w:val="60F06C07"/>
    <w:rsid w:val="60F06EFE"/>
    <w:rsid w:val="60F358F1"/>
    <w:rsid w:val="60FC3AC1"/>
    <w:rsid w:val="60FF573F"/>
    <w:rsid w:val="61022D6E"/>
    <w:rsid w:val="61037CD2"/>
    <w:rsid w:val="61066A88"/>
    <w:rsid w:val="61067632"/>
    <w:rsid w:val="610C7E3E"/>
    <w:rsid w:val="61117511"/>
    <w:rsid w:val="61134AB7"/>
    <w:rsid w:val="6115205D"/>
    <w:rsid w:val="6115291A"/>
    <w:rsid w:val="611C722E"/>
    <w:rsid w:val="61223164"/>
    <w:rsid w:val="61272EDD"/>
    <w:rsid w:val="612E3E9B"/>
    <w:rsid w:val="61326203"/>
    <w:rsid w:val="61335CDB"/>
    <w:rsid w:val="61387EE8"/>
    <w:rsid w:val="61397E80"/>
    <w:rsid w:val="613A13B9"/>
    <w:rsid w:val="613B0BBB"/>
    <w:rsid w:val="6144421A"/>
    <w:rsid w:val="61455554"/>
    <w:rsid w:val="614917EC"/>
    <w:rsid w:val="61581A4B"/>
    <w:rsid w:val="61594380"/>
    <w:rsid w:val="615B1AC4"/>
    <w:rsid w:val="615D111D"/>
    <w:rsid w:val="615D2878"/>
    <w:rsid w:val="615D2A65"/>
    <w:rsid w:val="61606FC6"/>
    <w:rsid w:val="61616290"/>
    <w:rsid w:val="61655970"/>
    <w:rsid w:val="6166128A"/>
    <w:rsid w:val="616952FD"/>
    <w:rsid w:val="61697F3C"/>
    <w:rsid w:val="616C19B4"/>
    <w:rsid w:val="616F002F"/>
    <w:rsid w:val="617046F5"/>
    <w:rsid w:val="61705F7C"/>
    <w:rsid w:val="61747702"/>
    <w:rsid w:val="617530F8"/>
    <w:rsid w:val="617756C8"/>
    <w:rsid w:val="6179021C"/>
    <w:rsid w:val="617C2A63"/>
    <w:rsid w:val="618760F5"/>
    <w:rsid w:val="618D7126"/>
    <w:rsid w:val="61911C73"/>
    <w:rsid w:val="61942A54"/>
    <w:rsid w:val="619458D5"/>
    <w:rsid w:val="6198099F"/>
    <w:rsid w:val="619E55E3"/>
    <w:rsid w:val="619F2EB0"/>
    <w:rsid w:val="61A12E05"/>
    <w:rsid w:val="61A15691"/>
    <w:rsid w:val="61A638C8"/>
    <w:rsid w:val="61A936B0"/>
    <w:rsid w:val="61B04E50"/>
    <w:rsid w:val="61B13AD8"/>
    <w:rsid w:val="61B157D8"/>
    <w:rsid w:val="61B658CA"/>
    <w:rsid w:val="61BC54E3"/>
    <w:rsid w:val="61C226BE"/>
    <w:rsid w:val="61C61054"/>
    <w:rsid w:val="61D04BC5"/>
    <w:rsid w:val="61D059BD"/>
    <w:rsid w:val="61D27D8F"/>
    <w:rsid w:val="61D7092A"/>
    <w:rsid w:val="61D82B1A"/>
    <w:rsid w:val="61D9377E"/>
    <w:rsid w:val="61E059AC"/>
    <w:rsid w:val="61E22F52"/>
    <w:rsid w:val="61E442A7"/>
    <w:rsid w:val="61E44D40"/>
    <w:rsid w:val="61E72625"/>
    <w:rsid w:val="61E90B97"/>
    <w:rsid w:val="61E91964"/>
    <w:rsid w:val="61E97BCB"/>
    <w:rsid w:val="61EC1770"/>
    <w:rsid w:val="61F32F79"/>
    <w:rsid w:val="62000721"/>
    <w:rsid w:val="62000E52"/>
    <w:rsid w:val="62002CD9"/>
    <w:rsid w:val="620241A7"/>
    <w:rsid w:val="62034176"/>
    <w:rsid w:val="620360CA"/>
    <w:rsid w:val="620B0448"/>
    <w:rsid w:val="620C6918"/>
    <w:rsid w:val="620D306C"/>
    <w:rsid w:val="621056AC"/>
    <w:rsid w:val="62107F74"/>
    <w:rsid w:val="621833C4"/>
    <w:rsid w:val="621A69E9"/>
    <w:rsid w:val="621C429A"/>
    <w:rsid w:val="622073FA"/>
    <w:rsid w:val="62241762"/>
    <w:rsid w:val="62272367"/>
    <w:rsid w:val="62275413"/>
    <w:rsid w:val="6228315F"/>
    <w:rsid w:val="622B5EF8"/>
    <w:rsid w:val="622B6B98"/>
    <w:rsid w:val="62315ED8"/>
    <w:rsid w:val="62334231"/>
    <w:rsid w:val="623B39D1"/>
    <w:rsid w:val="623C3FA5"/>
    <w:rsid w:val="623F14BF"/>
    <w:rsid w:val="62440670"/>
    <w:rsid w:val="62465C16"/>
    <w:rsid w:val="62477F64"/>
    <w:rsid w:val="624944C5"/>
    <w:rsid w:val="62496212"/>
    <w:rsid w:val="624A0763"/>
    <w:rsid w:val="624C5D09"/>
    <w:rsid w:val="624C5FCB"/>
    <w:rsid w:val="624D288F"/>
    <w:rsid w:val="624E2A83"/>
    <w:rsid w:val="624E4600"/>
    <w:rsid w:val="625163ED"/>
    <w:rsid w:val="625269DC"/>
    <w:rsid w:val="62540C9D"/>
    <w:rsid w:val="62564AAE"/>
    <w:rsid w:val="625D55C1"/>
    <w:rsid w:val="62615FEA"/>
    <w:rsid w:val="626342ED"/>
    <w:rsid w:val="6263717B"/>
    <w:rsid w:val="62651F71"/>
    <w:rsid w:val="62665B03"/>
    <w:rsid w:val="626A6EB3"/>
    <w:rsid w:val="626C101E"/>
    <w:rsid w:val="62743BA5"/>
    <w:rsid w:val="627631FF"/>
    <w:rsid w:val="627B676B"/>
    <w:rsid w:val="627F37C6"/>
    <w:rsid w:val="62883DA2"/>
    <w:rsid w:val="628D1259"/>
    <w:rsid w:val="62903F09"/>
    <w:rsid w:val="62924D50"/>
    <w:rsid w:val="6295194F"/>
    <w:rsid w:val="62966FF7"/>
    <w:rsid w:val="629A23E9"/>
    <w:rsid w:val="629B46B3"/>
    <w:rsid w:val="629D2D5C"/>
    <w:rsid w:val="629E2E12"/>
    <w:rsid w:val="62A05B74"/>
    <w:rsid w:val="62A17620"/>
    <w:rsid w:val="62A50225"/>
    <w:rsid w:val="62AA3D54"/>
    <w:rsid w:val="62AB2595"/>
    <w:rsid w:val="62B853AB"/>
    <w:rsid w:val="62B96066"/>
    <w:rsid w:val="62BA1E63"/>
    <w:rsid w:val="62BF5DBC"/>
    <w:rsid w:val="62C725D4"/>
    <w:rsid w:val="62C74C63"/>
    <w:rsid w:val="62C82E4B"/>
    <w:rsid w:val="62D27B3D"/>
    <w:rsid w:val="62DB3B73"/>
    <w:rsid w:val="62E46A4F"/>
    <w:rsid w:val="62E862E4"/>
    <w:rsid w:val="62EB3711"/>
    <w:rsid w:val="62ED0AEF"/>
    <w:rsid w:val="62ED6829"/>
    <w:rsid w:val="62F44026"/>
    <w:rsid w:val="62F672A1"/>
    <w:rsid w:val="62FB346B"/>
    <w:rsid w:val="62FC078D"/>
    <w:rsid w:val="630C1F48"/>
    <w:rsid w:val="630C4753"/>
    <w:rsid w:val="630F1D55"/>
    <w:rsid w:val="631203FD"/>
    <w:rsid w:val="63152765"/>
    <w:rsid w:val="631550DE"/>
    <w:rsid w:val="63160B7F"/>
    <w:rsid w:val="63175ABA"/>
    <w:rsid w:val="631A0CB1"/>
    <w:rsid w:val="631C56D2"/>
    <w:rsid w:val="63223221"/>
    <w:rsid w:val="632661F2"/>
    <w:rsid w:val="63272E04"/>
    <w:rsid w:val="632978EC"/>
    <w:rsid w:val="632C3B52"/>
    <w:rsid w:val="632D05E2"/>
    <w:rsid w:val="632E4FA8"/>
    <w:rsid w:val="632F6802"/>
    <w:rsid w:val="63327CB5"/>
    <w:rsid w:val="633459B9"/>
    <w:rsid w:val="63393E6E"/>
    <w:rsid w:val="633D54AB"/>
    <w:rsid w:val="633F13EC"/>
    <w:rsid w:val="63484B8D"/>
    <w:rsid w:val="634A03F0"/>
    <w:rsid w:val="634E4CB3"/>
    <w:rsid w:val="634F27EE"/>
    <w:rsid w:val="635158B8"/>
    <w:rsid w:val="63524352"/>
    <w:rsid w:val="63574035"/>
    <w:rsid w:val="63585347"/>
    <w:rsid w:val="63590597"/>
    <w:rsid w:val="635A3A6F"/>
    <w:rsid w:val="636F57B7"/>
    <w:rsid w:val="63712083"/>
    <w:rsid w:val="63735576"/>
    <w:rsid w:val="63776CFC"/>
    <w:rsid w:val="6378346C"/>
    <w:rsid w:val="6379771C"/>
    <w:rsid w:val="637C50F0"/>
    <w:rsid w:val="637D028E"/>
    <w:rsid w:val="6386335A"/>
    <w:rsid w:val="63884501"/>
    <w:rsid w:val="638A1AA7"/>
    <w:rsid w:val="63941B9B"/>
    <w:rsid w:val="63973784"/>
    <w:rsid w:val="639A5E34"/>
    <w:rsid w:val="639B7F99"/>
    <w:rsid w:val="639C56E7"/>
    <w:rsid w:val="639F040A"/>
    <w:rsid w:val="63A200ED"/>
    <w:rsid w:val="63A35632"/>
    <w:rsid w:val="63A40105"/>
    <w:rsid w:val="63AF4450"/>
    <w:rsid w:val="63B2466F"/>
    <w:rsid w:val="63B30920"/>
    <w:rsid w:val="63B44EEA"/>
    <w:rsid w:val="63B50AA9"/>
    <w:rsid w:val="63B55FF0"/>
    <w:rsid w:val="63B80CA0"/>
    <w:rsid w:val="63C754B5"/>
    <w:rsid w:val="63CD5EC6"/>
    <w:rsid w:val="63D10778"/>
    <w:rsid w:val="63D84D8B"/>
    <w:rsid w:val="63DA2366"/>
    <w:rsid w:val="63DA263C"/>
    <w:rsid w:val="63DF7986"/>
    <w:rsid w:val="63E253C3"/>
    <w:rsid w:val="63E8130D"/>
    <w:rsid w:val="63EF118B"/>
    <w:rsid w:val="63EF7AD2"/>
    <w:rsid w:val="63F00200"/>
    <w:rsid w:val="63F71742"/>
    <w:rsid w:val="63FA7DEB"/>
    <w:rsid w:val="640E2EBC"/>
    <w:rsid w:val="641B352D"/>
    <w:rsid w:val="642226D2"/>
    <w:rsid w:val="64280032"/>
    <w:rsid w:val="642B65D4"/>
    <w:rsid w:val="64324D65"/>
    <w:rsid w:val="64330CDF"/>
    <w:rsid w:val="64370E0A"/>
    <w:rsid w:val="643D2660"/>
    <w:rsid w:val="6442435F"/>
    <w:rsid w:val="644A5210"/>
    <w:rsid w:val="644C33F2"/>
    <w:rsid w:val="644E0DAF"/>
    <w:rsid w:val="644F2BF6"/>
    <w:rsid w:val="64551E51"/>
    <w:rsid w:val="64586B1A"/>
    <w:rsid w:val="645E4B42"/>
    <w:rsid w:val="64636CE8"/>
    <w:rsid w:val="64646966"/>
    <w:rsid w:val="64672520"/>
    <w:rsid w:val="64691DA1"/>
    <w:rsid w:val="64706798"/>
    <w:rsid w:val="64716526"/>
    <w:rsid w:val="64751073"/>
    <w:rsid w:val="64792761"/>
    <w:rsid w:val="647927F9"/>
    <w:rsid w:val="648654B1"/>
    <w:rsid w:val="64881A5F"/>
    <w:rsid w:val="64891A0F"/>
    <w:rsid w:val="648B4B84"/>
    <w:rsid w:val="648C68FA"/>
    <w:rsid w:val="649021A4"/>
    <w:rsid w:val="649C296D"/>
    <w:rsid w:val="649E6569"/>
    <w:rsid w:val="649F6F89"/>
    <w:rsid w:val="64A57210"/>
    <w:rsid w:val="64A70788"/>
    <w:rsid w:val="64AB1A2E"/>
    <w:rsid w:val="64BA2E7A"/>
    <w:rsid w:val="64C001AC"/>
    <w:rsid w:val="64C03981"/>
    <w:rsid w:val="64C255D8"/>
    <w:rsid w:val="64CB6B5F"/>
    <w:rsid w:val="64D2404F"/>
    <w:rsid w:val="64D44664"/>
    <w:rsid w:val="64DF5EDD"/>
    <w:rsid w:val="64E26FB9"/>
    <w:rsid w:val="64E773F1"/>
    <w:rsid w:val="64EA5E45"/>
    <w:rsid w:val="64EB2C49"/>
    <w:rsid w:val="64EB2D5B"/>
    <w:rsid w:val="64EB60C2"/>
    <w:rsid w:val="64EF11D0"/>
    <w:rsid w:val="64F471A3"/>
    <w:rsid w:val="64F6240E"/>
    <w:rsid w:val="64F70FAB"/>
    <w:rsid w:val="64F778CB"/>
    <w:rsid w:val="64FE4384"/>
    <w:rsid w:val="64FE7AA7"/>
    <w:rsid w:val="6507684C"/>
    <w:rsid w:val="65190BD8"/>
    <w:rsid w:val="65191766"/>
    <w:rsid w:val="652555E7"/>
    <w:rsid w:val="652C749A"/>
    <w:rsid w:val="653071BC"/>
    <w:rsid w:val="65311216"/>
    <w:rsid w:val="65317BDC"/>
    <w:rsid w:val="65335183"/>
    <w:rsid w:val="6536516F"/>
    <w:rsid w:val="653867E6"/>
    <w:rsid w:val="653B52BE"/>
    <w:rsid w:val="653D4D1C"/>
    <w:rsid w:val="65445255"/>
    <w:rsid w:val="65474351"/>
    <w:rsid w:val="654861C0"/>
    <w:rsid w:val="654F3671"/>
    <w:rsid w:val="65521F1F"/>
    <w:rsid w:val="65526482"/>
    <w:rsid w:val="65537339"/>
    <w:rsid w:val="65542F2C"/>
    <w:rsid w:val="655463A6"/>
    <w:rsid w:val="655D514B"/>
    <w:rsid w:val="656206B8"/>
    <w:rsid w:val="6564778B"/>
    <w:rsid w:val="65695C00"/>
    <w:rsid w:val="656C1E0D"/>
    <w:rsid w:val="657935AB"/>
    <w:rsid w:val="657C6D16"/>
    <w:rsid w:val="657E2E46"/>
    <w:rsid w:val="65855ABB"/>
    <w:rsid w:val="658A342A"/>
    <w:rsid w:val="6590271D"/>
    <w:rsid w:val="65914C78"/>
    <w:rsid w:val="659538A5"/>
    <w:rsid w:val="6596157F"/>
    <w:rsid w:val="6598291A"/>
    <w:rsid w:val="659C5466"/>
    <w:rsid w:val="659F2C7D"/>
    <w:rsid w:val="65A02066"/>
    <w:rsid w:val="65A21665"/>
    <w:rsid w:val="65A804B4"/>
    <w:rsid w:val="65A84F5F"/>
    <w:rsid w:val="65A91C84"/>
    <w:rsid w:val="65AD0F78"/>
    <w:rsid w:val="65B11F7D"/>
    <w:rsid w:val="65B143F1"/>
    <w:rsid w:val="65B1577C"/>
    <w:rsid w:val="65B76597"/>
    <w:rsid w:val="65BC5C6A"/>
    <w:rsid w:val="65C06703"/>
    <w:rsid w:val="65C77B87"/>
    <w:rsid w:val="65CB5EC9"/>
    <w:rsid w:val="65D50E5C"/>
    <w:rsid w:val="65D72AF6"/>
    <w:rsid w:val="65D877BB"/>
    <w:rsid w:val="65DC2307"/>
    <w:rsid w:val="65E910A3"/>
    <w:rsid w:val="65EC4782"/>
    <w:rsid w:val="65ED0A93"/>
    <w:rsid w:val="65F25F8B"/>
    <w:rsid w:val="65F42A43"/>
    <w:rsid w:val="65F74CC7"/>
    <w:rsid w:val="65F96CC6"/>
    <w:rsid w:val="65FD5A31"/>
    <w:rsid w:val="65FF1909"/>
    <w:rsid w:val="66053E26"/>
    <w:rsid w:val="660544A9"/>
    <w:rsid w:val="66067524"/>
    <w:rsid w:val="66072CF0"/>
    <w:rsid w:val="66094681"/>
    <w:rsid w:val="660C0310"/>
    <w:rsid w:val="660E497E"/>
    <w:rsid w:val="66146004"/>
    <w:rsid w:val="66206B73"/>
    <w:rsid w:val="66253E9A"/>
    <w:rsid w:val="66262E1D"/>
    <w:rsid w:val="662806CE"/>
    <w:rsid w:val="66281440"/>
    <w:rsid w:val="66283F14"/>
    <w:rsid w:val="662F7C48"/>
    <w:rsid w:val="663461AC"/>
    <w:rsid w:val="66372DAC"/>
    <w:rsid w:val="66376226"/>
    <w:rsid w:val="66381AEC"/>
    <w:rsid w:val="6644408C"/>
    <w:rsid w:val="66445278"/>
    <w:rsid w:val="66445A65"/>
    <w:rsid w:val="6650425C"/>
    <w:rsid w:val="6652574E"/>
    <w:rsid w:val="66563A04"/>
    <w:rsid w:val="66583FCF"/>
    <w:rsid w:val="66590C8D"/>
    <w:rsid w:val="665A1413"/>
    <w:rsid w:val="665C6725"/>
    <w:rsid w:val="66683E35"/>
    <w:rsid w:val="66685B88"/>
    <w:rsid w:val="666A4F56"/>
    <w:rsid w:val="666E6E0F"/>
    <w:rsid w:val="66713D98"/>
    <w:rsid w:val="6672057A"/>
    <w:rsid w:val="667361B1"/>
    <w:rsid w:val="6676517A"/>
    <w:rsid w:val="66782720"/>
    <w:rsid w:val="667C526C"/>
    <w:rsid w:val="667D7D40"/>
    <w:rsid w:val="66806CFC"/>
    <w:rsid w:val="6681493F"/>
    <w:rsid w:val="668B098E"/>
    <w:rsid w:val="6696535E"/>
    <w:rsid w:val="66976477"/>
    <w:rsid w:val="66993944"/>
    <w:rsid w:val="66A51383"/>
    <w:rsid w:val="66AA16EC"/>
    <w:rsid w:val="66AD22F1"/>
    <w:rsid w:val="66AE092F"/>
    <w:rsid w:val="66AE28CE"/>
    <w:rsid w:val="66BC19BC"/>
    <w:rsid w:val="66BF2187"/>
    <w:rsid w:val="66C3648B"/>
    <w:rsid w:val="66C56E00"/>
    <w:rsid w:val="66C9001F"/>
    <w:rsid w:val="66CB3A09"/>
    <w:rsid w:val="66CE101F"/>
    <w:rsid w:val="66CE21EB"/>
    <w:rsid w:val="66DA5E8F"/>
    <w:rsid w:val="66DF3E2E"/>
    <w:rsid w:val="66E042CD"/>
    <w:rsid w:val="66E254D7"/>
    <w:rsid w:val="66E373E5"/>
    <w:rsid w:val="66E55550"/>
    <w:rsid w:val="66E60E06"/>
    <w:rsid w:val="66E948DD"/>
    <w:rsid w:val="66EA04EF"/>
    <w:rsid w:val="66F75878"/>
    <w:rsid w:val="66F95174"/>
    <w:rsid w:val="66FB2428"/>
    <w:rsid w:val="670F0993"/>
    <w:rsid w:val="6713431F"/>
    <w:rsid w:val="67135A65"/>
    <w:rsid w:val="6714321C"/>
    <w:rsid w:val="6714756F"/>
    <w:rsid w:val="67155778"/>
    <w:rsid w:val="67180AFF"/>
    <w:rsid w:val="67185584"/>
    <w:rsid w:val="671E5778"/>
    <w:rsid w:val="671E6BB8"/>
    <w:rsid w:val="671F024B"/>
    <w:rsid w:val="671F118D"/>
    <w:rsid w:val="672333F6"/>
    <w:rsid w:val="672724D7"/>
    <w:rsid w:val="672C4FB7"/>
    <w:rsid w:val="672E2516"/>
    <w:rsid w:val="672E255D"/>
    <w:rsid w:val="672E70E3"/>
    <w:rsid w:val="6736601E"/>
    <w:rsid w:val="673D545D"/>
    <w:rsid w:val="67407658"/>
    <w:rsid w:val="67410FCC"/>
    <w:rsid w:val="67413F42"/>
    <w:rsid w:val="67426A15"/>
    <w:rsid w:val="6742769D"/>
    <w:rsid w:val="67434155"/>
    <w:rsid w:val="67461562"/>
    <w:rsid w:val="67466A9C"/>
    <w:rsid w:val="67491EAD"/>
    <w:rsid w:val="674B0C34"/>
    <w:rsid w:val="674E0ABE"/>
    <w:rsid w:val="674F0307"/>
    <w:rsid w:val="67585D93"/>
    <w:rsid w:val="675B04ED"/>
    <w:rsid w:val="675B25A0"/>
    <w:rsid w:val="675D1CEC"/>
    <w:rsid w:val="675F655A"/>
    <w:rsid w:val="67625166"/>
    <w:rsid w:val="67663652"/>
    <w:rsid w:val="676B1CEC"/>
    <w:rsid w:val="676D14B1"/>
    <w:rsid w:val="67772272"/>
    <w:rsid w:val="67783542"/>
    <w:rsid w:val="67790995"/>
    <w:rsid w:val="677C66A3"/>
    <w:rsid w:val="677D3130"/>
    <w:rsid w:val="677E0D69"/>
    <w:rsid w:val="677E3F53"/>
    <w:rsid w:val="6781623E"/>
    <w:rsid w:val="678504B6"/>
    <w:rsid w:val="67857CB8"/>
    <w:rsid w:val="67862F89"/>
    <w:rsid w:val="678A5AD5"/>
    <w:rsid w:val="678A6A7B"/>
    <w:rsid w:val="67942BA0"/>
    <w:rsid w:val="67985314"/>
    <w:rsid w:val="67A015E6"/>
    <w:rsid w:val="67A06370"/>
    <w:rsid w:val="67A475AD"/>
    <w:rsid w:val="67A71EF4"/>
    <w:rsid w:val="67A77626"/>
    <w:rsid w:val="67A91753"/>
    <w:rsid w:val="67AD6352"/>
    <w:rsid w:val="67AE0E25"/>
    <w:rsid w:val="67AE756E"/>
    <w:rsid w:val="67B16DEC"/>
    <w:rsid w:val="67B96538"/>
    <w:rsid w:val="67BC0C30"/>
    <w:rsid w:val="67BD3E80"/>
    <w:rsid w:val="67C10D6B"/>
    <w:rsid w:val="67C323BE"/>
    <w:rsid w:val="67C93CD5"/>
    <w:rsid w:val="67D34B95"/>
    <w:rsid w:val="67DC58DB"/>
    <w:rsid w:val="67EA7D28"/>
    <w:rsid w:val="67EF0799"/>
    <w:rsid w:val="67EF6B5C"/>
    <w:rsid w:val="67F11071"/>
    <w:rsid w:val="67F31CD2"/>
    <w:rsid w:val="67F4418A"/>
    <w:rsid w:val="67F57C9D"/>
    <w:rsid w:val="680521F7"/>
    <w:rsid w:val="68075D1A"/>
    <w:rsid w:val="681123DD"/>
    <w:rsid w:val="681405DF"/>
    <w:rsid w:val="68173290"/>
    <w:rsid w:val="681C6729"/>
    <w:rsid w:val="681E3CCF"/>
    <w:rsid w:val="68233E92"/>
    <w:rsid w:val="68242C72"/>
    <w:rsid w:val="6826350F"/>
    <w:rsid w:val="68294B2F"/>
    <w:rsid w:val="682B5919"/>
    <w:rsid w:val="682E5D87"/>
    <w:rsid w:val="68302BE0"/>
    <w:rsid w:val="68325191"/>
    <w:rsid w:val="68334EC0"/>
    <w:rsid w:val="68340326"/>
    <w:rsid w:val="683604AC"/>
    <w:rsid w:val="683B0276"/>
    <w:rsid w:val="683E3998"/>
    <w:rsid w:val="683E61B9"/>
    <w:rsid w:val="683F1A79"/>
    <w:rsid w:val="684C1C5E"/>
    <w:rsid w:val="68561424"/>
    <w:rsid w:val="685A4111"/>
    <w:rsid w:val="685C3FB9"/>
    <w:rsid w:val="685F3A76"/>
    <w:rsid w:val="68610BE9"/>
    <w:rsid w:val="686B03AF"/>
    <w:rsid w:val="686D4FB3"/>
    <w:rsid w:val="68707515"/>
    <w:rsid w:val="68717878"/>
    <w:rsid w:val="68762E99"/>
    <w:rsid w:val="687F7314"/>
    <w:rsid w:val="68817B7D"/>
    <w:rsid w:val="6882548B"/>
    <w:rsid w:val="68831466"/>
    <w:rsid w:val="68844A38"/>
    <w:rsid w:val="68851377"/>
    <w:rsid w:val="688E0C2B"/>
    <w:rsid w:val="688E5DAD"/>
    <w:rsid w:val="688F2706"/>
    <w:rsid w:val="68926A83"/>
    <w:rsid w:val="68951B9C"/>
    <w:rsid w:val="68955672"/>
    <w:rsid w:val="689843E3"/>
    <w:rsid w:val="68991280"/>
    <w:rsid w:val="68993F7A"/>
    <w:rsid w:val="689C4BA8"/>
    <w:rsid w:val="689C6E7C"/>
    <w:rsid w:val="689D5A11"/>
    <w:rsid w:val="68A175AA"/>
    <w:rsid w:val="68AB14BA"/>
    <w:rsid w:val="68AC34E2"/>
    <w:rsid w:val="68BF1707"/>
    <w:rsid w:val="68C0778C"/>
    <w:rsid w:val="68C40DDA"/>
    <w:rsid w:val="68C5021B"/>
    <w:rsid w:val="68D859C7"/>
    <w:rsid w:val="68DA2838"/>
    <w:rsid w:val="68DB0152"/>
    <w:rsid w:val="68DB0677"/>
    <w:rsid w:val="68DC5610"/>
    <w:rsid w:val="68E014A5"/>
    <w:rsid w:val="68E754F1"/>
    <w:rsid w:val="68E86BE3"/>
    <w:rsid w:val="68EA761D"/>
    <w:rsid w:val="68F15433"/>
    <w:rsid w:val="68F64389"/>
    <w:rsid w:val="68F75B61"/>
    <w:rsid w:val="68FE018F"/>
    <w:rsid w:val="68FE26EA"/>
    <w:rsid w:val="690206D5"/>
    <w:rsid w:val="69067E33"/>
    <w:rsid w:val="69084046"/>
    <w:rsid w:val="690B6C2B"/>
    <w:rsid w:val="690E5E74"/>
    <w:rsid w:val="69123407"/>
    <w:rsid w:val="69131F8C"/>
    <w:rsid w:val="69132A60"/>
    <w:rsid w:val="69135EDA"/>
    <w:rsid w:val="69140D9E"/>
    <w:rsid w:val="691A5626"/>
    <w:rsid w:val="691D569F"/>
    <w:rsid w:val="691F06D0"/>
    <w:rsid w:val="691F10FF"/>
    <w:rsid w:val="69264445"/>
    <w:rsid w:val="69290673"/>
    <w:rsid w:val="69301137"/>
    <w:rsid w:val="69304D10"/>
    <w:rsid w:val="69373CFD"/>
    <w:rsid w:val="69374C39"/>
    <w:rsid w:val="693A583D"/>
    <w:rsid w:val="693C27F9"/>
    <w:rsid w:val="694802E2"/>
    <w:rsid w:val="69492517"/>
    <w:rsid w:val="694B3740"/>
    <w:rsid w:val="694C6877"/>
    <w:rsid w:val="695102A8"/>
    <w:rsid w:val="69564500"/>
    <w:rsid w:val="69573C68"/>
    <w:rsid w:val="6958573D"/>
    <w:rsid w:val="69590A91"/>
    <w:rsid w:val="695A624A"/>
    <w:rsid w:val="695C7A6D"/>
    <w:rsid w:val="69677233"/>
    <w:rsid w:val="69696776"/>
    <w:rsid w:val="697172F5"/>
    <w:rsid w:val="697C2A5E"/>
    <w:rsid w:val="697C61BE"/>
    <w:rsid w:val="697E02EA"/>
    <w:rsid w:val="698B7CF9"/>
    <w:rsid w:val="698C7B29"/>
    <w:rsid w:val="69947275"/>
    <w:rsid w:val="69985F4C"/>
    <w:rsid w:val="69992553"/>
    <w:rsid w:val="699C490E"/>
    <w:rsid w:val="699D1C0D"/>
    <w:rsid w:val="69A74935"/>
    <w:rsid w:val="69A91A58"/>
    <w:rsid w:val="69A9414D"/>
    <w:rsid w:val="69AB7968"/>
    <w:rsid w:val="69AF4642"/>
    <w:rsid w:val="69B220C6"/>
    <w:rsid w:val="69C14110"/>
    <w:rsid w:val="69C30672"/>
    <w:rsid w:val="69C3485E"/>
    <w:rsid w:val="69C9289D"/>
    <w:rsid w:val="69CB4E42"/>
    <w:rsid w:val="69CE6AF6"/>
    <w:rsid w:val="69D42CAE"/>
    <w:rsid w:val="69D750BF"/>
    <w:rsid w:val="69DE38DB"/>
    <w:rsid w:val="69DE3E17"/>
    <w:rsid w:val="69E603A5"/>
    <w:rsid w:val="69E65AFB"/>
    <w:rsid w:val="69E73940"/>
    <w:rsid w:val="69E95B74"/>
    <w:rsid w:val="69EB0556"/>
    <w:rsid w:val="69F13AB5"/>
    <w:rsid w:val="69F628E0"/>
    <w:rsid w:val="69F819AF"/>
    <w:rsid w:val="69F9436F"/>
    <w:rsid w:val="69FB37F3"/>
    <w:rsid w:val="6A016E94"/>
    <w:rsid w:val="6A04211F"/>
    <w:rsid w:val="6A0B186B"/>
    <w:rsid w:val="6A124431"/>
    <w:rsid w:val="6A15655D"/>
    <w:rsid w:val="6A1C31D6"/>
    <w:rsid w:val="6A1E20CB"/>
    <w:rsid w:val="6A1E585A"/>
    <w:rsid w:val="6A2C612E"/>
    <w:rsid w:val="6A2D4D12"/>
    <w:rsid w:val="6A2F0DDE"/>
    <w:rsid w:val="6A314041"/>
    <w:rsid w:val="6A324C34"/>
    <w:rsid w:val="6A352BFB"/>
    <w:rsid w:val="6A376E69"/>
    <w:rsid w:val="6A3A22CD"/>
    <w:rsid w:val="6A3B2F7B"/>
    <w:rsid w:val="6A3C162F"/>
    <w:rsid w:val="6A3D2EBF"/>
    <w:rsid w:val="6A4244EC"/>
    <w:rsid w:val="6A454D43"/>
    <w:rsid w:val="6A4604FF"/>
    <w:rsid w:val="6A4A2CF1"/>
    <w:rsid w:val="6A4B6F24"/>
    <w:rsid w:val="6A4D18A0"/>
    <w:rsid w:val="6A537EE3"/>
    <w:rsid w:val="6A581943"/>
    <w:rsid w:val="6A647F96"/>
    <w:rsid w:val="6A6A2960"/>
    <w:rsid w:val="6A6B2DA9"/>
    <w:rsid w:val="6A6D6133"/>
    <w:rsid w:val="6A6F6063"/>
    <w:rsid w:val="6A756A74"/>
    <w:rsid w:val="6A7929CD"/>
    <w:rsid w:val="6A8C6080"/>
    <w:rsid w:val="6A8E2AE8"/>
    <w:rsid w:val="6A8F60F9"/>
    <w:rsid w:val="6A931CC8"/>
    <w:rsid w:val="6A943719"/>
    <w:rsid w:val="6A99745A"/>
    <w:rsid w:val="6A9A1EF4"/>
    <w:rsid w:val="6A9B6A3C"/>
    <w:rsid w:val="6A9C7F89"/>
    <w:rsid w:val="6A9D24BE"/>
    <w:rsid w:val="6AA03710"/>
    <w:rsid w:val="6AA1500B"/>
    <w:rsid w:val="6AA45C12"/>
    <w:rsid w:val="6AA93906"/>
    <w:rsid w:val="6AAC205F"/>
    <w:rsid w:val="6AB20EFC"/>
    <w:rsid w:val="6AB5493C"/>
    <w:rsid w:val="6AB74424"/>
    <w:rsid w:val="6ABF0898"/>
    <w:rsid w:val="6AD075B9"/>
    <w:rsid w:val="6AD3266D"/>
    <w:rsid w:val="6AD34744"/>
    <w:rsid w:val="6AD35A1F"/>
    <w:rsid w:val="6AD751B9"/>
    <w:rsid w:val="6ADD735F"/>
    <w:rsid w:val="6ADF2852"/>
    <w:rsid w:val="6AE74A30"/>
    <w:rsid w:val="6AEB1671"/>
    <w:rsid w:val="6AEC4144"/>
    <w:rsid w:val="6AEE006E"/>
    <w:rsid w:val="6AF11764"/>
    <w:rsid w:val="6AF15449"/>
    <w:rsid w:val="6AF71C25"/>
    <w:rsid w:val="6AF85343"/>
    <w:rsid w:val="6AF90EB0"/>
    <w:rsid w:val="6AF95173"/>
    <w:rsid w:val="6AFC0F29"/>
    <w:rsid w:val="6AFD0583"/>
    <w:rsid w:val="6B044208"/>
    <w:rsid w:val="6B057CCF"/>
    <w:rsid w:val="6B087369"/>
    <w:rsid w:val="6B0F3C40"/>
    <w:rsid w:val="6B201BAC"/>
    <w:rsid w:val="6B214C99"/>
    <w:rsid w:val="6B21606B"/>
    <w:rsid w:val="6B25641F"/>
    <w:rsid w:val="6B2A355E"/>
    <w:rsid w:val="6B3046D3"/>
    <w:rsid w:val="6B3210D8"/>
    <w:rsid w:val="6B342416"/>
    <w:rsid w:val="6B374C15"/>
    <w:rsid w:val="6B401649"/>
    <w:rsid w:val="6B425EBD"/>
    <w:rsid w:val="6B427A2B"/>
    <w:rsid w:val="6B430990"/>
    <w:rsid w:val="6B431103"/>
    <w:rsid w:val="6B472116"/>
    <w:rsid w:val="6B496A63"/>
    <w:rsid w:val="6B4A20D4"/>
    <w:rsid w:val="6B4E4CDC"/>
    <w:rsid w:val="6B502282"/>
    <w:rsid w:val="6B5143F8"/>
    <w:rsid w:val="6B574D49"/>
    <w:rsid w:val="6B5D34D5"/>
    <w:rsid w:val="6B5E1D6F"/>
    <w:rsid w:val="6B5F298E"/>
    <w:rsid w:val="6B610B98"/>
    <w:rsid w:val="6B667A77"/>
    <w:rsid w:val="6B683339"/>
    <w:rsid w:val="6B69463C"/>
    <w:rsid w:val="6B6F6B31"/>
    <w:rsid w:val="6B747783"/>
    <w:rsid w:val="6B755FF2"/>
    <w:rsid w:val="6B760CC0"/>
    <w:rsid w:val="6B7818A9"/>
    <w:rsid w:val="6B78734D"/>
    <w:rsid w:val="6B7E7D5E"/>
    <w:rsid w:val="6B8053BB"/>
    <w:rsid w:val="6B8A1180"/>
    <w:rsid w:val="6B8B348A"/>
    <w:rsid w:val="6B93719C"/>
    <w:rsid w:val="6B9701FF"/>
    <w:rsid w:val="6BA10321"/>
    <w:rsid w:val="6BA249D7"/>
    <w:rsid w:val="6BA35F1E"/>
    <w:rsid w:val="6BAD3747"/>
    <w:rsid w:val="6BB16916"/>
    <w:rsid w:val="6BB24BF0"/>
    <w:rsid w:val="6BB331E1"/>
    <w:rsid w:val="6BB36776"/>
    <w:rsid w:val="6BB73145"/>
    <w:rsid w:val="6BBD114E"/>
    <w:rsid w:val="6BBD50B2"/>
    <w:rsid w:val="6BBE6011"/>
    <w:rsid w:val="6BC51EB8"/>
    <w:rsid w:val="6BC65A36"/>
    <w:rsid w:val="6BD415E4"/>
    <w:rsid w:val="6BD67ADC"/>
    <w:rsid w:val="6BD8403E"/>
    <w:rsid w:val="6BD84130"/>
    <w:rsid w:val="6BD90CB6"/>
    <w:rsid w:val="6BDE62D6"/>
    <w:rsid w:val="6BE049C2"/>
    <w:rsid w:val="6BE259A9"/>
    <w:rsid w:val="6BE66E18"/>
    <w:rsid w:val="6BEA3042"/>
    <w:rsid w:val="6BEB5C78"/>
    <w:rsid w:val="6BF300EB"/>
    <w:rsid w:val="6BF41EB7"/>
    <w:rsid w:val="6BF45438"/>
    <w:rsid w:val="6BF85017"/>
    <w:rsid w:val="6BFC4006"/>
    <w:rsid w:val="6C036BCC"/>
    <w:rsid w:val="6C05211E"/>
    <w:rsid w:val="6C052699"/>
    <w:rsid w:val="6C066DD8"/>
    <w:rsid w:val="6C0A1D90"/>
    <w:rsid w:val="6C0D39E2"/>
    <w:rsid w:val="6C104448"/>
    <w:rsid w:val="6C131342"/>
    <w:rsid w:val="6C28206F"/>
    <w:rsid w:val="6C2C2CA2"/>
    <w:rsid w:val="6C2C753C"/>
    <w:rsid w:val="6C304F0E"/>
    <w:rsid w:val="6C314B5B"/>
    <w:rsid w:val="6C332102"/>
    <w:rsid w:val="6C351C6F"/>
    <w:rsid w:val="6C35731D"/>
    <w:rsid w:val="6C414414"/>
    <w:rsid w:val="6C451013"/>
    <w:rsid w:val="6C4E1180"/>
    <w:rsid w:val="6C5073A5"/>
    <w:rsid w:val="6C5608CC"/>
    <w:rsid w:val="6C590945"/>
    <w:rsid w:val="6C5B1F9F"/>
    <w:rsid w:val="6C5F152E"/>
    <w:rsid w:val="6C5F47DF"/>
    <w:rsid w:val="6C631669"/>
    <w:rsid w:val="6C650EB6"/>
    <w:rsid w:val="6C680EC8"/>
    <w:rsid w:val="6C6924B1"/>
    <w:rsid w:val="6C696E36"/>
    <w:rsid w:val="6C6B0F56"/>
    <w:rsid w:val="6C6B55C9"/>
    <w:rsid w:val="6C72764C"/>
    <w:rsid w:val="6C7702DD"/>
    <w:rsid w:val="6C7A6242"/>
    <w:rsid w:val="6C7B6B79"/>
    <w:rsid w:val="6C7F5DC1"/>
    <w:rsid w:val="6C8156FE"/>
    <w:rsid w:val="6C83270A"/>
    <w:rsid w:val="6C855EB4"/>
    <w:rsid w:val="6C871412"/>
    <w:rsid w:val="6C890A01"/>
    <w:rsid w:val="6C8B2356"/>
    <w:rsid w:val="6C8E5CD2"/>
    <w:rsid w:val="6C902010"/>
    <w:rsid w:val="6C902FC8"/>
    <w:rsid w:val="6C943A13"/>
    <w:rsid w:val="6C992A76"/>
    <w:rsid w:val="6C996CB8"/>
    <w:rsid w:val="6C9A4982"/>
    <w:rsid w:val="6C9E798C"/>
    <w:rsid w:val="6CA11AA6"/>
    <w:rsid w:val="6CA2289F"/>
    <w:rsid w:val="6CA7251E"/>
    <w:rsid w:val="6CA84F54"/>
    <w:rsid w:val="6CAB30BC"/>
    <w:rsid w:val="6CAC71CB"/>
    <w:rsid w:val="6CAD2EC8"/>
    <w:rsid w:val="6CAD56F0"/>
    <w:rsid w:val="6CAE185D"/>
    <w:rsid w:val="6CAF3DCA"/>
    <w:rsid w:val="6CB45E34"/>
    <w:rsid w:val="6CBE60DC"/>
    <w:rsid w:val="6CBF56C1"/>
    <w:rsid w:val="6CC12CDC"/>
    <w:rsid w:val="6CC34B06"/>
    <w:rsid w:val="6CC55828"/>
    <w:rsid w:val="6CC87955"/>
    <w:rsid w:val="6CC97A72"/>
    <w:rsid w:val="6CCC5323"/>
    <w:rsid w:val="6CCE5994"/>
    <w:rsid w:val="6CDF3E86"/>
    <w:rsid w:val="6CDF6ED6"/>
    <w:rsid w:val="6CE369D2"/>
    <w:rsid w:val="6CE37BA0"/>
    <w:rsid w:val="6CE52A20"/>
    <w:rsid w:val="6CE82CC6"/>
    <w:rsid w:val="6CE84C10"/>
    <w:rsid w:val="6CEB406B"/>
    <w:rsid w:val="6CEC4FFA"/>
    <w:rsid w:val="6CEE6198"/>
    <w:rsid w:val="6CF20CE4"/>
    <w:rsid w:val="6CF82AE3"/>
    <w:rsid w:val="6CFC0356"/>
    <w:rsid w:val="6D08629C"/>
    <w:rsid w:val="6D0E655C"/>
    <w:rsid w:val="6D0F5309"/>
    <w:rsid w:val="6D1F031E"/>
    <w:rsid w:val="6D221361"/>
    <w:rsid w:val="6D234FEA"/>
    <w:rsid w:val="6D263E13"/>
    <w:rsid w:val="6D2904EC"/>
    <w:rsid w:val="6D2B7622"/>
    <w:rsid w:val="6D2D3039"/>
    <w:rsid w:val="6D2E214A"/>
    <w:rsid w:val="6D2F539A"/>
    <w:rsid w:val="6D347CB2"/>
    <w:rsid w:val="6D352785"/>
    <w:rsid w:val="6D3B22CA"/>
    <w:rsid w:val="6D3E293F"/>
    <w:rsid w:val="6D3F5F0C"/>
    <w:rsid w:val="6D4667F7"/>
    <w:rsid w:val="6D48416A"/>
    <w:rsid w:val="6D5639A8"/>
    <w:rsid w:val="6D5D4122"/>
    <w:rsid w:val="6D623B8E"/>
    <w:rsid w:val="6D6248C6"/>
    <w:rsid w:val="6D641134"/>
    <w:rsid w:val="6D6432D4"/>
    <w:rsid w:val="6D670AB7"/>
    <w:rsid w:val="6D682F68"/>
    <w:rsid w:val="6D69382B"/>
    <w:rsid w:val="6D717A4A"/>
    <w:rsid w:val="6D7C21EC"/>
    <w:rsid w:val="6D7C2C3F"/>
    <w:rsid w:val="6D7D4CBF"/>
    <w:rsid w:val="6D8131D3"/>
    <w:rsid w:val="6D813FCB"/>
    <w:rsid w:val="6D830A83"/>
    <w:rsid w:val="6D83187C"/>
    <w:rsid w:val="6D8C4A01"/>
    <w:rsid w:val="6D9C1CAB"/>
    <w:rsid w:val="6DA60102"/>
    <w:rsid w:val="6DA61393"/>
    <w:rsid w:val="6DA856A8"/>
    <w:rsid w:val="6DAC3BCB"/>
    <w:rsid w:val="6DB8248D"/>
    <w:rsid w:val="6DB850B3"/>
    <w:rsid w:val="6DBB186E"/>
    <w:rsid w:val="6DBD1B60"/>
    <w:rsid w:val="6DC11232"/>
    <w:rsid w:val="6DC247DB"/>
    <w:rsid w:val="6DC46814"/>
    <w:rsid w:val="6DC545E7"/>
    <w:rsid w:val="6DC836FE"/>
    <w:rsid w:val="6DCA2A9C"/>
    <w:rsid w:val="6DCB7773"/>
    <w:rsid w:val="6DCD1418"/>
    <w:rsid w:val="6DCD28A8"/>
    <w:rsid w:val="6DD46091"/>
    <w:rsid w:val="6DD50B64"/>
    <w:rsid w:val="6DDD2D83"/>
    <w:rsid w:val="6DEB25C2"/>
    <w:rsid w:val="6DEC5095"/>
    <w:rsid w:val="6DEE263C"/>
    <w:rsid w:val="6DEF510F"/>
    <w:rsid w:val="6DF30A68"/>
    <w:rsid w:val="6DF43DBC"/>
    <w:rsid w:val="6DFC4664"/>
    <w:rsid w:val="6E0315C7"/>
    <w:rsid w:val="6E0748A2"/>
    <w:rsid w:val="6E13144D"/>
    <w:rsid w:val="6E1563C2"/>
    <w:rsid w:val="6E1B05CB"/>
    <w:rsid w:val="6E1E0B98"/>
    <w:rsid w:val="6E212771"/>
    <w:rsid w:val="6E233592"/>
    <w:rsid w:val="6E24489D"/>
    <w:rsid w:val="6E2C6ABC"/>
    <w:rsid w:val="6E356C29"/>
    <w:rsid w:val="6E361083"/>
    <w:rsid w:val="6E391775"/>
    <w:rsid w:val="6E4A620A"/>
    <w:rsid w:val="6E4B273A"/>
    <w:rsid w:val="6E4F4599"/>
    <w:rsid w:val="6E515AD9"/>
    <w:rsid w:val="6E52536A"/>
    <w:rsid w:val="6E571B87"/>
    <w:rsid w:val="6E5D5B9B"/>
    <w:rsid w:val="6E6D6B1A"/>
    <w:rsid w:val="6E6D6CEF"/>
    <w:rsid w:val="6E716ECA"/>
    <w:rsid w:val="6E736523"/>
    <w:rsid w:val="6E73752A"/>
    <w:rsid w:val="6E771DE4"/>
    <w:rsid w:val="6E796616"/>
    <w:rsid w:val="6E7A319C"/>
    <w:rsid w:val="6E8129E3"/>
    <w:rsid w:val="6E830758"/>
    <w:rsid w:val="6E8A35E1"/>
    <w:rsid w:val="6E8A4D33"/>
    <w:rsid w:val="6E8F40A5"/>
    <w:rsid w:val="6E9053B6"/>
    <w:rsid w:val="6E9C2DAC"/>
    <w:rsid w:val="6E9D78B3"/>
    <w:rsid w:val="6E9F19DF"/>
    <w:rsid w:val="6EA13D16"/>
    <w:rsid w:val="6EA16F86"/>
    <w:rsid w:val="6EA3247C"/>
    <w:rsid w:val="6EA410B2"/>
    <w:rsid w:val="6EA7112B"/>
    <w:rsid w:val="6EA83BFF"/>
    <w:rsid w:val="6EB22489"/>
    <w:rsid w:val="6EB648B0"/>
    <w:rsid w:val="6EB655EA"/>
    <w:rsid w:val="6EB72A97"/>
    <w:rsid w:val="6EBE6E25"/>
    <w:rsid w:val="6EC06318"/>
    <w:rsid w:val="6EC8234F"/>
    <w:rsid w:val="6EC86624"/>
    <w:rsid w:val="6ECA2770"/>
    <w:rsid w:val="6ECE7034"/>
    <w:rsid w:val="6ED47A45"/>
    <w:rsid w:val="6ED730A6"/>
    <w:rsid w:val="6ED74AC2"/>
    <w:rsid w:val="6EDA6CF2"/>
    <w:rsid w:val="6EDB46BB"/>
    <w:rsid w:val="6EDD4754"/>
    <w:rsid w:val="6EDD6355"/>
    <w:rsid w:val="6EE26E18"/>
    <w:rsid w:val="6EE274C4"/>
    <w:rsid w:val="6EEA2303"/>
    <w:rsid w:val="6EEC7D2C"/>
    <w:rsid w:val="6EED35F0"/>
    <w:rsid w:val="6EF4580B"/>
    <w:rsid w:val="6EFF485D"/>
    <w:rsid w:val="6F004EB3"/>
    <w:rsid w:val="6F0115BC"/>
    <w:rsid w:val="6F032660"/>
    <w:rsid w:val="6F0425F0"/>
    <w:rsid w:val="6F042FE9"/>
    <w:rsid w:val="6F0458B0"/>
    <w:rsid w:val="6F091CC3"/>
    <w:rsid w:val="6F0A249D"/>
    <w:rsid w:val="6F0B46E3"/>
    <w:rsid w:val="6F0C55B6"/>
    <w:rsid w:val="6F0D3EAF"/>
    <w:rsid w:val="6F121E2F"/>
    <w:rsid w:val="6F14379C"/>
    <w:rsid w:val="6F1B7856"/>
    <w:rsid w:val="6F210CC7"/>
    <w:rsid w:val="6F213533"/>
    <w:rsid w:val="6F233332"/>
    <w:rsid w:val="6F28388D"/>
    <w:rsid w:val="6F2C22DC"/>
    <w:rsid w:val="6F2D053B"/>
    <w:rsid w:val="6F2E0506"/>
    <w:rsid w:val="6F2F7FFB"/>
    <w:rsid w:val="6F414E9A"/>
    <w:rsid w:val="6F450822"/>
    <w:rsid w:val="6F4A410A"/>
    <w:rsid w:val="6F597C8C"/>
    <w:rsid w:val="6F615B68"/>
    <w:rsid w:val="6F637C95"/>
    <w:rsid w:val="6F642768"/>
    <w:rsid w:val="6F6758BF"/>
    <w:rsid w:val="6F680780"/>
    <w:rsid w:val="6F6D709D"/>
    <w:rsid w:val="6F716E46"/>
    <w:rsid w:val="6F721FA7"/>
    <w:rsid w:val="6F77414D"/>
    <w:rsid w:val="6F796E17"/>
    <w:rsid w:val="6F823912"/>
    <w:rsid w:val="6F827634"/>
    <w:rsid w:val="6F86645F"/>
    <w:rsid w:val="6F876E7F"/>
    <w:rsid w:val="6F8D30D8"/>
    <w:rsid w:val="6F915C24"/>
    <w:rsid w:val="6F943BEB"/>
    <w:rsid w:val="6F9B0863"/>
    <w:rsid w:val="6FA50029"/>
    <w:rsid w:val="6FA92D7B"/>
    <w:rsid w:val="6FB334A2"/>
    <w:rsid w:val="6FB346BA"/>
    <w:rsid w:val="6FB83AC1"/>
    <w:rsid w:val="6FBB1451"/>
    <w:rsid w:val="6FBB297B"/>
    <w:rsid w:val="6FBC3883"/>
    <w:rsid w:val="6FBE1B00"/>
    <w:rsid w:val="6FC2174F"/>
    <w:rsid w:val="6FC33423"/>
    <w:rsid w:val="6FC6124D"/>
    <w:rsid w:val="6FC73D9C"/>
    <w:rsid w:val="6FCA3D99"/>
    <w:rsid w:val="6FD21E6A"/>
    <w:rsid w:val="6FD7031E"/>
    <w:rsid w:val="6FDB228A"/>
    <w:rsid w:val="6FDC4D5E"/>
    <w:rsid w:val="6FE547DD"/>
    <w:rsid w:val="6FE561F8"/>
    <w:rsid w:val="6FE677C0"/>
    <w:rsid w:val="6FE74523"/>
    <w:rsid w:val="6FF64CD5"/>
    <w:rsid w:val="6FF9337E"/>
    <w:rsid w:val="6FFA36BE"/>
    <w:rsid w:val="6FFA50AD"/>
    <w:rsid w:val="6FFB0C2E"/>
    <w:rsid w:val="6FFD5F81"/>
    <w:rsid w:val="700539A7"/>
    <w:rsid w:val="70092CED"/>
    <w:rsid w:val="700C770C"/>
    <w:rsid w:val="701058B3"/>
    <w:rsid w:val="701125EE"/>
    <w:rsid w:val="70122E59"/>
    <w:rsid w:val="70124F0C"/>
    <w:rsid w:val="701459CD"/>
    <w:rsid w:val="70172912"/>
    <w:rsid w:val="701871F5"/>
    <w:rsid w:val="701B5078"/>
    <w:rsid w:val="70205FF6"/>
    <w:rsid w:val="70221CF1"/>
    <w:rsid w:val="70232A3C"/>
    <w:rsid w:val="70247298"/>
    <w:rsid w:val="702E48C9"/>
    <w:rsid w:val="70334913"/>
    <w:rsid w:val="70380839"/>
    <w:rsid w:val="703E124A"/>
    <w:rsid w:val="7044256E"/>
    <w:rsid w:val="704A010F"/>
    <w:rsid w:val="704B293D"/>
    <w:rsid w:val="704B5134"/>
    <w:rsid w:val="70500B20"/>
    <w:rsid w:val="705D74C0"/>
    <w:rsid w:val="705F6EBF"/>
    <w:rsid w:val="70632726"/>
    <w:rsid w:val="706340B5"/>
    <w:rsid w:val="70640202"/>
    <w:rsid w:val="7068380B"/>
    <w:rsid w:val="706A2EB9"/>
    <w:rsid w:val="706C19A5"/>
    <w:rsid w:val="706C56CB"/>
    <w:rsid w:val="706D0E2B"/>
    <w:rsid w:val="70712D87"/>
    <w:rsid w:val="707171F9"/>
    <w:rsid w:val="70742B93"/>
    <w:rsid w:val="70753AD0"/>
    <w:rsid w:val="707564C4"/>
    <w:rsid w:val="70775B1D"/>
    <w:rsid w:val="707A11F3"/>
    <w:rsid w:val="707B24C2"/>
    <w:rsid w:val="707F2040"/>
    <w:rsid w:val="70802810"/>
    <w:rsid w:val="70805400"/>
    <w:rsid w:val="708A544F"/>
    <w:rsid w:val="708A730E"/>
    <w:rsid w:val="708F0EB6"/>
    <w:rsid w:val="708F3A7F"/>
    <w:rsid w:val="70920AC0"/>
    <w:rsid w:val="7096426E"/>
    <w:rsid w:val="709D33D4"/>
    <w:rsid w:val="70A158B1"/>
    <w:rsid w:val="70A27E0D"/>
    <w:rsid w:val="70A73B26"/>
    <w:rsid w:val="70A910CC"/>
    <w:rsid w:val="70B271F3"/>
    <w:rsid w:val="70B57985"/>
    <w:rsid w:val="70B62EB3"/>
    <w:rsid w:val="70BD5584"/>
    <w:rsid w:val="70BD7637"/>
    <w:rsid w:val="70BE6C1B"/>
    <w:rsid w:val="70C01DA2"/>
    <w:rsid w:val="70C27B18"/>
    <w:rsid w:val="70D43B68"/>
    <w:rsid w:val="70D732E0"/>
    <w:rsid w:val="70D95A71"/>
    <w:rsid w:val="70E07407"/>
    <w:rsid w:val="70E8732C"/>
    <w:rsid w:val="70ED418D"/>
    <w:rsid w:val="70F35357"/>
    <w:rsid w:val="70F955AF"/>
    <w:rsid w:val="70FE6E81"/>
    <w:rsid w:val="710A7AB5"/>
    <w:rsid w:val="71104A9D"/>
    <w:rsid w:val="711168DD"/>
    <w:rsid w:val="7117383A"/>
    <w:rsid w:val="711E3649"/>
    <w:rsid w:val="712140DF"/>
    <w:rsid w:val="71254180"/>
    <w:rsid w:val="712D0709"/>
    <w:rsid w:val="712E1E4B"/>
    <w:rsid w:val="712E6EF8"/>
    <w:rsid w:val="712E7231"/>
    <w:rsid w:val="713115FD"/>
    <w:rsid w:val="7133463B"/>
    <w:rsid w:val="713A7934"/>
    <w:rsid w:val="713C1379"/>
    <w:rsid w:val="714C615E"/>
    <w:rsid w:val="71520601"/>
    <w:rsid w:val="715450B9"/>
    <w:rsid w:val="715F3F7E"/>
    <w:rsid w:val="716150E9"/>
    <w:rsid w:val="71690B59"/>
    <w:rsid w:val="71711ECE"/>
    <w:rsid w:val="71724AB3"/>
    <w:rsid w:val="7172543C"/>
    <w:rsid w:val="71784A94"/>
    <w:rsid w:val="717E0935"/>
    <w:rsid w:val="717E259C"/>
    <w:rsid w:val="717E56EC"/>
    <w:rsid w:val="71804DBB"/>
    <w:rsid w:val="71846DEA"/>
    <w:rsid w:val="718C50AB"/>
    <w:rsid w:val="71905B4B"/>
    <w:rsid w:val="71975298"/>
    <w:rsid w:val="719A2F84"/>
    <w:rsid w:val="71A074B7"/>
    <w:rsid w:val="71A81C56"/>
    <w:rsid w:val="71A9542C"/>
    <w:rsid w:val="71AB1AA6"/>
    <w:rsid w:val="71AB4BC9"/>
    <w:rsid w:val="71AC4222"/>
    <w:rsid w:val="71AC769C"/>
    <w:rsid w:val="71AF345F"/>
    <w:rsid w:val="71B263C8"/>
    <w:rsid w:val="71BA14F9"/>
    <w:rsid w:val="71BF79E1"/>
    <w:rsid w:val="71C21D49"/>
    <w:rsid w:val="71C33C4E"/>
    <w:rsid w:val="71C92026"/>
    <w:rsid w:val="71C928FA"/>
    <w:rsid w:val="71CA4930"/>
    <w:rsid w:val="71CC335E"/>
    <w:rsid w:val="71CE3393"/>
    <w:rsid w:val="71D04797"/>
    <w:rsid w:val="71DC7DA0"/>
    <w:rsid w:val="71DD44F4"/>
    <w:rsid w:val="71F013CE"/>
    <w:rsid w:val="71F2494F"/>
    <w:rsid w:val="71F314E0"/>
    <w:rsid w:val="7200557B"/>
    <w:rsid w:val="72043542"/>
    <w:rsid w:val="720A01BB"/>
    <w:rsid w:val="720E2D07"/>
    <w:rsid w:val="720F141E"/>
    <w:rsid w:val="721556B0"/>
    <w:rsid w:val="721A74EB"/>
    <w:rsid w:val="72254EA7"/>
    <w:rsid w:val="72272E68"/>
    <w:rsid w:val="722F1129"/>
    <w:rsid w:val="72310434"/>
    <w:rsid w:val="72313584"/>
    <w:rsid w:val="72340183"/>
    <w:rsid w:val="72373677"/>
    <w:rsid w:val="723957A3"/>
    <w:rsid w:val="723A71F6"/>
    <w:rsid w:val="723F7949"/>
    <w:rsid w:val="72400369"/>
    <w:rsid w:val="72412F5B"/>
    <w:rsid w:val="724303E3"/>
    <w:rsid w:val="72453B60"/>
    <w:rsid w:val="7247396C"/>
    <w:rsid w:val="724F472E"/>
    <w:rsid w:val="72504189"/>
    <w:rsid w:val="725961F2"/>
    <w:rsid w:val="725C6020"/>
    <w:rsid w:val="725E3D16"/>
    <w:rsid w:val="72600BC9"/>
    <w:rsid w:val="7261158D"/>
    <w:rsid w:val="726245B3"/>
    <w:rsid w:val="726B627F"/>
    <w:rsid w:val="7273049E"/>
    <w:rsid w:val="72766BE8"/>
    <w:rsid w:val="72775DD5"/>
    <w:rsid w:val="727A7F8F"/>
    <w:rsid w:val="727C67C8"/>
    <w:rsid w:val="727F2B66"/>
    <w:rsid w:val="728072BD"/>
    <w:rsid w:val="72820A08"/>
    <w:rsid w:val="728A5B0C"/>
    <w:rsid w:val="728F13F9"/>
    <w:rsid w:val="729416C2"/>
    <w:rsid w:val="72963368"/>
    <w:rsid w:val="729809FB"/>
    <w:rsid w:val="729A6845"/>
    <w:rsid w:val="729E07F8"/>
    <w:rsid w:val="729F2F3A"/>
    <w:rsid w:val="72A50389"/>
    <w:rsid w:val="72B50014"/>
    <w:rsid w:val="72B71F3F"/>
    <w:rsid w:val="72B95432"/>
    <w:rsid w:val="72C54251"/>
    <w:rsid w:val="72C859A8"/>
    <w:rsid w:val="72CA7CE9"/>
    <w:rsid w:val="72CC0432"/>
    <w:rsid w:val="72CC6E17"/>
    <w:rsid w:val="72CE43BD"/>
    <w:rsid w:val="72CE6470"/>
    <w:rsid w:val="72D17F5B"/>
    <w:rsid w:val="72D33945"/>
    <w:rsid w:val="72D37D1F"/>
    <w:rsid w:val="72E22928"/>
    <w:rsid w:val="72E326F3"/>
    <w:rsid w:val="72E51535"/>
    <w:rsid w:val="72E94696"/>
    <w:rsid w:val="72EB1F46"/>
    <w:rsid w:val="72EB2A94"/>
    <w:rsid w:val="72EB5572"/>
    <w:rsid w:val="72EB6EB9"/>
    <w:rsid w:val="72EE4BC0"/>
    <w:rsid w:val="72F2374F"/>
    <w:rsid w:val="72F74D2D"/>
    <w:rsid w:val="73003AD2"/>
    <w:rsid w:val="73016589"/>
    <w:rsid w:val="73022361"/>
    <w:rsid w:val="730974BC"/>
    <w:rsid w:val="731B5539"/>
    <w:rsid w:val="731E35AB"/>
    <w:rsid w:val="7323078C"/>
    <w:rsid w:val="73235BA9"/>
    <w:rsid w:val="73274106"/>
    <w:rsid w:val="732B7763"/>
    <w:rsid w:val="73376754"/>
    <w:rsid w:val="73424E8E"/>
    <w:rsid w:val="73471B6A"/>
    <w:rsid w:val="734750B6"/>
    <w:rsid w:val="734862DA"/>
    <w:rsid w:val="73490ADF"/>
    <w:rsid w:val="73533C6A"/>
    <w:rsid w:val="73581326"/>
    <w:rsid w:val="7358211F"/>
    <w:rsid w:val="735E1B1D"/>
    <w:rsid w:val="735F45F0"/>
    <w:rsid w:val="7361293B"/>
    <w:rsid w:val="73617AE3"/>
    <w:rsid w:val="736232DA"/>
    <w:rsid w:val="73643A8C"/>
    <w:rsid w:val="736C72A9"/>
    <w:rsid w:val="736F0814"/>
    <w:rsid w:val="736F160D"/>
    <w:rsid w:val="736F2F6E"/>
    <w:rsid w:val="73703B69"/>
    <w:rsid w:val="73740A86"/>
    <w:rsid w:val="7375061D"/>
    <w:rsid w:val="737860C8"/>
    <w:rsid w:val="737F0B92"/>
    <w:rsid w:val="7382599B"/>
    <w:rsid w:val="73830360"/>
    <w:rsid w:val="73836794"/>
    <w:rsid w:val="73840CEF"/>
    <w:rsid w:val="73851FDE"/>
    <w:rsid w:val="73883E50"/>
    <w:rsid w:val="738974E1"/>
    <w:rsid w:val="738B3C5C"/>
    <w:rsid w:val="738D5053"/>
    <w:rsid w:val="738E79E4"/>
    <w:rsid w:val="738F0546"/>
    <w:rsid w:val="739050CC"/>
    <w:rsid w:val="739279C1"/>
    <w:rsid w:val="73944BA3"/>
    <w:rsid w:val="73971D45"/>
    <w:rsid w:val="739F3F64"/>
    <w:rsid w:val="73A42B1F"/>
    <w:rsid w:val="73A813FF"/>
    <w:rsid w:val="73AE42E0"/>
    <w:rsid w:val="73B33FEE"/>
    <w:rsid w:val="73B659C2"/>
    <w:rsid w:val="73BA0334"/>
    <w:rsid w:val="73BF5A15"/>
    <w:rsid w:val="73BF767A"/>
    <w:rsid w:val="73CA178C"/>
    <w:rsid w:val="73CE4277"/>
    <w:rsid w:val="73D62135"/>
    <w:rsid w:val="73DD54A5"/>
    <w:rsid w:val="73E20E7E"/>
    <w:rsid w:val="73E26DCC"/>
    <w:rsid w:val="73ED74CB"/>
    <w:rsid w:val="73EE5800"/>
    <w:rsid w:val="73F7025F"/>
    <w:rsid w:val="73F87288"/>
    <w:rsid w:val="73FB53A4"/>
    <w:rsid w:val="740A73CA"/>
    <w:rsid w:val="740C62F1"/>
    <w:rsid w:val="741471D2"/>
    <w:rsid w:val="74170ACE"/>
    <w:rsid w:val="74171626"/>
    <w:rsid w:val="7427333F"/>
    <w:rsid w:val="74274515"/>
    <w:rsid w:val="742A5972"/>
    <w:rsid w:val="742B4113"/>
    <w:rsid w:val="743045FE"/>
    <w:rsid w:val="74352D55"/>
    <w:rsid w:val="743B0B1E"/>
    <w:rsid w:val="743B23AB"/>
    <w:rsid w:val="744045F9"/>
    <w:rsid w:val="74406ECA"/>
    <w:rsid w:val="74474A79"/>
    <w:rsid w:val="74484563"/>
    <w:rsid w:val="74495A9A"/>
    <w:rsid w:val="744A668F"/>
    <w:rsid w:val="744D1B82"/>
    <w:rsid w:val="744E59F8"/>
    <w:rsid w:val="74523D28"/>
    <w:rsid w:val="7457715C"/>
    <w:rsid w:val="745909A1"/>
    <w:rsid w:val="745A3474"/>
    <w:rsid w:val="745B5F47"/>
    <w:rsid w:val="746000ED"/>
    <w:rsid w:val="74630167"/>
    <w:rsid w:val="746A2E2D"/>
    <w:rsid w:val="746B6181"/>
    <w:rsid w:val="746B78E5"/>
    <w:rsid w:val="746F12E2"/>
    <w:rsid w:val="747203C6"/>
    <w:rsid w:val="74721557"/>
    <w:rsid w:val="7474699E"/>
    <w:rsid w:val="74753B7A"/>
    <w:rsid w:val="74770FFA"/>
    <w:rsid w:val="747775A3"/>
    <w:rsid w:val="74784B16"/>
    <w:rsid w:val="747970F1"/>
    <w:rsid w:val="747E4711"/>
    <w:rsid w:val="74801CB7"/>
    <w:rsid w:val="74813114"/>
    <w:rsid w:val="74915F75"/>
    <w:rsid w:val="749211C5"/>
    <w:rsid w:val="74980CBC"/>
    <w:rsid w:val="749D62DC"/>
    <w:rsid w:val="749F0A6D"/>
    <w:rsid w:val="74A26405"/>
    <w:rsid w:val="74AA7BCD"/>
    <w:rsid w:val="74B76FB9"/>
    <w:rsid w:val="74BD15B2"/>
    <w:rsid w:val="74BD2904"/>
    <w:rsid w:val="74C036DE"/>
    <w:rsid w:val="74C8082C"/>
    <w:rsid w:val="74C8353B"/>
    <w:rsid w:val="74D06411"/>
    <w:rsid w:val="74D25A6A"/>
    <w:rsid w:val="74D26389"/>
    <w:rsid w:val="74D32401"/>
    <w:rsid w:val="74DE76D6"/>
    <w:rsid w:val="74E400E6"/>
    <w:rsid w:val="74E6678F"/>
    <w:rsid w:val="74EE3CDB"/>
    <w:rsid w:val="74F84255"/>
    <w:rsid w:val="74FA4327"/>
    <w:rsid w:val="74FB6DFA"/>
    <w:rsid w:val="74FC01B7"/>
    <w:rsid w:val="74FC18CD"/>
    <w:rsid w:val="74FD3722"/>
    <w:rsid w:val="75017FE5"/>
    <w:rsid w:val="75091A97"/>
    <w:rsid w:val="751B75FD"/>
    <w:rsid w:val="751F214A"/>
    <w:rsid w:val="75241040"/>
    <w:rsid w:val="752B1A97"/>
    <w:rsid w:val="753903C8"/>
    <w:rsid w:val="753E3F31"/>
    <w:rsid w:val="754216A4"/>
    <w:rsid w:val="75472AB9"/>
    <w:rsid w:val="754E1C16"/>
    <w:rsid w:val="7552227F"/>
    <w:rsid w:val="755322E1"/>
    <w:rsid w:val="75656BA9"/>
    <w:rsid w:val="75713E49"/>
    <w:rsid w:val="757F14CE"/>
    <w:rsid w:val="75832D5B"/>
    <w:rsid w:val="7588712A"/>
    <w:rsid w:val="758A79D4"/>
    <w:rsid w:val="758B24A7"/>
    <w:rsid w:val="758B5B61"/>
    <w:rsid w:val="758F321E"/>
    <w:rsid w:val="75A0040B"/>
    <w:rsid w:val="75A13F05"/>
    <w:rsid w:val="75A25050"/>
    <w:rsid w:val="75A42900"/>
    <w:rsid w:val="75AC2325"/>
    <w:rsid w:val="75AD311D"/>
    <w:rsid w:val="75B36290"/>
    <w:rsid w:val="75B75963"/>
    <w:rsid w:val="75BF4157"/>
    <w:rsid w:val="75C43AB6"/>
    <w:rsid w:val="75C44782"/>
    <w:rsid w:val="75C44BDF"/>
    <w:rsid w:val="75C458B4"/>
    <w:rsid w:val="75CE617D"/>
    <w:rsid w:val="75D014ED"/>
    <w:rsid w:val="75D04967"/>
    <w:rsid w:val="75D317E2"/>
    <w:rsid w:val="75D474B4"/>
    <w:rsid w:val="75D9370D"/>
    <w:rsid w:val="75DB6C00"/>
    <w:rsid w:val="75E07014"/>
    <w:rsid w:val="75E1250B"/>
    <w:rsid w:val="75EB41BC"/>
    <w:rsid w:val="75F07C3E"/>
    <w:rsid w:val="75F147B4"/>
    <w:rsid w:val="75F6598A"/>
    <w:rsid w:val="75FD49AA"/>
    <w:rsid w:val="75FE7EAE"/>
    <w:rsid w:val="76004A23"/>
    <w:rsid w:val="760D038C"/>
    <w:rsid w:val="760D7B92"/>
    <w:rsid w:val="76133454"/>
    <w:rsid w:val="761905AE"/>
    <w:rsid w:val="761B3AA1"/>
    <w:rsid w:val="761F2F0E"/>
    <w:rsid w:val="76202E9A"/>
    <w:rsid w:val="76265E7A"/>
    <w:rsid w:val="76271867"/>
    <w:rsid w:val="7628080D"/>
    <w:rsid w:val="76296A7F"/>
    <w:rsid w:val="762A1337"/>
    <w:rsid w:val="762E5486"/>
    <w:rsid w:val="762E7539"/>
    <w:rsid w:val="763070FF"/>
    <w:rsid w:val="763B21F1"/>
    <w:rsid w:val="763C184B"/>
    <w:rsid w:val="764C5480"/>
    <w:rsid w:val="76517A40"/>
    <w:rsid w:val="76545D7C"/>
    <w:rsid w:val="76585752"/>
    <w:rsid w:val="765A29F5"/>
    <w:rsid w:val="765B5DF4"/>
    <w:rsid w:val="765D2B18"/>
    <w:rsid w:val="765F348E"/>
    <w:rsid w:val="7662008E"/>
    <w:rsid w:val="76621169"/>
    <w:rsid w:val="766F6EAD"/>
    <w:rsid w:val="76771A2D"/>
    <w:rsid w:val="767B7092"/>
    <w:rsid w:val="76825311"/>
    <w:rsid w:val="76870CC1"/>
    <w:rsid w:val="76891047"/>
    <w:rsid w:val="768C1987"/>
    <w:rsid w:val="768E0A77"/>
    <w:rsid w:val="768E2BB8"/>
    <w:rsid w:val="76911C12"/>
    <w:rsid w:val="76913BE2"/>
    <w:rsid w:val="7692014A"/>
    <w:rsid w:val="769377BB"/>
    <w:rsid w:val="769D0DCC"/>
    <w:rsid w:val="76A019D0"/>
    <w:rsid w:val="76A13F2C"/>
    <w:rsid w:val="76A16BD6"/>
    <w:rsid w:val="76A527C3"/>
    <w:rsid w:val="76A92585"/>
    <w:rsid w:val="76AA71B4"/>
    <w:rsid w:val="76AF1C9B"/>
    <w:rsid w:val="76B3136D"/>
    <w:rsid w:val="76B46D14"/>
    <w:rsid w:val="76B743F3"/>
    <w:rsid w:val="76B7580E"/>
    <w:rsid w:val="76B9676F"/>
    <w:rsid w:val="76BA7305"/>
    <w:rsid w:val="76BD6060"/>
    <w:rsid w:val="76BE3E2C"/>
    <w:rsid w:val="76BF1553"/>
    <w:rsid w:val="76C30110"/>
    <w:rsid w:val="76C359FF"/>
    <w:rsid w:val="76C67B91"/>
    <w:rsid w:val="76C83A4D"/>
    <w:rsid w:val="76C930E0"/>
    <w:rsid w:val="76CA589E"/>
    <w:rsid w:val="76CB29FB"/>
    <w:rsid w:val="76D22F38"/>
    <w:rsid w:val="76DC7833"/>
    <w:rsid w:val="76DF7CA3"/>
    <w:rsid w:val="76E46956"/>
    <w:rsid w:val="76E614A2"/>
    <w:rsid w:val="76E949D9"/>
    <w:rsid w:val="76E97419"/>
    <w:rsid w:val="76EA3ED8"/>
    <w:rsid w:val="76EF36C2"/>
    <w:rsid w:val="76F34012"/>
    <w:rsid w:val="76F421F1"/>
    <w:rsid w:val="76F475D6"/>
    <w:rsid w:val="76F8382E"/>
    <w:rsid w:val="76F86086"/>
    <w:rsid w:val="76F946B4"/>
    <w:rsid w:val="76FC1F1B"/>
    <w:rsid w:val="76FF04A7"/>
    <w:rsid w:val="77000D51"/>
    <w:rsid w:val="77002AEC"/>
    <w:rsid w:val="77031610"/>
    <w:rsid w:val="77045AC6"/>
    <w:rsid w:val="7705504B"/>
    <w:rsid w:val="77097088"/>
    <w:rsid w:val="770F0BBD"/>
    <w:rsid w:val="77154B71"/>
    <w:rsid w:val="771C1C44"/>
    <w:rsid w:val="771E576F"/>
    <w:rsid w:val="77201348"/>
    <w:rsid w:val="772120EA"/>
    <w:rsid w:val="77265C80"/>
    <w:rsid w:val="772B6DE9"/>
    <w:rsid w:val="773205DC"/>
    <w:rsid w:val="773A6995"/>
    <w:rsid w:val="773B52CE"/>
    <w:rsid w:val="773D5CEE"/>
    <w:rsid w:val="773E5D66"/>
    <w:rsid w:val="774226FA"/>
    <w:rsid w:val="77494B0D"/>
    <w:rsid w:val="7750530B"/>
    <w:rsid w:val="77513928"/>
    <w:rsid w:val="775818F2"/>
    <w:rsid w:val="77584D6C"/>
    <w:rsid w:val="775C2530"/>
    <w:rsid w:val="7760103E"/>
    <w:rsid w:val="776262EB"/>
    <w:rsid w:val="77643CE2"/>
    <w:rsid w:val="77691F13"/>
    <w:rsid w:val="77725224"/>
    <w:rsid w:val="77736619"/>
    <w:rsid w:val="77737780"/>
    <w:rsid w:val="777C4C42"/>
    <w:rsid w:val="777C7256"/>
    <w:rsid w:val="77837808"/>
    <w:rsid w:val="778515B2"/>
    <w:rsid w:val="778C1A27"/>
    <w:rsid w:val="77931173"/>
    <w:rsid w:val="77933FB1"/>
    <w:rsid w:val="77A7562B"/>
    <w:rsid w:val="77AD35FB"/>
    <w:rsid w:val="77B378C4"/>
    <w:rsid w:val="77B42397"/>
    <w:rsid w:val="77B87E36"/>
    <w:rsid w:val="77BB38B3"/>
    <w:rsid w:val="77C55B1E"/>
    <w:rsid w:val="77C567D5"/>
    <w:rsid w:val="77CB1D42"/>
    <w:rsid w:val="77CE728A"/>
    <w:rsid w:val="77D3573F"/>
    <w:rsid w:val="77D535BB"/>
    <w:rsid w:val="77D70B61"/>
    <w:rsid w:val="77DF2D80"/>
    <w:rsid w:val="77E01E39"/>
    <w:rsid w:val="77E17F19"/>
    <w:rsid w:val="77E57571"/>
    <w:rsid w:val="77E82EEC"/>
    <w:rsid w:val="77EB5019"/>
    <w:rsid w:val="77EC7AEC"/>
    <w:rsid w:val="77F47238"/>
    <w:rsid w:val="77FC1457"/>
    <w:rsid w:val="77FE1E77"/>
    <w:rsid w:val="78016A77"/>
    <w:rsid w:val="78041F6A"/>
    <w:rsid w:val="78066149"/>
    <w:rsid w:val="780743A4"/>
    <w:rsid w:val="78076B6A"/>
    <w:rsid w:val="780D25D5"/>
    <w:rsid w:val="780E124A"/>
    <w:rsid w:val="7815304E"/>
    <w:rsid w:val="78186166"/>
    <w:rsid w:val="78205B6E"/>
    <w:rsid w:val="78235069"/>
    <w:rsid w:val="78257D14"/>
    <w:rsid w:val="782E0EB8"/>
    <w:rsid w:val="782E61AF"/>
    <w:rsid w:val="783270B4"/>
    <w:rsid w:val="7837209F"/>
    <w:rsid w:val="78376C25"/>
    <w:rsid w:val="783B2834"/>
    <w:rsid w:val="783F463F"/>
    <w:rsid w:val="784210CC"/>
    <w:rsid w:val="78422E8B"/>
    <w:rsid w:val="7842689E"/>
    <w:rsid w:val="78443991"/>
    <w:rsid w:val="78452FD4"/>
    <w:rsid w:val="784864DE"/>
    <w:rsid w:val="784E65D1"/>
    <w:rsid w:val="78553C0D"/>
    <w:rsid w:val="785F4AC2"/>
    <w:rsid w:val="7863555C"/>
    <w:rsid w:val="7867058F"/>
    <w:rsid w:val="7868065A"/>
    <w:rsid w:val="78680A80"/>
    <w:rsid w:val="786810A3"/>
    <w:rsid w:val="786A22F4"/>
    <w:rsid w:val="786B03B2"/>
    <w:rsid w:val="786D01A7"/>
    <w:rsid w:val="786D6DD4"/>
    <w:rsid w:val="78756520"/>
    <w:rsid w:val="78773AC6"/>
    <w:rsid w:val="787C2502"/>
    <w:rsid w:val="787D447A"/>
    <w:rsid w:val="78833CAC"/>
    <w:rsid w:val="788A0925"/>
    <w:rsid w:val="788C2A51"/>
    <w:rsid w:val="788F52EE"/>
    <w:rsid w:val="78954A28"/>
    <w:rsid w:val="78962C14"/>
    <w:rsid w:val="7896460A"/>
    <w:rsid w:val="7899570A"/>
    <w:rsid w:val="789B5421"/>
    <w:rsid w:val="789C375F"/>
    <w:rsid w:val="789D43BD"/>
    <w:rsid w:val="78A323FC"/>
    <w:rsid w:val="78A73B82"/>
    <w:rsid w:val="78A945A2"/>
    <w:rsid w:val="78AC1450"/>
    <w:rsid w:val="78AF4B03"/>
    <w:rsid w:val="78B03CEE"/>
    <w:rsid w:val="78B25343"/>
    <w:rsid w:val="78B5718D"/>
    <w:rsid w:val="78B93E5B"/>
    <w:rsid w:val="78B9787C"/>
    <w:rsid w:val="78C170E1"/>
    <w:rsid w:val="78C46742"/>
    <w:rsid w:val="78C63FF2"/>
    <w:rsid w:val="78C81AC1"/>
    <w:rsid w:val="78D03CBC"/>
    <w:rsid w:val="78D246CF"/>
    <w:rsid w:val="78D41267"/>
    <w:rsid w:val="78D46B84"/>
    <w:rsid w:val="78E76259"/>
    <w:rsid w:val="78E76970"/>
    <w:rsid w:val="78E8339A"/>
    <w:rsid w:val="78E87052"/>
    <w:rsid w:val="78F00D9A"/>
    <w:rsid w:val="78FE4105"/>
    <w:rsid w:val="78FF14DA"/>
    <w:rsid w:val="78FF5974"/>
    <w:rsid w:val="78FF7A27"/>
    <w:rsid w:val="790546D7"/>
    <w:rsid w:val="79055FFA"/>
    <w:rsid w:val="790F275A"/>
    <w:rsid w:val="7912140C"/>
    <w:rsid w:val="7912667A"/>
    <w:rsid w:val="79151485"/>
    <w:rsid w:val="791763B7"/>
    <w:rsid w:val="791A31EA"/>
    <w:rsid w:val="791E3CF0"/>
    <w:rsid w:val="79230CC4"/>
    <w:rsid w:val="79260402"/>
    <w:rsid w:val="79270D8A"/>
    <w:rsid w:val="792D4F1D"/>
    <w:rsid w:val="793333D2"/>
    <w:rsid w:val="79345103"/>
    <w:rsid w:val="79347E8A"/>
    <w:rsid w:val="79353050"/>
    <w:rsid w:val="793E7D42"/>
    <w:rsid w:val="794120A4"/>
    <w:rsid w:val="794121CF"/>
    <w:rsid w:val="79444497"/>
    <w:rsid w:val="79465E0A"/>
    <w:rsid w:val="794815BB"/>
    <w:rsid w:val="79490365"/>
    <w:rsid w:val="794A1FDB"/>
    <w:rsid w:val="794A6B61"/>
    <w:rsid w:val="79531C8B"/>
    <w:rsid w:val="79554273"/>
    <w:rsid w:val="7955530B"/>
    <w:rsid w:val="795A3946"/>
    <w:rsid w:val="795B28A6"/>
    <w:rsid w:val="795C4426"/>
    <w:rsid w:val="795C46F3"/>
    <w:rsid w:val="795D6C4F"/>
    <w:rsid w:val="795E0545"/>
    <w:rsid w:val="79623092"/>
    <w:rsid w:val="79633AB2"/>
    <w:rsid w:val="79640638"/>
    <w:rsid w:val="796706B2"/>
    <w:rsid w:val="79694F03"/>
    <w:rsid w:val="79766818"/>
    <w:rsid w:val="7977201D"/>
    <w:rsid w:val="7978479E"/>
    <w:rsid w:val="797851C2"/>
    <w:rsid w:val="798A22D7"/>
    <w:rsid w:val="798C35F3"/>
    <w:rsid w:val="798C6424"/>
    <w:rsid w:val="798C7B87"/>
    <w:rsid w:val="798F1021"/>
    <w:rsid w:val="79911A42"/>
    <w:rsid w:val="7992109B"/>
    <w:rsid w:val="79942320"/>
    <w:rsid w:val="79946760"/>
    <w:rsid w:val="799744F1"/>
    <w:rsid w:val="799B69BD"/>
    <w:rsid w:val="799C3989"/>
    <w:rsid w:val="799E3333"/>
    <w:rsid w:val="799F172E"/>
    <w:rsid w:val="79A13EB7"/>
    <w:rsid w:val="79A14320"/>
    <w:rsid w:val="79A22A06"/>
    <w:rsid w:val="79A354D9"/>
    <w:rsid w:val="79A47E6E"/>
    <w:rsid w:val="79A64926"/>
    <w:rsid w:val="79AB2B72"/>
    <w:rsid w:val="79B00192"/>
    <w:rsid w:val="79B81991"/>
    <w:rsid w:val="79BE5AC5"/>
    <w:rsid w:val="79BF15DC"/>
    <w:rsid w:val="79C6378B"/>
    <w:rsid w:val="79C71BF0"/>
    <w:rsid w:val="79C76223"/>
    <w:rsid w:val="79CE133C"/>
    <w:rsid w:val="79D84D00"/>
    <w:rsid w:val="79D87B6C"/>
    <w:rsid w:val="79DE53FE"/>
    <w:rsid w:val="79E37821"/>
    <w:rsid w:val="79E42D9A"/>
    <w:rsid w:val="79EE40DD"/>
    <w:rsid w:val="79EF3CDC"/>
    <w:rsid w:val="79F0674B"/>
    <w:rsid w:val="79F80BEA"/>
    <w:rsid w:val="79FA786D"/>
    <w:rsid w:val="79FF2F27"/>
    <w:rsid w:val="7A036A18"/>
    <w:rsid w:val="7A05197C"/>
    <w:rsid w:val="7A066A91"/>
    <w:rsid w:val="7A095743"/>
    <w:rsid w:val="7A18239E"/>
    <w:rsid w:val="7A185B76"/>
    <w:rsid w:val="7A1959A3"/>
    <w:rsid w:val="7A1F2213"/>
    <w:rsid w:val="7A215D45"/>
    <w:rsid w:val="7A221C5D"/>
    <w:rsid w:val="7A2C3F0D"/>
    <w:rsid w:val="7A324398"/>
    <w:rsid w:val="7A3356AA"/>
    <w:rsid w:val="7A3415A6"/>
    <w:rsid w:val="7A3626DF"/>
    <w:rsid w:val="7A366B4D"/>
    <w:rsid w:val="7A382CBF"/>
    <w:rsid w:val="7A420DE5"/>
    <w:rsid w:val="7A431B85"/>
    <w:rsid w:val="7A44638C"/>
    <w:rsid w:val="7A4A307C"/>
    <w:rsid w:val="7A4A4AF1"/>
    <w:rsid w:val="7A4B02F3"/>
    <w:rsid w:val="7A505796"/>
    <w:rsid w:val="7A5D1F16"/>
    <w:rsid w:val="7A5E49E9"/>
    <w:rsid w:val="7A5F4042"/>
    <w:rsid w:val="7A60672F"/>
    <w:rsid w:val="7A6E7713"/>
    <w:rsid w:val="7A780F94"/>
    <w:rsid w:val="7A783047"/>
    <w:rsid w:val="7A7B0D7E"/>
    <w:rsid w:val="7A7C0DD5"/>
    <w:rsid w:val="7A7C5B93"/>
    <w:rsid w:val="7A822A45"/>
    <w:rsid w:val="7A8A1FAC"/>
    <w:rsid w:val="7A8B765D"/>
    <w:rsid w:val="7A917DF4"/>
    <w:rsid w:val="7A955AA2"/>
    <w:rsid w:val="7A9711A9"/>
    <w:rsid w:val="7A9B00BB"/>
    <w:rsid w:val="7A9F3A0B"/>
    <w:rsid w:val="7A9F3BEA"/>
    <w:rsid w:val="7AA33A30"/>
    <w:rsid w:val="7AAB2A8E"/>
    <w:rsid w:val="7AB066E9"/>
    <w:rsid w:val="7AB432E8"/>
    <w:rsid w:val="7ABC4567"/>
    <w:rsid w:val="7AC44C54"/>
    <w:rsid w:val="7AC54306"/>
    <w:rsid w:val="7AC70453"/>
    <w:rsid w:val="7ACB27BB"/>
    <w:rsid w:val="7ACC6C5F"/>
    <w:rsid w:val="7AD17722"/>
    <w:rsid w:val="7AD43DD1"/>
    <w:rsid w:val="7AD513B2"/>
    <w:rsid w:val="7ADA50D0"/>
    <w:rsid w:val="7ADB1185"/>
    <w:rsid w:val="7AE21CAA"/>
    <w:rsid w:val="7AE36657"/>
    <w:rsid w:val="7AE71275"/>
    <w:rsid w:val="7AFB5822"/>
    <w:rsid w:val="7B020252"/>
    <w:rsid w:val="7B071B6E"/>
    <w:rsid w:val="7B097114"/>
    <w:rsid w:val="7B0B3C74"/>
    <w:rsid w:val="7B0B4A7A"/>
    <w:rsid w:val="7B10612B"/>
    <w:rsid w:val="7B1843EC"/>
    <w:rsid w:val="7B216118"/>
    <w:rsid w:val="7B230245"/>
    <w:rsid w:val="7B2B7991"/>
    <w:rsid w:val="7B2D2E84"/>
    <w:rsid w:val="7B2E5C2F"/>
    <w:rsid w:val="7B3236E6"/>
    <w:rsid w:val="7B360A42"/>
    <w:rsid w:val="7B3B4CFC"/>
    <w:rsid w:val="7B401D96"/>
    <w:rsid w:val="7B415327"/>
    <w:rsid w:val="7B491F02"/>
    <w:rsid w:val="7B4C127E"/>
    <w:rsid w:val="7B4F6B7B"/>
    <w:rsid w:val="7B5043DE"/>
    <w:rsid w:val="7B536746"/>
    <w:rsid w:val="7B570EB5"/>
    <w:rsid w:val="7B594BFB"/>
    <w:rsid w:val="7B5A7F4F"/>
    <w:rsid w:val="7B613CB5"/>
    <w:rsid w:val="7B647FC7"/>
    <w:rsid w:val="7B6D55CB"/>
    <w:rsid w:val="7B6E5BC1"/>
    <w:rsid w:val="7B75259E"/>
    <w:rsid w:val="7B850DDC"/>
    <w:rsid w:val="7B8B6739"/>
    <w:rsid w:val="7B925FDE"/>
    <w:rsid w:val="7B995294"/>
    <w:rsid w:val="7B9D600F"/>
    <w:rsid w:val="7BA429A7"/>
    <w:rsid w:val="7BA875A6"/>
    <w:rsid w:val="7BA97FC7"/>
    <w:rsid w:val="7BAF6CF2"/>
    <w:rsid w:val="7BB86E5F"/>
    <w:rsid w:val="7BB939E5"/>
    <w:rsid w:val="7BBB4405"/>
    <w:rsid w:val="7BC23B51"/>
    <w:rsid w:val="7BCB5D70"/>
    <w:rsid w:val="7BD42A63"/>
    <w:rsid w:val="7BDC7AE0"/>
    <w:rsid w:val="7BDF2228"/>
    <w:rsid w:val="7BE40CB3"/>
    <w:rsid w:val="7BEB46F7"/>
    <w:rsid w:val="7BF06666"/>
    <w:rsid w:val="7BF545EB"/>
    <w:rsid w:val="7BF77601"/>
    <w:rsid w:val="7BFB65B9"/>
    <w:rsid w:val="7BFD3FCE"/>
    <w:rsid w:val="7BFD5426"/>
    <w:rsid w:val="7C000845"/>
    <w:rsid w:val="7C0F3C46"/>
    <w:rsid w:val="7C13343B"/>
    <w:rsid w:val="7C143518"/>
    <w:rsid w:val="7C145851"/>
    <w:rsid w:val="7C18661C"/>
    <w:rsid w:val="7C1D1B23"/>
    <w:rsid w:val="7C1E4C30"/>
    <w:rsid w:val="7C237FBB"/>
    <w:rsid w:val="7C24126F"/>
    <w:rsid w:val="7C283DBB"/>
    <w:rsid w:val="7C291D08"/>
    <w:rsid w:val="7C3A174A"/>
    <w:rsid w:val="7C4603DF"/>
    <w:rsid w:val="7C472EFB"/>
    <w:rsid w:val="7C4B015A"/>
    <w:rsid w:val="7C4B491D"/>
    <w:rsid w:val="7C596E2C"/>
    <w:rsid w:val="7C5C77FF"/>
    <w:rsid w:val="7C680059"/>
    <w:rsid w:val="7C6A6202"/>
    <w:rsid w:val="7C733B53"/>
    <w:rsid w:val="7C752273"/>
    <w:rsid w:val="7C780AAD"/>
    <w:rsid w:val="7C801A9F"/>
    <w:rsid w:val="7C827506"/>
    <w:rsid w:val="7C892290"/>
    <w:rsid w:val="7C8C0A8D"/>
    <w:rsid w:val="7C97782F"/>
    <w:rsid w:val="7C9937EB"/>
    <w:rsid w:val="7CA53DF0"/>
    <w:rsid w:val="7CA836AC"/>
    <w:rsid w:val="7CAC1084"/>
    <w:rsid w:val="7CAF7B16"/>
    <w:rsid w:val="7CB65EE7"/>
    <w:rsid w:val="7CBD4A88"/>
    <w:rsid w:val="7CC31701"/>
    <w:rsid w:val="7CCC4CE7"/>
    <w:rsid w:val="7CD50232"/>
    <w:rsid w:val="7CDB455B"/>
    <w:rsid w:val="7CE062FF"/>
    <w:rsid w:val="7CE442C4"/>
    <w:rsid w:val="7CE7308D"/>
    <w:rsid w:val="7CEA2A17"/>
    <w:rsid w:val="7CEC7FBE"/>
    <w:rsid w:val="7CF01DAD"/>
    <w:rsid w:val="7CF155DD"/>
    <w:rsid w:val="7CF20131"/>
    <w:rsid w:val="7CF30BD7"/>
    <w:rsid w:val="7CF3268D"/>
    <w:rsid w:val="7CF71B4F"/>
    <w:rsid w:val="7CF7644A"/>
    <w:rsid w:val="7CF77783"/>
    <w:rsid w:val="7CF94D29"/>
    <w:rsid w:val="7D077814"/>
    <w:rsid w:val="7D08480E"/>
    <w:rsid w:val="7D0B40D7"/>
    <w:rsid w:val="7D0D54BA"/>
    <w:rsid w:val="7D206BAF"/>
    <w:rsid w:val="7D281A7B"/>
    <w:rsid w:val="7D385FFD"/>
    <w:rsid w:val="7D3870F7"/>
    <w:rsid w:val="7D3A5E62"/>
    <w:rsid w:val="7D402B12"/>
    <w:rsid w:val="7D4365B7"/>
    <w:rsid w:val="7D443E63"/>
    <w:rsid w:val="7D475F8F"/>
    <w:rsid w:val="7D4A6009"/>
    <w:rsid w:val="7D4B6A29"/>
    <w:rsid w:val="7D55371B"/>
    <w:rsid w:val="7D59105C"/>
    <w:rsid w:val="7D5A7974"/>
    <w:rsid w:val="7D5B2447"/>
    <w:rsid w:val="7D5C4F1A"/>
    <w:rsid w:val="7D620487"/>
    <w:rsid w:val="7D661C0D"/>
    <w:rsid w:val="7D6C2E8F"/>
    <w:rsid w:val="7D6F68FF"/>
    <w:rsid w:val="7D725AC4"/>
    <w:rsid w:val="7D73596F"/>
    <w:rsid w:val="7D7B40BC"/>
    <w:rsid w:val="7D7B4F6A"/>
    <w:rsid w:val="7D823A75"/>
    <w:rsid w:val="7D823D47"/>
    <w:rsid w:val="7D8B597D"/>
    <w:rsid w:val="7D8C2B9A"/>
    <w:rsid w:val="7D8D7D41"/>
    <w:rsid w:val="7D9243A3"/>
    <w:rsid w:val="7D975B62"/>
    <w:rsid w:val="7D9B3161"/>
    <w:rsid w:val="7D9C1DBB"/>
    <w:rsid w:val="7DA1133E"/>
    <w:rsid w:val="7DA35FEC"/>
    <w:rsid w:val="7DA372BD"/>
    <w:rsid w:val="7DA8053D"/>
    <w:rsid w:val="7DAC1673"/>
    <w:rsid w:val="7DAD5BFA"/>
    <w:rsid w:val="7DAD75C1"/>
    <w:rsid w:val="7DB042A2"/>
    <w:rsid w:val="7DB46219"/>
    <w:rsid w:val="7DB70A60"/>
    <w:rsid w:val="7DBA15DB"/>
    <w:rsid w:val="7DBE16B8"/>
    <w:rsid w:val="7DBE6DF0"/>
    <w:rsid w:val="7DC3101F"/>
    <w:rsid w:val="7DC42B41"/>
    <w:rsid w:val="7DC72998"/>
    <w:rsid w:val="7DC80377"/>
    <w:rsid w:val="7DCE536A"/>
    <w:rsid w:val="7DD17497"/>
    <w:rsid w:val="7DD21F6A"/>
    <w:rsid w:val="7DD510B0"/>
    <w:rsid w:val="7DD87FAA"/>
    <w:rsid w:val="7DE02FC0"/>
    <w:rsid w:val="7DE16D4F"/>
    <w:rsid w:val="7DE66422"/>
    <w:rsid w:val="7DE86E42"/>
    <w:rsid w:val="7DEA43E8"/>
    <w:rsid w:val="7DEE4A49"/>
    <w:rsid w:val="7DF63F6F"/>
    <w:rsid w:val="7DFB0623"/>
    <w:rsid w:val="7DFB53AD"/>
    <w:rsid w:val="7DFC50DA"/>
    <w:rsid w:val="7DFF2C2F"/>
    <w:rsid w:val="7E0054F6"/>
    <w:rsid w:val="7E01549F"/>
    <w:rsid w:val="7E090A58"/>
    <w:rsid w:val="7E094BEB"/>
    <w:rsid w:val="7E0A76BF"/>
    <w:rsid w:val="7E0C2FDF"/>
    <w:rsid w:val="7E0C4C65"/>
    <w:rsid w:val="7E1453C1"/>
    <w:rsid w:val="7E1C1A4A"/>
    <w:rsid w:val="7E1D6CC4"/>
    <w:rsid w:val="7E25673C"/>
    <w:rsid w:val="7E274C7E"/>
    <w:rsid w:val="7E2B2C4D"/>
    <w:rsid w:val="7E2F3159"/>
    <w:rsid w:val="7E350421"/>
    <w:rsid w:val="7E35736D"/>
    <w:rsid w:val="7E365FF5"/>
    <w:rsid w:val="7E372D57"/>
    <w:rsid w:val="7E381BB5"/>
    <w:rsid w:val="7E3D06B7"/>
    <w:rsid w:val="7E3D77F4"/>
    <w:rsid w:val="7E424E13"/>
    <w:rsid w:val="7E4268E8"/>
    <w:rsid w:val="7E4F2903"/>
    <w:rsid w:val="7E530320"/>
    <w:rsid w:val="7E5E34B4"/>
    <w:rsid w:val="7E5E6964"/>
    <w:rsid w:val="7E652153"/>
    <w:rsid w:val="7E670B84"/>
    <w:rsid w:val="7E69612A"/>
    <w:rsid w:val="7E6C61A3"/>
    <w:rsid w:val="7E6D761B"/>
    <w:rsid w:val="7E711705"/>
    <w:rsid w:val="7E733129"/>
    <w:rsid w:val="7E741236"/>
    <w:rsid w:val="7E762E96"/>
    <w:rsid w:val="7E8451A8"/>
    <w:rsid w:val="7E876E48"/>
    <w:rsid w:val="7E8802F1"/>
    <w:rsid w:val="7E8B09B5"/>
    <w:rsid w:val="7E8B1E21"/>
    <w:rsid w:val="7E9257DB"/>
    <w:rsid w:val="7E96406C"/>
    <w:rsid w:val="7E971734"/>
    <w:rsid w:val="7E9F038B"/>
    <w:rsid w:val="7EA32B56"/>
    <w:rsid w:val="7EA459AB"/>
    <w:rsid w:val="7EA47405"/>
    <w:rsid w:val="7EA47799"/>
    <w:rsid w:val="7EA67681"/>
    <w:rsid w:val="7EA84643"/>
    <w:rsid w:val="7EA8507E"/>
    <w:rsid w:val="7EA86554"/>
    <w:rsid w:val="7EAB0E2B"/>
    <w:rsid w:val="7EAB6369"/>
    <w:rsid w:val="7EB05101"/>
    <w:rsid w:val="7EB10A2F"/>
    <w:rsid w:val="7EB27CBD"/>
    <w:rsid w:val="7EB43ECF"/>
    <w:rsid w:val="7EB47316"/>
    <w:rsid w:val="7EB83A43"/>
    <w:rsid w:val="7EB87DB0"/>
    <w:rsid w:val="7EB91C16"/>
    <w:rsid w:val="7EB94936"/>
    <w:rsid w:val="7EBB1EDC"/>
    <w:rsid w:val="7EC11FCF"/>
    <w:rsid w:val="7EC16B55"/>
    <w:rsid w:val="7ECD2539"/>
    <w:rsid w:val="7ECD55DA"/>
    <w:rsid w:val="7ECD6D3B"/>
    <w:rsid w:val="7ED1073A"/>
    <w:rsid w:val="7ED23A8F"/>
    <w:rsid w:val="7EDA0F57"/>
    <w:rsid w:val="7EDE5C60"/>
    <w:rsid w:val="7EE15047"/>
    <w:rsid w:val="7EEA5AAC"/>
    <w:rsid w:val="7EF2200D"/>
    <w:rsid w:val="7EF42104"/>
    <w:rsid w:val="7EF44905"/>
    <w:rsid w:val="7EF676AA"/>
    <w:rsid w:val="7EF81C4F"/>
    <w:rsid w:val="7EFE6DF7"/>
    <w:rsid w:val="7F007D74"/>
    <w:rsid w:val="7F067B28"/>
    <w:rsid w:val="7F076A8B"/>
    <w:rsid w:val="7F0C1E16"/>
    <w:rsid w:val="7F121D42"/>
    <w:rsid w:val="7F1702F0"/>
    <w:rsid w:val="7F175454"/>
    <w:rsid w:val="7F23500C"/>
    <w:rsid w:val="7F254C93"/>
    <w:rsid w:val="7F2B6356"/>
    <w:rsid w:val="7F2F696F"/>
    <w:rsid w:val="7F346FA5"/>
    <w:rsid w:val="7F39245E"/>
    <w:rsid w:val="7F3B1B6B"/>
    <w:rsid w:val="7F4212B7"/>
    <w:rsid w:val="7F422C7B"/>
    <w:rsid w:val="7F44052B"/>
    <w:rsid w:val="7F4954DA"/>
    <w:rsid w:val="7F532551"/>
    <w:rsid w:val="7F563F8B"/>
    <w:rsid w:val="7F592169"/>
    <w:rsid w:val="7F5957E8"/>
    <w:rsid w:val="7F5C456D"/>
    <w:rsid w:val="7F5D23E8"/>
    <w:rsid w:val="7F5F1417"/>
    <w:rsid w:val="7F694681"/>
    <w:rsid w:val="7F6D71CD"/>
    <w:rsid w:val="7F73434A"/>
    <w:rsid w:val="7F745D27"/>
    <w:rsid w:val="7F762068"/>
    <w:rsid w:val="7F7B051D"/>
    <w:rsid w:val="7F7E6BC6"/>
    <w:rsid w:val="7F81678B"/>
    <w:rsid w:val="7F88080E"/>
    <w:rsid w:val="7F8A0016"/>
    <w:rsid w:val="7F8B0377"/>
    <w:rsid w:val="7F8E03F1"/>
    <w:rsid w:val="7F91046A"/>
    <w:rsid w:val="7F912F54"/>
    <w:rsid w:val="7F9A720F"/>
    <w:rsid w:val="7F9B7C30"/>
    <w:rsid w:val="7F9D4376"/>
    <w:rsid w:val="7FA05778"/>
    <w:rsid w:val="7FA13048"/>
    <w:rsid w:val="7FAD6B41"/>
    <w:rsid w:val="7FAE21BC"/>
    <w:rsid w:val="7FB13741"/>
    <w:rsid w:val="7FB32945"/>
    <w:rsid w:val="7FB42B4D"/>
    <w:rsid w:val="7FB93611"/>
    <w:rsid w:val="7FBF0B39"/>
    <w:rsid w:val="7FC150AC"/>
    <w:rsid w:val="7FC32652"/>
    <w:rsid w:val="7FCD302E"/>
    <w:rsid w:val="7FCF2838"/>
    <w:rsid w:val="7FD11F99"/>
    <w:rsid w:val="7FDA1A24"/>
    <w:rsid w:val="7FE026C1"/>
    <w:rsid w:val="7FE11749"/>
    <w:rsid w:val="7FE66D69"/>
    <w:rsid w:val="7FE738EF"/>
    <w:rsid w:val="7FED78EC"/>
    <w:rsid w:val="7FEE64B5"/>
    <w:rsid w:val="7FF230B5"/>
    <w:rsid w:val="7FF65C01"/>
    <w:rsid w:val="7FF97738"/>
    <w:rsid w:val="7FFA7450"/>
    <w:rsid w:val="7FFD53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kern w:val="0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9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qyr\AppData\Roaming\kingsoft\office6\templates\download\ddc2ebac-8541-4382-99ca-bd08f2bc456e\&#21512;&#20316;&#21327;&#35758;&#23553;&#38754;&#23553;&#24213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2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合作协议封面封底.docx</Template>
  <Pages>7</Pages>
  <Words>3505</Words>
  <Characters>5498</Characters>
  <Lines>0</Lines>
  <Paragraphs>0</Paragraphs>
  <TotalTime>328</TotalTime>
  <ScaleCrop>false</ScaleCrop>
  <LinksUpToDate>false</LinksUpToDate>
  <CharactersWithSpaces>6894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2021-10-12T08:51:00Z</dcterms:created>
  <dc:creator>QYResearch创始人</dc:creator>
  <cp:lastModifiedBy>QYResearch创始人</cp:lastModifiedBy>
  <dcterms:modified xsi:type="dcterms:W3CDTF">2022-04-21T09:24:57Z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KSOTemplateUUID">
    <vt:lpwstr>v1.0_mb_I0cNGWN6gvNy9FgJpfDRPg==</vt:lpwstr>
  </property>
  <property fmtid="{D5CDD505-2E9C-101B-9397-08002B2CF9AE}" pid="4" name="ICV">
    <vt:lpwstr>4A9687CC29AF4A47B2B2DA8A015F94B1</vt:lpwstr>
  </property>
  <property fmtid="{D5CDD505-2E9C-101B-9397-08002B2CF9AE}" pid="5" name="commondata">
    <vt:lpwstr>eyJjb3VudCI6MTczLCJoZGlkIjoiNjdhMTMwNDYzZWIwOTU0NDRlYjIzNmI5NWQ1MzBlYjAiLCJ1c2VyQ291bnQiOjE3M30=</vt:lpwstr>
  </property>
</Properties>
</file>