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一次导管固定器市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场份额调研报告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72pt;width:509.15pt;z-index:251661312;mso-width-relative:page;mso-height-relative:page;" filled="f" stroked="f" coordsize="21600,21600" o:gfxdata="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7cC7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一次导管固定器市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场份额调研报告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【报告篇幅】：150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【报告图表数】：203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本文调研和分析全球一次导管固定器发展现状及未来趋势，核心内容如下：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（1）全球市场总体规模，分别按销量和按收入进行了统计分析，历史数据2017-2021年，预测数据2022至2028年。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（2）全球市场竞争格局，全球市场头部企业一次导管固定器销量、收入、价格市场占有率及行业排名，数据2017-2021年。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（3）中国市场竞争格局，中国市场头部企业一次导管固定器销量、收入、价格市场占有率及行业排名，数据2017-2021年，包括国际企业及中国本土企业。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（4）全球重点国家及地区一次导管固定器需求结构。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（5）全球一次导管固定器核心生产地区及其产量、产能。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（6）一次导管固定器行业产业链上游、中游及下游分析。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据恒州诚思调研统计，2021年全球一次导管固定器市场规模约 亿元，2017-2021年年复合增长率CAGR约为 %，预计未来将持续保持平稳增长的态势，到2028年市场规模将接近 亿元，未来六年CAGR为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从核心市场看，中国一次导管固定器市场占据全球约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%。随着国内企业产品开发速度加快，随着新技术和产业政策的双轮驱动，未来中国一次导管固定器市场将迎来发展机遇，预计到2028年中国一次导管固定器市场将增长至 亿元，2022-2028年年复合增长率约为 %。2021年美国市场规模为 亿元，同期欧洲为 亿元，预计未来六年，这两地区CAGR分别为 %和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头部企业包括：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B. Braun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Baxter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ICU Medical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ConvaTec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Merit Medical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Owens＆Minor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Enovis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Dale Medical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Integra LifeSciences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Medline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创奇医疗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山东速康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山东圣纳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江苏盛纳凯尔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青岛明月生物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江苏萨格瑞尔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引流管稳定装置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硬膜外导管稳定装置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末梢类导管稳定装置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中心静脉导管稳定装置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动脉导管固定装置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医院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急诊诊所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家庭医疗保健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本文重点关注如下国家或地区：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北美市场（美国、加拿大和墨西哥）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欧洲市场（德国、法国、英国、俄罗斯、意大利和欧洲其他国家）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亚太市场（中国、日本、韩国、印度、东南亚和澳大利亚等）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南美市场（巴西等）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本文正文共11章，各章节主要内容如下：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第1章：一次导管固定器定义及分类、全球及中国市场规模（按销量和按收入计）、行业发展机遇、挑战、趋势及政策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第2章：全球一次导管固定器头部厂商，销量和收入市场占有率及排名，全球一次导管固定器产地分布等。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第3章：中国一次导管固定器头部厂商，销量和收入市场占有率及排名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第4章：全球一次导管固定器产能、产量及主要生产地区规模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第5章：产业链、上游、中游和下游分析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第6章：全球不同产品类型一次导管固定器销量、收入、价格及份额等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第7章：全球不同应用一次导管固定器销量、收入、价格及份额等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第8章：全球主要地区/国家一次导管固定器销量及销售额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第9章：全球主要地区/国家一次导管固定器需求结构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第10章：全球一次导管固定器头部厂商基本情况介绍，包括公司简介、一次导管固定器产品型号、销量、收入、价格及最新动态等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一次导管固定器市场概述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一次导管固定器定义及分类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全球一次导管固定器行业市场规模及预测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按收入计，全球一次导管固定器市场规模，2017-2028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按销量计，全球一次导管固定器市场规模，2017-2028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全球一次导管固定器价格趋势，2017-2028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中国一次导管固定器行业市场规模及预测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按收入计，中国一次导管固定器市场规模，2017-2028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按销量计，中国一次导管固定器市场规模，2017-2028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中国一次导管固定器价格趋势，2017-2028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中国在全球市场的地位分析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按收入计，中国在全球一次导管固定器市场的占比，2017-2028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按销量计，中国在全球一次导管固定器市场的占比，2017-2028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中国与全球一次导管固定器市场规模增速对比，2017-2028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1.5 行业发展机遇、挑战、趋势及政策分析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1.5.1 一次导管固定器行业驱动因素及发展机遇分析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1.5.2 一次导管固定器行业阻碍因素及面临的挑战分析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1.5.3 一次导管固定器行业发展趋势分析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1.5.4 中国市场相关行业政策分析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全球头部厂商市场占有率及排名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按一次导管固定器收入计，全球头部厂商市场占有率，2017-2022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按一次导管固定器销量计，全球头部厂商市场占有率，2017-2022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一次导管固定器价格对比，全球头部厂商价格，2017-2022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全球第一梯队、第二梯队和第三梯队，三类一次导管固定器市场参与者分析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2.5 全球一次导管固定器行业集中度分析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2.6 全球一次导管固定器行业企业并购情况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2.7 全球一次导管固定器行业头部厂商产品列举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中国市场头部厂商市场占有率及排名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按一次导管固定器收入计，中国市场头部厂商市场占比，2017-2022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按一次导管固定器销量计，中国市场头部厂商市场份额，2017-2022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中国市场一次导管固定器参与者份额：第一梯队、第二梯队、第三梯队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全球主要地区产能及产量分析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全球一次导管固定器行业总产能、产量及产能利用率，2017-2028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全球主要地区一次导管固定器产能分析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全球主要地区一次导管固定器产量及未来增速预测，2017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全球主要生产地区及一次导管固定器产量，2017-2028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全球主要生产地区及一次导管固定器产量份额，2017-2028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行业产业链分析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一次导管固定器行业产业链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上游分析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一次导管固定器核心原料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一次导管固定器原料供应商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中游分析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一次导管固定器生产方式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5.6 一次导管固定器行业采购模式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5.7 一次导管固定器行业销售模式及销售渠道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5.7.1 一次导管固定器销售渠道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5.7.2 一次导管固定器代表性经销商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按产品类型拆分，市场规模分析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一次导管固定器行业产品分类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引流管稳定装置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硬膜外导管稳定装置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6.1.3 末梢类导管稳定装置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6.1.4 中心静脉导管稳定装置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6.1.5 动脉导管固定装置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6.1.6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按产品类型拆分，全球一次导管固定器细分市场规模增速预测，2017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按产品类型拆分，全球一次导管固定器细分市场规模（按收入），2017-2028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按产品类型拆分，全球一次导管固定器细分市场规模（按销量），2017-2028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按产品类型拆分，全球一次导管固定器细分市场价格，2017-2028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全球一次导管固定器市场下游行业分布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一次导管固定器行业下游分布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医院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急诊诊所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7.1.3 家庭医疗保健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全球一次导管固定器主要下游市场规模增速预测，2017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按应用拆分，全球一次导管固定器细分市场规模（按收入），2017-2028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按应用拆分，全球一次导管固定器细分市场规模（按销量），2017-2028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7.5 按应用拆分，全球一次导管固定器细分市场价格，2017-2028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全球主要地区市场规模对比分析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全球主要地区一次导管固定器市场规模增速预测，2017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全球主要地区一次导管固定器市场规模（按收入），2017-2028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全球主要地区一次导管固定器市场规模（按销量），2017-2028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8.4.1 北美一次导管固定器市场规模预测，2017-2028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8.4.2 北美一次导管固定器市场规模，按国家细分，2021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8.5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8.5.1 欧洲一次导管固定器市场规模预测，2017-2028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8.5.2 欧洲一次导管固定器市场规模，按国家细分，2021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8.6 亚太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8.6.1 亚太一次导管固定器市场规模预测，2017-2028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8.6.2 亚太一次导管固定器市场规模，按国家/地区细分，2021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8.7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8.7.1 南美一次导管固定器市场规模预测，2017-2028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8.7.2 南美一次导管固定器市场规模，按国家细分，2021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8.8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全球主要国家/地区需求结构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全球主要国家/地区一次导管固定器市场规模增速预测，2017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全球主要国家/地区一次导管固定器市场规模（按收入），2017-2028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全球主要国家/地区一次导管固定器市场规模（按销量），2017-2028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美国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美国一次导管固定器市场规模（按销量），2017-2028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美国市场不同产品类型 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美国市场不同应用一次导管固定器份额（按销量），2021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欧洲一次导管固定器市场规模（按销量），2017-2028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欧洲市场不同产品类型 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欧洲市场不同应用一次导管固定器份额（按销量），2021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中国一次导管固定器市场规模（按销量），2017-2028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中国市场不同产品类型 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中国市场不同应用一次导管固定器份额（按销量），2021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日本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日本一次导管固定器市场规模（按销量），2017-2028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日本市场不同产品类型 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日本市场不同应用一次导管固定器份额（按销量），2021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韩国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韩国一次导管固定器市场规模（按销量），2017-2028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韩国市场不同产品类型 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韩国市场不同应用一次导管固定器份额（按销量），2021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东南亚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东南亚一次导管固定器市场规模（按销量），2017-2028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东南亚市场不同产品类型 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东南亚市场不同应用一次导管固定器份额（按销量），2021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印度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印度一次导管固定器市场规模（按销量），2017-2028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印度市场不同产品类型 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印度市场不同应用一次导管固定器份额（按销量），2021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南美一次导管固定器市场规模（按销量），2017-2028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南美市场不同产品类型 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南美市场不同应用一次导管固定器份额（按销量），2021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中东及非洲一次导管固定器市场规模（按销量），2017-2028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中东及非洲市场不同产品类型 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中东及非洲市场不同应用一次导管固定器份额（按销量），2021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主要一次导管固定器厂商简介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BD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10.1.1 BD基本信息、一次导管固定器生产基地、销售区域、竞争对手及市场地位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10.1.2 BD一次导管固定器产品型号、规格、参数及市场应用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10.1.3 BD一次导管固定器销量、收入、价格及毛利率（2017-2022）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10.1.4 BD公司简介及主要业务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10.1.5 BD企业最新动态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B. Braun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10.2.1 B. Braun基本信息、一次导管固定器生产基地、销售区域、竞争对手及市场地位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10.2.2 B. Braun一次导管固定器产品型号、规格、参数及市场应用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10.2.3 B. Braun一次导管固定器销量、收入、价格及毛利率（2017-2022）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10.2.4 B. Braun公司简介及主要业务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10.2.5 B. Braun企业最新动态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3M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10.3.1 3M基本信息、一次导管固定器生产基地、销售区域、竞争对手及市场地位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10.3.2 3M一次导管固定器产品型号、规格、参数及市场应用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10.3.3 3M一次导管固定器销量、收入、价格及毛利率（2017-2022）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10.3.4 3M公司简介及主要业务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10.3.5 3M企业最新动态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Baxter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10.4.1 Baxter基本信息、一次导管固定器生产基地、销售区域、竞争对手及市场地位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10.4.2 Baxter一次导管固定器产品型号、规格、参数及市场应用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10.4.3 Baxter一次导管固定器销量、收入、价格及毛利率（2017-2022）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10.4.4 Baxter公司简介及主要业务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10.4.5 Baxter企业最新动态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10.5 ICU Medical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10.5.1 ICU Medical基本信息、一次导管固定器生产基地、销售区域、竞争对手及市场地位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10.5.2 ICU Medical一次导管固定器产品型号、规格、参数及市场应用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10.5.3 ICU Medical一次导管固定器销量、收入、价格及毛利率（2017-2022）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10.5.4 ICU Medical公司简介及主要业务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10.5.5 ICU Medical企业最新动态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10.6 ConvaTec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10.6.1 ConvaTec基本信息、一次导管固定器生产基地、销售区域、竞争对手及市场地位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10.6.2 ConvaTec一次导管固定器产品型号、规格、参数及市场应用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10.6.3 ConvaTec一次导管固定器销量、收入、价格及毛利率（2017-2022）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10.6.4 ConvaTec公司简介及主要业务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10.6.5 ConvaTec企业最新动态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10.7 Merit Medical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10.7.1 Merit Medical Systems基本信息、一次导管固定器生产基地、销售区域、竞争对手及市场地位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10.7.2 Merit Medical Systems一次导管固定器产品型号、规格、参数及市场应用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10.7.3 Merit Medical Systems一次导管固定器销量、收入、价格及毛利率（2017-2022）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10.7.4 Merit Medical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10.7.5 Merit Medical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10.8 Owens＆Minor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10.8.1 Owens＆Minor基本信息、一次导管固定器生产基地、销售区域、竞争对手及市场地位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10.8.2 Owens＆Minor一次导管固定器产品型号、规格、参数及市场应用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10.8.3 Owens＆Minor一次导管固定器销量、收入、价格及毛利率（2017-2022）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10.8.4 Owens＆Minor公司简介及主要业务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10.8.5 Owens＆Minor企业最新动态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10.9 Enovis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10.9.1 Enovis Corporation基本信息、一次导管固定器生产基地、销售区域、竞争对手及市场地位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10.9.2 Enovis Corporation一次导管固定器产品型号、规格、参数及市场应用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10.9.3 Enovis Corporation一次导管固定器销量、收入、价格及毛利率（2017-2022）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10.9.4 Enovis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10.9.5 Enovis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10.10 Dale Medical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10.10.1 Dale Medical基本信息、一次导管固定器生产基地、销售区域、竞争对手及市场地位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10.10.2 Dale Medical一次导管固定器产品型号、规格、参数及市场应用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10.10.3 Dale Medical一次导管固定器销量、收入、价格及毛利率（2017-2022）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10.10.4 Dale Medical公司简介及主要业务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10.10.5 Dale Medical企业最新动态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10.11 Integra LifeSciences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10.11.1 Integra LifeSciences基本信息、一次导管固定器生产基地、销售区域、竞争对手及市场地位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10.11.2 Integra LifeSciences一次导管固定器产品型号、规格、参数及市场应用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10.11.3 Integra LifeSciences一次导管固定器销量、收入、价格及毛利率（2017-2022）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10.11.4 Integra LifeSciences公司简介及主要业务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10.11.5 Integra LifeSciences企业最新动态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10.12 Medline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10.12.1 Medline基本信息、一次导管固定器生产基地、销售区域、竞争对手及市场地位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10.12.2 Medline一次导管固定器产品型号、规格、参数及市场应用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10.12.3 Medline一次导管固定器销量、收入、价格及毛利率（2017-2022）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10.12.4 Medline公司简介及主要业务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10.12.5 Medline企业最新动态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10.13 创奇医疗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10.13.1 创奇医疗基本信息、一次导管固定器生产基地、销售区域、竞争对手及市场地位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10.13.2 创奇医疗一次导管固定器产品型号、规格、参数及市场应用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10.13.3 创奇医疗一次导管固定器销量、收入、价格及毛利率（2017-2022）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10.13.4 创奇医疗公司简介及主要业务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10.13.5 创奇医疗企业最新动态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10.14 山东速康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10.14.1 山东速康基本信息、一次导管固定器生产基地、销售区域、竞争对手及市场地位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10.14.2 山东速康一次导管固定器产品型号、规格、参数及市场应用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10.14.3 山东速康一次导管固定器销量、收入、价格及毛利率（2017-2022）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10.14.4 山东速康公司简介及主要业务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10.14.5 山东速康企业最新动态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10.15 山东圣纳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10.15.1 山东圣纳基本信息、一次导管固定器生产基地、销售区域、竞争对手及市场地位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10.15.2 山东圣纳一次导管固定器产品型号、规格、参数及市场应用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10.15.3 山东圣纳一次导管固定器销量、收入、价格及毛利率（2017-2022）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10.15.4 山东圣纳公司简介及主要业务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10.15.5 山东圣纳企业最新动态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10.16 江苏盛纳凯尔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10.16.1 江苏盛纳凯尔基本信息、一次导管固定器生产基地、销售区域、竞争对手及市场地位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10.16.2 江苏盛纳凯尔一次导管固定器产品型号、规格、参数及市场应用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10.16.3 江苏盛纳凯尔一次导管固定器销量、收入、价格及毛利率（2017-2022）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10.16.4 江苏盛纳凯尔公司简介及主要业务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10.16.5 江苏盛纳凯尔企业最新动态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10.17 青岛明月生物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10.17.1 青岛明月生物基本信息、一次导管固定器生产基地、销售区域、竞争对手及市场地位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10.17.2 青岛明月生物一次导管固定器产品型号、规格、参数及市场应用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10.17.3 青岛明月生物一次导管固定器销量、收入、价格及毛利率（2017-2022）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10.17.4 青岛明月生物公司简介及主要业务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10.17.5 青岛明月生物企业最新动态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10.18 江苏萨格瑞尔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10.18.1 江苏萨格瑞尔基本信息、一次导管固定器生产基地、销售区域、竞争对手及市场地位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10.18.2 江苏萨格瑞尔一次导管固定器产品型号、规格、参数及市场应用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10.18.3 江苏萨格瑞尔一次导管固定器销量、收入、价格及毛利率（2017-2022）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10.18.4 江苏萨格瑞尔公司简介及主要业务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10.18.5 江苏萨格瑞尔企业最新动态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12.2.1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12.2.2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中国与全球一次导管固定器市场规模增速对比（2017-2028）&amp;（万元）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全球一次导管固定器行业面临的阻碍因素及挑战分析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全球一次导管固定器行业发展趋势分析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中国市场相关行业政策分析及影响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全球头部厂商一次导管固定器收入（2017-2022）&amp;（万元），按2021年数据排名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全球头部厂商一次导管固定器收入份额，2017-2022，按2021年数据排名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全球头部厂商一次导管固定器销量（2017-2022）&amp;（件），按2021年数据排名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全球头部厂商一次导管固定器销量份额，2017-2022，按2021年数据排名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全球头部厂商一次导管固定器价格（2017-2022）&amp;（元/件）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行业集中度分析，近三年（2020-2022）全球一次导管固定器 CR3（前三大厂商市场份额）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全球一次导管固定器行业企业并购情况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全球一次导管固定器行业头部厂商产品列举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全球一次导管固定器行业主要生产商总部及产地分布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2021年全球主要生产商一次导管固定器产能及未来扩产计划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中国市场头部厂商一次导管固定器收入（2017-2022）&amp;（万元），按2021年数据排名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中国市场头部厂商一次导管固定器收入份额，2017-2022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中国市场头部厂商一次导管固定器销量（2017-2022）&amp;（件）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中国市场头部厂商一次导管固定器销量份额，2017-2022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全球主要地区一次导管固定器产量及未来增速预测：2017 VS 2021 VS 2028（件）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全球主要地区一次导管固定器产量（2017-2022）&amp;（件）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全球主要地区一次导管固定器产量预测（2023-2028）&amp;（件）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全球一次导管固定器主要原料供应商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全球一次导管固定器行业代表性下游客户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一次导管固定器代表性经销商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按产品类型拆分，全球一次导管固定器细分市场规模增速预测（2017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按应用拆分，全球一次导管固定器细分市场规模增速预测（2017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全球主要地区一次导管固定器市场规模增速预测（2017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全球主要地区一次导管固定器收入（2017-2028）&amp;（万元）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全球主要地区一次导管固定器销量（2017-2028）&amp;（件）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全球主要国家/地区一次导管固定器市场规模增速预测（2017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全球主要国家/地区一次导管固定器收入（万元），2017-2028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全球主要国家/地区一次导管固定器收入份额，2017-2028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全球主要国家/地区一次导管固定器销量（2017-2028）&amp;（件）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全球主要国家/地区一次导管固定器销量份额，2017-2028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BD一次导管固定器生产基地、销售区域、竞争对手及市场地位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BD一次导管固定器产品型号、规格、参数及市场应用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BD一次导管固定器销量（件）、收入（万元）、价格（元/件）及毛利率（2017-2022）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BD公司简介及主要业务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BD企业最新动态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B. Braun一次导管固定器生产基地、销售区域、竞争对手及市场地位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B. Braun一次导管固定器产品型号、规格、参数及市场应用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B. Braun一次导管固定器销量（件）、收入（万元）、价格（元/件）及毛利率（2017-2022）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B. Braun公司简介及主要业务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B. Braun企业最新动态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3M一次导管固定器生产基地、销售区域、竞争对手及市场地位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3M一次导管固定器产品型号、规格、参数及市场应用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3M一次导管固定器销量（件）、收入（万元）、价格（元/件）及毛利率（2017-2022）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3M公司简介及主要业务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3M企业最新动态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Baxter一次导管固定器生产基地、销售区域、竞争对手及市场地位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Baxter一次导管固定器产品型号、规格、参数及市场应用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Baxter一次导管固定器销量（件）、收入（万元）、价格（元/件）及毛利率（2017-2022）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Baxter公司简介及主要业务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Baxter企业最新动态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ICU Medical一次导管固定器生产基地、销售区域、竞争对手及市场地位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ICU Medical一次导管固定器产品型号、规格、参数及市场应用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ICU Medical一次导管固定器销量（件）、收入（万元）、价格（元/件）及毛利率（2017-2022）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ICU Medical公司简介及主要业务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ICU Medical企业最新动态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ConvaTec一次导管固定器生产基地、销售区域、竞争对手及市场地位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ConvaTec一次导管固定器产品型号、规格、参数及市场应用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ConvaTec一次导管固定器销量（件）、收入（万元）、价格（元/件）及毛利率（2017-2022）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ConvaTec公司简介及主要业务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ConvaTec企业最新动态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Merit Medical Systems一次导管固定器生产基地、销售区域、竞争对手及市场地位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Merit Medical Systems一次导管固定器产品型号、规格、参数及市场应用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Merit Medical Systems一次导管固定器销量（件）、收入（万元）、价格（元/件）及毛利率（2017-2022）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Merit Medical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Merit Medical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Owens＆Minor一次导管固定器生产基地、销售区域、竞争对手及市场地位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Owens＆Minor一次导管固定器产品型号、规格、参数及市场应用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Owens＆Minor一次导管固定器销量（件）、收入（万元）、价格（元/件）及毛利率（2017-2022）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Owens＆Minor公司简介及主要业务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Owens＆Minor企业最新动态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Enovis Corporation一次导管固定器生产基地、销售区域、竞争对手及市场地位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Enovis Corporation一次导管固定器产品型号、规格、参数及市场应用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Enovis Corporation一次导管固定器销量（件）、收入（万元）、价格（元/件）及毛利率（2017-2022）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Enovis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Enovis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Dale Medical一次导管固定器生产基地、销售区域、竞争对手及市场地位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Dale Medical一次导管固定器产品型号、规格、参数及市场应用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Dale Medical一次导管固定器销量（件）、收入（万元）、价格（元/件）及毛利率（2017-2022）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Dale Medical公司简介及主要业务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Dale Medical企业最新动态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Integra LifeSciences一次导管固定器生产基地、销售区域、竞争对手及市场地位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Integra LifeSciences一次导管固定器产品型号、规格、参数及市场应用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Integra LifeSciences一次导管固定器销量（件）、收入（万元）、价格（元/件）及毛利率（2017-2022）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Integra LifeSciences公司简介及主要业务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Integra LifeSciences企业最新动态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Medline一次导管固定器生产基地、销售区域、竞争对手及市场地位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Medline一次导管固定器产品型号、规格、参数及市场应用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Medline一次导管固定器销量（件）、收入（万元）、价格（元/件）及毛利率（2017-2022）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Medline公司简介及主要业务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Medline企业最新动态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创奇医疗一次导管固定器生产基地、销售区域、竞争对手及市场地位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创奇医疗一次导管固定器产品型号、规格、参数及市场应用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创奇医疗一次导管固定器销量（件）、收入（万元）、价格（元/件）及毛利率（2017-2022）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创奇医疗公司简介及主要业务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创奇医疗企业最新动态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山东速康一次导管固定器生产基地、销售区域、竞争对手及市场地位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山东速康一次导管固定器产品型号、规格、参数及市场应用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山东速康一次导管固定器销量（件）、收入（万元）、价格（元/件）及毛利率（2017-2022）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山东速康公司简介及主要业务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山东速康企业最新动态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山东圣纳一次导管固定器生产基地、销售区域、竞争对手及市场地位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山东圣纳一次导管固定器产品型号、规格、参数及市场应用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山东圣纳一次导管固定器销量（件）、收入（万元）、价格（元/件）及毛利率（2017-2022）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山东圣纳公司简介及主要业务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山东圣纳企业最新动态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江苏盛纳凯尔一次导管固定器生产基地、销售区域、竞争对手及市场地位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江苏盛纳凯尔一次导管固定器产品型号、规格、参数及市场应用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江苏盛纳凯尔一次导管固定器销量（件）、收入（万元）、价格（元/件）及毛利率（2017-2022）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江苏盛纳凯尔公司简介及主要业务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江苏盛纳凯尔企业最新动态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青岛明月生物一次导管固定器生产基地、销售区域、竞争对手及市场地位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青岛明月生物一次导管固定器产品型号、规格、参数及市场应用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青岛明月生物一次导管固定器销量（件）、收入（万元）、价格（元/件）及毛利率（2017-2022）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青岛明月生物公司简介及主要业务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青岛明月生物企业最新动态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江苏萨格瑞尔一次导管固定器生产基地、销售区域、竞争对手及市场地位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江苏萨格瑞尔一次导管固定器产品型号、规格、参数及市场应用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江苏萨格瑞尔一次导管固定器销量（件）、收入（万元）、价格（元/件）及毛利率（2017-2022）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江苏萨格瑞尔公司简介及主要业务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江苏萨格瑞尔企业最新动态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一次导管固定器产品图片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全球一次导管固定器行业收入及预测（2017-2028）&amp;（万元）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全球一次导管固定器销量（2017-2028）&amp;（件）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全球一次导管固定器价格趋势（2017-2028）&amp;（元/件）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中国市场一次导管固定器收入及预测（2017-2028）&amp;（万元）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中国一次导管固定器销量（2017-2028）&amp;（件）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中国市场一次导管固定器总体价格趋势（2017-2028）&amp;（元/件）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中国市场一次导管固定器占全球总收入的份额，2017-2028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中国市场一次导管固定器销量占全球总销量的份额，2017-2028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全球一次导管固定器市场参与者，2021年第一梯队、第二梯队和第三梯队市场份额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中国市场一次导管固定器参与者，2021年第一梯队、第二梯队和第三梯队市场份额 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全球一次导管固定器行业总产能、产量及产能利用率，2017-2028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全球市场主要地区一次导管固定器产能份额分析: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全球主要生产地区及一次导管固定器产量市场份额，2017-2028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一次导管固定器行业产业链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一次导管固定器行业采购模式分析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一次导管固定器行业销售模式分析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一次导管固定器销售渠道：直销和经销渠道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引流管稳定装置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硬膜外导管稳定装置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末梢类导管稳定装置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中心静脉导管稳定装置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动脉导管固定装置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按产品类型拆分，全球一次导管固定器细分市场规模（2017-2028）&amp;（按收入，万元）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按产品类型拆分，全球一次导管固定器市场份额（按收入），2017-2028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按产品类型拆分，全球一次导管固定器细分市场销量（2017-2028）&amp;（件）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按产品类型拆分，全球一次导管固定器市场份额（按销量），2017-2028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按产品类型拆分，全球一次导管固定器细分市场价格（2017-2028）&amp;（元/件）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医院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急诊诊所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家庭医疗保健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按应用拆分，全球一次导管固定器细分市场规模（2017-2028）&amp;（按收入，万元）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按应用拆分，全球一次导管固定器市场份额（按收入），2017-2028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按应用拆分，全球一次导管固定器细分市场销量（2017-2028）&amp;（件）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按应用拆分，全球一次导管固定器市场份额（按销量），2017-2028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按应用拆分，全球一次导管固定器细分市场价格（2017-2028）&amp;（元/件）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全球主要地区一次导管固定器收入份额，2017-2028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全球主要地区一次导管固定器销量份额，2017-2028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北美一次导管固定器市场规模预测（按收入，万元），2017-2028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北美一次导管固定器市场份额（按收入），按国家细分，2021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欧洲一次导管固定器市场规模预测（按收入，万元），2017-2028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欧洲一次导管固定器市场份额（按收入），按国家细分，2021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亚太一次导管固定器市场规模预测（按收入，万元），2017-2028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亚太一次导管固定器市场份额（按收入），按国家/地区细分，2021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南美一次导管固定器市场规模预测（按收入，万元），2017-2028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南美一次导管固定器市场份额（按收入），按国家细分，2021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中东及非洲一次导管固定器市场规模预测（按收入，万元），2017-2028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美国一次导管固定器销量预测（2017-2028）&amp;（件）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美国市场不同产品类型 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美国市场不同应用 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欧洲一次导管固定器销量预测（2017-2028）&amp;（件）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欧洲市场不同产品类型 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欧洲市场不同应用 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中国一次导管固定器销量预测（2017-2028）&amp;（件）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中国市场不同产品类型 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中国市场不同应用 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日本一次导管固定器销量预测（2017-2028）&amp;（件）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日本市场不同产品类型 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日本市场不同应用 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韩国一次导管固定器销量预测（2017-2028）&amp;（件）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韩国市场不同产品类型 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韩国市场不同应用 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东南亚一次导管固定器销量预测（2017-2028）&amp;（件）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东南亚市场不同产品类型 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东南亚市场不同应用 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印度一次导管固定器销量预测（2017-2028）&amp;（件）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印度市场不同产品类型 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图70 印度市场不同应用 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图71 南美一次导管固定器销量预测（2017-2028）&amp;（件）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图72 南美市场不同产品类型 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图73 南美市场不同应用 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图74 中东及非洲一次导管固定器销量预测（2017-2028）&amp;（件）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图75 中东及非洲市场不同产品类型 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图76 中东及非洲市场不同应用 一次导管固定器份额（按销量），2021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图77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图78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图79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67150" o:spid="_x0000_s2052" o:spt="136" type="#_x0000_t136" style="position:absolute;left:0pt;height:90.55pt;width:414.35pt;mso-position-horizontal:center;mso-position-horizontal-relative:margin;mso-position-vertical:center;mso-position-vertical-relative:margin;z-index:-251656192;mso-width-relative:page;mso-height-relative:page;" fillcolor="#9DC3E6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YH Research" style="font-family:微软雅黑;font-size:90pt;v-same-letter-heights:f;v-text-align:center;"/>
        </v:shape>
      </w:pict>
    </w:r>
    <w:r>
      <w:rPr>
        <w:sz w:val="18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4680585</wp:posOffset>
          </wp:positionH>
          <wp:positionV relativeFrom="margin">
            <wp:posOffset>0</wp:posOffset>
          </wp:positionV>
          <wp:extent cx="1143000" cy="1317625"/>
          <wp:effectExtent l="0" t="0" r="0" b="15875"/>
          <wp:wrapNone/>
          <wp:docPr id="2" name="WordPictureWatermark17063" descr="恒州诚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7063" descr="恒州诚思"/>
                  <pic:cNvPicPr>
                    <a:picLocks noChangeAspect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3000" cy="1317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IyLCJoZGlkIjoiNjdhMTMwNDYzZWIwOTU0NDRlYjIzNmI5NWQ1MzBlYjAiLCJ1c2VyQ291bnQiOjQyMn0="/>
  </w:docVars>
  <w:rsids>
    <w:rsidRoot w:val="438C3708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E52DF6"/>
    <w:rsid w:val="01EE7C08"/>
    <w:rsid w:val="01F035E3"/>
    <w:rsid w:val="01F914E4"/>
    <w:rsid w:val="01FD3441"/>
    <w:rsid w:val="022952B7"/>
    <w:rsid w:val="022A20AD"/>
    <w:rsid w:val="0235549D"/>
    <w:rsid w:val="02385327"/>
    <w:rsid w:val="02394999"/>
    <w:rsid w:val="024242BB"/>
    <w:rsid w:val="024A64DB"/>
    <w:rsid w:val="025832D3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7477CB"/>
    <w:rsid w:val="038F2452"/>
    <w:rsid w:val="039B5D11"/>
    <w:rsid w:val="03A24C2B"/>
    <w:rsid w:val="03B94E08"/>
    <w:rsid w:val="03EC63C9"/>
    <w:rsid w:val="03F63B3D"/>
    <w:rsid w:val="03F813EE"/>
    <w:rsid w:val="03FB3DD5"/>
    <w:rsid w:val="03FE3E4E"/>
    <w:rsid w:val="04095970"/>
    <w:rsid w:val="040A4034"/>
    <w:rsid w:val="04160380"/>
    <w:rsid w:val="04206D37"/>
    <w:rsid w:val="04450729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7548C2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85EB3"/>
    <w:rsid w:val="09914FCD"/>
    <w:rsid w:val="09975DC2"/>
    <w:rsid w:val="09B145E4"/>
    <w:rsid w:val="09B900DE"/>
    <w:rsid w:val="09C3351A"/>
    <w:rsid w:val="09D05E45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C3F51"/>
    <w:rsid w:val="0FD1346C"/>
    <w:rsid w:val="0FD23D30"/>
    <w:rsid w:val="0FF87B67"/>
    <w:rsid w:val="0FFD2E36"/>
    <w:rsid w:val="101428EA"/>
    <w:rsid w:val="102F72A8"/>
    <w:rsid w:val="1034712E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41173"/>
    <w:rsid w:val="12E56666"/>
    <w:rsid w:val="12EB080C"/>
    <w:rsid w:val="12EB3CF0"/>
    <w:rsid w:val="12FB55F1"/>
    <w:rsid w:val="12FC4C4A"/>
    <w:rsid w:val="130C4392"/>
    <w:rsid w:val="133157A0"/>
    <w:rsid w:val="133C10D2"/>
    <w:rsid w:val="134A606D"/>
    <w:rsid w:val="1367594E"/>
    <w:rsid w:val="13761D7B"/>
    <w:rsid w:val="13813FAC"/>
    <w:rsid w:val="13992BE4"/>
    <w:rsid w:val="13A27CA3"/>
    <w:rsid w:val="13AB3BAB"/>
    <w:rsid w:val="13D05C32"/>
    <w:rsid w:val="13D855BA"/>
    <w:rsid w:val="13E95CD4"/>
    <w:rsid w:val="13EC63BC"/>
    <w:rsid w:val="13FA068E"/>
    <w:rsid w:val="14210CB4"/>
    <w:rsid w:val="14220FB9"/>
    <w:rsid w:val="142B4CEC"/>
    <w:rsid w:val="143A727F"/>
    <w:rsid w:val="143B7102"/>
    <w:rsid w:val="144638D4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F5E0F"/>
    <w:rsid w:val="15227F36"/>
    <w:rsid w:val="152B2276"/>
    <w:rsid w:val="15344D17"/>
    <w:rsid w:val="154A4DFC"/>
    <w:rsid w:val="156644AF"/>
    <w:rsid w:val="15733CEE"/>
    <w:rsid w:val="157C3764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E2AB8"/>
    <w:rsid w:val="164A30E1"/>
    <w:rsid w:val="167209B0"/>
    <w:rsid w:val="16756F56"/>
    <w:rsid w:val="167E24CF"/>
    <w:rsid w:val="168D67EF"/>
    <w:rsid w:val="169368E2"/>
    <w:rsid w:val="16A36133"/>
    <w:rsid w:val="16A82D9A"/>
    <w:rsid w:val="16BA46C0"/>
    <w:rsid w:val="16C11CDD"/>
    <w:rsid w:val="16C94348"/>
    <w:rsid w:val="16E204EC"/>
    <w:rsid w:val="16E951E1"/>
    <w:rsid w:val="16FA6207"/>
    <w:rsid w:val="1704664E"/>
    <w:rsid w:val="1705425F"/>
    <w:rsid w:val="170959E4"/>
    <w:rsid w:val="17214184"/>
    <w:rsid w:val="17292082"/>
    <w:rsid w:val="17334576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98545C"/>
    <w:rsid w:val="1AD02BB1"/>
    <w:rsid w:val="1ADC791D"/>
    <w:rsid w:val="1B102525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E5369"/>
    <w:rsid w:val="1C5254A4"/>
    <w:rsid w:val="1C6221B7"/>
    <w:rsid w:val="1C756213"/>
    <w:rsid w:val="1C9B22E3"/>
    <w:rsid w:val="1CA534DE"/>
    <w:rsid w:val="1CA76CEF"/>
    <w:rsid w:val="1CA90EA4"/>
    <w:rsid w:val="1CB61B34"/>
    <w:rsid w:val="1CBA5F77"/>
    <w:rsid w:val="1CD16CB8"/>
    <w:rsid w:val="1CDB17BE"/>
    <w:rsid w:val="1CFF5EAA"/>
    <w:rsid w:val="1D152095"/>
    <w:rsid w:val="1D2D3220"/>
    <w:rsid w:val="1D4A3D81"/>
    <w:rsid w:val="1D55083D"/>
    <w:rsid w:val="1D593457"/>
    <w:rsid w:val="1D6C44AF"/>
    <w:rsid w:val="1D940AA2"/>
    <w:rsid w:val="1DA566C6"/>
    <w:rsid w:val="1DB01F38"/>
    <w:rsid w:val="1DC72896"/>
    <w:rsid w:val="1DE86A66"/>
    <w:rsid w:val="1DEE1833"/>
    <w:rsid w:val="1DFB128B"/>
    <w:rsid w:val="1DFC3255"/>
    <w:rsid w:val="1E0908B0"/>
    <w:rsid w:val="1E1D2535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12427"/>
    <w:rsid w:val="208634FB"/>
    <w:rsid w:val="20897AC0"/>
    <w:rsid w:val="20B31F64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645B0"/>
    <w:rsid w:val="22BC725E"/>
    <w:rsid w:val="22D100A4"/>
    <w:rsid w:val="22E6428D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536E8"/>
    <w:rsid w:val="244A37D3"/>
    <w:rsid w:val="245D2536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BA71BF"/>
    <w:rsid w:val="26BA7C60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9A2AA3"/>
    <w:rsid w:val="28A37397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C0416E"/>
    <w:rsid w:val="29C137C7"/>
    <w:rsid w:val="2A095D01"/>
    <w:rsid w:val="2A132D50"/>
    <w:rsid w:val="2A176C4D"/>
    <w:rsid w:val="2A18040C"/>
    <w:rsid w:val="2A1C76E6"/>
    <w:rsid w:val="2A307018"/>
    <w:rsid w:val="2A497728"/>
    <w:rsid w:val="2A4A6D87"/>
    <w:rsid w:val="2A62672D"/>
    <w:rsid w:val="2A922F77"/>
    <w:rsid w:val="2A9B4195"/>
    <w:rsid w:val="2AAB4039"/>
    <w:rsid w:val="2AC0724B"/>
    <w:rsid w:val="2AC41D98"/>
    <w:rsid w:val="2AE00186"/>
    <w:rsid w:val="2AE22F42"/>
    <w:rsid w:val="2AFD2549"/>
    <w:rsid w:val="2B002039"/>
    <w:rsid w:val="2B027D25"/>
    <w:rsid w:val="2B0F0ED1"/>
    <w:rsid w:val="2B150FC4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CF44E2"/>
    <w:rsid w:val="2DDB02CC"/>
    <w:rsid w:val="2DE61A45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9A4353"/>
    <w:rsid w:val="2FAC5648"/>
    <w:rsid w:val="2FB65B9E"/>
    <w:rsid w:val="2FDB1BC9"/>
    <w:rsid w:val="2FEE50F3"/>
    <w:rsid w:val="2FF46177"/>
    <w:rsid w:val="30081C57"/>
    <w:rsid w:val="300F2386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4931FE"/>
    <w:rsid w:val="31934188"/>
    <w:rsid w:val="31BF0C8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A063C1"/>
    <w:rsid w:val="33B45F48"/>
    <w:rsid w:val="33B61ED2"/>
    <w:rsid w:val="33BD6B47"/>
    <w:rsid w:val="33C80A56"/>
    <w:rsid w:val="33D968C6"/>
    <w:rsid w:val="33DE5CBC"/>
    <w:rsid w:val="33E04DFC"/>
    <w:rsid w:val="33E449E8"/>
    <w:rsid w:val="33E830BD"/>
    <w:rsid w:val="33E83915"/>
    <w:rsid w:val="340634A0"/>
    <w:rsid w:val="34380E16"/>
    <w:rsid w:val="34652146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C35277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4E28A2"/>
    <w:rsid w:val="3653186C"/>
    <w:rsid w:val="365F1677"/>
    <w:rsid w:val="36624145"/>
    <w:rsid w:val="368E3857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5E6DF0"/>
    <w:rsid w:val="37612D27"/>
    <w:rsid w:val="37684C9A"/>
    <w:rsid w:val="376F1E39"/>
    <w:rsid w:val="377278DA"/>
    <w:rsid w:val="37813E56"/>
    <w:rsid w:val="378B5517"/>
    <w:rsid w:val="37905EA0"/>
    <w:rsid w:val="37983B97"/>
    <w:rsid w:val="37984D56"/>
    <w:rsid w:val="37B13FAF"/>
    <w:rsid w:val="37DA73FD"/>
    <w:rsid w:val="37E065F1"/>
    <w:rsid w:val="37FF2F0E"/>
    <w:rsid w:val="38200CB7"/>
    <w:rsid w:val="38246991"/>
    <w:rsid w:val="3827387D"/>
    <w:rsid w:val="38496943"/>
    <w:rsid w:val="384D4981"/>
    <w:rsid w:val="386C5D3E"/>
    <w:rsid w:val="3871335D"/>
    <w:rsid w:val="387E00C9"/>
    <w:rsid w:val="3882184F"/>
    <w:rsid w:val="388D1222"/>
    <w:rsid w:val="38AC16A8"/>
    <w:rsid w:val="38AF2C58"/>
    <w:rsid w:val="38B7004D"/>
    <w:rsid w:val="38C7758E"/>
    <w:rsid w:val="38D40C1D"/>
    <w:rsid w:val="38F026C3"/>
    <w:rsid w:val="38FF1464"/>
    <w:rsid w:val="392927F4"/>
    <w:rsid w:val="394F5BA6"/>
    <w:rsid w:val="398B437E"/>
    <w:rsid w:val="399F745E"/>
    <w:rsid w:val="39A24982"/>
    <w:rsid w:val="39A910BC"/>
    <w:rsid w:val="39C3537C"/>
    <w:rsid w:val="39C52C0D"/>
    <w:rsid w:val="39ED1F78"/>
    <w:rsid w:val="3A014D73"/>
    <w:rsid w:val="3A065CA2"/>
    <w:rsid w:val="3A520D14"/>
    <w:rsid w:val="3A5C2699"/>
    <w:rsid w:val="3A744A0A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3D6AF8"/>
    <w:rsid w:val="3D4223AD"/>
    <w:rsid w:val="3D472B15"/>
    <w:rsid w:val="3D4A76E1"/>
    <w:rsid w:val="3D7423FD"/>
    <w:rsid w:val="3D7D00DC"/>
    <w:rsid w:val="3D7E0E7E"/>
    <w:rsid w:val="3D826B73"/>
    <w:rsid w:val="3DBE1FC2"/>
    <w:rsid w:val="3DC07568"/>
    <w:rsid w:val="3DD86F3A"/>
    <w:rsid w:val="3DDC316C"/>
    <w:rsid w:val="3DF91843"/>
    <w:rsid w:val="3E021D6A"/>
    <w:rsid w:val="3E1C72D0"/>
    <w:rsid w:val="3E284F59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6843"/>
    <w:rsid w:val="3FF51B86"/>
    <w:rsid w:val="401B4533"/>
    <w:rsid w:val="401E7FAE"/>
    <w:rsid w:val="405745EF"/>
    <w:rsid w:val="405C39B3"/>
    <w:rsid w:val="407025DB"/>
    <w:rsid w:val="40756534"/>
    <w:rsid w:val="407B6C60"/>
    <w:rsid w:val="408C3A72"/>
    <w:rsid w:val="408F792A"/>
    <w:rsid w:val="40914F84"/>
    <w:rsid w:val="409475F1"/>
    <w:rsid w:val="409A1C76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611082"/>
    <w:rsid w:val="416C69B7"/>
    <w:rsid w:val="418B1335"/>
    <w:rsid w:val="41A208E6"/>
    <w:rsid w:val="41A37141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B74ED"/>
    <w:rsid w:val="42B94836"/>
    <w:rsid w:val="42CF714A"/>
    <w:rsid w:val="42E16FF9"/>
    <w:rsid w:val="43034954"/>
    <w:rsid w:val="430B40A0"/>
    <w:rsid w:val="43252782"/>
    <w:rsid w:val="432946F8"/>
    <w:rsid w:val="432A1217"/>
    <w:rsid w:val="43307E11"/>
    <w:rsid w:val="433237B2"/>
    <w:rsid w:val="434442C8"/>
    <w:rsid w:val="435018A1"/>
    <w:rsid w:val="438C3708"/>
    <w:rsid w:val="439F229A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5C97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8102B8B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9A017E"/>
    <w:rsid w:val="48AB33C2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C2215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C092FFA"/>
    <w:rsid w:val="4C143200"/>
    <w:rsid w:val="4C1D6881"/>
    <w:rsid w:val="4C207F8B"/>
    <w:rsid w:val="4C3B7578"/>
    <w:rsid w:val="4C4F261E"/>
    <w:rsid w:val="4C530B9E"/>
    <w:rsid w:val="4C5821AD"/>
    <w:rsid w:val="4C904488"/>
    <w:rsid w:val="4C951AA7"/>
    <w:rsid w:val="4C9A70C7"/>
    <w:rsid w:val="4CBE77A4"/>
    <w:rsid w:val="4CC60DB4"/>
    <w:rsid w:val="4CFA4C80"/>
    <w:rsid w:val="4CFB2B99"/>
    <w:rsid w:val="4D176CDD"/>
    <w:rsid w:val="4D176F21"/>
    <w:rsid w:val="4D1B69A4"/>
    <w:rsid w:val="4D1D5A08"/>
    <w:rsid w:val="4D255D1B"/>
    <w:rsid w:val="4D4D5BFF"/>
    <w:rsid w:val="4D567A2A"/>
    <w:rsid w:val="4D587B0F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F36049"/>
    <w:rsid w:val="4E2E44B5"/>
    <w:rsid w:val="4E4C150B"/>
    <w:rsid w:val="4E5122A9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F360B"/>
    <w:rsid w:val="4F8F7453"/>
    <w:rsid w:val="4F911872"/>
    <w:rsid w:val="4F951480"/>
    <w:rsid w:val="4FAC303A"/>
    <w:rsid w:val="4FB70C06"/>
    <w:rsid w:val="4FC155E1"/>
    <w:rsid w:val="4FC6507C"/>
    <w:rsid w:val="4FC82B2E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FD6150"/>
    <w:rsid w:val="52FE3C2E"/>
    <w:rsid w:val="5304233A"/>
    <w:rsid w:val="531145A8"/>
    <w:rsid w:val="5311687F"/>
    <w:rsid w:val="532366DF"/>
    <w:rsid w:val="532A414D"/>
    <w:rsid w:val="53373E56"/>
    <w:rsid w:val="53430F31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4024CD1"/>
    <w:rsid w:val="54135C95"/>
    <w:rsid w:val="5435198C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D51A4B"/>
    <w:rsid w:val="54D9743E"/>
    <w:rsid w:val="54DD06D4"/>
    <w:rsid w:val="551B1885"/>
    <w:rsid w:val="553C5017"/>
    <w:rsid w:val="55456CB4"/>
    <w:rsid w:val="554C0043"/>
    <w:rsid w:val="55516A4E"/>
    <w:rsid w:val="556B5270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E1826"/>
    <w:rsid w:val="55DE621D"/>
    <w:rsid w:val="55ED52C6"/>
    <w:rsid w:val="55F674E6"/>
    <w:rsid w:val="55FC6F38"/>
    <w:rsid w:val="56226FF5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7016832"/>
    <w:rsid w:val="572611F8"/>
    <w:rsid w:val="57263A45"/>
    <w:rsid w:val="573A203E"/>
    <w:rsid w:val="573B29D0"/>
    <w:rsid w:val="573C5E95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3968F1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57238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5C60EC"/>
    <w:rsid w:val="60690D8E"/>
    <w:rsid w:val="60691717"/>
    <w:rsid w:val="60783761"/>
    <w:rsid w:val="6086255C"/>
    <w:rsid w:val="60980395"/>
    <w:rsid w:val="609A104B"/>
    <w:rsid w:val="60A26D69"/>
    <w:rsid w:val="60A968B8"/>
    <w:rsid w:val="60AF3851"/>
    <w:rsid w:val="60CC1D90"/>
    <w:rsid w:val="60EC26DA"/>
    <w:rsid w:val="60F026A0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D6884"/>
    <w:rsid w:val="64F225B2"/>
    <w:rsid w:val="64F471A3"/>
    <w:rsid w:val="650571F3"/>
    <w:rsid w:val="65110712"/>
    <w:rsid w:val="65135FC2"/>
    <w:rsid w:val="65164B3A"/>
    <w:rsid w:val="652106FC"/>
    <w:rsid w:val="653B52BE"/>
    <w:rsid w:val="656652B8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5711A"/>
    <w:rsid w:val="6782148E"/>
    <w:rsid w:val="678E364A"/>
    <w:rsid w:val="67967D6E"/>
    <w:rsid w:val="679F6B13"/>
    <w:rsid w:val="67C77AFB"/>
    <w:rsid w:val="67DD79B6"/>
    <w:rsid w:val="67DF1901"/>
    <w:rsid w:val="680756EB"/>
    <w:rsid w:val="683A360D"/>
    <w:rsid w:val="683D5975"/>
    <w:rsid w:val="68452682"/>
    <w:rsid w:val="687552DE"/>
    <w:rsid w:val="6882548B"/>
    <w:rsid w:val="688A402C"/>
    <w:rsid w:val="689537F1"/>
    <w:rsid w:val="689803F1"/>
    <w:rsid w:val="689B046A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6F26AE"/>
    <w:rsid w:val="697D65C5"/>
    <w:rsid w:val="69877444"/>
    <w:rsid w:val="6992608B"/>
    <w:rsid w:val="699451C2"/>
    <w:rsid w:val="69B1626F"/>
    <w:rsid w:val="69EC5884"/>
    <w:rsid w:val="6A0171F6"/>
    <w:rsid w:val="6A1C481A"/>
    <w:rsid w:val="6A2D585D"/>
    <w:rsid w:val="6A2E7F6E"/>
    <w:rsid w:val="6A3656CE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E64B7"/>
    <w:rsid w:val="6C64581A"/>
    <w:rsid w:val="6C8A14A1"/>
    <w:rsid w:val="6C9C1E8E"/>
    <w:rsid w:val="6CA01AB8"/>
    <w:rsid w:val="6CA54605"/>
    <w:rsid w:val="6CBF19A5"/>
    <w:rsid w:val="6CCC4A03"/>
    <w:rsid w:val="6CF3201F"/>
    <w:rsid w:val="6D17288C"/>
    <w:rsid w:val="6D196605"/>
    <w:rsid w:val="6D1F0D27"/>
    <w:rsid w:val="6D302B94"/>
    <w:rsid w:val="6D30394E"/>
    <w:rsid w:val="6D4C011E"/>
    <w:rsid w:val="6DA24C20"/>
    <w:rsid w:val="6DB850B3"/>
    <w:rsid w:val="6DDF6AD5"/>
    <w:rsid w:val="6DF25C05"/>
    <w:rsid w:val="6DFD14D4"/>
    <w:rsid w:val="6E0252EB"/>
    <w:rsid w:val="6E0636F3"/>
    <w:rsid w:val="6E2214E9"/>
    <w:rsid w:val="6E436356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7EF4"/>
    <w:rsid w:val="6F7C5682"/>
    <w:rsid w:val="6F880045"/>
    <w:rsid w:val="6F9739F5"/>
    <w:rsid w:val="7002794D"/>
    <w:rsid w:val="70062C74"/>
    <w:rsid w:val="70076381"/>
    <w:rsid w:val="700C2D66"/>
    <w:rsid w:val="701337DF"/>
    <w:rsid w:val="701C1BFF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E56EC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A5093A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B46EE8"/>
    <w:rsid w:val="73BA7561"/>
    <w:rsid w:val="73BF6063"/>
    <w:rsid w:val="73C418BB"/>
    <w:rsid w:val="73D41640"/>
    <w:rsid w:val="73D426C8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AB4753"/>
    <w:rsid w:val="74C13807"/>
    <w:rsid w:val="74C762A4"/>
    <w:rsid w:val="74CF1C9F"/>
    <w:rsid w:val="74E279D7"/>
    <w:rsid w:val="74F31E31"/>
    <w:rsid w:val="74FC01B7"/>
    <w:rsid w:val="75167F2B"/>
    <w:rsid w:val="751853F4"/>
    <w:rsid w:val="751D2AF0"/>
    <w:rsid w:val="757E0BB5"/>
    <w:rsid w:val="757F020E"/>
    <w:rsid w:val="75832D5B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1039C0"/>
    <w:rsid w:val="77147432"/>
    <w:rsid w:val="77405D68"/>
    <w:rsid w:val="774E15A1"/>
    <w:rsid w:val="775C4448"/>
    <w:rsid w:val="776331FE"/>
    <w:rsid w:val="77643B8B"/>
    <w:rsid w:val="7765665E"/>
    <w:rsid w:val="776D5DAA"/>
    <w:rsid w:val="77753443"/>
    <w:rsid w:val="777709E9"/>
    <w:rsid w:val="777A2396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85FAC"/>
    <w:rsid w:val="7B1B6026"/>
    <w:rsid w:val="7B2057A7"/>
    <w:rsid w:val="7B441468"/>
    <w:rsid w:val="7B454A69"/>
    <w:rsid w:val="7B696C1E"/>
    <w:rsid w:val="7B91776F"/>
    <w:rsid w:val="7B963B66"/>
    <w:rsid w:val="7BB0239D"/>
    <w:rsid w:val="7BC410F7"/>
    <w:rsid w:val="7BC45E69"/>
    <w:rsid w:val="7BC9713C"/>
    <w:rsid w:val="7BE418FB"/>
    <w:rsid w:val="7BE94E67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57C49"/>
    <w:rsid w:val="7D1E1A15"/>
    <w:rsid w:val="7D3445AB"/>
    <w:rsid w:val="7D35091E"/>
    <w:rsid w:val="7D4F1BCF"/>
    <w:rsid w:val="7D4F7E21"/>
    <w:rsid w:val="7D873EDA"/>
    <w:rsid w:val="7D883850"/>
    <w:rsid w:val="7D8C0A7A"/>
    <w:rsid w:val="7DD16A88"/>
    <w:rsid w:val="7DD34BB2"/>
    <w:rsid w:val="7DDD767C"/>
    <w:rsid w:val="7DE12051"/>
    <w:rsid w:val="7DEC6514"/>
    <w:rsid w:val="7DFC32FA"/>
    <w:rsid w:val="7E1846B6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14</Pages>
  <Words>8794</Words>
  <Characters>11761</Characters>
  <Lines>0</Lines>
  <Paragraphs>0</Paragraphs>
  <TotalTime>46</TotalTime>
  <ScaleCrop>false</ScaleCrop>
  <LinksUpToDate>false</LinksUpToDate>
  <CharactersWithSpaces>14028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2023-01-17T09:41:22Z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9AF194E4845346ADAFC9CC717973C6E7</vt:lpwstr>
  </property>
  <property fmtid="{D5CDD505-2E9C-101B-9397-08002B2CF9AE}" pid="5" name="commondata">
    <vt:lpwstr>eyJjb3VudCI6NDAzLCJoZGlkIjoiNjdhMTMwNDYzZWIwOTU0NDRlYjIzNmI5NWQ1MzBlYjAiLCJ1c2VyQ291bnQiOjQwM30=</vt:lpwstr>
  </property>
</Properties>
</file>