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r>
        <w:rPr>
          <w:rFonts w:hint="eastAsia" w:eastAsia="宋体"/>
          <w:lang w:eastAsia="zh-CN"/>
        </w:rPr>
        <w:drawing>
          <wp:anchor distT="0" distB="0" distL="114300" distR="114300" simplePos="0" relativeHeight="251661312" behindDoc="1" locked="0" layoutInCell="1" allowOverlap="1">
            <wp:simplePos x="0" y="0"/>
            <wp:positionH relativeFrom="column">
              <wp:posOffset>-1171575</wp:posOffset>
            </wp:positionH>
            <wp:positionV relativeFrom="paragraph">
              <wp:posOffset>-943610</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p>
    <w:p>
      <w:pPr>
        <w:tabs>
          <w:tab w:val="left" w:pos="7480"/>
        </w:tabs>
        <w:rPr>
          <w:rFonts w:hint="eastAsia" w:ascii="宋体" w:hAnsi="宋体" w:eastAsia="宋体" w:cs="宋体"/>
          <w:sz w:val="24"/>
          <w:szCs w:val="24"/>
          <w:lang w:eastAsia="zh-CN"/>
        </w:rPr>
      </w:pPr>
      <w:bookmarkStart w:id="0" w:name="_GoBack"/>
      <w:bookmarkEnd w:id="0"/>
      <w:r>
        <w:rPr>
          <w:sz w:val="22"/>
        </w:rPr>
        <mc:AlternateContent>
          <mc:Choice Requires="wps">
            <w:drawing>
              <wp:anchor distT="0" distB="0" distL="114300" distR="114300" simplePos="0" relativeHeight="251660288" behindDoc="0" locked="0" layoutInCell="1" allowOverlap="1">
                <wp:simplePos x="0" y="0"/>
                <wp:positionH relativeFrom="column">
                  <wp:posOffset>-436880</wp:posOffset>
                </wp:positionH>
                <wp:positionV relativeFrom="paragraph">
                  <wp:posOffset>1261745</wp:posOffset>
                </wp:positionV>
                <wp:extent cx="6466205" cy="91440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2024年全球市场洗涤器水处理系统总体规模、主要生产商、主要地区、产品和应用细分研究报告</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4.4pt;margin-top:99.35pt;height:72pt;width:509.15pt;z-index:251660288;mso-width-relative:page;mso-height-relative:page;" filled="f" stroked="f" coordsize="21600,21600" o:gfxdata="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xb1PSdgAAAALAQAADwAAAAAAAAABACAA&#10;AAAiAAAAZHJzL2Rvd25yZXYueG1sUEsBAhQAFAAAAAgAh07iQPTM1Z1GAgAAdAQAAA4AAAAAAAAA&#10;AQAgAAAAJwEAAGRycy9lMm9Eb2MueG1sUEsFBgAAAAAGAAYAWQEAAN8FAAAAAA==&#10;">
                <v:fill on="f" focussize="0,0"/>
                <v:stroke on="f" weight="0.5pt"/>
                <v:imagedata o:title=""/>
                <o:lock v:ext="edit" aspectratio="f"/>
                <v:textbox style="mso-fit-shape-to-text:t;">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2024年全球市场洗涤器水处理系统总体规模、主要生产商、主要地区、产品和应用细分研究报告</w:t>
                      </w:r>
                    </w:p>
                  </w:txbxContent>
                </v:textbox>
              </v:shape>
            </w:pict>
          </mc:Fallback>
        </mc:AlternateContent>
      </w:r>
      <w:r>
        <w:rPr>
          <w:rFonts w:hint="eastAsia" w:eastAsia="宋体"/>
          <w:lang w:eastAsia="zh-CN"/>
        </w:rPr>
        <w:drawing>
          <wp:anchor distT="0" distB="0" distL="114300" distR="114300" simplePos="0" relativeHeight="251659264"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报告摘要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洗涤器水处理系统是指专门用于处理从洗涤器中排出的清洗液的系统。这类系统通常包括多个组成部分，如废水收集装置、预处理单元、主要处理单元以及可能的后续处理或排放控制单元。这些组件协同工作，以去除废水中的污染物，使其达到排放或再利用的标准。</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按收入计，2023年全球洗涤器水处理系统收入大约 百万美元，预计2030年达到 百万美元，2024至2030期间，年复合增长率CAGR为 %。同时2023年全球洗涤器水处理系统销量大约 ，预计2030年将达到 。2023年中国市场规模大约为 百万美元，在全球市场占比约为 %，同期北美和欧洲市场分别占比为 %和 %。未来几年，中国CAGR为 %，同期美国和欧洲CAGR分别为 %和 %，亚太地区将扮演更重要角色，除中美欧之外，日本、韩国、印度和东南亚地区，依然是不可忽视的重要市场。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本文研究全球市场、主要地区和主要国家洗涤器水处理系统的销量、销售收入等，同时也重点分析全球范围内主要厂商（品牌）竞争态势，洗涤器水处理系统销量、价格、收入和市场份额等。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针对过去五年（2019-2023）年的历史情况，分析历史几年全球洗涤器水处理系统总体规模，主要地区规模，主要企业规模和份额，主要产品分类规模，下游主要应用规模等。规模分析包括销量、价格、收入和市场份额等。针对未来几年洗涤器水处理系统的发展前景预测，本文预测到2030年，主要包括全球和主要地区销量、收入的预测，分类销量和收入的预测，以及主要应用洗涤器水处理系统的销量和收入预测等。</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随着技术的不断进步，洗涤器水处理系统将更加智能化和自动化。通过引入先进的传感器、控制系统和人工智能技术，可以实现废水处理过程的自动监测、调节和优化，提高处理效率并降低运营成本。</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根据不同产品类型，洗涤器水处理系统细分为：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化学吸收洗涤器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生物吸收洗涤器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根据不同下游应用，本文重点关注以下领域：</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造纸</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冶金</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纺织</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制药</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化工</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其他</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本文重点关注全球范围内洗涤器水处理系统主要企业，包括：</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Organo</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ERGIL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ENCON Evaporators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Wartsila</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Alfa Laval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Yara Marine Technologies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Panasia</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HHI Scrubbers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CR Ocean Engineering</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Puyier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EcoSpray</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Valmet</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DeLoach Industries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PureAir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本文重点关注全球主要地区和国家，重点包括：</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北美市场（美国、加拿大和墨西哥）</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欧洲市场（德国、法国、英国、俄罗斯、意大利和欧洲其他国家）</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亚太市场（中国、日本、韩国、印度、东南亚和澳大利亚等）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南美市场（巴西和阿根廷等）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中东及非洲（沙特、阿联酋和土耳其等）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章节内容简要介绍：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第1章、定义、统计范围、产品分类、应用等介绍，全球总体规模及展望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第2章、企业简介，包括企业基本情况、主营业务及主要产品、洗涤器水处理系统销量、收入、价格、企业最新动态等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第3章、全球竞争态势分析，主要企业洗涤器水处理系统销量、价格、收入及份额</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第4章、主要地区规模及预测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第5章、按产品类型拆分，细分规模及预测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第6章、按应用拆分，细分规模及预测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第7章、北美地区细分，按国家、产品类型和应用拆分，细分规模及预测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第8章、欧洲地区细分，按国家、产品类型和应用拆分，细分规模及预测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第9章、亚太地区细分，按地区、产品类型和应用拆分，细分规模及预测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第10章、南美地区细分，按地区、产品类型和应用拆分，细分规模及预测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第11章、中东及非洲细分，按地区、产品类型和应用拆分，细分规模及预测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第12章、市场动态，包括驱动因素、阻碍因素、发展趋势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第13章、行业产业链分析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第14章、销售渠道分析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第15章、报告结论</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正文目录</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 统计范围</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 洗涤器水处理系统介绍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 洗涤器水处理系统分类</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1.2.1 全球市场不同产品类型洗涤器水处理系统规模对比：2019 VS 2023 VS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1.2.2 化学吸收洗涤器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1.2.3 生物吸收洗涤器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 全球洗涤器水处理系统主要下游市场分析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1.3.1 全球洗涤器水处理系统主要下游市场规模对比：2019 VS 2023 VS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1.3.2 造纸</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1.3.3 冶金</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1.3.4 纺织</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1.3.5 制药</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1.3.6 化工</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1.3.7 其他</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 全球市场洗涤器水处理系统总体规模及预测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 全球市场洗涤器水处理系统市场规模及预测：2019 VS 2023 VS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1.4.2 全球市场洗涤器水处理系统销量（2019-2030）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1.4.3 全球市场洗涤器水处理系统价格趋势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 全球市场洗涤器水处理系统产能分析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1.5.1 全球市场洗涤器水处理系统总产能（2019-2030）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1.5.2 全球市场主要地区洗涤器水处理系统产能分析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2 企业简介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 Organo</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 Organo基本情况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 Organo主营业务及主要产品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 Organo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 Organo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2.1.5 Organo最新发展动态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 ERGIL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2.2.1 ERGIL基本情况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2.2.2 ERGIL主营业务及主要产品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2.2.3 ERGIL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2.2.4 ERGIL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2.2.5 ERGIL最新发展动态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 ENCON Evaporators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2.3.1 ENCON Evaporators基本情况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2.3.2 ENCON Evaporators主营业务及主要产品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2.3.3 ENCON Evaporators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2.3.4 ENCON Evaporators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2.3.5 ENCON Evaporators最新发展动态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 Wartsila</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2.4.1 Wartsila基本情况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2.4.2 Wartsila主营业务及主要产品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2.4.3 Wartsila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2.4.4 Wartsila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2.4.5 Wartsila最新发展动态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 Alfa Laval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2.5.1 Alfa Laval基本情况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2.5.2 Alfa Laval主营业务及主要产品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2.5.3 Alfa Laval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2.5.4 Alfa Laval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2.5.5 Alfa Laval最新发展动态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 Yara Marine Technologies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2.6.1 Yara Marine Technologies基本情况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2.6.2 Yara Marine Technologies主营业务及主要产品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2.6.3 Yara Marine Technologies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2.6.4 Yara Marine Technologies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2.6.5 Yara Marine Technologies最新发展动态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 Panasia</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2.7.1 Panasia基本情况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2.7.2 Panasia主营业务及主要产品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2.7.3 Panasia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2.7.4 Panasia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2.7.5 Panasia最新发展动态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 HHI Scrubbers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2.8.1 HHI Scrubbers基本情况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2.8.2 HHI Scrubbers主营业务及主要产品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2.8.3 HHI Scrubbers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2.8.4 HHI Scrubbers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2.8.5 HHI Scrubbers最新发展动态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 CR Ocean Engineering</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2.9.1 CR Ocean Engineering基本情况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2.9.2 CR Ocean Engineering主营业务及主要产品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2.9.3 CR Ocean Engineering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2.9.4 CR Ocean Engineering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2.9.5 CR Ocean Engineering最新发展动态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 Puyier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2.10.1 Puyier基本情况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2.10.2 Puyier主营业务及主要产品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2.10.3 Puyier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2.10.4 Puyier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2.10.5 Puyier最新发展动态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 EcoSpray</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2.11.1 EcoSpray基本情况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2.11.2 EcoSpray主营业务及主要产品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2.11.3 EcoSpray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2.11.4 EcoSpray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2.11.5 EcoSpray最新发展动态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 Valmet</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2.12.1 Valmet基本情况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2.12.2 Valmet主营业务及主要产品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2.12.3 Valmet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2.12.4 Valmet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2.12.5 Valmet最新发展动态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 DeLoach Industries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2.13.1 DeLoach Industries基本情况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2.13.2 DeLoach Industries主营业务及主要产品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2.13.3 DeLoach Industries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2.13.4 DeLoach Industries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2.13.5 DeLoach Industries最新发展动态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 PureAir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2.14.1 PureAir基本情况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2.14.2 PureAir主营业务及主要产品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2.14.3 PureAir 洗涤器水处理系统产品介绍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2.14.4 PureAir 洗涤器水处理系统销量、价格、收入、毛利率及市场份额（2019-2024）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2.14.5 PureAir最新发展动态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3 全球市场主要厂商竞争态势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 全球市场主要厂商洗涤器水处理系统销量（2019-2024）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 全球市场主要厂商洗涤器水处理系统收入（2019-2024）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 全球洗涤器水处理系统主要厂商市场地位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 全球洗涤器水处理系统市场集中度分析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 全球洗涤器水处理系统主要厂商产品布局及区域分布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3.5.1 全球洗涤器水处理系统主要厂商区域分布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3.5.2 全球主要厂商洗涤器水处理系统产品类型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3.5.3 全球主要厂商洗涤器水处理系统相关业务/产品布局情况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3.5.4 全球主要厂商洗涤器水处理系统产品面向的下游市场及应用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 洗涤器水处理系统新进入者及扩产计划</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 洗涤器水处理系统行业扩产、并购情况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4 全球主要地区规模分析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 全球主要地区洗涤器水处理系统市场规模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4.1.1 全球主要地区洗涤器水处理系统销量（2019-2030）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4.1.2 全球主要地区洗涤器水处理系统收入（2019-2030）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 北美市场洗涤器水处理系统 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4.3 欧洲市场洗涤器水处理系统收入（2019-2030）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4.4 亚太市场洗涤器水处理系统收入（2019-2030）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4.5 南美市场洗涤器水处理系统收入（2019-2030）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4.6 中东及非洲市场洗涤器水处理系统收入（2019-2030）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5 全球市场不同产品类型洗涤器水处理系统市场规模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 全球不同产品类型洗涤器水处理系统销量（2019-2030）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 全球不同产品类型洗涤器水处理系统收入（2019-2030）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 全球不同产品类型洗涤器水处理系统价格（2019-2030）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6 全球市场不同应用洗涤器水处理系统市场规模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6.1 全球不同应用洗涤器水处理系统销量（2019-2030）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 全球不同应用洗涤器水处理系统收入（2019-2030）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6.3 全球不同应用洗涤器水处理系统价格（2019-2030）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7 北美市场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 北美不同产品类型洗涤器水处理系统销量（2019-2030）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 北美不同应用洗涤器水处理系统销量（2019-2030）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 北美主要国家洗涤器水处理系统市场规模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7.3.1 北美主要国家洗涤器水处理系统销量（2019-2030）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7.3.2 北美主要国家洗涤器水处理系统收入（2019-2030）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7.3.3 美国洗涤器水处理系统市场规模及预测（2019-2030）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7.3.4 加拿大洗涤器水处理系统市场规模及预测（2019-2030）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7.3.5 墨西哥洗涤器水处理系统市场规模及预测（2019-2030）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8 欧洲</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8.1 欧洲不同产品类型洗涤器水处理系统销量（2019-2030）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8.2 欧洲不同应用洗涤器水处理系统销量（2019-2030）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 欧洲主要国家洗涤器水处理系统市场规模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8.3.1 欧洲主要国家洗涤器水处理系统销量（2019-2030）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8.3.2 欧洲主要国家洗涤器水处理系统收入（2019-2030）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8.3.3 德国洗涤器水处理系统市场规模及预测（2019-2030）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8.3.4 法国洗涤器水处理系统市场规模及预测（2019-2030）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8.3.5 英国洗涤器水处理系统市场规模及预测（2019-2030）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8.3.6 俄罗斯洗涤器水处理系统市场规模及预测（2019-2030）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8.3.7 意大利洗涤器水处理系统市场规模及预测（2019-2030）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9 亚太</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9.1 亚太不同产品类型洗涤器水处理系统销量（2019-2030）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9.2 亚太不同应用洗涤器水处理系统销量（2019-2030）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 亚太主要地区洗涤器水处理系统市场规模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9.3.1 亚太主要地区洗涤器水处理系统销量（2019-2030）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9.3.2 亚太主要地区洗涤器水处理系统收入（2019-2030）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9.3.3 中国洗涤器水处理系统市场规模及预测（2019-2030）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9.3.4 日本洗涤器水处理系统市场规模及预测（2019-2030）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9.3.5 韩国洗涤器水处理系统市场规模及预测（2019-2030）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9.3.6 印度洗涤器水处理系统市场规模及预测（2019-2030）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9.3.7 东南亚洗涤器水处理系统市场规模及预测（2019-2030）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9.3.8 澳大利亚洗涤器水处理系统市场规模及预测（2019-2030）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10 南美</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10.1 南美不同产品类型洗涤器水处理系统销量（2019-2030）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10.2 南美不同应用洗涤器水处理系统销量（2019-2030）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 南美主要国家洗涤器水处理系统市场规模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10.3.1 南美主要国家洗涤器水处理系统销量（2019-2030）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10.3.2 南美主要国家洗涤器水处理系统收入（2019-2030）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10.3.3 巴西洗涤器水处理系统市场规模及预测（2019-2030）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10.3.4 阿根廷洗涤器水处理系统市场规模及预测（2019-2030）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11 中东及非洲</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11.1 中东及非洲不同产品类型洗涤器水处理系统销量（2019-2030）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11.2 中东及非洲不同应用洗涤器水处理系统销量（2019-2030）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 中东及非洲主要国家洗涤器水处理系统市场规模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11.3.1 中东及非洲主要国家洗涤器水处理系统销量（2019-2030）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11.3.2 中东及非洲主要国家洗涤器水处理系统收入（2019-2030）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11.3.3 土耳其洗涤器水处理系统市场规模及预测（2019-2030）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11.3.4 沙特洗涤器水处理系统市场规模及预测（2019-2030）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11.3.5 阿联酋洗涤器水处理系统市场规模及预测（2019-2030）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12 市场动态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12.1 洗涤器水处理系统市场驱动因素</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12.2 洗涤器水处理系统市场阻碍因素</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12.3 洗涤器水处理系统市场发展趋势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 洗涤器水处理系统行业波特五力模型分析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12.4.1 行业内竞争者现在的竞争能力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12.4.2 潜在竞争者进入的能力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12.4.3 供应商的议价能力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12.4.4 购买者的议价能力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12.4.5 替代品的替代能力</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13 产业链分析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13.1 洗涤器水处理系统主要原料及供应商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13.2 洗涤器水处理系统成本结构及占比</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13.3 洗涤器水处理系统生产流程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13.4 洗涤器水处理系统产业链</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14 洗涤器水处理系统销售渠道分析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 洗涤器水处理系统销售渠道</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14.1.1 直销</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14.1.2 经销</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14.2 洗涤器水处理系统典型经销商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14.3 洗涤器水处理系统典型客户</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15 研究结论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16 附录</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16.1 研究方法</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16.2 研究过程及数据来源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eastAsia="zh-CN"/>
        </w:rPr>
        <w:t xml:space="preserve"> 16.3 免责声明</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ExLCJoZGlkIjoiNjdhMTMwNDYzZWIwOTU0NDRlYjIzNmI5NWQ1MzBlYjAiLCJ1c2VyQ291bnQiOjExMX0="/>
  </w:docVars>
  <w:rsids>
    <w:rsidRoot w:val="438C3708"/>
    <w:rsid w:val="00041D5A"/>
    <w:rsid w:val="000F336E"/>
    <w:rsid w:val="001464CE"/>
    <w:rsid w:val="002B507D"/>
    <w:rsid w:val="002C697C"/>
    <w:rsid w:val="006739B1"/>
    <w:rsid w:val="008C7FF6"/>
    <w:rsid w:val="00A57939"/>
    <w:rsid w:val="00B43C3F"/>
    <w:rsid w:val="00B5230D"/>
    <w:rsid w:val="00B54C9C"/>
    <w:rsid w:val="00DC74AD"/>
    <w:rsid w:val="00E2363D"/>
    <w:rsid w:val="00ED6ABF"/>
    <w:rsid w:val="00F14565"/>
    <w:rsid w:val="0104646A"/>
    <w:rsid w:val="010527E5"/>
    <w:rsid w:val="010874BF"/>
    <w:rsid w:val="010F3043"/>
    <w:rsid w:val="01433A3C"/>
    <w:rsid w:val="014C2581"/>
    <w:rsid w:val="0151030A"/>
    <w:rsid w:val="015105A0"/>
    <w:rsid w:val="0155601F"/>
    <w:rsid w:val="017042EF"/>
    <w:rsid w:val="0191458D"/>
    <w:rsid w:val="01A60697"/>
    <w:rsid w:val="01F61A0E"/>
    <w:rsid w:val="022775A6"/>
    <w:rsid w:val="0239209C"/>
    <w:rsid w:val="023E4FA2"/>
    <w:rsid w:val="024117E8"/>
    <w:rsid w:val="024407B2"/>
    <w:rsid w:val="02496E81"/>
    <w:rsid w:val="025517E0"/>
    <w:rsid w:val="02583C7F"/>
    <w:rsid w:val="026022C7"/>
    <w:rsid w:val="02883D22"/>
    <w:rsid w:val="028E1D4C"/>
    <w:rsid w:val="029334E8"/>
    <w:rsid w:val="02BD4DB8"/>
    <w:rsid w:val="02D0783D"/>
    <w:rsid w:val="02FD00F3"/>
    <w:rsid w:val="030A300A"/>
    <w:rsid w:val="031602E5"/>
    <w:rsid w:val="03457412"/>
    <w:rsid w:val="03575F49"/>
    <w:rsid w:val="035E2BB9"/>
    <w:rsid w:val="03794159"/>
    <w:rsid w:val="037D2AB3"/>
    <w:rsid w:val="038064E8"/>
    <w:rsid w:val="0396392C"/>
    <w:rsid w:val="039B556C"/>
    <w:rsid w:val="03AA4469"/>
    <w:rsid w:val="03B60759"/>
    <w:rsid w:val="03D36044"/>
    <w:rsid w:val="03FB11FA"/>
    <w:rsid w:val="04113619"/>
    <w:rsid w:val="04260351"/>
    <w:rsid w:val="0437593A"/>
    <w:rsid w:val="04386C8B"/>
    <w:rsid w:val="044502C0"/>
    <w:rsid w:val="0452188F"/>
    <w:rsid w:val="045E04EB"/>
    <w:rsid w:val="04776C93"/>
    <w:rsid w:val="04A234B2"/>
    <w:rsid w:val="04AD74AB"/>
    <w:rsid w:val="04B643BB"/>
    <w:rsid w:val="04C602E0"/>
    <w:rsid w:val="04C7403D"/>
    <w:rsid w:val="04CD5763"/>
    <w:rsid w:val="04D54EAF"/>
    <w:rsid w:val="04F129B0"/>
    <w:rsid w:val="052B7E5F"/>
    <w:rsid w:val="05313611"/>
    <w:rsid w:val="053725CD"/>
    <w:rsid w:val="0567614A"/>
    <w:rsid w:val="056A1997"/>
    <w:rsid w:val="0589693E"/>
    <w:rsid w:val="05A57EB9"/>
    <w:rsid w:val="05A629A4"/>
    <w:rsid w:val="05BA78F4"/>
    <w:rsid w:val="05C22EAD"/>
    <w:rsid w:val="05E10A73"/>
    <w:rsid w:val="05E42CB6"/>
    <w:rsid w:val="05F73041"/>
    <w:rsid w:val="05F966C2"/>
    <w:rsid w:val="05FC12A3"/>
    <w:rsid w:val="06167900"/>
    <w:rsid w:val="061D24C6"/>
    <w:rsid w:val="064A5EDE"/>
    <w:rsid w:val="069B5247"/>
    <w:rsid w:val="06D4768D"/>
    <w:rsid w:val="06D77F68"/>
    <w:rsid w:val="07056945"/>
    <w:rsid w:val="070C1165"/>
    <w:rsid w:val="07204C3C"/>
    <w:rsid w:val="072560B6"/>
    <w:rsid w:val="07262C3C"/>
    <w:rsid w:val="07400386"/>
    <w:rsid w:val="07453E00"/>
    <w:rsid w:val="07550815"/>
    <w:rsid w:val="078D597A"/>
    <w:rsid w:val="07C41DFD"/>
    <w:rsid w:val="07CB4258"/>
    <w:rsid w:val="07CC7E40"/>
    <w:rsid w:val="07D370EE"/>
    <w:rsid w:val="08372DEA"/>
    <w:rsid w:val="083E7D79"/>
    <w:rsid w:val="08413826"/>
    <w:rsid w:val="08444E10"/>
    <w:rsid w:val="0855200A"/>
    <w:rsid w:val="089470F4"/>
    <w:rsid w:val="08986169"/>
    <w:rsid w:val="08A3387B"/>
    <w:rsid w:val="08BC7406"/>
    <w:rsid w:val="08C94172"/>
    <w:rsid w:val="08E17142"/>
    <w:rsid w:val="08EC0889"/>
    <w:rsid w:val="08F90B8D"/>
    <w:rsid w:val="09095DE2"/>
    <w:rsid w:val="09141A78"/>
    <w:rsid w:val="091C792E"/>
    <w:rsid w:val="09212793"/>
    <w:rsid w:val="09213793"/>
    <w:rsid w:val="095F23E5"/>
    <w:rsid w:val="0975119A"/>
    <w:rsid w:val="09786095"/>
    <w:rsid w:val="098C58A1"/>
    <w:rsid w:val="09D153F7"/>
    <w:rsid w:val="09D869C9"/>
    <w:rsid w:val="09F43460"/>
    <w:rsid w:val="0A4B20AA"/>
    <w:rsid w:val="0A4C4EA4"/>
    <w:rsid w:val="0A7A79B9"/>
    <w:rsid w:val="0A7C7130"/>
    <w:rsid w:val="0A9D6183"/>
    <w:rsid w:val="0AAD7AEE"/>
    <w:rsid w:val="0ABB52E5"/>
    <w:rsid w:val="0ABC45EB"/>
    <w:rsid w:val="0ACE66DD"/>
    <w:rsid w:val="0AD158A9"/>
    <w:rsid w:val="0B0340A7"/>
    <w:rsid w:val="0B0639B5"/>
    <w:rsid w:val="0B1134F5"/>
    <w:rsid w:val="0B150779"/>
    <w:rsid w:val="0B2B4F49"/>
    <w:rsid w:val="0B506A5C"/>
    <w:rsid w:val="0B574C09"/>
    <w:rsid w:val="0B877131"/>
    <w:rsid w:val="0BAD1470"/>
    <w:rsid w:val="0BB83BDA"/>
    <w:rsid w:val="0BF84018"/>
    <w:rsid w:val="0BFC713A"/>
    <w:rsid w:val="0C005441"/>
    <w:rsid w:val="0C071439"/>
    <w:rsid w:val="0C1D75EE"/>
    <w:rsid w:val="0C221EB1"/>
    <w:rsid w:val="0C403987"/>
    <w:rsid w:val="0C4442B8"/>
    <w:rsid w:val="0C567B21"/>
    <w:rsid w:val="0C7F08F1"/>
    <w:rsid w:val="0C863DAE"/>
    <w:rsid w:val="0CC149A5"/>
    <w:rsid w:val="0CED738A"/>
    <w:rsid w:val="0D016037"/>
    <w:rsid w:val="0D0E65D6"/>
    <w:rsid w:val="0D274138"/>
    <w:rsid w:val="0D2E678B"/>
    <w:rsid w:val="0D377E2B"/>
    <w:rsid w:val="0D3B24CE"/>
    <w:rsid w:val="0D6E6672"/>
    <w:rsid w:val="0D9A3BE1"/>
    <w:rsid w:val="0D9F2BDA"/>
    <w:rsid w:val="0D9F467B"/>
    <w:rsid w:val="0DB456B8"/>
    <w:rsid w:val="0DBD6F80"/>
    <w:rsid w:val="0DD602D5"/>
    <w:rsid w:val="0DE74F5C"/>
    <w:rsid w:val="0E1F1DAC"/>
    <w:rsid w:val="0E4B301C"/>
    <w:rsid w:val="0E655D57"/>
    <w:rsid w:val="0E7321E8"/>
    <w:rsid w:val="0E7A0E5A"/>
    <w:rsid w:val="0E8222DB"/>
    <w:rsid w:val="0E965DBC"/>
    <w:rsid w:val="0EAD5C94"/>
    <w:rsid w:val="0EAF2794"/>
    <w:rsid w:val="0EC97171"/>
    <w:rsid w:val="0F1A1DC7"/>
    <w:rsid w:val="0F3F0B7A"/>
    <w:rsid w:val="0F580B65"/>
    <w:rsid w:val="0F6C5737"/>
    <w:rsid w:val="0F7953B8"/>
    <w:rsid w:val="0F7B295E"/>
    <w:rsid w:val="0FA10E8C"/>
    <w:rsid w:val="0FF72425"/>
    <w:rsid w:val="10124A74"/>
    <w:rsid w:val="1035778F"/>
    <w:rsid w:val="1081305B"/>
    <w:rsid w:val="10824F16"/>
    <w:rsid w:val="10842309"/>
    <w:rsid w:val="10897D5B"/>
    <w:rsid w:val="10D02315"/>
    <w:rsid w:val="10DB000D"/>
    <w:rsid w:val="10F400FA"/>
    <w:rsid w:val="10F5437A"/>
    <w:rsid w:val="11056FE7"/>
    <w:rsid w:val="1106587D"/>
    <w:rsid w:val="113561DC"/>
    <w:rsid w:val="113B256B"/>
    <w:rsid w:val="114A03FF"/>
    <w:rsid w:val="114A5E00"/>
    <w:rsid w:val="114B6DBC"/>
    <w:rsid w:val="11814DDF"/>
    <w:rsid w:val="11884177"/>
    <w:rsid w:val="11A252A8"/>
    <w:rsid w:val="11D32C22"/>
    <w:rsid w:val="11D612CB"/>
    <w:rsid w:val="11E476EF"/>
    <w:rsid w:val="11E84860"/>
    <w:rsid w:val="11ED64F9"/>
    <w:rsid w:val="11F817A7"/>
    <w:rsid w:val="11FD4D3B"/>
    <w:rsid w:val="120625AE"/>
    <w:rsid w:val="12322DD1"/>
    <w:rsid w:val="123C3595"/>
    <w:rsid w:val="123C58FA"/>
    <w:rsid w:val="124144FB"/>
    <w:rsid w:val="125B0518"/>
    <w:rsid w:val="12705F04"/>
    <w:rsid w:val="12733E3A"/>
    <w:rsid w:val="12837B81"/>
    <w:rsid w:val="12B12D75"/>
    <w:rsid w:val="12D2223E"/>
    <w:rsid w:val="132D4C2B"/>
    <w:rsid w:val="13382063"/>
    <w:rsid w:val="13431746"/>
    <w:rsid w:val="1346162F"/>
    <w:rsid w:val="1349132A"/>
    <w:rsid w:val="135000C4"/>
    <w:rsid w:val="13527D5C"/>
    <w:rsid w:val="135879BD"/>
    <w:rsid w:val="135D6FE9"/>
    <w:rsid w:val="136724D4"/>
    <w:rsid w:val="136D186E"/>
    <w:rsid w:val="136F7127"/>
    <w:rsid w:val="137004C0"/>
    <w:rsid w:val="137E137C"/>
    <w:rsid w:val="138A1041"/>
    <w:rsid w:val="139833EB"/>
    <w:rsid w:val="13A670CA"/>
    <w:rsid w:val="13BA34BF"/>
    <w:rsid w:val="13C85226"/>
    <w:rsid w:val="13D26C95"/>
    <w:rsid w:val="13D855BA"/>
    <w:rsid w:val="13DE4296"/>
    <w:rsid w:val="13E24F5C"/>
    <w:rsid w:val="13E95403"/>
    <w:rsid w:val="13F955F1"/>
    <w:rsid w:val="141534F2"/>
    <w:rsid w:val="143B7102"/>
    <w:rsid w:val="14406463"/>
    <w:rsid w:val="144C0A7C"/>
    <w:rsid w:val="145D3D39"/>
    <w:rsid w:val="149A5911"/>
    <w:rsid w:val="149E36AD"/>
    <w:rsid w:val="14BB2E71"/>
    <w:rsid w:val="14D342B9"/>
    <w:rsid w:val="14D95222"/>
    <w:rsid w:val="14E87D13"/>
    <w:rsid w:val="1516024C"/>
    <w:rsid w:val="15183DB5"/>
    <w:rsid w:val="151B65FC"/>
    <w:rsid w:val="15227F36"/>
    <w:rsid w:val="152B2276"/>
    <w:rsid w:val="15492F97"/>
    <w:rsid w:val="15657929"/>
    <w:rsid w:val="15A004B8"/>
    <w:rsid w:val="15BE6552"/>
    <w:rsid w:val="15C6060D"/>
    <w:rsid w:val="15F76AF0"/>
    <w:rsid w:val="163363D2"/>
    <w:rsid w:val="164B4D9F"/>
    <w:rsid w:val="166B5D11"/>
    <w:rsid w:val="16815249"/>
    <w:rsid w:val="169F6585"/>
    <w:rsid w:val="16BC3DD7"/>
    <w:rsid w:val="16DA08C7"/>
    <w:rsid w:val="16E440C5"/>
    <w:rsid w:val="16F55420"/>
    <w:rsid w:val="171005AA"/>
    <w:rsid w:val="17280D79"/>
    <w:rsid w:val="174E3BBE"/>
    <w:rsid w:val="174E7412"/>
    <w:rsid w:val="175B21BB"/>
    <w:rsid w:val="175D7144"/>
    <w:rsid w:val="17734F26"/>
    <w:rsid w:val="178365FC"/>
    <w:rsid w:val="17944321"/>
    <w:rsid w:val="17B63602"/>
    <w:rsid w:val="17BD5EFB"/>
    <w:rsid w:val="17C643AF"/>
    <w:rsid w:val="17C831D0"/>
    <w:rsid w:val="17CC6330"/>
    <w:rsid w:val="17DF26BE"/>
    <w:rsid w:val="17E9288A"/>
    <w:rsid w:val="18003D6A"/>
    <w:rsid w:val="18166BF4"/>
    <w:rsid w:val="181D7016"/>
    <w:rsid w:val="182C0B0F"/>
    <w:rsid w:val="18674EE6"/>
    <w:rsid w:val="186D4AFE"/>
    <w:rsid w:val="18730662"/>
    <w:rsid w:val="18740FEA"/>
    <w:rsid w:val="187622AE"/>
    <w:rsid w:val="18901263"/>
    <w:rsid w:val="189D0082"/>
    <w:rsid w:val="18A75316"/>
    <w:rsid w:val="18D521C8"/>
    <w:rsid w:val="190B3D92"/>
    <w:rsid w:val="19107621"/>
    <w:rsid w:val="19361DD7"/>
    <w:rsid w:val="19411670"/>
    <w:rsid w:val="19433944"/>
    <w:rsid w:val="197C23FD"/>
    <w:rsid w:val="19907563"/>
    <w:rsid w:val="19972E44"/>
    <w:rsid w:val="19A02719"/>
    <w:rsid w:val="19B63E36"/>
    <w:rsid w:val="19BC4D29"/>
    <w:rsid w:val="19D50A53"/>
    <w:rsid w:val="19D5786F"/>
    <w:rsid w:val="19D67B22"/>
    <w:rsid w:val="19DB09A6"/>
    <w:rsid w:val="19DC0111"/>
    <w:rsid w:val="19E251C9"/>
    <w:rsid w:val="19E40B12"/>
    <w:rsid w:val="19F643E0"/>
    <w:rsid w:val="19FE1D73"/>
    <w:rsid w:val="1A0568BC"/>
    <w:rsid w:val="1A060034"/>
    <w:rsid w:val="1A064809"/>
    <w:rsid w:val="1A2725B3"/>
    <w:rsid w:val="1A2F164F"/>
    <w:rsid w:val="1A387616"/>
    <w:rsid w:val="1A4144DB"/>
    <w:rsid w:val="1A6B2BBB"/>
    <w:rsid w:val="1A6B35E5"/>
    <w:rsid w:val="1A6E1D58"/>
    <w:rsid w:val="1A711B64"/>
    <w:rsid w:val="1A876D8A"/>
    <w:rsid w:val="1A9A4AA1"/>
    <w:rsid w:val="1AA926E6"/>
    <w:rsid w:val="1AF87BE6"/>
    <w:rsid w:val="1B102A82"/>
    <w:rsid w:val="1B501024"/>
    <w:rsid w:val="1B5D1C74"/>
    <w:rsid w:val="1B61067A"/>
    <w:rsid w:val="1B63636A"/>
    <w:rsid w:val="1B6759AA"/>
    <w:rsid w:val="1B8D5618"/>
    <w:rsid w:val="1BAC7E6B"/>
    <w:rsid w:val="1BAE0D3A"/>
    <w:rsid w:val="1BC64416"/>
    <w:rsid w:val="1C211A35"/>
    <w:rsid w:val="1C303D52"/>
    <w:rsid w:val="1C3812D7"/>
    <w:rsid w:val="1C3F4488"/>
    <w:rsid w:val="1C445F0E"/>
    <w:rsid w:val="1C482002"/>
    <w:rsid w:val="1C6221B7"/>
    <w:rsid w:val="1C820ECC"/>
    <w:rsid w:val="1C8C5BBE"/>
    <w:rsid w:val="1C900421"/>
    <w:rsid w:val="1C9D47FF"/>
    <w:rsid w:val="1CB506CF"/>
    <w:rsid w:val="1CB61B34"/>
    <w:rsid w:val="1CD642D8"/>
    <w:rsid w:val="1CDA2245"/>
    <w:rsid w:val="1CDF683B"/>
    <w:rsid w:val="1CF831EB"/>
    <w:rsid w:val="1D130F6D"/>
    <w:rsid w:val="1D13165A"/>
    <w:rsid w:val="1D176B3F"/>
    <w:rsid w:val="1D394EAF"/>
    <w:rsid w:val="1D4A1CCE"/>
    <w:rsid w:val="1DBB16FD"/>
    <w:rsid w:val="1DD6516E"/>
    <w:rsid w:val="1DDE4A4D"/>
    <w:rsid w:val="1DEA4C33"/>
    <w:rsid w:val="1DF4200D"/>
    <w:rsid w:val="1E02498A"/>
    <w:rsid w:val="1E1366EF"/>
    <w:rsid w:val="1E7E6A2A"/>
    <w:rsid w:val="1E8030AC"/>
    <w:rsid w:val="1E854259"/>
    <w:rsid w:val="1E904516"/>
    <w:rsid w:val="1EA837EF"/>
    <w:rsid w:val="1EB85B28"/>
    <w:rsid w:val="1EBA6F32"/>
    <w:rsid w:val="1EC17134"/>
    <w:rsid w:val="1ECF1942"/>
    <w:rsid w:val="1ECF731F"/>
    <w:rsid w:val="1EE16FB7"/>
    <w:rsid w:val="1EE40FE4"/>
    <w:rsid w:val="1EE42A0F"/>
    <w:rsid w:val="1EEE7D89"/>
    <w:rsid w:val="1F136699"/>
    <w:rsid w:val="1F24658B"/>
    <w:rsid w:val="1F3D795C"/>
    <w:rsid w:val="1F447EFD"/>
    <w:rsid w:val="1F453C2F"/>
    <w:rsid w:val="1F49134A"/>
    <w:rsid w:val="1F66030A"/>
    <w:rsid w:val="1F6D1ACB"/>
    <w:rsid w:val="1F803278"/>
    <w:rsid w:val="1F9C3735"/>
    <w:rsid w:val="1FA912F6"/>
    <w:rsid w:val="1FED52E1"/>
    <w:rsid w:val="1FF96899"/>
    <w:rsid w:val="1FFC05F2"/>
    <w:rsid w:val="200A7FE2"/>
    <w:rsid w:val="201E5DE0"/>
    <w:rsid w:val="20261982"/>
    <w:rsid w:val="202D14FA"/>
    <w:rsid w:val="202E7CC4"/>
    <w:rsid w:val="20452AC4"/>
    <w:rsid w:val="20627DAA"/>
    <w:rsid w:val="209A7B94"/>
    <w:rsid w:val="20B24D6C"/>
    <w:rsid w:val="20B515F3"/>
    <w:rsid w:val="20B60D8D"/>
    <w:rsid w:val="20B758B9"/>
    <w:rsid w:val="20B91C2E"/>
    <w:rsid w:val="20C31443"/>
    <w:rsid w:val="20C3661F"/>
    <w:rsid w:val="20C6696E"/>
    <w:rsid w:val="20E00E92"/>
    <w:rsid w:val="20EE3FCE"/>
    <w:rsid w:val="21161E4F"/>
    <w:rsid w:val="21234185"/>
    <w:rsid w:val="2133567F"/>
    <w:rsid w:val="21456328"/>
    <w:rsid w:val="214B6D4C"/>
    <w:rsid w:val="214E7B39"/>
    <w:rsid w:val="215650C7"/>
    <w:rsid w:val="215B7B78"/>
    <w:rsid w:val="21B00C7A"/>
    <w:rsid w:val="21BC2F68"/>
    <w:rsid w:val="21C67CBD"/>
    <w:rsid w:val="21C8311F"/>
    <w:rsid w:val="21ED553C"/>
    <w:rsid w:val="21F42280"/>
    <w:rsid w:val="22106FD4"/>
    <w:rsid w:val="222F6313"/>
    <w:rsid w:val="22347A73"/>
    <w:rsid w:val="223632DF"/>
    <w:rsid w:val="225A2ECA"/>
    <w:rsid w:val="225C4D23"/>
    <w:rsid w:val="22823F9C"/>
    <w:rsid w:val="229F0AC2"/>
    <w:rsid w:val="22B840FD"/>
    <w:rsid w:val="22CD4F43"/>
    <w:rsid w:val="22D861F3"/>
    <w:rsid w:val="22EE1D04"/>
    <w:rsid w:val="230F0AD1"/>
    <w:rsid w:val="23183B96"/>
    <w:rsid w:val="23282789"/>
    <w:rsid w:val="232B2E8E"/>
    <w:rsid w:val="233A5AB7"/>
    <w:rsid w:val="234F6D5A"/>
    <w:rsid w:val="235C6CD8"/>
    <w:rsid w:val="236E0E49"/>
    <w:rsid w:val="23700938"/>
    <w:rsid w:val="2374660C"/>
    <w:rsid w:val="238511FD"/>
    <w:rsid w:val="23867471"/>
    <w:rsid w:val="23871C3D"/>
    <w:rsid w:val="239D0F2C"/>
    <w:rsid w:val="23A56D9E"/>
    <w:rsid w:val="23AA67BB"/>
    <w:rsid w:val="23BD2BF2"/>
    <w:rsid w:val="23BF6D3F"/>
    <w:rsid w:val="23CA393A"/>
    <w:rsid w:val="23D235D0"/>
    <w:rsid w:val="23D311DD"/>
    <w:rsid w:val="23FA717D"/>
    <w:rsid w:val="2400727E"/>
    <w:rsid w:val="240C2364"/>
    <w:rsid w:val="24246DC7"/>
    <w:rsid w:val="24413262"/>
    <w:rsid w:val="245F666B"/>
    <w:rsid w:val="24655CCB"/>
    <w:rsid w:val="246B10D9"/>
    <w:rsid w:val="247A6D09"/>
    <w:rsid w:val="24864647"/>
    <w:rsid w:val="248655F9"/>
    <w:rsid w:val="249348BF"/>
    <w:rsid w:val="249F23A7"/>
    <w:rsid w:val="24B320AA"/>
    <w:rsid w:val="24B87611"/>
    <w:rsid w:val="24BF5D4F"/>
    <w:rsid w:val="24C26921"/>
    <w:rsid w:val="24C530E3"/>
    <w:rsid w:val="24DE332A"/>
    <w:rsid w:val="24E37EE5"/>
    <w:rsid w:val="2512599C"/>
    <w:rsid w:val="25180099"/>
    <w:rsid w:val="25186C25"/>
    <w:rsid w:val="251C6329"/>
    <w:rsid w:val="255E1E8D"/>
    <w:rsid w:val="25754D98"/>
    <w:rsid w:val="258C7D46"/>
    <w:rsid w:val="2590146F"/>
    <w:rsid w:val="25B0335B"/>
    <w:rsid w:val="25B72AE2"/>
    <w:rsid w:val="26094FD2"/>
    <w:rsid w:val="260E634D"/>
    <w:rsid w:val="26141B5F"/>
    <w:rsid w:val="265907B1"/>
    <w:rsid w:val="26842F7C"/>
    <w:rsid w:val="26A06719"/>
    <w:rsid w:val="26A1316E"/>
    <w:rsid w:val="26C90149"/>
    <w:rsid w:val="26F96E30"/>
    <w:rsid w:val="271219D5"/>
    <w:rsid w:val="27160153"/>
    <w:rsid w:val="27261E58"/>
    <w:rsid w:val="27541417"/>
    <w:rsid w:val="27752488"/>
    <w:rsid w:val="278906C9"/>
    <w:rsid w:val="278D4CCB"/>
    <w:rsid w:val="27A75BE9"/>
    <w:rsid w:val="27B33013"/>
    <w:rsid w:val="27B9723F"/>
    <w:rsid w:val="27C076C1"/>
    <w:rsid w:val="27C26615"/>
    <w:rsid w:val="27CD2F7F"/>
    <w:rsid w:val="27D80778"/>
    <w:rsid w:val="27D9324B"/>
    <w:rsid w:val="27E1627D"/>
    <w:rsid w:val="28047C1D"/>
    <w:rsid w:val="2805177B"/>
    <w:rsid w:val="28067986"/>
    <w:rsid w:val="28104750"/>
    <w:rsid w:val="282723FE"/>
    <w:rsid w:val="28613ADE"/>
    <w:rsid w:val="288E6799"/>
    <w:rsid w:val="289D5604"/>
    <w:rsid w:val="28B56DF2"/>
    <w:rsid w:val="28C16C02"/>
    <w:rsid w:val="28D72149"/>
    <w:rsid w:val="28F6317C"/>
    <w:rsid w:val="29032ED5"/>
    <w:rsid w:val="29477F0D"/>
    <w:rsid w:val="295568E4"/>
    <w:rsid w:val="295F3E54"/>
    <w:rsid w:val="29771C3E"/>
    <w:rsid w:val="297D005D"/>
    <w:rsid w:val="298A3FC0"/>
    <w:rsid w:val="29900C2F"/>
    <w:rsid w:val="29973EA5"/>
    <w:rsid w:val="29A6139E"/>
    <w:rsid w:val="29AB3C09"/>
    <w:rsid w:val="29C60C37"/>
    <w:rsid w:val="29C664FC"/>
    <w:rsid w:val="29EC032D"/>
    <w:rsid w:val="29F31EE1"/>
    <w:rsid w:val="29FF58CC"/>
    <w:rsid w:val="2A2F78FA"/>
    <w:rsid w:val="2A315DF7"/>
    <w:rsid w:val="2A423771"/>
    <w:rsid w:val="2A466DE9"/>
    <w:rsid w:val="2A4A6D87"/>
    <w:rsid w:val="2A527895"/>
    <w:rsid w:val="2A937481"/>
    <w:rsid w:val="2A972756"/>
    <w:rsid w:val="2A9B4195"/>
    <w:rsid w:val="2ABA7700"/>
    <w:rsid w:val="2AC91900"/>
    <w:rsid w:val="2ACF155D"/>
    <w:rsid w:val="2AF245A1"/>
    <w:rsid w:val="2AF97473"/>
    <w:rsid w:val="2B165B4A"/>
    <w:rsid w:val="2B1E01E1"/>
    <w:rsid w:val="2B201CEE"/>
    <w:rsid w:val="2B20283C"/>
    <w:rsid w:val="2B3517C7"/>
    <w:rsid w:val="2B381841"/>
    <w:rsid w:val="2B69638A"/>
    <w:rsid w:val="2B6D38D3"/>
    <w:rsid w:val="2B7419AF"/>
    <w:rsid w:val="2B7924BA"/>
    <w:rsid w:val="2B830E2D"/>
    <w:rsid w:val="2B986A10"/>
    <w:rsid w:val="2BA8232D"/>
    <w:rsid w:val="2BBF2386"/>
    <w:rsid w:val="2BC07ACD"/>
    <w:rsid w:val="2BCB1E44"/>
    <w:rsid w:val="2BD567AE"/>
    <w:rsid w:val="2BDE1CE8"/>
    <w:rsid w:val="2BE47155"/>
    <w:rsid w:val="2BF865DC"/>
    <w:rsid w:val="2BFA049D"/>
    <w:rsid w:val="2C034392"/>
    <w:rsid w:val="2C180DE7"/>
    <w:rsid w:val="2C2C3157"/>
    <w:rsid w:val="2C3D4920"/>
    <w:rsid w:val="2C4E0713"/>
    <w:rsid w:val="2C4E6FAF"/>
    <w:rsid w:val="2C5C3B08"/>
    <w:rsid w:val="2C6022FA"/>
    <w:rsid w:val="2C615E6B"/>
    <w:rsid w:val="2C6A588B"/>
    <w:rsid w:val="2C9A687C"/>
    <w:rsid w:val="2CC011CB"/>
    <w:rsid w:val="2CD82CFD"/>
    <w:rsid w:val="2CF22721"/>
    <w:rsid w:val="2D006AE6"/>
    <w:rsid w:val="2D017E77"/>
    <w:rsid w:val="2D025963"/>
    <w:rsid w:val="2D0C6FCC"/>
    <w:rsid w:val="2D215E65"/>
    <w:rsid w:val="2D3C78E5"/>
    <w:rsid w:val="2D5F5CFD"/>
    <w:rsid w:val="2D735831"/>
    <w:rsid w:val="2D7B562D"/>
    <w:rsid w:val="2D7D19C3"/>
    <w:rsid w:val="2D7D5399"/>
    <w:rsid w:val="2D857954"/>
    <w:rsid w:val="2D944C91"/>
    <w:rsid w:val="2DAD17FB"/>
    <w:rsid w:val="2DAF2604"/>
    <w:rsid w:val="2DB57BAA"/>
    <w:rsid w:val="2DBD6070"/>
    <w:rsid w:val="2DC930E8"/>
    <w:rsid w:val="2DCB2D42"/>
    <w:rsid w:val="2DDD47C0"/>
    <w:rsid w:val="2E026A07"/>
    <w:rsid w:val="2E193595"/>
    <w:rsid w:val="2E2963A1"/>
    <w:rsid w:val="2E35466B"/>
    <w:rsid w:val="2E4240A5"/>
    <w:rsid w:val="2E4603AE"/>
    <w:rsid w:val="2E532652"/>
    <w:rsid w:val="2E557294"/>
    <w:rsid w:val="2E5716D2"/>
    <w:rsid w:val="2E6631F4"/>
    <w:rsid w:val="2E6B3C8B"/>
    <w:rsid w:val="2E7A15B5"/>
    <w:rsid w:val="2E7F6BDC"/>
    <w:rsid w:val="2E845134"/>
    <w:rsid w:val="2E90617C"/>
    <w:rsid w:val="2E9408A4"/>
    <w:rsid w:val="2E9507DD"/>
    <w:rsid w:val="2EB42A0B"/>
    <w:rsid w:val="2EE1377C"/>
    <w:rsid w:val="2EE7087B"/>
    <w:rsid w:val="2F084421"/>
    <w:rsid w:val="2F0F30FD"/>
    <w:rsid w:val="2F181F64"/>
    <w:rsid w:val="2F1B2017"/>
    <w:rsid w:val="2F1E4CB6"/>
    <w:rsid w:val="2F3841FA"/>
    <w:rsid w:val="2F386C36"/>
    <w:rsid w:val="2F3B5F5F"/>
    <w:rsid w:val="2F7F0AD6"/>
    <w:rsid w:val="2F80540C"/>
    <w:rsid w:val="2F834189"/>
    <w:rsid w:val="2F851E44"/>
    <w:rsid w:val="2F95783D"/>
    <w:rsid w:val="2F9B3125"/>
    <w:rsid w:val="2FA16F19"/>
    <w:rsid w:val="2FB05937"/>
    <w:rsid w:val="2FC558E7"/>
    <w:rsid w:val="2FCC1A3D"/>
    <w:rsid w:val="2FD5762D"/>
    <w:rsid w:val="2FF940E3"/>
    <w:rsid w:val="30020F1C"/>
    <w:rsid w:val="300F2386"/>
    <w:rsid w:val="300F5657"/>
    <w:rsid w:val="30215916"/>
    <w:rsid w:val="30256996"/>
    <w:rsid w:val="302D7A7A"/>
    <w:rsid w:val="303C57F4"/>
    <w:rsid w:val="303C757C"/>
    <w:rsid w:val="30680860"/>
    <w:rsid w:val="30681DCE"/>
    <w:rsid w:val="30776129"/>
    <w:rsid w:val="307C0EF6"/>
    <w:rsid w:val="309721F5"/>
    <w:rsid w:val="30985304"/>
    <w:rsid w:val="309E69BD"/>
    <w:rsid w:val="30A27F43"/>
    <w:rsid w:val="30AC6769"/>
    <w:rsid w:val="30AE541B"/>
    <w:rsid w:val="30B77CF9"/>
    <w:rsid w:val="30D82D15"/>
    <w:rsid w:val="30D965D3"/>
    <w:rsid w:val="30EA2C31"/>
    <w:rsid w:val="30EA562F"/>
    <w:rsid w:val="30FA4128"/>
    <w:rsid w:val="30FB2BEA"/>
    <w:rsid w:val="30FD4A99"/>
    <w:rsid w:val="310701CB"/>
    <w:rsid w:val="31212A1B"/>
    <w:rsid w:val="3147257B"/>
    <w:rsid w:val="315B6A33"/>
    <w:rsid w:val="31C32E27"/>
    <w:rsid w:val="31C95924"/>
    <w:rsid w:val="31DA6D11"/>
    <w:rsid w:val="31F8786C"/>
    <w:rsid w:val="32111BAB"/>
    <w:rsid w:val="322051BC"/>
    <w:rsid w:val="32254273"/>
    <w:rsid w:val="32254C09"/>
    <w:rsid w:val="324B2D33"/>
    <w:rsid w:val="324B2D68"/>
    <w:rsid w:val="325C50AE"/>
    <w:rsid w:val="326256AF"/>
    <w:rsid w:val="32667222"/>
    <w:rsid w:val="32687C43"/>
    <w:rsid w:val="32711042"/>
    <w:rsid w:val="328272AA"/>
    <w:rsid w:val="32854ED0"/>
    <w:rsid w:val="32BA5E0B"/>
    <w:rsid w:val="32D60378"/>
    <w:rsid w:val="32E72793"/>
    <w:rsid w:val="32F91961"/>
    <w:rsid w:val="331E5F2D"/>
    <w:rsid w:val="33263D52"/>
    <w:rsid w:val="33315FEB"/>
    <w:rsid w:val="3342275D"/>
    <w:rsid w:val="33456366"/>
    <w:rsid w:val="33540C46"/>
    <w:rsid w:val="33565B88"/>
    <w:rsid w:val="335B40EE"/>
    <w:rsid w:val="335E566A"/>
    <w:rsid w:val="33742A92"/>
    <w:rsid w:val="338549A5"/>
    <w:rsid w:val="33884A25"/>
    <w:rsid w:val="338E79EF"/>
    <w:rsid w:val="33954129"/>
    <w:rsid w:val="339937FB"/>
    <w:rsid w:val="33A243F8"/>
    <w:rsid w:val="33AB34B2"/>
    <w:rsid w:val="33B5464E"/>
    <w:rsid w:val="33D00CCC"/>
    <w:rsid w:val="33D06343"/>
    <w:rsid w:val="33F474CA"/>
    <w:rsid w:val="340634A0"/>
    <w:rsid w:val="340679AA"/>
    <w:rsid w:val="340A66A5"/>
    <w:rsid w:val="341309EE"/>
    <w:rsid w:val="343240E9"/>
    <w:rsid w:val="343D1687"/>
    <w:rsid w:val="343E2262"/>
    <w:rsid w:val="344E3181"/>
    <w:rsid w:val="34534BEC"/>
    <w:rsid w:val="3480106E"/>
    <w:rsid w:val="34945D4F"/>
    <w:rsid w:val="34A36629"/>
    <w:rsid w:val="34AB0B31"/>
    <w:rsid w:val="34AE4157"/>
    <w:rsid w:val="34AF37B0"/>
    <w:rsid w:val="34D56EDB"/>
    <w:rsid w:val="34D96BF3"/>
    <w:rsid w:val="34F95AA8"/>
    <w:rsid w:val="35005A96"/>
    <w:rsid w:val="35054F32"/>
    <w:rsid w:val="35152E25"/>
    <w:rsid w:val="353E22D7"/>
    <w:rsid w:val="3542033F"/>
    <w:rsid w:val="358D5B50"/>
    <w:rsid w:val="35AD3168"/>
    <w:rsid w:val="35B73EA0"/>
    <w:rsid w:val="360F0E0E"/>
    <w:rsid w:val="3636114E"/>
    <w:rsid w:val="3639364F"/>
    <w:rsid w:val="36396688"/>
    <w:rsid w:val="365921B8"/>
    <w:rsid w:val="36665F76"/>
    <w:rsid w:val="367B10BF"/>
    <w:rsid w:val="36914D4B"/>
    <w:rsid w:val="369646D3"/>
    <w:rsid w:val="36983BC5"/>
    <w:rsid w:val="36B15179"/>
    <w:rsid w:val="36C83C8C"/>
    <w:rsid w:val="36D07CFA"/>
    <w:rsid w:val="36DE3681"/>
    <w:rsid w:val="36F22C5B"/>
    <w:rsid w:val="36FB2788"/>
    <w:rsid w:val="371D5B61"/>
    <w:rsid w:val="37210930"/>
    <w:rsid w:val="37293CE7"/>
    <w:rsid w:val="3736124B"/>
    <w:rsid w:val="373D42B1"/>
    <w:rsid w:val="37446E77"/>
    <w:rsid w:val="37483A77"/>
    <w:rsid w:val="3763357C"/>
    <w:rsid w:val="37865E45"/>
    <w:rsid w:val="37877318"/>
    <w:rsid w:val="379F0B85"/>
    <w:rsid w:val="37A45156"/>
    <w:rsid w:val="37AD54D8"/>
    <w:rsid w:val="37B73A2D"/>
    <w:rsid w:val="37C95891"/>
    <w:rsid w:val="37DB50EA"/>
    <w:rsid w:val="37E434BE"/>
    <w:rsid w:val="37F54350"/>
    <w:rsid w:val="37FB630E"/>
    <w:rsid w:val="37FE7D1B"/>
    <w:rsid w:val="380957AD"/>
    <w:rsid w:val="380B69DF"/>
    <w:rsid w:val="38293124"/>
    <w:rsid w:val="382F2FC9"/>
    <w:rsid w:val="38372715"/>
    <w:rsid w:val="383942B0"/>
    <w:rsid w:val="38570293"/>
    <w:rsid w:val="38727EE4"/>
    <w:rsid w:val="387F04EF"/>
    <w:rsid w:val="389D3187"/>
    <w:rsid w:val="38A013D7"/>
    <w:rsid w:val="38AE5310"/>
    <w:rsid w:val="38B30119"/>
    <w:rsid w:val="38B574BB"/>
    <w:rsid w:val="39001D4A"/>
    <w:rsid w:val="39267B75"/>
    <w:rsid w:val="39296967"/>
    <w:rsid w:val="39333887"/>
    <w:rsid w:val="39375A7D"/>
    <w:rsid w:val="39394298"/>
    <w:rsid w:val="3940505B"/>
    <w:rsid w:val="395853F6"/>
    <w:rsid w:val="396F2205"/>
    <w:rsid w:val="397A4AA7"/>
    <w:rsid w:val="39A018A6"/>
    <w:rsid w:val="39C701B3"/>
    <w:rsid w:val="39EE26D0"/>
    <w:rsid w:val="3A0D1CCD"/>
    <w:rsid w:val="3A217303"/>
    <w:rsid w:val="3A446526"/>
    <w:rsid w:val="3A5C783F"/>
    <w:rsid w:val="3A655B72"/>
    <w:rsid w:val="3A662F94"/>
    <w:rsid w:val="3A6A29D2"/>
    <w:rsid w:val="3A6F73EB"/>
    <w:rsid w:val="3A75210C"/>
    <w:rsid w:val="3A951934"/>
    <w:rsid w:val="3AB31226"/>
    <w:rsid w:val="3ABD272B"/>
    <w:rsid w:val="3ACC5336"/>
    <w:rsid w:val="3AD50E55"/>
    <w:rsid w:val="3ADD1627"/>
    <w:rsid w:val="3B414683"/>
    <w:rsid w:val="3B4F7DCF"/>
    <w:rsid w:val="3B624BDD"/>
    <w:rsid w:val="3B6B77B7"/>
    <w:rsid w:val="3B723908"/>
    <w:rsid w:val="3B742F26"/>
    <w:rsid w:val="3B8051FA"/>
    <w:rsid w:val="3B920B69"/>
    <w:rsid w:val="3BD52C18"/>
    <w:rsid w:val="3BFA35D8"/>
    <w:rsid w:val="3C232FB8"/>
    <w:rsid w:val="3C317B1C"/>
    <w:rsid w:val="3C3A0CE2"/>
    <w:rsid w:val="3C3F7B7A"/>
    <w:rsid w:val="3C4D1568"/>
    <w:rsid w:val="3C4F3695"/>
    <w:rsid w:val="3C5361E1"/>
    <w:rsid w:val="3C631FC1"/>
    <w:rsid w:val="3C8523BD"/>
    <w:rsid w:val="3C855D19"/>
    <w:rsid w:val="3CB668BF"/>
    <w:rsid w:val="3CC323A5"/>
    <w:rsid w:val="3CDB1EF1"/>
    <w:rsid w:val="3CEA16FC"/>
    <w:rsid w:val="3CF66C0A"/>
    <w:rsid w:val="3D263123"/>
    <w:rsid w:val="3D427E5A"/>
    <w:rsid w:val="3D6A37EA"/>
    <w:rsid w:val="3D784558"/>
    <w:rsid w:val="3D7E0E7E"/>
    <w:rsid w:val="3D9828FE"/>
    <w:rsid w:val="3DA97422"/>
    <w:rsid w:val="3DD36124"/>
    <w:rsid w:val="3DE428B8"/>
    <w:rsid w:val="3DE66E9A"/>
    <w:rsid w:val="3DEA5E70"/>
    <w:rsid w:val="3DF84CBD"/>
    <w:rsid w:val="3E0420ED"/>
    <w:rsid w:val="3E145877"/>
    <w:rsid w:val="3E1A4B24"/>
    <w:rsid w:val="3E226130"/>
    <w:rsid w:val="3E2A280A"/>
    <w:rsid w:val="3E3D717E"/>
    <w:rsid w:val="3E3F47BC"/>
    <w:rsid w:val="3E3F67D7"/>
    <w:rsid w:val="3E47207E"/>
    <w:rsid w:val="3E8F3929"/>
    <w:rsid w:val="3E942603"/>
    <w:rsid w:val="3EA145B7"/>
    <w:rsid w:val="3ECE1E84"/>
    <w:rsid w:val="3ED26C57"/>
    <w:rsid w:val="3ED56BF7"/>
    <w:rsid w:val="3EE72994"/>
    <w:rsid w:val="3EF717DC"/>
    <w:rsid w:val="3F07249A"/>
    <w:rsid w:val="3F151A75"/>
    <w:rsid w:val="3F1D0F74"/>
    <w:rsid w:val="3F85693A"/>
    <w:rsid w:val="3F9119DB"/>
    <w:rsid w:val="3F91340A"/>
    <w:rsid w:val="3FA96407"/>
    <w:rsid w:val="3FAB2C43"/>
    <w:rsid w:val="3FAB3612"/>
    <w:rsid w:val="3FC05C11"/>
    <w:rsid w:val="3FCC2AB9"/>
    <w:rsid w:val="3FFC636A"/>
    <w:rsid w:val="402A12A4"/>
    <w:rsid w:val="40560217"/>
    <w:rsid w:val="407F5DE0"/>
    <w:rsid w:val="40806B5C"/>
    <w:rsid w:val="40B52DA7"/>
    <w:rsid w:val="40BE2CC7"/>
    <w:rsid w:val="410B3DE1"/>
    <w:rsid w:val="4111384C"/>
    <w:rsid w:val="411621CA"/>
    <w:rsid w:val="412258F3"/>
    <w:rsid w:val="414A40EF"/>
    <w:rsid w:val="414D1F22"/>
    <w:rsid w:val="41585D86"/>
    <w:rsid w:val="41866303"/>
    <w:rsid w:val="41971DC1"/>
    <w:rsid w:val="41A945C9"/>
    <w:rsid w:val="41CB4AB7"/>
    <w:rsid w:val="41D60C7F"/>
    <w:rsid w:val="41DA3FB8"/>
    <w:rsid w:val="423D6442"/>
    <w:rsid w:val="426D66E1"/>
    <w:rsid w:val="42746848"/>
    <w:rsid w:val="428C691E"/>
    <w:rsid w:val="42916F69"/>
    <w:rsid w:val="42A71302"/>
    <w:rsid w:val="42AB2B62"/>
    <w:rsid w:val="42AC3237"/>
    <w:rsid w:val="42B47F7E"/>
    <w:rsid w:val="42B56FDB"/>
    <w:rsid w:val="42B60275"/>
    <w:rsid w:val="42EB5009"/>
    <w:rsid w:val="43133C6A"/>
    <w:rsid w:val="43526E1E"/>
    <w:rsid w:val="435C023E"/>
    <w:rsid w:val="4361391A"/>
    <w:rsid w:val="4376192A"/>
    <w:rsid w:val="437A45BD"/>
    <w:rsid w:val="437C6D34"/>
    <w:rsid w:val="438C3708"/>
    <w:rsid w:val="439648D1"/>
    <w:rsid w:val="43A0784E"/>
    <w:rsid w:val="43D34EA2"/>
    <w:rsid w:val="43EA5F5A"/>
    <w:rsid w:val="43EE4803"/>
    <w:rsid w:val="440F27B9"/>
    <w:rsid w:val="441472E9"/>
    <w:rsid w:val="44301062"/>
    <w:rsid w:val="444079E8"/>
    <w:rsid w:val="444C4A3E"/>
    <w:rsid w:val="44537C4A"/>
    <w:rsid w:val="44610641"/>
    <w:rsid w:val="4469658F"/>
    <w:rsid w:val="447D7569"/>
    <w:rsid w:val="44AF150D"/>
    <w:rsid w:val="44B96619"/>
    <w:rsid w:val="44C56C92"/>
    <w:rsid w:val="44DF6C65"/>
    <w:rsid w:val="44FF4802"/>
    <w:rsid w:val="45151B82"/>
    <w:rsid w:val="45230280"/>
    <w:rsid w:val="452C16A3"/>
    <w:rsid w:val="4546321C"/>
    <w:rsid w:val="457B3A87"/>
    <w:rsid w:val="45AB21DA"/>
    <w:rsid w:val="45CD5860"/>
    <w:rsid w:val="45E30407"/>
    <w:rsid w:val="45F94BE4"/>
    <w:rsid w:val="460427FF"/>
    <w:rsid w:val="46046775"/>
    <w:rsid w:val="460E227E"/>
    <w:rsid w:val="461913B7"/>
    <w:rsid w:val="46437ED3"/>
    <w:rsid w:val="46500769"/>
    <w:rsid w:val="46524241"/>
    <w:rsid w:val="467712DF"/>
    <w:rsid w:val="46925B5D"/>
    <w:rsid w:val="469A6CC1"/>
    <w:rsid w:val="46C44E88"/>
    <w:rsid w:val="46CC117B"/>
    <w:rsid w:val="46E261BF"/>
    <w:rsid w:val="46FC682E"/>
    <w:rsid w:val="4705380E"/>
    <w:rsid w:val="47206EEE"/>
    <w:rsid w:val="472D2D5A"/>
    <w:rsid w:val="47406BF9"/>
    <w:rsid w:val="474D7908"/>
    <w:rsid w:val="474E0A39"/>
    <w:rsid w:val="475353AC"/>
    <w:rsid w:val="47A11C34"/>
    <w:rsid w:val="47A23261"/>
    <w:rsid w:val="47A36FA7"/>
    <w:rsid w:val="47B157F3"/>
    <w:rsid w:val="47BB1826"/>
    <w:rsid w:val="47D55B97"/>
    <w:rsid w:val="47D94F35"/>
    <w:rsid w:val="47FB54BA"/>
    <w:rsid w:val="47FD5F4E"/>
    <w:rsid w:val="480B5077"/>
    <w:rsid w:val="480E19C4"/>
    <w:rsid w:val="480E642E"/>
    <w:rsid w:val="48163B07"/>
    <w:rsid w:val="482A5B09"/>
    <w:rsid w:val="482D66CC"/>
    <w:rsid w:val="48325930"/>
    <w:rsid w:val="484239F0"/>
    <w:rsid w:val="485401B8"/>
    <w:rsid w:val="48675017"/>
    <w:rsid w:val="486F13F8"/>
    <w:rsid w:val="487546E4"/>
    <w:rsid w:val="48855D0A"/>
    <w:rsid w:val="489A017E"/>
    <w:rsid w:val="48C710F6"/>
    <w:rsid w:val="48C90682"/>
    <w:rsid w:val="48C92735"/>
    <w:rsid w:val="48D149F2"/>
    <w:rsid w:val="48E33745"/>
    <w:rsid w:val="48E45A73"/>
    <w:rsid w:val="48EB3950"/>
    <w:rsid w:val="492A6746"/>
    <w:rsid w:val="493D02DA"/>
    <w:rsid w:val="49525C2E"/>
    <w:rsid w:val="49863FB4"/>
    <w:rsid w:val="499C01AE"/>
    <w:rsid w:val="49A75D68"/>
    <w:rsid w:val="49D03851"/>
    <w:rsid w:val="49D85C06"/>
    <w:rsid w:val="49E47F57"/>
    <w:rsid w:val="49E907DF"/>
    <w:rsid w:val="49EE3C79"/>
    <w:rsid w:val="4A01340D"/>
    <w:rsid w:val="4A1D3E89"/>
    <w:rsid w:val="4A2E64A3"/>
    <w:rsid w:val="4A4B1534"/>
    <w:rsid w:val="4A4D2E3A"/>
    <w:rsid w:val="4A5C6177"/>
    <w:rsid w:val="4A6D468A"/>
    <w:rsid w:val="4AA563AA"/>
    <w:rsid w:val="4AB117D2"/>
    <w:rsid w:val="4AD50B20"/>
    <w:rsid w:val="4AE44310"/>
    <w:rsid w:val="4B0574A3"/>
    <w:rsid w:val="4B271E82"/>
    <w:rsid w:val="4B32628E"/>
    <w:rsid w:val="4B5C1B0B"/>
    <w:rsid w:val="4B5D03A4"/>
    <w:rsid w:val="4B5D2903"/>
    <w:rsid w:val="4B615355"/>
    <w:rsid w:val="4B9F6467"/>
    <w:rsid w:val="4BAB7C31"/>
    <w:rsid w:val="4BB23B7A"/>
    <w:rsid w:val="4BB513ED"/>
    <w:rsid w:val="4C2B6CF1"/>
    <w:rsid w:val="4C4B338E"/>
    <w:rsid w:val="4C5D4353"/>
    <w:rsid w:val="4C665351"/>
    <w:rsid w:val="4CAC738B"/>
    <w:rsid w:val="4CC30FA7"/>
    <w:rsid w:val="4CDB43FA"/>
    <w:rsid w:val="4CDB482D"/>
    <w:rsid w:val="4CDC224B"/>
    <w:rsid w:val="4CE82EBC"/>
    <w:rsid w:val="4D007331"/>
    <w:rsid w:val="4D1825FC"/>
    <w:rsid w:val="4D1E300D"/>
    <w:rsid w:val="4D261EAC"/>
    <w:rsid w:val="4D2A4F5E"/>
    <w:rsid w:val="4D33346E"/>
    <w:rsid w:val="4D583170"/>
    <w:rsid w:val="4D604615"/>
    <w:rsid w:val="4D754D28"/>
    <w:rsid w:val="4D7F13A5"/>
    <w:rsid w:val="4D9755A4"/>
    <w:rsid w:val="4D99374A"/>
    <w:rsid w:val="4D9B696F"/>
    <w:rsid w:val="4D9C0791"/>
    <w:rsid w:val="4DA05711"/>
    <w:rsid w:val="4DA25F0B"/>
    <w:rsid w:val="4DA77D91"/>
    <w:rsid w:val="4DB43C7C"/>
    <w:rsid w:val="4DC75540"/>
    <w:rsid w:val="4DE75275"/>
    <w:rsid w:val="4E011092"/>
    <w:rsid w:val="4E07170C"/>
    <w:rsid w:val="4E0C2A47"/>
    <w:rsid w:val="4E183066"/>
    <w:rsid w:val="4E203FD9"/>
    <w:rsid w:val="4E2B0866"/>
    <w:rsid w:val="4E3F346D"/>
    <w:rsid w:val="4E4243F2"/>
    <w:rsid w:val="4E487DC2"/>
    <w:rsid w:val="4E59789B"/>
    <w:rsid w:val="4E8D4BEE"/>
    <w:rsid w:val="4E9022FC"/>
    <w:rsid w:val="4E9E66C1"/>
    <w:rsid w:val="4EA65645"/>
    <w:rsid w:val="4EAB027C"/>
    <w:rsid w:val="4EC80569"/>
    <w:rsid w:val="4ED06DA6"/>
    <w:rsid w:val="4EEB3135"/>
    <w:rsid w:val="4EF06536"/>
    <w:rsid w:val="4EFA12AE"/>
    <w:rsid w:val="4EFB1BD9"/>
    <w:rsid w:val="4F0276A5"/>
    <w:rsid w:val="4F0D6A98"/>
    <w:rsid w:val="4F2D4797"/>
    <w:rsid w:val="4F311A25"/>
    <w:rsid w:val="4F7459D0"/>
    <w:rsid w:val="4F885C21"/>
    <w:rsid w:val="4F8E2F2B"/>
    <w:rsid w:val="4F911872"/>
    <w:rsid w:val="4FAC303A"/>
    <w:rsid w:val="4FDB53F9"/>
    <w:rsid w:val="4FEF09CA"/>
    <w:rsid w:val="4FF42ACE"/>
    <w:rsid w:val="4FF6168F"/>
    <w:rsid w:val="50163D94"/>
    <w:rsid w:val="503C1A3B"/>
    <w:rsid w:val="50431CDF"/>
    <w:rsid w:val="50645371"/>
    <w:rsid w:val="507652D2"/>
    <w:rsid w:val="5094647C"/>
    <w:rsid w:val="50AC5BC5"/>
    <w:rsid w:val="50BE4EF9"/>
    <w:rsid w:val="50EC654F"/>
    <w:rsid w:val="50FD767C"/>
    <w:rsid w:val="50FF6925"/>
    <w:rsid w:val="51586515"/>
    <w:rsid w:val="519F7CEC"/>
    <w:rsid w:val="51A702DD"/>
    <w:rsid w:val="51CE4B6D"/>
    <w:rsid w:val="51D477C1"/>
    <w:rsid w:val="51E76883"/>
    <w:rsid w:val="51F032EB"/>
    <w:rsid w:val="51FD43EE"/>
    <w:rsid w:val="520F3BC8"/>
    <w:rsid w:val="52124F95"/>
    <w:rsid w:val="522056E8"/>
    <w:rsid w:val="52206BA5"/>
    <w:rsid w:val="52276511"/>
    <w:rsid w:val="5231485B"/>
    <w:rsid w:val="526824BB"/>
    <w:rsid w:val="52812BBE"/>
    <w:rsid w:val="529D4B31"/>
    <w:rsid w:val="52A57F6E"/>
    <w:rsid w:val="52AA12FC"/>
    <w:rsid w:val="52C12CF2"/>
    <w:rsid w:val="53023300"/>
    <w:rsid w:val="530A5E24"/>
    <w:rsid w:val="53185BA1"/>
    <w:rsid w:val="531F2481"/>
    <w:rsid w:val="53342F91"/>
    <w:rsid w:val="535A3E84"/>
    <w:rsid w:val="535A53CF"/>
    <w:rsid w:val="537108B7"/>
    <w:rsid w:val="53877C13"/>
    <w:rsid w:val="53B8298E"/>
    <w:rsid w:val="53DA5D06"/>
    <w:rsid w:val="540505F8"/>
    <w:rsid w:val="54062852"/>
    <w:rsid w:val="54203B0B"/>
    <w:rsid w:val="543D2333"/>
    <w:rsid w:val="54636575"/>
    <w:rsid w:val="54AD6566"/>
    <w:rsid w:val="54BE3E6C"/>
    <w:rsid w:val="54C10C99"/>
    <w:rsid w:val="54CE71CD"/>
    <w:rsid w:val="54D77E12"/>
    <w:rsid w:val="550F5D1A"/>
    <w:rsid w:val="551C7529"/>
    <w:rsid w:val="551E4C5A"/>
    <w:rsid w:val="5541273A"/>
    <w:rsid w:val="55573BDA"/>
    <w:rsid w:val="55574379"/>
    <w:rsid w:val="55790ADF"/>
    <w:rsid w:val="55814A74"/>
    <w:rsid w:val="55DB79EC"/>
    <w:rsid w:val="55DE621D"/>
    <w:rsid w:val="55EB6857"/>
    <w:rsid w:val="560C41D3"/>
    <w:rsid w:val="561B5D29"/>
    <w:rsid w:val="563D098A"/>
    <w:rsid w:val="563F4088"/>
    <w:rsid w:val="5660229D"/>
    <w:rsid w:val="56624676"/>
    <w:rsid w:val="566A4E27"/>
    <w:rsid w:val="56715E7C"/>
    <w:rsid w:val="568F192C"/>
    <w:rsid w:val="56972187"/>
    <w:rsid w:val="56985D12"/>
    <w:rsid w:val="56A04E43"/>
    <w:rsid w:val="56BF0F4F"/>
    <w:rsid w:val="56DC210B"/>
    <w:rsid w:val="56F54173"/>
    <w:rsid w:val="572703BA"/>
    <w:rsid w:val="57427649"/>
    <w:rsid w:val="574C3BF8"/>
    <w:rsid w:val="578060C1"/>
    <w:rsid w:val="57844525"/>
    <w:rsid w:val="578E4544"/>
    <w:rsid w:val="57A23AD5"/>
    <w:rsid w:val="57A4356D"/>
    <w:rsid w:val="57B5791A"/>
    <w:rsid w:val="57BD63B1"/>
    <w:rsid w:val="57C47138"/>
    <w:rsid w:val="57D72DE9"/>
    <w:rsid w:val="57EC5B86"/>
    <w:rsid w:val="57F34B8F"/>
    <w:rsid w:val="57FE5BA7"/>
    <w:rsid w:val="58055B5F"/>
    <w:rsid w:val="5808311F"/>
    <w:rsid w:val="581A1CA6"/>
    <w:rsid w:val="585B28F8"/>
    <w:rsid w:val="585B6F4C"/>
    <w:rsid w:val="58681E8A"/>
    <w:rsid w:val="587D7EF4"/>
    <w:rsid w:val="58891FEC"/>
    <w:rsid w:val="58BB4331"/>
    <w:rsid w:val="58D57AD0"/>
    <w:rsid w:val="58EB7AAF"/>
    <w:rsid w:val="58ED6218"/>
    <w:rsid w:val="58FE2656"/>
    <w:rsid w:val="59294CF3"/>
    <w:rsid w:val="593917EF"/>
    <w:rsid w:val="59796EA2"/>
    <w:rsid w:val="597A7C9B"/>
    <w:rsid w:val="59802C08"/>
    <w:rsid w:val="59966548"/>
    <w:rsid w:val="59A2321B"/>
    <w:rsid w:val="59A34C8E"/>
    <w:rsid w:val="59A514D2"/>
    <w:rsid w:val="59A67BCB"/>
    <w:rsid w:val="59B07FB1"/>
    <w:rsid w:val="59D01E6B"/>
    <w:rsid w:val="59EA5EEF"/>
    <w:rsid w:val="59F86A07"/>
    <w:rsid w:val="59FC0431"/>
    <w:rsid w:val="5A030F2C"/>
    <w:rsid w:val="5A156FA8"/>
    <w:rsid w:val="5A2A1BF2"/>
    <w:rsid w:val="5A2B6B3C"/>
    <w:rsid w:val="5A5A6F19"/>
    <w:rsid w:val="5A9715DC"/>
    <w:rsid w:val="5AA017EF"/>
    <w:rsid w:val="5AA10712"/>
    <w:rsid w:val="5AA37AE0"/>
    <w:rsid w:val="5AB31D0A"/>
    <w:rsid w:val="5AB97386"/>
    <w:rsid w:val="5AB97AD3"/>
    <w:rsid w:val="5AD808C0"/>
    <w:rsid w:val="5AED3420"/>
    <w:rsid w:val="5AEE026B"/>
    <w:rsid w:val="5AFD4256"/>
    <w:rsid w:val="5AFF3175"/>
    <w:rsid w:val="5B137B31"/>
    <w:rsid w:val="5B1F3E81"/>
    <w:rsid w:val="5B522DBD"/>
    <w:rsid w:val="5B611DC8"/>
    <w:rsid w:val="5B640147"/>
    <w:rsid w:val="5B67466E"/>
    <w:rsid w:val="5B8223B2"/>
    <w:rsid w:val="5B8B1DE2"/>
    <w:rsid w:val="5B962255"/>
    <w:rsid w:val="5B9728FA"/>
    <w:rsid w:val="5B99056B"/>
    <w:rsid w:val="5BB6092D"/>
    <w:rsid w:val="5BCA0173"/>
    <w:rsid w:val="5BDE0811"/>
    <w:rsid w:val="5BDE493E"/>
    <w:rsid w:val="5BDF521B"/>
    <w:rsid w:val="5BE13B09"/>
    <w:rsid w:val="5BE15028"/>
    <w:rsid w:val="5BEC02A0"/>
    <w:rsid w:val="5BF92B0E"/>
    <w:rsid w:val="5BFE29CB"/>
    <w:rsid w:val="5C020F43"/>
    <w:rsid w:val="5C10703F"/>
    <w:rsid w:val="5C2769EA"/>
    <w:rsid w:val="5C2B35EA"/>
    <w:rsid w:val="5C377475"/>
    <w:rsid w:val="5C3B2EDE"/>
    <w:rsid w:val="5C4E4408"/>
    <w:rsid w:val="5C652E6B"/>
    <w:rsid w:val="5CA46855"/>
    <w:rsid w:val="5CAD6B66"/>
    <w:rsid w:val="5CAD75CF"/>
    <w:rsid w:val="5CD852C1"/>
    <w:rsid w:val="5CDE40F8"/>
    <w:rsid w:val="5CEB3CAF"/>
    <w:rsid w:val="5CF161A1"/>
    <w:rsid w:val="5D0166FE"/>
    <w:rsid w:val="5D2148D5"/>
    <w:rsid w:val="5D2B30D7"/>
    <w:rsid w:val="5D337AA3"/>
    <w:rsid w:val="5D3F75B7"/>
    <w:rsid w:val="5D581816"/>
    <w:rsid w:val="5D5821AA"/>
    <w:rsid w:val="5D6D6A5B"/>
    <w:rsid w:val="5D7B76C3"/>
    <w:rsid w:val="5D8B7388"/>
    <w:rsid w:val="5DA87FAC"/>
    <w:rsid w:val="5DAC47EB"/>
    <w:rsid w:val="5DB96BD3"/>
    <w:rsid w:val="5DE51AE3"/>
    <w:rsid w:val="5DE5232D"/>
    <w:rsid w:val="5DF37F67"/>
    <w:rsid w:val="5E143D57"/>
    <w:rsid w:val="5E1B47BB"/>
    <w:rsid w:val="5E20681F"/>
    <w:rsid w:val="5E2651A3"/>
    <w:rsid w:val="5E362330"/>
    <w:rsid w:val="5E3A1468"/>
    <w:rsid w:val="5E5B23E8"/>
    <w:rsid w:val="5E5E18DF"/>
    <w:rsid w:val="5E932C1E"/>
    <w:rsid w:val="5E961773"/>
    <w:rsid w:val="5EE63A79"/>
    <w:rsid w:val="5EEE761A"/>
    <w:rsid w:val="5EFB1A64"/>
    <w:rsid w:val="5F1F0D68"/>
    <w:rsid w:val="5F2C6B34"/>
    <w:rsid w:val="5F3C1F39"/>
    <w:rsid w:val="5F720C17"/>
    <w:rsid w:val="5F72765A"/>
    <w:rsid w:val="5F83683B"/>
    <w:rsid w:val="5F971FDC"/>
    <w:rsid w:val="5F9A2218"/>
    <w:rsid w:val="5F9A615E"/>
    <w:rsid w:val="5FCC5339"/>
    <w:rsid w:val="5FCE7211"/>
    <w:rsid w:val="5FE505D1"/>
    <w:rsid w:val="5FF273F0"/>
    <w:rsid w:val="60055A6E"/>
    <w:rsid w:val="600A6DFF"/>
    <w:rsid w:val="600E6E8E"/>
    <w:rsid w:val="60157428"/>
    <w:rsid w:val="60375FC5"/>
    <w:rsid w:val="60504D72"/>
    <w:rsid w:val="605C00F4"/>
    <w:rsid w:val="6069586A"/>
    <w:rsid w:val="60736512"/>
    <w:rsid w:val="607B5939"/>
    <w:rsid w:val="60921F91"/>
    <w:rsid w:val="609F1B94"/>
    <w:rsid w:val="60A847E3"/>
    <w:rsid w:val="60A968B8"/>
    <w:rsid w:val="60DC76F4"/>
    <w:rsid w:val="60E93727"/>
    <w:rsid w:val="60FC3AC1"/>
    <w:rsid w:val="61037CD2"/>
    <w:rsid w:val="6115291A"/>
    <w:rsid w:val="611C722E"/>
    <w:rsid w:val="61272EDD"/>
    <w:rsid w:val="613B0BBB"/>
    <w:rsid w:val="61594380"/>
    <w:rsid w:val="61697F3C"/>
    <w:rsid w:val="617530F8"/>
    <w:rsid w:val="61942A54"/>
    <w:rsid w:val="619458D5"/>
    <w:rsid w:val="6198099F"/>
    <w:rsid w:val="61A15691"/>
    <w:rsid w:val="61B658CA"/>
    <w:rsid w:val="61BC54E3"/>
    <w:rsid w:val="61D059BD"/>
    <w:rsid w:val="61D27D8F"/>
    <w:rsid w:val="61E059AC"/>
    <w:rsid w:val="61E22F52"/>
    <w:rsid w:val="61E44D40"/>
    <w:rsid w:val="62002CD9"/>
    <w:rsid w:val="62034176"/>
    <w:rsid w:val="620360CA"/>
    <w:rsid w:val="621A69E9"/>
    <w:rsid w:val="621C429A"/>
    <w:rsid w:val="623C3FA5"/>
    <w:rsid w:val="625163ED"/>
    <w:rsid w:val="625627E4"/>
    <w:rsid w:val="62615FEA"/>
    <w:rsid w:val="6263717B"/>
    <w:rsid w:val="62743BA5"/>
    <w:rsid w:val="628D1259"/>
    <w:rsid w:val="629A23E9"/>
    <w:rsid w:val="62A05B74"/>
    <w:rsid w:val="62C725D4"/>
    <w:rsid w:val="62C74C63"/>
    <w:rsid w:val="62DB3B73"/>
    <w:rsid w:val="62ED0AEF"/>
    <w:rsid w:val="62FC078D"/>
    <w:rsid w:val="63014E7B"/>
    <w:rsid w:val="630C4753"/>
    <w:rsid w:val="631550DE"/>
    <w:rsid w:val="631A0CB1"/>
    <w:rsid w:val="631C56D2"/>
    <w:rsid w:val="63272E04"/>
    <w:rsid w:val="63393E6E"/>
    <w:rsid w:val="633D54AB"/>
    <w:rsid w:val="63574035"/>
    <w:rsid w:val="63735576"/>
    <w:rsid w:val="6378346C"/>
    <w:rsid w:val="639A5E34"/>
    <w:rsid w:val="639F040A"/>
    <w:rsid w:val="63AF4450"/>
    <w:rsid w:val="63B30920"/>
    <w:rsid w:val="63C948C4"/>
    <w:rsid w:val="63DA263C"/>
    <w:rsid w:val="63E8130D"/>
    <w:rsid w:val="63EF118B"/>
    <w:rsid w:val="63F00200"/>
    <w:rsid w:val="641B352D"/>
    <w:rsid w:val="642671DC"/>
    <w:rsid w:val="64370E0A"/>
    <w:rsid w:val="643D2660"/>
    <w:rsid w:val="644A5210"/>
    <w:rsid w:val="644E0DAF"/>
    <w:rsid w:val="64646966"/>
    <w:rsid w:val="64881A5F"/>
    <w:rsid w:val="64AB1A2E"/>
    <w:rsid w:val="64EF11D0"/>
    <w:rsid w:val="64F471A3"/>
    <w:rsid w:val="65191766"/>
    <w:rsid w:val="65311216"/>
    <w:rsid w:val="65335183"/>
    <w:rsid w:val="653B52BE"/>
    <w:rsid w:val="65657B68"/>
    <w:rsid w:val="658A342A"/>
    <w:rsid w:val="6590271D"/>
    <w:rsid w:val="659F2C7D"/>
    <w:rsid w:val="65A91C84"/>
    <w:rsid w:val="65AD0F78"/>
    <w:rsid w:val="65C77B87"/>
    <w:rsid w:val="65ED0A93"/>
    <w:rsid w:val="65F25F8B"/>
    <w:rsid w:val="65FF1909"/>
    <w:rsid w:val="660544A9"/>
    <w:rsid w:val="660C0310"/>
    <w:rsid w:val="660E497E"/>
    <w:rsid w:val="66206B73"/>
    <w:rsid w:val="662806CE"/>
    <w:rsid w:val="662F7C48"/>
    <w:rsid w:val="66381AEC"/>
    <w:rsid w:val="66563A04"/>
    <w:rsid w:val="665C6725"/>
    <w:rsid w:val="666E6E0F"/>
    <w:rsid w:val="667361B1"/>
    <w:rsid w:val="66993944"/>
    <w:rsid w:val="66A51383"/>
    <w:rsid w:val="66BF2187"/>
    <w:rsid w:val="66DA5E8F"/>
    <w:rsid w:val="66E254D7"/>
    <w:rsid w:val="672333F6"/>
    <w:rsid w:val="672724D7"/>
    <w:rsid w:val="67407658"/>
    <w:rsid w:val="67410373"/>
    <w:rsid w:val="675F655A"/>
    <w:rsid w:val="676B1CEC"/>
    <w:rsid w:val="677C66A3"/>
    <w:rsid w:val="677D3130"/>
    <w:rsid w:val="67862F89"/>
    <w:rsid w:val="67942BA0"/>
    <w:rsid w:val="67A71EF4"/>
    <w:rsid w:val="67AE0E25"/>
    <w:rsid w:val="67B96538"/>
    <w:rsid w:val="67C323BE"/>
    <w:rsid w:val="67C93CD5"/>
    <w:rsid w:val="67D34B95"/>
    <w:rsid w:val="67F31CD2"/>
    <w:rsid w:val="68075D1A"/>
    <w:rsid w:val="6826350F"/>
    <w:rsid w:val="68294B2F"/>
    <w:rsid w:val="682B5919"/>
    <w:rsid w:val="68340326"/>
    <w:rsid w:val="683E61B9"/>
    <w:rsid w:val="68503DB3"/>
    <w:rsid w:val="685F3A76"/>
    <w:rsid w:val="68610BE9"/>
    <w:rsid w:val="68717878"/>
    <w:rsid w:val="68762E99"/>
    <w:rsid w:val="6882548B"/>
    <w:rsid w:val="68851377"/>
    <w:rsid w:val="68926A83"/>
    <w:rsid w:val="68991280"/>
    <w:rsid w:val="68AC34E2"/>
    <w:rsid w:val="68FE018F"/>
    <w:rsid w:val="69067E33"/>
    <w:rsid w:val="69264445"/>
    <w:rsid w:val="69492517"/>
    <w:rsid w:val="694B3740"/>
    <w:rsid w:val="69590A91"/>
    <w:rsid w:val="697172F5"/>
    <w:rsid w:val="698B7CF9"/>
    <w:rsid w:val="69947275"/>
    <w:rsid w:val="69A74935"/>
    <w:rsid w:val="69C45E93"/>
    <w:rsid w:val="69CB4E42"/>
    <w:rsid w:val="69E65AFB"/>
    <w:rsid w:val="69EB0556"/>
    <w:rsid w:val="69F13AB5"/>
    <w:rsid w:val="69F9436F"/>
    <w:rsid w:val="6A016E94"/>
    <w:rsid w:val="6A1C31D6"/>
    <w:rsid w:val="6A1E20CB"/>
    <w:rsid w:val="6A3D2EBF"/>
    <w:rsid w:val="6A4B6F24"/>
    <w:rsid w:val="6A6B2DA9"/>
    <w:rsid w:val="6A6D6133"/>
    <w:rsid w:val="6A7929CD"/>
    <w:rsid w:val="6A9A1EF4"/>
    <w:rsid w:val="6A9B6A3C"/>
    <w:rsid w:val="6AA45C12"/>
    <w:rsid w:val="6AAC205F"/>
    <w:rsid w:val="6AD075B9"/>
    <w:rsid w:val="6AD751B9"/>
    <w:rsid w:val="6AE74A30"/>
    <w:rsid w:val="6AEC4144"/>
    <w:rsid w:val="6AFC0F29"/>
    <w:rsid w:val="6AFD0583"/>
    <w:rsid w:val="6B3046D3"/>
    <w:rsid w:val="6B427A2B"/>
    <w:rsid w:val="6B431103"/>
    <w:rsid w:val="6B457289"/>
    <w:rsid w:val="6B496A63"/>
    <w:rsid w:val="6B5F298E"/>
    <w:rsid w:val="6B610B98"/>
    <w:rsid w:val="6B747783"/>
    <w:rsid w:val="6B760CC0"/>
    <w:rsid w:val="6B8D0D02"/>
    <w:rsid w:val="6BA10321"/>
    <w:rsid w:val="6BB16916"/>
    <w:rsid w:val="6BB331E1"/>
    <w:rsid w:val="6BBD50B2"/>
    <w:rsid w:val="6BDE62D6"/>
    <w:rsid w:val="6BE259A9"/>
    <w:rsid w:val="6BE66E18"/>
    <w:rsid w:val="6BEB5C78"/>
    <w:rsid w:val="6BF45438"/>
    <w:rsid w:val="6BFC4006"/>
    <w:rsid w:val="6C066DD8"/>
    <w:rsid w:val="6C084DC9"/>
    <w:rsid w:val="6C0A1D90"/>
    <w:rsid w:val="6C104448"/>
    <w:rsid w:val="6C304F0E"/>
    <w:rsid w:val="6C351C6F"/>
    <w:rsid w:val="6C35731D"/>
    <w:rsid w:val="6C590945"/>
    <w:rsid w:val="6C5B1F9F"/>
    <w:rsid w:val="6C650EB6"/>
    <w:rsid w:val="6C8E5CD2"/>
    <w:rsid w:val="6CA11AA6"/>
    <w:rsid w:val="6CCC5323"/>
    <w:rsid w:val="6CDF6ED6"/>
    <w:rsid w:val="6CE37BA0"/>
    <w:rsid w:val="6CE52A20"/>
    <w:rsid w:val="6CEB406B"/>
    <w:rsid w:val="6CF20CE4"/>
    <w:rsid w:val="6D08629C"/>
    <w:rsid w:val="6D0F5309"/>
    <w:rsid w:val="6D1F031E"/>
    <w:rsid w:val="6D263E13"/>
    <w:rsid w:val="6D347CB2"/>
    <w:rsid w:val="6D670AB7"/>
    <w:rsid w:val="6D717A4A"/>
    <w:rsid w:val="6D83187C"/>
    <w:rsid w:val="6DA856A8"/>
    <w:rsid w:val="6DB850B3"/>
    <w:rsid w:val="6DC11232"/>
    <w:rsid w:val="6DCB7773"/>
    <w:rsid w:val="6DEE263C"/>
    <w:rsid w:val="6DFC4664"/>
    <w:rsid w:val="6E025E88"/>
    <w:rsid w:val="6E1563C2"/>
    <w:rsid w:val="6E1E0B98"/>
    <w:rsid w:val="6E52536A"/>
    <w:rsid w:val="6E571B87"/>
    <w:rsid w:val="6E5D5B9B"/>
    <w:rsid w:val="6E6D6CEF"/>
    <w:rsid w:val="6E796616"/>
    <w:rsid w:val="6E8A4D33"/>
    <w:rsid w:val="6E9C2DAC"/>
    <w:rsid w:val="6EA3247C"/>
    <w:rsid w:val="6EB648B0"/>
    <w:rsid w:val="6EB655EA"/>
    <w:rsid w:val="6ED74AC2"/>
    <w:rsid w:val="6EE274C4"/>
    <w:rsid w:val="6F0425F0"/>
    <w:rsid w:val="6F1B7856"/>
    <w:rsid w:val="6F213533"/>
    <w:rsid w:val="6F233332"/>
    <w:rsid w:val="6F2C22DC"/>
    <w:rsid w:val="6FA92D7B"/>
    <w:rsid w:val="6FE547DD"/>
    <w:rsid w:val="6FF64CD5"/>
    <w:rsid w:val="70124F0C"/>
    <w:rsid w:val="70221CF1"/>
    <w:rsid w:val="70232A3C"/>
    <w:rsid w:val="702E48C9"/>
    <w:rsid w:val="704B293D"/>
    <w:rsid w:val="706340B5"/>
    <w:rsid w:val="706A2EB9"/>
    <w:rsid w:val="706C19A5"/>
    <w:rsid w:val="70753AD0"/>
    <w:rsid w:val="707564C4"/>
    <w:rsid w:val="707F2040"/>
    <w:rsid w:val="70A910CC"/>
    <w:rsid w:val="70B271F3"/>
    <w:rsid w:val="70B57985"/>
    <w:rsid w:val="70C01DA2"/>
    <w:rsid w:val="70C27B18"/>
    <w:rsid w:val="70D43B68"/>
    <w:rsid w:val="70F955AF"/>
    <w:rsid w:val="712D0709"/>
    <w:rsid w:val="71520601"/>
    <w:rsid w:val="716150E9"/>
    <w:rsid w:val="71690B59"/>
    <w:rsid w:val="71724AB3"/>
    <w:rsid w:val="717E0935"/>
    <w:rsid w:val="717E56EC"/>
    <w:rsid w:val="71804DBB"/>
    <w:rsid w:val="7191735E"/>
    <w:rsid w:val="71AB1AA6"/>
    <w:rsid w:val="71B263C8"/>
    <w:rsid w:val="71CA07BD"/>
    <w:rsid w:val="71CA4930"/>
    <w:rsid w:val="71CC7543"/>
    <w:rsid w:val="71DC7DA0"/>
    <w:rsid w:val="72043542"/>
    <w:rsid w:val="72083B25"/>
    <w:rsid w:val="72254EA7"/>
    <w:rsid w:val="72587127"/>
    <w:rsid w:val="725961F2"/>
    <w:rsid w:val="725E3D16"/>
    <w:rsid w:val="72600BC9"/>
    <w:rsid w:val="72766BE8"/>
    <w:rsid w:val="727C67C8"/>
    <w:rsid w:val="727F2B66"/>
    <w:rsid w:val="729A6845"/>
    <w:rsid w:val="729E07F8"/>
    <w:rsid w:val="72CD4B67"/>
    <w:rsid w:val="72CE43BD"/>
    <w:rsid w:val="731E35AB"/>
    <w:rsid w:val="73274106"/>
    <w:rsid w:val="7375061D"/>
    <w:rsid w:val="737860C8"/>
    <w:rsid w:val="73830360"/>
    <w:rsid w:val="738B3C5C"/>
    <w:rsid w:val="739050CC"/>
    <w:rsid w:val="73944BA3"/>
    <w:rsid w:val="73B659C2"/>
    <w:rsid w:val="73BF5A15"/>
    <w:rsid w:val="73BF767A"/>
    <w:rsid w:val="73EE5800"/>
    <w:rsid w:val="74171626"/>
    <w:rsid w:val="743B23AB"/>
    <w:rsid w:val="744E59F8"/>
    <w:rsid w:val="7457715C"/>
    <w:rsid w:val="745B5F47"/>
    <w:rsid w:val="746A2E2D"/>
    <w:rsid w:val="74753B7A"/>
    <w:rsid w:val="74770FFA"/>
    <w:rsid w:val="74FC01B7"/>
    <w:rsid w:val="752B1A97"/>
    <w:rsid w:val="754216A4"/>
    <w:rsid w:val="755322E1"/>
    <w:rsid w:val="75A0040B"/>
    <w:rsid w:val="75A42900"/>
    <w:rsid w:val="75C43AB6"/>
    <w:rsid w:val="75D04967"/>
    <w:rsid w:val="75D317E2"/>
    <w:rsid w:val="75D474B4"/>
    <w:rsid w:val="75E07014"/>
    <w:rsid w:val="75EB41BC"/>
    <w:rsid w:val="760D7B92"/>
    <w:rsid w:val="76296A7F"/>
    <w:rsid w:val="762E5486"/>
    <w:rsid w:val="76517A40"/>
    <w:rsid w:val="765A29F5"/>
    <w:rsid w:val="765B5DF4"/>
    <w:rsid w:val="76870CC1"/>
    <w:rsid w:val="768C1987"/>
    <w:rsid w:val="768E2BB8"/>
    <w:rsid w:val="76911C12"/>
    <w:rsid w:val="76913BE2"/>
    <w:rsid w:val="76A527C3"/>
    <w:rsid w:val="76B46D14"/>
    <w:rsid w:val="76B9676F"/>
    <w:rsid w:val="76BE3E2C"/>
    <w:rsid w:val="76C930E0"/>
    <w:rsid w:val="76DC7833"/>
    <w:rsid w:val="76FC1F1B"/>
    <w:rsid w:val="76FF04A7"/>
    <w:rsid w:val="77002AEC"/>
    <w:rsid w:val="773E5D66"/>
    <w:rsid w:val="77736619"/>
    <w:rsid w:val="77AD35FB"/>
    <w:rsid w:val="77B87E36"/>
    <w:rsid w:val="77BB38B3"/>
    <w:rsid w:val="77E82EEC"/>
    <w:rsid w:val="77FE1E77"/>
    <w:rsid w:val="78016A77"/>
    <w:rsid w:val="78066149"/>
    <w:rsid w:val="78186166"/>
    <w:rsid w:val="78257D14"/>
    <w:rsid w:val="7842689E"/>
    <w:rsid w:val="78954A28"/>
    <w:rsid w:val="78962C14"/>
    <w:rsid w:val="78B5718D"/>
    <w:rsid w:val="78B9787C"/>
    <w:rsid w:val="78F072FB"/>
    <w:rsid w:val="78FF14DA"/>
    <w:rsid w:val="790546D7"/>
    <w:rsid w:val="7912667A"/>
    <w:rsid w:val="791A31EA"/>
    <w:rsid w:val="793333D2"/>
    <w:rsid w:val="794120A4"/>
    <w:rsid w:val="794121CF"/>
    <w:rsid w:val="79465E0A"/>
    <w:rsid w:val="79531C8B"/>
    <w:rsid w:val="795C4426"/>
    <w:rsid w:val="795D6C4F"/>
    <w:rsid w:val="79694F03"/>
    <w:rsid w:val="79766818"/>
    <w:rsid w:val="7978479E"/>
    <w:rsid w:val="798C6424"/>
    <w:rsid w:val="799C3989"/>
    <w:rsid w:val="79C76223"/>
    <w:rsid w:val="79D87B6C"/>
    <w:rsid w:val="79EE40DD"/>
    <w:rsid w:val="79F80BEA"/>
    <w:rsid w:val="79FF2F27"/>
    <w:rsid w:val="7A05197C"/>
    <w:rsid w:val="7A18239E"/>
    <w:rsid w:val="7A221C5D"/>
    <w:rsid w:val="7A3626DF"/>
    <w:rsid w:val="7A4A4AF1"/>
    <w:rsid w:val="7A5D1F16"/>
    <w:rsid w:val="7A60672F"/>
    <w:rsid w:val="7A780F94"/>
    <w:rsid w:val="7A822A45"/>
    <w:rsid w:val="7A9B00BB"/>
    <w:rsid w:val="7AA9084B"/>
    <w:rsid w:val="7ABC4567"/>
    <w:rsid w:val="7AC44C54"/>
    <w:rsid w:val="7ACC6C5F"/>
    <w:rsid w:val="7B0B3C74"/>
    <w:rsid w:val="7B4A03D4"/>
    <w:rsid w:val="7B75259E"/>
    <w:rsid w:val="7B8A11BD"/>
    <w:rsid w:val="7B925FDE"/>
    <w:rsid w:val="7B9671CE"/>
    <w:rsid w:val="7B9D600F"/>
    <w:rsid w:val="7BB939E5"/>
    <w:rsid w:val="7BE40CB3"/>
    <w:rsid w:val="7C13343B"/>
    <w:rsid w:val="7C143518"/>
    <w:rsid w:val="7C145851"/>
    <w:rsid w:val="7C283DBB"/>
    <w:rsid w:val="7C472EFB"/>
    <w:rsid w:val="7C892290"/>
    <w:rsid w:val="7CDB455B"/>
    <w:rsid w:val="7CF20131"/>
    <w:rsid w:val="7CF30BD7"/>
    <w:rsid w:val="7D402B12"/>
    <w:rsid w:val="7D725AC4"/>
    <w:rsid w:val="7D7654E6"/>
    <w:rsid w:val="7DAD5BFA"/>
    <w:rsid w:val="7DB70A60"/>
    <w:rsid w:val="7DD87FAA"/>
    <w:rsid w:val="7DE66422"/>
    <w:rsid w:val="7DF63F6F"/>
    <w:rsid w:val="7E1C1A4A"/>
    <w:rsid w:val="7E274C7E"/>
    <w:rsid w:val="7E372D57"/>
    <w:rsid w:val="7E3D77F4"/>
    <w:rsid w:val="7E530320"/>
    <w:rsid w:val="7E5E34B4"/>
    <w:rsid w:val="7E8802F1"/>
    <w:rsid w:val="7EA47405"/>
    <w:rsid w:val="7EA67681"/>
    <w:rsid w:val="7EA84643"/>
    <w:rsid w:val="7EAB0E2B"/>
    <w:rsid w:val="7EB05101"/>
    <w:rsid w:val="7ECD55DA"/>
    <w:rsid w:val="7F007D74"/>
    <w:rsid w:val="7F23500C"/>
    <w:rsid w:val="7F422C7B"/>
    <w:rsid w:val="7F4A08E4"/>
    <w:rsid w:val="7F532551"/>
    <w:rsid w:val="7F73434A"/>
    <w:rsid w:val="7F745D27"/>
    <w:rsid w:val="7F912F54"/>
    <w:rsid w:val="7F9D4376"/>
    <w:rsid w:val="7FAD6B41"/>
    <w:rsid w:val="7FB32945"/>
    <w:rsid w:val="7FE66D69"/>
    <w:rsid w:val="7FFD5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2</Pages>
  <Words>0</Words>
  <Characters>0</Characters>
  <Lines>0</Lines>
  <Paragraphs>0</Paragraphs>
  <TotalTime>979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2024-04-03T09:24:27Z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KSOTemplateUUID">
    <vt:lpwstr>v1.0_mb_I0cNGWN6gvNy9FgJpfDRPg==</vt:lpwstr>
  </property>
  <property fmtid="{D5CDD505-2E9C-101B-9397-08002B2CF9AE}" pid="4" name="ICV">
    <vt:lpwstr>2FC576177F0C451597471FAE5091F528_13</vt:lpwstr>
  </property>
</Properties>
</file>