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隧道掘进台车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隧道掘进台车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2022年全球隧道掘进台车市场销售额达到了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从产品类型方面来看，多臂占有重要地位，预计2029年份额将达到 %。同时就应用来看，采矿在2022年份额大约是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从生产商来说，全球范围内，隧道掘进台车核心厂商主要包括Sandvik Mining and Rock Technology、Epiroc、Furukawa、Komatsu Mining Corp.和J.H. Fletcher等。2022年，全球第一梯队厂商主要有Sandvik Mining and Rock Technology、Epiroc、Furukawa和Komatsu Mining Corp.，第一梯队占有大约 %的市场份额；第二梯队厂商有J.H. Fletcher、Sitoncn、Mine Master和Hebei Hong Yuan Hydraulic Machinery and Technology等，共占有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隧道掘进台车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Sandvik Mining and Rock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Epiroc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Furukawa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Komatsu Mining Corp.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J.H. Fletcher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Sitoncn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Mine Master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Hebei Hong Yuan Hydraulic Machinery and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HAZEMAG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Lake Shore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XCMG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China Railway Engineering Equipment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Zhangjiakou Xuanhua Huatai Mining&amp;Metallurgical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Shandong China Coal Industrial&amp;Mining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Cocental - CMM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Sichuan Zuanshen Intelligent Machinery Manufacturing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单臂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多臂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采矿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岩石开挖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第3章：全球范围内隧道掘进台车主要厂商竞争分析，主要包括隧道掘进台车产能、产量、销量、收入、市场份额、价格、产地及行业集中度分析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第4章：全球隧道掘进台车主要地区分析，包括销量、销售收入等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第5章：全球隧道掘进台车主要厂商基本情况介绍，包括公司简介、隧道掘进台车产品型号、销量、收入、价格及最新动态等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第6章：全球不同产品类型隧道掘进台车销量、收入、价格及份额等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第7章：全球不同应用隧道掘进台车销量、收入、价格及份额等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隧道掘进台车市场概述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按照不同产品类型，隧道掘进台车主要可以分为如下几个类别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全球不同产品类型隧道掘进台车销售额增长趋势2018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单臂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多臂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从不同应用，隧道掘进台车主要包括如下几个方面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全球不同应用隧道掘进台车销售额增长趋势2018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采矿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岩石开挖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隧道掘进台车行业背景、发展历史、现状及趋势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隧道掘进台车行业目前现状分析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隧道掘进台车发展趋势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全球隧道掘进台车总体规模分析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全球隧道掘进台车供需现状及预测（2018-2029）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全球隧道掘进台车产能、产量、产能利用率及发展趋势（2018-2029）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全球隧道掘进台车产量、需求量及发展趋势（2018-2029）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全球主要地区隧道掘进台车产量及发展趋势（2018-2029）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全球主要地区隧道掘进台车产量（2018-2023）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全球主要地区隧道掘进台车产量（2024-2029）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全球主要地区隧道掘进台车产量市场份额（2018-2029）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中国隧道掘进台车供需现状及预测（2018-2029）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中国隧道掘进台车产能、产量、产能利用率及发展趋势（2018-2029）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中国隧道掘进台车产量、市场需求量及发展趋势（2018-2029）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全球隧道掘进台车销量及销售额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全球市场隧道掘进台车销售额（2018-2029）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全球市场隧道掘进台车销量（2018-2029）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全球市场隧道掘进台车价格趋势（2018-2029）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全球市场主要厂商隧道掘进台车产能市场份额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全球市场主要厂商隧道掘进台车销量（2018-2023）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全球市场主要厂商隧道掘进台车销量（2018-2023）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全球市场主要厂商隧道掘进台车销售收入（2018-2023）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全球市场主要厂商隧道掘进台车销售价格（2018-2023）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2022年全球主要生产商隧道掘进台车收入排名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中国市场主要厂商隧道掘进台车销量（2018-2023）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中国市场主要厂商隧道掘进台车销量（2018-2023）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中国市场主要厂商隧道掘进台车销售收入（2018-2023）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2022年中国主要生产商隧道掘进台车收入排名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中国市场主要厂商隧道掘进台车销售价格（2018-2023）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全球主要厂商隧道掘进台车总部及产地分布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全球主要厂商成立时间及隧道掘进台车商业化日期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全球主要厂商隧道掘进台车产品类型及应用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隧道掘进台车行业集中度、竞争程度分析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隧道掘进台车行业集中度分析：2022年全球Top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全球隧道掘进台车第一梯队、第二梯队和第三梯队生产商（品牌）及市场份额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全球隧道掘进台车主要地区分析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全球主要地区隧道掘进台车市场规模分析：2018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全球主要地区隧道掘进台车销售收入及市场份额（2018-2023年）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全球主要地区隧道掘进台车销售收入预测（2024-2029年）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全球主要地区隧道掘进台车销量分析：2018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全球主要地区隧道掘进台车销量及市场份额（2018-2023年）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全球主要地区隧道掘进台车销量及市场份额预测（2024-2029）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北美市场隧道掘进台车销量、收入及增长率（2018-2029）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欧洲市场隧道掘进台车销量、收入及增长率（2018-2029）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中国市场隧道掘进台车销量、收入及增长率（2018-2029）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日本市场隧道掘进台车销量、收入及增长率（2018-2029）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全球隧道掘进台车主要生产商分析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Sandvik Mining and Rock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Sandvik Mining and Rock Technology基本信息、隧道掘进台车生产基地、销售区域、竞争对手及市场地位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Sandvik Mining and Rock Technology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Sandvik Mining and Rock Technology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Sandvik Mining and Rock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Sandvik Mining and Rock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Epiroc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Epiroc基本信息、隧道掘进台车生产基地、销售区域、竞争对手及市场地位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Epiroc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Epiroc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Epiroc公司简介及主要业务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Epiroc企业最新动态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Furukawa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Furukawa基本信息、隧道掘进台车生产基地、销售区域、竞争对手及市场地位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Furukawa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Furukawa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Furukawa公司简介及主要业务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Furukawa企业最新动态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Komatsu Mining Corp.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Komatsu Mining Corp.基本信息、隧道掘进台车生产基地、销售区域、竞争对手及市场地位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Komatsu Mining Corp.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Komatsu Mining Corp.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Komatsu Mining Corp.公司简介及主要业务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Komatsu Mining Corp.企业最新动态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J.H. Fletcher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J.H. Fletcher基本信息、隧道掘进台车生产基地、销售区域、竞争对手及市场地位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J.H. Fletcher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J.H. Fletcher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J.H. Fletcher公司简介及主要业务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J.H. Fletcher企业最新动态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Sitoncn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Sitoncn基本信息、隧道掘进台车生产基地、销售区域、竞争对手及市场地位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Sitoncn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Sitoncn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Sitoncn公司简介及主要业务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Sitoncn企业最新动态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Mine Master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Mine Master基本信息、隧道掘进台车生产基地、销售区域、竞争对手及市场地位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Mine Master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Mine Master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Mine Master公司简介及主要业务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Mine Master企业最新动态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Hebei Hong Yuan Hydraulic Machinery and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Hebei Hong Yuan Hydraulic Machinery and Technology基本信息、隧道掘进台车生产基地、销售区域、竞争对手及市场地位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Hebei Hong Yuan Hydraulic Machinery and Technology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Hebei Hong Yuan Hydraulic Machinery and Technology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Hebei Hong Yuan Hydraulic Machinery and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Hebei Hong Yuan Hydraulic Machinery and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HAZEMAG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HAZEMAG基本信息、隧道掘进台车生产基地、销售区域、竞争对手及市场地位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HAZEMAG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HAZEMAG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HAZEMAG公司简介及主要业务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HAZEMAG企业最新动态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Lake Shore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Lake Shore Systems基本信息、隧道掘进台车生产基地、销售区域、竞争对手及市场地位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Lake Shore Systems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Lake Shore Systems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Lake Shore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Lake Shore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XCMG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XCMG基本信息、隧道掘进台车生产基地、销售区域、竞争对手及市场地位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XCMG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XCMG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XCMG公司简介及主要业务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XCMG企业最新动态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China Railway Engineering Equipment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China Railway Engineering Equipment Group基本信息、隧道掘进台车生产基地、销售区域、竞争对手及市场地位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China Railway Engineering Equipment Group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China Railway Engineering Equipment Group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China Railway Engineering Equipment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China Railway Engineering Equipment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Zhangjiakou Xuanhua Huatai Mining&amp;Metallurgical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Zhangjiakou Xuanhua Huatai Mining&amp;Metallurgical Machinery基本信息、隧道掘进台车生产基地、销售区域、竞争对手及市场地位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Zhangjiakou Xuanhua Huatai Mining&amp;Metallurgical Machinery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Zhangjiakou Xuanhua Huatai Mining&amp;Metallurgical Machinery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Zhangjiakou Xuanhua Huatai Mining&amp;Metallurgical Machinery公司简介及主要业务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Zhangjiakou Xuanhua Huatai Mining&amp;Metallurgical Machinery企业最新动态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Shandong China Coal Industrial&amp;Mining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Shandong China Coal Industrial&amp;Mining基本信息、隧道掘进台车生产基地、销售区域、竞争对手及市场地位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Shandong China Coal Industrial&amp;Mining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Shandong China Coal Industrial&amp;Mining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Shandong China Coal Industrial&amp;Mining公司简介及主要业务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Shandong China Coal Industrial&amp;Mining企业最新动态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Cocental - CMM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Cocental - CMM基本信息、隧道掘进台车生产基地、销售区域、竞争对手及市场地位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Cocental - CMM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Cocental - CMM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Cocental - CMM公司简介及主要业务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Cocental - CMM企业最新动态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Sichuan Zuanshen Intelligent Machinery Manufacturing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Sichuan Zuanshen Intelligent Machinery Manufacturing基本信息、隧道掘进台车生产基地、销售区域、竞争对手及市场地位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Sichuan Zuanshen Intelligent Machinery Manufacturing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Sichuan Zuanshen Intelligent Machinery Manufacturing 隧道掘进台车销量、收入、价格及毛利率（2018-2023）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Sichuan Zuanshen Intelligent Machinery Manufacturing公司简介及主要业务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Sichuan Zuanshen Intelligent Machinery Manufacturing企业最新动态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不同产品类型隧道掘进台车分析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全球不同产品类型隧道掘进台车销量（2018-2029）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全球不同产品类型隧道掘进台车销量及市场份额（2018-2023）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全球不同产品类型隧道掘进台车销量预测（2024-2029）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全球不同产品类型隧道掘进台车收入（2018-2029）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全球不同产品类型隧道掘进台车收入及市场份额（2018-2023）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全球不同产品类型隧道掘进台车收入预测（2024-2029）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全球不同产品类型隧道掘进台车价格走势（2018-2029）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不同应用隧道掘进台车分析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全球不同应用隧道掘进台车销量（2018-2029）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全球不同应用隧道掘进台车销量及市场份额（2018-2023）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全球不同应用隧道掘进台车销量预测（2024-2029）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全球不同应用隧道掘进台车收入（2018-2029）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全球不同应用隧道掘进台车收入及市场份额（2018-2023）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全球不同应用隧道掘进台车收入预测（2024-2029）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全球不同应用隧道掘进台车价格走势（2018-2029）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隧道掘进台车产业链分析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隧道掘进台车产业上游供应分析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隧道掘进台车下游典型客户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隧道掘进台车销售渠道分析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隧道掘进台车行业发展机遇及主要驱动因素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隧道掘进台车行业发展面临的风险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隧道掘进台车行业政策分析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隧道掘进台车中国企业SWOT分析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全球不同产品类型隧道掘进台车销售额增长（CAGR）趋势2018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隧道掘进台车行业目前发展现状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隧道掘进台车发展趋势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全球主要地区隧道掘进台车产量增速（CAGR）：2018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全球主要地区隧道掘进台车产量（2018-2023）&amp;（千件）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全球主要地区隧道掘进台车产量（2024-2029）&amp;（千件）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全球主要地区隧道掘进台车产量市场份额（2018-2023）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全球主要地区隧道掘进台车产量市场份额（2024-2029）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全球市场主要厂商隧道掘进台车产能（2020-2021）&amp;（千件）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全球市场主要厂商隧道掘进台车销量（2018-2023）&amp;（千件）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全球市场主要厂商隧道掘进台车销量市场份额（2018-2023）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全球市场主要厂商隧道掘进台车销售收入（2018-2023）&amp;（百万美元）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全球市场主要厂商隧道掘进台车销售收入市场份额（2018-2023）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全球市场主要厂商隧道掘进台车销售价格（2018-2023）&amp;（美元/件）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2022年全球主要生产商隧道掘进台车收入排名（百万美元）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中国市场主要厂商隧道掘进台车销量（2018-2023）&amp;（千件）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中国市场主要厂商隧道掘进台车销量市场份额（2018-2023）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中国市场主要厂商隧道掘进台车销售收入（2018-2023）&amp;（百万美元）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中国市场主要厂商隧道掘进台车销售收入市场份额（2018-2023）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2022年中国主要生产商隧道掘进台车收入排名（百万美元）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中国市场主要厂商隧道掘进台车销售价格（2018-2023）&amp;（美元/件）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全球主要厂商隧道掘进台车总部及产地分布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全球主要厂商成立时间及隧道掘进台车商业化日期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全球主要厂商隧道掘进台车产品类型及应用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2022年全球隧道掘进台车主要厂商市场地位（第一梯队、第二梯队和第三梯队）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全球隧道掘进台车市场投资、并购等现状分析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全球主要地区隧道掘进台车销售收入增速：（2018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全球主要地区隧道掘进台车销售收入（2018-2023）&amp;（百万美元）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全球主要地区隧道掘进台车销售收入市场份额（2018-2023）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全球主要地区隧道掘进台车收入（2024-2029）&amp;（百万美元）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全球主要地区隧道掘进台车收入市场份额（2024-2029）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全球主要地区隧道掘进台车销量（千件）：2018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全球主要地区隧道掘进台车销量（2018-2023）&amp;（千件）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全球主要地区隧道掘进台车销量市场份额（2018-2023）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全球主要地区隧道掘进台车销量（2024-2029）&amp;（千件）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全球主要地区隧道掘进台车销量份额（2024-2029）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Sandvik Mining and Rock Technology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Sandvik Mining and Rock Technology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Sandvik Mining and Rock Technology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Sandvik Mining and Rock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Sandvik Mining and Rock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Epiroc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Epiroc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Epiroc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Epiroc公司简介及主要业务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Epiroc企业最新动态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Furukawa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Furukawa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Furukawa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Furukawa公司简介及主要业务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Furukawa公司最新动态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Komatsu Mining Corp.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Komatsu Mining Corp.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Komatsu Mining Corp.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Komatsu Mining Corp.公司简介及主要业务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Komatsu Mining Corp.企业最新动态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J.H. Fletcher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J.H. Fletcher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J.H. Fletcher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J.H. Fletcher公司简介及主要业务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J.H. Fletcher企业最新动态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Sitoncn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Sitoncn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Sitoncn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Sitoncn公司简介及主要业务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Sitoncn企业最新动态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Mine Master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Mine Master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Mine Master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Mine Master公司简介及主要业务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Mine Master企业最新动态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Hebei Hong Yuan Hydraulic Machinery and Technology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Hebei Hong Yuan Hydraulic Machinery and Technology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Hebei Hong Yuan Hydraulic Machinery and Technology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Hebei Hong Yuan Hydraulic Machinery and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Hebei Hong Yuan Hydraulic Machinery and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HAZEMAG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HAZEMAG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HAZEMAG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HAZEMAG公司简介及主要业务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HAZEMAG企业最新动态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Lake Shore Systems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Lake Shore Systems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Lake Shore Systems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Lake Shore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Lake Shore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XCMG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XCMG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XCMG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XCMG公司简介及主要业务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XCMG企业最新动态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China Railway Engineering Equipment Group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China Railway Engineering Equipment Group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China Railway Engineering Equipment Group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China Railway Engineering Equipment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China Railway Engineering Equipment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Zhangjiakou Xuanhua Huatai Mining&amp;Metallurgical Machinery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Zhangjiakou Xuanhua Huatai Mining&amp;Metallurgical Machinery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Zhangjiakou Xuanhua Huatai Mining&amp;Metallurgical Machinery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Zhangjiakou Xuanhua Huatai Mining&amp;Metallurgical Machinery公司简介及主要业务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Zhangjiakou Xuanhua Huatai Mining&amp;Metallurgical Machinery企业最新动态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Shandong China Coal Industrial&amp;Mining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Shandong China Coal Industrial&amp;Mining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Shandong China Coal Industrial&amp;Mining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Shandong China Coal Industrial&amp;Mining公司简介及主要业务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Shandong China Coal Industrial&amp;Mining企业最新动态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Cocental - CMM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Cocental - CMM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Cocental - CMM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Cocental - CMM公司简介及主要业务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Cocental - CMM企业最新动态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Sichuan Zuanshen Intelligent Machinery Manufacturing 隧道掘进台车生产基地、销售区域、竞争对手及市场地位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Sichuan Zuanshen Intelligent Machinery Manufacturing 隧道掘进台车产品规格、参数及市场应用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Sichuan Zuanshen Intelligent Machinery Manufacturing 隧道掘进台车销量（千件）、收入（百万美元）、价格（美元/件）及毛利率（2018-2023）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Sichuan Zuanshen Intelligent Machinery Manufacturing公司简介及主要业务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Sichuan Zuanshen Intelligent Machinery Manufacturing企业最新动态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全球不同产品类型隧道掘进台车销量（2018-2023）&amp;（千件）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全球不同产品类型隧道掘进台车销量市场份额（2018-2023）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全球不同产品类型隧道掘进台车销量预测（2024-2029）&amp;（千件）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全球不同产品类型隧道掘进台车销量市场份额预测（2024-2029）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全球不同产品类型隧道掘进台车收入（2018-2023）&amp;（百万美元）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全球不同产品类型隧道掘进台车收入市场份额（2018-2023）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全球不同产品类型隧道掘进台车收入预测（2024-2029）&amp;（百万美元）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全球不同类型隧道掘进台车收入市场份额预测（2024-2029）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全球不同应用隧道掘进台车销量（2018-2023年）&amp;（千件）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全球不同应用隧道掘进台车销量市场份额（2018-2023）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全球不同应用隧道掘进台车销量预测（2024-2029）&amp;（千件）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全球不同应用隧道掘进台车销量市场份额预测（2024-2029）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全球不同应用隧道掘进台车收入（2018-2023年）&amp;（百万美元）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全球不同应用隧道掘进台车收入市场份额（2018-2023）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全球不同应用隧道掘进台车收入预测（2024-2029）&amp;（百万美元）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全球不同应用隧道掘进台车收入市场份额预测（2024-2029）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隧道掘进台车上游原料供应商及联系方式列表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隧道掘进台车典型客户列表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隧道掘进台车主要销售模式及销售渠道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隧道掘进台车行业发展机遇及主要驱动因素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隧道掘进台车行业发展面临的风险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隧道掘进台车行业政策分析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隧道掘进台车产品图片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全球不同产品类型隧道掘进台车销售额2018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全球不同产品类型隧道掘进台车市场份额2022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单臂产品图片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多臂产品图片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全球不同应用隧道掘进台车销售额2018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全球不同应用隧道掘进台车市场份额2022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采矿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岩石开挖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全球隧道掘进台车产能、产量、产能利用率及发展趋势（2018-2029）&amp;（千件）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全球隧道掘进台车产量、需求量及发展趋势（2018-2029）&amp;（千件）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全球主要地区隧道掘进台车产量市场份额（2018-2029）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中国隧道掘进台车产能、产量、产能利用率及发展趋势（2018-2029）&amp;（千件）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中国隧道掘进台车产量、市场需求量及发展趋势（2018-2029）&amp;（千件）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全球隧道掘进台车市场销售额及增长率:（2018-2029）&amp;（百万美元）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全球市场隧道掘进台车市场规模：2018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全球市场隧道掘进台车销量及增长率（2018-2029）&amp;（千件）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全球市场隧道掘进台车价格趋势（2018-2029）&amp;（千件）&amp;（美元/件）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2022年全球市场主要厂商隧道掘进台车销量市场份额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2022年全球市场主要厂商隧道掘进台车收入市场份额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2022年中国市场主要厂商隧道掘进台车销量市场份额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2022年中国市场主要厂商隧道掘进台车收入市场份额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2022年全球前五大生产商隧道掘进台车市场份额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2022年全球隧道掘进台车第一梯队、第二梯队和第三梯队生产商（品牌）及市场份额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全球主要地区隧道掘进台车销售收入（2018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全球主要地区隧道掘进台车销售收入市场份额（2018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北美市场隧道掘进台车销量及增长率（2018-2029）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北美市场隧道掘进台车收入及增长率（2018-2029）&amp;（百万美元）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欧洲市场隧道掘进台车销量及增长率（2018-2029）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欧洲市场隧道掘进台车收入及增长率（2018-2029）&amp;（百万美元）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中国市场隧道掘进台车销量及增长率（2018-2029）&amp;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中国市场隧道掘进台车收入及增长率（2018-2029）&amp;（百万美元）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日本市场隧道掘进台车销量及增长率（2018-2029）&amp;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日本市场隧道掘进台车收入及增长率（2018-2029）&amp;（百万美元）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全球不同产品类型隧道掘进台车价格走势（2018-2029）&amp;（美元/件）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全球不同应用隧道掘进台车价格走势（2018-2029）&amp;（美元/件）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隧道掘进台车产业链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隧道掘进台车中国企业SWOT分析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gxLCJoZGlkIjoiNjdhMTMwNDYzZWIwOTU0NDRlYjIzNmI5NWQ1MzBlYjAiLCJ1c2VyQ291bnQiOjY4MX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10959</Words>
  <Characters>16030</Characters>
  <Lines>0</Lines>
  <Paragraphs>0</Paragraphs>
  <TotalTime>9</TotalTime>
  <ScaleCrop>false</ScaleCrop>
  <LinksUpToDate>false</LinksUpToDate>
  <CharactersWithSpaces>19361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31CCAAC61B464261B85AF30AC7CB642E</vt:lpwstr>
  </property>
  <property fmtid="{D5CDD505-2E9C-101B-9397-08002B2CF9AE}" pid="5" name="commondata">
    <vt:lpwstr>eyJjb3VudCI6NDAzLCJoZGlkIjoiNjdhMTMwNDYzZWIwOTU0NDRlYjIzNmI5NWQ1MzBlYjAiLCJ1c2VyQ291bnQiOjQwM30=</vt:lpwstr>
  </property>
</Properties>
</file>