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72415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724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国内市场-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"https://www.renrendoc.com/paper/214648922.html"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2023年LED屏幕租赁行业现状与前景趋势分析报告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214.5pt;width:509.15pt;z-index:251661312;mso-width-relative:page;mso-height-relative:page;" filled="f" stroked="f" coordsize="21600,21600" o:gfxdata="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FkrKRzbAAAACwEAAA8AAAAAAAAA&#10;AQAgAAAAIgAAAGRycy9kb3ducmV2LnhtbFBLAQIUABQAAAAIAIdO4kCXd4l0RwIAAHUEAAAOAAAA&#10;AAAAAAEAIAAAACoBAABkcnMvZTJvRG9jLnhtbFBLBQYAAAAABgAGAFkBAADj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国内市场-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"https://www.renrendoc.com/paper/214648922.html"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2023年LED屏幕租赁行业现状与前景趋势分析报告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【报告篇幅】：111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2022年中国LED屏幕租赁市场销售收入达到了 万元，预计2029年可以达到 万元，2023-2029期间年复合增长率(CAGR)为 %。中国市场核心厂商包括FunFlicks、Rent For Event、Insane Impact、Led Lemon和Matrix Visual等，2022年前三大厂商，占有大约 %的市场份额。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从产品类型方面来看，户外LED屏幕占有重要地位，预计2029年份额将达到 %。同时就应用来看，演讲活动在2022年份额大约是 %，未来几年CAGR大约为 %。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研究中国市场LED屏幕租赁现状及未来发展趋势，侧重分析在中国市场扮演重要角色的企业，重点呈现这些企业在中国市场的LED屏幕租赁收入、市场份额、市场定位、发展计划、产品及服务等。历史数据为2018至2022年，预测数据为2023至2029年。本研究项目旨在梳理LED屏幕租赁领域产品系列，洞悉行业特点、市场存量空间及增量空间，并结合市场发展前景判断LED屏幕租赁领域内各类竞争者所处地位。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主要企业包括：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FunFlicks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Rent For Event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Insane Impact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Led Lemon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Matrix Visual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Ultimate Outdoor Entertainment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PixelFLEX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SofloStudio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Lightmedia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Creative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Everbright 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Kvantled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Refresh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Shivam Video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Big Screen 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Enigmax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Mobile Pro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Uniview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Karana Audio Visual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Ledtop Visual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Audio Video LA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AB AV Rentals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Leyard Vteam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PRG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ColossoVision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Great Wall Events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Dynamo LED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Pure AV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Sifi Entertainment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SYNC Productions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户外LED屏幕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室内LED屏幕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移动LED屏幕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演讲活动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会议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贸易展览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音乐会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运动会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本文正文共8章，各章节主要内容如下：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第1章：报告统计范围、产品细分及中国总体规模及增长率，2018-2029年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第2章：中国市场LED屏幕租赁主要企业竞争分析，主要包括LED屏幕租赁收入、市场份额、及行业集中度等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第3章：中国市场LED屏幕租赁主要企业基本情况介绍，包括公司简介、LED屏幕租赁产品、LED屏幕租赁收入及最新动态等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第4章：中国不同产品类型LED屏幕租赁规模及份额等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第5章：中国不同应用LED屏幕租赁规模及份额等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第8章：报告结论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市场空间：中国LED屏幕租赁行业市场规模情况如何？未来增长情况如何？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产业链情况：中国LED屏幕租赁厂商所在产业链构成是怎样？未来格局会如何演化？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厂商分析：全球LED屏幕租赁领先企业是谁？企业情况怎样？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LED屏幕租赁市场概述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LED屏幕租赁市场概述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不同产品类型LED屏幕租赁分析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中国市场不同产品类型LED屏幕租赁市场规模对比（2018 VS 2022 VS 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户外LED屏幕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室内LED屏幕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移动LED屏幕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1.2.5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从不同应用，LED屏幕租赁主要包括如下几个方面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中国市场不同应用LED屏幕租赁规模对比（2018 VS 2022 VS 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演讲活动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会议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贸易展览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音乐会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1.3.6 运动会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1.3.7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中国LED屏幕租赁市场规模现状及未来趋势（2018-2029）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中国市场LED屏幕租赁主要企业分析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中国市场主要企业LED屏幕租赁规模及市场份额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中国市场主要企业总部及主要市场区域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中国市场主要厂商进入LED屏幕租赁行业时间点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中国市场主要厂商LED屏幕租赁产品类型及应用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2.5 LED屏幕租赁行业集中度、竞争程度分析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2.5.1 LED屏幕租赁行业集中度分析：2022年中国市场Top 5厂商市场份额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2.5.2 中国市场LED屏幕租赁第一梯队、第二梯队和第三梯队厂商及市场份额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2.6 新增投资及市场并购活动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FunFlicks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FunFlicks公司信息、总部、LED屏幕租赁市场地位以及主要的竞争对手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FunFlicks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3.1.3 FunFlicks在中国市场LED屏幕租赁收入（万元）及毛利率(2018-2023)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3.1.4 FunFlicks公司简介及主要业务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Rent For Event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Rent For Event公司信息、总部、LED屏幕租赁市场地位以及主要的竞争对手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Rent For Event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3.2.3 Rent For Event在中国市场LED屏幕租赁收入（万元）及毛利率(2018-2023)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3.2.4 Rent For Event公司简介及主要业务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Insane Impact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Insane Impact公司信息、总部、LED屏幕租赁市场地位以及主要的竞争对手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Insane Impact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3.3.3 Insane Impact在中国市场LED屏幕租赁收入（万元）及毛利率(2018-2023)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3.3.4 Insane Impact公司简介及主要业务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Led Lemon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Led Lemon公司信息、总部、LED屏幕租赁市场地位以及主要的竞争对手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Led Lemon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3.4.3 Led Lemon在中国市场LED屏幕租赁收入（万元）及毛利率(2018-2023)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3.4.4 Led Lemon公司简介及主要业务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Matrix Visual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Matrix Visual公司信息、总部、LED屏幕租赁市场地位以及主要的竞争对手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Matrix Visual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3.5.3 Matrix Visual在中国市场LED屏幕租赁收入（万元）及毛利率(2018-2023)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3.5.4 Matrix Visual公司简介及主要业务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Ultimate Outdoor Entertainment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Ultimate Outdoor Entertainment公司信息、总部、LED屏幕租赁市场地位以及主要的竞争对手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Ultimate Outdoor Entertainment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3.6.3 Ultimate Outdoor Entertainment在中国市场LED屏幕租赁收入（万元）及毛利率(2018-2023)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3.6.4 Ultimate Outdoor Entertainment公司简介及主要业务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PixelFLEX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PixelFLEX公司信息、总部、LED屏幕租赁市场地位以及主要的竞争对手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PixelFLEX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3.7.3 PixelFLEX在中国市场LED屏幕租赁收入（万元）及毛利率(2018-2023)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3.7.4 PixelFLEX公司简介及主要业务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3.8 SofloStudio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3.8.1 SofloStudio公司信息、总部、LED屏幕租赁市场地位以及主要的竞争对手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3.8.2 SofloStudio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3.8.3 SofloStudio在中国市场LED屏幕租赁收入（万元）及毛利率(2018-2023)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3.8.4 SofloStudio公司简介及主要业务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3.9 Lightmedia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3.9.1 Lightmedia公司信息、总部、LED屏幕租赁市场地位以及主要的竞争对手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3.9.2 Lightmedia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3.9.3 Lightmedia在中国市场LED屏幕租赁收入（万元）及毛利率(2018-2023)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3.9.4 Lightmedia公司简介及主要业务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3.10 Creative Technology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3.10.1 Creative Technology公司信息、总部、LED屏幕租赁市场地位以及主要的竞争对手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3.10.2 Creative Technology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3.10.3 Creative Technology在中国市场LED屏幕租赁收入（万元）及毛利率(2018-2023)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3.10.4 Creative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3.11 Everbright 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3.11.1 Everbright Media基本信息、LED屏幕租赁生产基地、总部、竞争对手及市场地位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3.11.2 Everbright 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3.11.3 Everbright 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3.11.4 Everbright 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3.12 Kvantled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3.12.1 Kvantled基本信息、LED屏幕租赁生产基地、总部、竞争对手及市场地位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3.12.2 Kvantled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3.12.3 Kvantled在中国市场LED屏幕租赁收入（万元）及毛利率(2018-2023)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3.12.4 Kvantled公司简介及主要业务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3.13 Refresh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3.13.1 Refresh基本信息、LED屏幕租赁生产基地、总部、竞争对手及市场地位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3.13.2 Refresh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3.13.3 Refresh在中国市场LED屏幕租赁收入（万元）及毛利率(2018-2023)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3.13.4 Refresh公司简介及主要业务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3.14 Shivam Video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3.14.1 Shivam Video基本信息、LED屏幕租赁生产基地、总部、竞争对手及市场地位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3.14.2 Shivam Video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3.14.3 Shivam Video在中国市场LED屏幕租赁收入（万元）及毛利率(2018-2023)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3.14.4 Shivam Video公司简介及主要业务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3.15 Big Screen Media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3.15.1 Big Screen Media基本信息、LED屏幕租赁生产基地、总部、竞争对手及市场地位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3.15.2 Big Screen 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3.15.3 Big Screen 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3.15.4 Big Screen 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3.16 Enigmax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3.16.1 Enigmax基本信息、LED屏幕租赁生产基地、总部、竞争对手及市场地位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3.16.2 Enigmax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3.16.3 Enigmax在中国市场LED屏幕租赁收入（万元）及毛利率(2018-2023)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3.16.4 Enigmax公司简介及主要业务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3.17 Mobile Pro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3.17.1 Mobile Pro基本信息、LED屏幕租赁生产基地、总部、竞争对手及市场地位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3.17.2 Mobile Pro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3.17.3 Mobile Pro在中国市场LED屏幕租赁收入（万元）及毛利率(2018-2023)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3.17.4 Mobile Pro公司简介及主要业务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3.18 Uniview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3.18.1 Uniview基本信息、LED屏幕租赁生产基地、总部、竞争对手及市场地位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3.18.2 Uniview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3.18.3 Uniview在中国市场LED屏幕租赁收入（万元）及毛利率(2018-2023)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3.18.4 Uniview公司简介及主要业务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3.19 Karana Audio Visual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3.19.1 Karana Audio Visual基本信息、LED屏幕租赁生产基地、总部、竞争对手及市场地位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3.19.2 Karana Audio Visual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3.19.3 Karana Audio Visual在中国市场LED屏幕租赁收入（万元）及毛利率(2018-2023)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3.19.4 Karana Audio Visual公司简介及主要业务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3.20 Ledtop Visual Ltd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3.20.1 Ledtop Visual Ltd基本信息、LED屏幕租赁生产基地、总部、竞争对手及市场地位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3.20.2 Ledtop Visual Ltd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3.20.3 Ledtop Visual Ltd在中国市场LED屏幕租赁收入（万元）及毛利率(2018-2023)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3.20.4 Ledtop Visual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3.21 Audio Video LA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3.21.1 Audio Video LA基本信息、LED屏幕租赁生产基地、总部、竞争对手及市场地位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3.21.2 Audio Video LA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3.21.3 Audio Video LA在中国市场LED屏幕租赁收入（万元）及毛利率(2018-2023)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3.21.4 Audio Video LA公司简介及主要业务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3.22 AB AV Rentals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3.22.1 AB AV Rentals基本信息、LED屏幕租赁生产基地、总部、竞争对手及市场地位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3.22.2 AB AV Rentals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3.22.3 AB AV Rentals在中国市场LED屏幕租赁收入（万元）及毛利率(2018-2023)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3.22.4 AB AV Rentals公司简介及主要业务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3.23 Leyard Vteam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3.23.1 Leyard Vteam基本信息、LED屏幕租赁生产基地、总部、竞争对手及市场地位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3.23.2 Leyard Vteam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3.23.3 Leyard Vteam在中国市场LED屏幕租赁收入（万元）及毛利率(2018-2023)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3.23.4 Leyard Vteam公司简介及主要业务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3.24 PRG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3.24.1 PRG基本信息、LED屏幕租赁生产基地、总部、竞争对手及市场地位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3.24.2 PRG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3.24.3 PRG在中国市场LED屏幕租赁收入（万元）及毛利率(2018-2023)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3.24.4 PRG公司简介及主要业务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3.25 ColossoVision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3.25.1 ColossoVision基本信息、LED屏幕租赁生产基地、总部、竞争对手及市场地位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3.25.2 ColossoVision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3.25.3 ColossoVision在中国市场LED屏幕租赁收入（万元）及毛利率(2018-2023)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3.25.4 ColossoVision公司简介及主要业务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3.26 Great Wall Events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3.26.1 Great Wall Events基本信息、LED屏幕租赁生产基地、总部、竞争对手及市场地位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3.26.2 Great Wall Events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3.26.3 Great Wall Events在中国市场LED屏幕租赁收入（万元）及毛利率(2018-2023)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3.26.4 Great Wall Events公司简介及主要业务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3.27 Dynamo LED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3.27.1 Dynamo LED基本信息、LED屏幕租赁生产基地、总部、竞争对手及市场地位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3.27.2 Dynamo LED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3.27.3 Dynamo LED在中国市场LED屏幕租赁收入（万元）及毛利率(2018-2023)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3.27.4 Dynamo LED公司简介及主要业务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3.28 Pure AV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3.28.1 Pure AV基本信息、LED屏幕租赁生产基地、总部、竞争对手及市场地位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3.28.2 Pure AV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3.28.3 Pure AV在中国市场LED屏幕租赁收入（万元）及毛利率(2018-2023)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3.28.4 Pure AV公司简介及主要业务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3.29 Sifi Entertainment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3.29.1 Sifi Entertainment基本信息、LED屏幕租赁生产基地、总部、竞争对手及市场地位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3.29.2 Sifi Entertainment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3.29.3 Sifi Entertainment在中国市场LED屏幕租赁收入（万元）及毛利率(2018-2023)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3.29.4 Sifi Entertainment公司简介及主要业务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3.30 SYNC Productions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3.30.1 SYNC Productions基本信息、LED屏幕租赁生产基地、总部、竞争对手及市场地位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3.30.2 SYNC Productions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3.30.3 SYNC Productions在中国市场LED屏幕租赁收入（万元）及毛利率(2018-2023)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3.30.4 SYNC Productions公司简介及主要业务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中国不同类型LED屏幕租赁规模及预测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中国不同类型LED屏幕租赁规模及市场份额（2018-2023）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中国不同类型LED屏幕租赁规模预测（2024-2029）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中国不同应用LED屏幕租赁分析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中国不同应用LED屏幕租赁规模及市场份额（2018-2023）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中国不同应用LED屏幕租赁规模预测（2024-2029）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行业发展机遇和风险分析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LED屏幕租赁行业发展机遇及主要驱动因素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LED屏幕租赁行业发展面临的风险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LED屏幕租赁行业政策分析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LED屏幕租赁中国企业SWOT分析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LED屏幕租赁行业产业链简介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7.1.1 LED屏幕租赁行业供应链分析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7.1.2 主要原材料及供应情况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7.1.3 LED屏幕租赁行业主要下游客户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LED屏幕租赁行业采购模式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LED屏幕租赁行业开发/生产模式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LED屏幕租赁行业销售模式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研究结果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研究方法与数据来源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研究方法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数据来源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二手信息来源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一手信息来源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数据交互验证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免责声明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 中国市场不同产品类型LED屏幕租赁市场规模（万元）及增长率对比（2018 VS 2022 VS 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 户外LED屏幕主要企业列表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 室内LED屏幕主要企业列表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 移动LED屏幕主要企业列表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 其他主要企业列表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 中国市场不同应用LED屏幕租赁市场规模（万元）及增长率对比（2018 VS 2022 VS 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 中国市场主要企业LED屏幕租赁规模（万元）&amp;（2018-2023）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 中国市场主要企业LED屏幕租赁规模份额对比（2018-2023）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 中国市场主要企业总部及地区分布及主要市场区域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 中国市场主要企业进入LED屏幕租赁市场日期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 中国市场主要厂商LED屏幕租赁产品类型及应用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 2022年中国市场LED屏幕租赁主要厂商市场地位（第一梯队、第二梯队和第三梯队）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 中国市场LED屏幕租赁市场投资、并购等现状分析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 FunFlicks公司信息、总部、LED屏幕租赁市场地位以及主要的竞争对手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 FunFlicks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表16 FunFlicks在中国市场LED屏幕租赁收入（万元）及毛利率(2018-2023)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表17 FunFlicks公司简介及主要业务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表18 Rent For Event公司信息、总部、LED屏幕租赁市场地位以及主要的竞争对手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表19 Rent For Event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表20 Rent For Event在中国市场LED屏幕租赁收入（万元）及毛利率(2018-2023)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表21 Rent For Event公司简介及主要业务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表22 Insane Impact公司信息、总部、LED屏幕租赁市场地位以及主要的竞争对手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表23 Insane Impact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表24 Insane Impact在中国市场LED屏幕租赁收入（万元）及毛利率(2018-2023)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表25 Insane Impact公司简介及主要业务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表26 Led Lemon公司信息、总部、LED屏幕租赁市场地位以及主要的竞争对手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表27 Led Lemon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表28 Led Lemon在中国市场LED屏幕租赁收入（万元）及毛利率(2018-2023)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表29 Led Lemon公司简介及主要业务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表30 Matrix Visual公司信息、总部、LED屏幕租赁市场地位以及主要的竞争对手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表31 Matrix Visual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表32 Matrix Visual在中国市场LED屏幕租赁收入（万元）及毛利率(2018-2023)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表33 Matrix Visual公司简介及主要业务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表34 Ultimate Outdoor Entertainment公司信息、总部、LED屏幕租赁市场地位以及主要的竞争对手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表35 Ultimate Outdoor Entertainment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表36 Ultimate Outdoor Entertainment在中国市场LED屏幕租赁收入（万元）及毛利率(2018-2023)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表37 Ultimate Outdoor Entertainment公司简介及主要业务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表38 PixelFLEX公司信息、总部、LED屏幕租赁市场地位以及主要的竞争对手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表39 PixelFLEX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表40 PixelFLEX在中国市场LED屏幕租赁收入（万元）及毛利率(2018-2023)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表41 PixelFLEX公司简介及主要业务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表42 SofloStudio公司信息、总部、LED屏幕租赁市场地位以及主要的竞争对手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表43 SofloStudio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表44 SofloStudio在中国市场LED屏幕租赁收入（万元）及毛利率(2018-2023)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表45 SofloStudio公司简介及主要业务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表46 Lightmedia公司信息、总部、LED屏幕租赁市场地位以及主要的竞争对手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表47 Lightmedia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表48 Lightmedia在中国市场LED屏幕租赁收入（万元）及毛利率(2018-2023)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表49 Lightmedia公司简介及主要业务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表50 Creative Technology公司信息、总部、LED屏幕租赁市场地位以及主要的竞争对手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表51 Creative Technology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表52 Creative Technology在中国市场LED屏幕租赁收入（万元）及毛利率(2018-2023)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表53 Creative Technology公司简介及主要业务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表54 Everbright Media公司信息、总部、LED屏幕租赁市场地位以及主要的竞争对手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表55 Everbright 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表56 Everbright 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表57 Everbright 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表58 Kvantled公司信息、总部、LED屏幕租赁市场地位以及主要的竞争对手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表59 Kvantled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表60 Kvantled在中国市场LED屏幕租赁收入（万元）及毛利率(2018-2023)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表61 Kvantled公司简介及主要业务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表62 Refresh公司信息、总部、LED屏幕租赁市场地位以及主要的竞争对手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表63 Refresh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表64 Refresh在中国市场LED屏幕租赁收入（万元）及毛利率(2018-2023)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表65 Refresh公司简介及主要业务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表66 Shivam Video公司信息、总部、LED屏幕租赁市场地位以及主要的竞争对手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表67 Shivam Video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表68 Shivam Video在中国市场LED屏幕租赁收入（万元）及毛利率(2018-2023)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表69 Shivam Video公司简介及主要业务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表70 Big Screen Media公司信息、总部、LED屏幕租赁市场地位以及主要的竞争对手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表71 Big Screen Media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表72 Big Screen Media在中国市场LED屏幕租赁收入（万元）及毛利率(2018-2023)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表73 Big Screen Media公司简介及主要业务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表74 Enigmax公司信息、总部、LED屏幕租赁市场地位以及主要的竞争对手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表75 Enigmax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表76 Enigmax在中国市场LED屏幕租赁收入（万元）及毛利率(2018-2023)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表77 Enigmax公司简介及主要业务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表78 Mobile Pro公司信息、总部、LED屏幕租赁市场地位以及主要的竞争对手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表79 Mobile Pro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表80 Mobile Pro在中国市场LED屏幕租赁收入（万元）及毛利率(2018-2023)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表81 Mobile Pro公司简介及主要业务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表82 Uniview公司信息、总部、LED屏幕租赁市场地位以及主要的竞争对手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表83 Uniview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表84 Uniview在中国市场LED屏幕租赁收入（万元）及毛利率(2018-2023)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表85 Uniview公司简介及主要业务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表86 Karana Audio Visual公司信息、总部、LED屏幕租赁市场地位以及主要的竞争对手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表87 Karana Audio Visual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表88 Karana Audio Visual在中国市场LED屏幕租赁收入（万元）及毛利率(2018-2023)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表89 Karana Audio Visual公司简介及主要业务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表90 Ledtop Visual Ltd公司信息、总部、LED屏幕租赁市场地位以及主要的竞争对手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表91 Ledtop Visual Ltd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表92 Ledtop Visual Ltd在中国市场LED屏幕租赁收入（万元）及毛利率(2018-2023)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表93 Ledtop Visual Ltd公司简介及主要业务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表94 Audio Video LA公司信息、总部、LED屏幕租赁市场地位以及主要的竞争对手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表95 Audio Video LA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表96 Audio Video LA在中国市场LED屏幕租赁收入（万元）及毛利率(2018-2023)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表97 Audio Video LA公司简介及主要业务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表98 AB AV Rentals公司信息、总部、LED屏幕租赁市场地位以及主要的竞争对手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表99 AB AV Rentals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表100 AB AV Rentals在中国市场LED屏幕租赁收入（万元）及毛利率(2018-2023)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表101 AB AV Rentals公司简介及主要业务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表102 Leyard Vteam公司信息、总部、LED屏幕租赁市场地位以及主要的竞争对手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表103 Leyard Vteam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表104 Leyard Vteam在中国市场LED屏幕租赁收入（万元）及毛利率(2018-2023)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表105 Leyard Vteam公司简介及主要业务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表106 PRG公司信息、总部、LED屏幕租赁市场地位以及主要的竞争对手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表107 PRG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表108 PRG在中国市场LED屏幕租赁收入（万元）及毛利率(2018-2023)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表109 PRG公司简介及主要业务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表110 ColossoVision公司信息、总部、LED屏幕租赁市场地位以及主要的竞争对手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表111 ColossoVision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表112 ColossoVision在中国市场LED屏幕租赁收入（万元）及毛利率(2018-2023)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表113 ColossoVision公司简介及主要业务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表114 Great Wall Events公司信息、总部、LED屏幕租赁市场地位以及主要的竞争对手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表115 Great Wall Events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表116 Great Wall Events在中国市场LED屏幕租赁收入（万元）及毛利率(2018-2023)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表117 Great Wall Events公司简介及主要业务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表118 Dynamo LED公司信息、总部、LED屏幕租赁市场地位以及主要的竞争对手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表119 Dynamo LED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表120 Dynamo LED在中国市场LED屏幕租赁收入（万元）及毛利率(2018-2023)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表121 Dynamo LED公司简介及主要业务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表122 Pure AV公司信息、总部、LED屏幕租赁市场地位以及主要的竞争对手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表123 Pure AV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表124 Pure AV在中国市场LED屏幕租赁收入（万元）及毛利率(2018-2023)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表125 Pure AV公司简介及主要业务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表126 Sifi Entertainment公司信息、总部、LED屏幕租赁市场地位以及主要的竞争对手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表127 Sifi Entertainment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表128 Sifi Entertainment在中国市场LED屏幕租赁收入（万元）及毛利率(2018-2023)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表129 Sifi Entertainment司简介及主要业务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表130 SYNC Productions公司信息、总部、LED屏幕租赁市场地位以及主要的竞争对手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表131 SYNC Productions LED屏幕租赁产品及服务介绍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表132 SYNC Productions在中国市场LED屏幕租赁收入（万元）及毛利率(2018-2023)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表133 SYNC Productions公司简介及主要业务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表134 中国不同产品类型LED屏幕租赁规模列表（万元）&amp;（2018-2023）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表135 中国不同产品类型LED屏幕租赁规模市场份额列表（2018-2023）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表136 中国不同产品类型LED屏幕租赁规模预测（万元）&amp;（2024-2029）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表137 中国不同产品类型LED屏幕租赁规模市场份额预测（2024-2029）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表138 中国不同应用LED屏幕租赁规模列表（万元）&amp;（2018-2023）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表139 中国不同应用LED屏幕租赁规模市场份额列表（2018-2023）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表140 中国不同应用LED屏幕租赁规模预测（万元）&amp;（2024-2029）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表141 中国不同应用LED屏幕租赁规模市场份额预测（2024-2029）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表142 LED屏幕租赁行业发展机遇及主要驱动因素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表143 LED屏幕租赁行业发展面临的风险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表144 LED屏幕租赁行业政策分析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表145 LED屏幕租赁行业供应链分析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表146 LED屏幕租赁上游原材料和主要供应商情况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表147 LED屏幕租赁行业主要下游客户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表148 研究范围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表149 本文分析师列表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表150 QYResearch主要业务单元及分析师列表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 LED屏幕租赁产品图片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 中国不同产品类型LED屏幕租赁市场份额 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 户外LED屏幕产品图片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图4 中国户外LED屏幕规模（万元）及增长率（2018-2029）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图5 室内LED屏幕产品图片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图6 中国室内LED屏幕规模（万元）及增长率（2018-2029）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图7 移动LED屏幕产品图片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图8 中国移动LED屏幕规模（万元）及增长率（2018-2029）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图9 其他产品图片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图10 中国其他规模（万元）及增长率（2018-2029）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图11 中国不同应用LED屏幕租赁市场份额 2022 &amp; 2029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图12 演讲活动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图13 会议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图14 贸易展览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图15 音乐会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图16 运动会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图17 其他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图18 中国LED屏幕租赁市场规模增速预测:（2018-2029）&amp;（万元）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图19 中国市场LED屏幕租赁市场规模, 2018 VS 2022 VS 2029（万元）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图20 2022年中国市场前五大厂商LED屏幕租赁市场份额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图21 2022年中国市场LED屏幕租赁第一梯队、第二梯队和第三梯队企业及市场份额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图22 中国不同产品类型LED屏幕租赁市场份额2018 &amp; 2022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图23 LED屏幕租赁中国企业SWOT分析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图24 LED屏幕租赁产业链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图25 LED屏幕租赁行业采购模式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图26 LED屏幕租赁行业开发/生产模式分析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图27 LED屏幕租赁行业销售模式分析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图28 关键采访目标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图29 自下而上及自上而下验证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图30 资料三角测定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YxMCwiaGRpZCI6IjY3YTEzMDQ2M2ViMDk1NDQ0ZWIyMzZiOTVkNTMwZWIwIiwidXNlckNvdW50IjoxNjEwfQ=="/>
  </w:docVars>
  <w:rsids>
    <w:rsidRoot w:val="438C3708"/>
    <w:rsid w:val="00005402"/>
    <w:rsid w:val="0009075B"/>
    <w:rsid w:val="00103897"/>
    <w:rsid w:val="001464CE"/>
    <w:rsid w:val="00227F32"/>
    <w:rsid w:val="00285085"/>
    <w:rsid w:val="00305CE7"/>
    <w:rsid w:val="00351550"/>
    <w:rsid w:val="003F417C"/>
    <w:rsid w:val="004B3940"/>
    <w:rsid w:val="004D183B"/>
    <w:rsid w:val="00522102"/>
    <w:rsid w:val="00610011"/>
    <w:rsid w:val="006964AB"/>
    <w:rsid w:val="00976277"/>
    <w:rsid w:val="009E329D"/>
    <w:rsid w:val="009F3C26"/>
    <w:rsid w:val="00AD7338"/>
    <w:rsid w:val="00B2476A"/>
    <w:rsid w:val="00B95CDD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730A5"/>
    <w:rsid w:val="01383125"/>
    <w:rsid w:val="014403FC"/>
    <w:rsid w:val="0147153B"/>
    <w:rsid w:val="01485E57"/>
    <w:rsid w:val="014D20B0"/>
    <w:rsid w:val="015754F6"/>
    <w:rsid w:val="016465E1"/>
    <w:rsid w:val="01672D40"/>
    <w:rsid w:val="01787946"/>
    <w:rsid w:val="0179755F"/>
    <w:rsid w:val="017E0CD4"/>
    <w:rsid w:val="01892352"/>
    <w:rsid w:val="01A3100D"/>
    <w:rsid w:val="01B51143"/>
    <w:rsid w:val="01B85F94"/>
    <w:rsid w:val="01D60B10"/>
    <w:rsid w:val="01E23011"/>
    <w:rsid w:val="01E52DF6"/>
    <w:rsid w:val="01EE7C08"/>
    <w:rsid w:val="01F035E3"/>
    <w:rsid w:val="01F3521E"/>
    <w:rsid w:val="01F914E4"/>
    <w:rsid w:val="01FD3441"/>
    <w:rsid w:val="0200793B"/>
    <w:rsid w:val="022952B7"/>
    <w:rsid w:val="022A20AD"/>
    <w:rsid w:val="022E26FA"/>
    <w:rsid w:val="0235549D"/>
    <w:rsid w:val="02385327"/>
    <w:rsid w:val="02394999"/>
    <w:rsid w:val="024242BB"/>
    <w:rsid w:val="024737BC"/>
    <w:rsid w:val="024912E2"/>
    <w:rsid w:val="024A64DB"/>
    <w:rsid w:val="025832D3"/>
    <w:rsid w:val="025C1016"/>
    <w:rsid w:val="0273010D"/>
    <w:rsid w:val="027619AC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0275C1"/>
    <w:rsid w:val="032B09E8"/>
    <w:rsid w:val="03323B24"/>
    <w:rsid w:val="0336401E"/>
    <w:rsid w:val="03404493"/>
    <w:rsid w:val="03433F84"/>
    <w:rsid w:val="03450DEE"/>
    <w:rsid w:val="0350044F"/>
    <w:rsid w:val="036A59B4"/>
    <w:rsid w:val="037477CB"/>
    <w:rsid w:val="0388408C"/>
    <w:rsid w:val="038F2452"/>
    <w:rsid w:val="039B5D11"/>
    <w:rsid w:val="03A24C2B"/>
    <w:rsid w:val="03B94E08"/>
    <w:rsid w:val="03C03826"/>
    <w:rsid w:val="03D472D2"/>
    <w:rsid w:val="03D746CC"/>
    <w:rsid w:val="03EC461B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31FA4"/>
    <w:rsid w:val="045521C0"/>
    <w:rsid w:val="045A1585"/>
    <w:rsid w:val="04740E9E"/>
    <w:rsid w:val="047F0663"/>
    <w:rsid w:val="0486382D"/>
    <w:rsid w:val="048C331C"/>
    <w:rsid w:val="04974587"/>
    <w:rsid w:val="04994C0E"/>
    <w:rsid w:val="04A122A7"/>
    <w:rsid w:val="04A612D5"/>
    <w:rsid w:val="04B073F7"/>
    <w:rsid w:val="04B35139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D2A9B"/>
    <w:rsid w:val="050F7BAB"/>
    <w:rsid w:val="051554AC"/>
    <w:rsid w:val="051C3F2E"/>
    <w:rsid w:val="051D6022"/>
    <w:rsid w:val="052E3828"/>
    <w:rsid w:val="05344215"/>
    <w:rsid w:val="05374021"/>
    <w:rsid w:val="053B0594"/>
    <w:rsid w:val="054B5371"/>
    <w:rsid w:val="055910AC"/>
    <w:rsid w:val="055C30DB"/>
    <w:rsid w:val="056B7658"/>
    <w:rsid w:val="056C3122"/>
    <w:rsid w:val="057228FE"/>
    <w:rsid w:val="05793C8D"/>
    <w:rsid w:val="05922FA0"/>
    <w:rsid w:val="059761E0"/>
    <w:rsid w:val="059A0E8F"/>
    <w:rsid w:val="05B2719F"/>
    <w:rsid w:val="05B71CEB"/>
    <w:rsid w:val="05B96C80"/>
    <w:rsid w:val="05BD626F"/>
    <w:rsid w:val="05C05FA5"/>
    <w:rsid w:val="05D03D33"/>
    <w:rsid w:val="05DD246D"/>
    <w:rsid w:val="05F17CC7"/>
    <w:rsid w:val="06035C4C"/>
    <w:rsid w:val="060914B4"/>
    <w:rsid w:val="06147E59"/>
    <w:rsid w:val="061502A7"/>
    <w:rsid w:val="061C6B2D"/>
    <w:rsid w:val="061F6802"/>
    <w:rsid w:val="062E4C3D"/>
    <w:rsid w:val="062E6905"/>
    <w:rsid w:val="063F0270"/>
    <w:rsid w:val="06654211"/>
    <w:rsid w:val="066606B5"/>
    <w:rsid w:val="06744454"/>
    <w:rsid w:val="067A09FA"/>
    <w:rsid w:val="067E6679"/>
    <w:rsid w:val="0687687D"/>
    <w:rsid w:val="06986BE8"/>
    <w:rsid w:val="069D1BFD"/>
    <w:rsid w:val="069F6334"/>
    <w:rsid w:val="06AA2137"/>
    <w:rsid w:val="06AB256C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A1737"/>
    <w:rsid w:val="07050D55"/>
    <w:rsid w:val="071A41EC"/>
    <w:rsid w:val="072639A0"/>
    <w:rsid w:val="0730481F"/>
    <w:rsid w:val="07416A2C"/>
    <w:rsid w:val="07463E60"/>
    <w:rsid w:val="074B3532"/>
    <w:rsid w:val="074F1149"/>
    <w:rsid w:val="07541C5A"/>
    <w:rsid w:val="0754398E"/>
    <w:rsid w:val="07635050"/>
    <w:rsid w:val="076721B4"/>
    <w:rsid w:val="076C4756"/>
    <w:rsid w:val="076D7821"/>
    <w:rsid w:val="077548C2"/>
    <w:rsid w:val="077961C6"/>
    <w:rsid w:val="07886409"/>
    <w:rsid w:val="079528D4"/>
    <w:rsid w:val="07A62D33"/>
    <w:rsid w:val="07A632B6"/>
    <w:rsid w:val="07A849F7"/>
    <w:rsid w:val="07A86AAB"/>
    <w:rsid w:val="07BF4B24"/>
    <w:rsid w:val="07C20100"/>
    <w:rsid w:val="07C815C0"/>
    <w:rsid w:val="07CC7E40"/>
    <w:rsid w:val="07CD52EE"/>
    <w:rsid w:val="07D57174"/>
    <w:rsid w:val="07DA1FA5"/>
    <w:rsid w:val="07EA70C4"/>
    <w:rsid w:val="07F341CA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75C22"/>
    <w:rsid w:val="082F109E"/>
    <w:rsid w:val="083B011E"/>
    <w:rsid w:val="083E7D79"/>
    <w:rsid w:val="08420CAE"/>
    <w:rsid w:val="08422A5C"/>
    <w:rsid w:val="084604BA"/>
    <w:rsid w:val="084946B2"/>
    <w:rsid w:val="085219AE"/>
    <w:rsid w:val="08581F76"/>
    <w:rsid w:val="085931B7"/>
    <w:rsid w:val="085D7896"/>
    <w:rsid w:val="08624EAC"/>
    <w:rsid w:val="087B1FF8"/>
    <w:rsid w:val="088272FC"/>
    <w:rsid w:val="089D1CB7"/>
    <w:rsid w:val="08CC67C9"/>
    <w:rsid w:val="08D631A4"/>
    <w:rsid w:val="08DC4C5E"/>
    <w:rsid w:val="08F8136C"/>
    <w:rsid w:val="08FC21F4"/>
    <w:rsid w:val="09066EE6"/>
    <w:rsid w:val="09195451"/>
    <w:rsid w:val="091A12E3"/>
    <w:rsid w:val="09287EA3"/>
    <w:rsid w:val="09334E76"/>
    <w:rsid w:val="093F0D49"/>
    <w:rsid w:val="09420839"/>
    <w:rsid w:val="09485EB3"/>
    <w:rsid w:val="095D5673"/>
    <w:rsid w:val="096B5FE2"/>
    <w:rsid w:val="09842C00"/>
    <w:rsid w:val="098470A4"/>
    <w:rsid w:val="098B21E0"/>
    <w:rsid w:val="098E3A7F"/>
    <w:rsid w:val="09914FCD"/>
    <w:rsid w:val="09945539"/>
    <w:rsid w:val="09975DC2"/>
    <w:rsid w:val="09B145E4"/>
    <w:rsid w:val="09B63701"/>
    <w:rsid w:val="09B900DE"/>
    <w:rsid w:val="09C13E54"/>
    <w:rsid w:val="09C3351A"/>
    <w:rsid w:val="09D05E45"/>
    <w:rsid w:val="09D27E0F"/>
    <w:rsid w:val="09D75426"/>
    <w:rsid w:val="09DF2074"/>
    <w:rsid w:val="0A1D36CD"/>
    <w:rsid w:val="0A3C2172"/>
    <w:rsid w:val="0A477884"/>
    <w:rsid w:val="0A501AA3"/>
    <w:rsid w:val="0A5627EE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022976"/>
    <w:rsid w:val="0B116715"/>
    <w:rsid w:val="0B2B3C7B"/>
    <w:rsid w:val="0B2C17A1"/>
    <w:rsid w:val="0B352404"/>
    <w:rsid w:val="0B4B1C27"/>
    <w:rsid w:val="0B4B60CB"/>
    <w:rsid w:val="0B4F3619"/>
    <w:rsid w:val="0B6C6C61"/>
    <w:rsid w:val="0B6E1DBA"/>
    <w:rsid w:val="0B80232F"/>
    <w:rsid w:val="0B83012F"/>
    <w:rsid w:val="0B854172"/>
    <w:rsid w:val="0B8F6081"/>
    <w:rsid w:val="0B9D61FB"/>
    <w:rsid w:val="0B9E269F"/>
    <w:rsid w:val="0BA14FB7"/>
    <w:rsid w:val="0BA31A63"/>
    <w:rsid w:val="0BB43C70"/>
    <w:rsid w:val="0BC07420"/>
    <w:rsid w:val="0BDA11FD"/>
    <w:rsid w:val="0BDD731F"/>
    <w:rsid w:val="0BF724D8"/>
    <w:rsid w:val="0C0A7D34"/>
    <w:rsid w:val="0C126BE9"/>
    <w:rsid w:val="0C193AD3"/>
    <w:rsid w:val="0C1B3CF0"/>
    <w:rsid w:val="0C216E2C"/>
    <w:rsid w:val="0C2D285A"/>
    <w:rsid w:val="0C3E60D7"/>
    <w:rsid w:val="0C593243"/>
    <w:rsid w:val="0C601702"/>
    <w:rsid w:val="0C6108DC"/>
    <w:rsid w:val="0C727688"/>
    <w:rsid w:val="0C755D0D"/>
    <w:rsid w:val="0C791994"/>
    <w:rsid w:val="0C7C1035"/>
    <w:rsid w:val="0CA97EBD"/>
    <w:rsid w:val="0CB10D88"/>
    <w:rsid w:val="0CB11088"/>
    <w:rsid w:val="0CBA3508"/>
    <w:rsid w:val="0CBA3DDB"/>
    <w:rsid w:val="0CC87912"/>
    <w:rsid w:val="0CCA1687"/>
    <w:rsid w:val="0CCD5DC7"/>
    <w:rsid w:val="0CD416E3"/>
    <w:rsid w:val="0CE57E5A"/>
    <w:rsid w:val="0CF32576"/>
    <w:rsid w:val="0CFC6222"/>
    <w:rsid w:val="0D181FDD"/>
    <w:rsid w:val="0D283FA3"/>
    <w:rsid w:val="0D35644A"/>
    <w:rsid w:val="0D41495E"/>
    <w:rsid w:val="0D4E59FF"/>
    <w:rsid w:val="0D4F4AA7"/>
    <w:rsid w:val="0D5054C8"/>
    <w:rsid w:val="0D525723"/>
    <w:rsid w:val="0D764F9A"/>
    <w:rsid w:val="0D780CCE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1F739B"/>
    <w:rsid w:val="0E214EC1"/>
    <w:rsid w:val="0E3C7F4D"/>
    <w:rsid w:val="0E464928"/>
    <w:rsid w:val="0E4806A0"/>
    <w:rsid w:val="0E577E1C"/>
    <w:rsid w:val="0E5C05EF"/>
    <w:rsid w:val="0E5E7EC3"/>
    <w:rsid w:val="0E6D3705"/>
    <w:rsid w:val="0E6F174F"/>
    <w:rsid w:val="0E772D33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EE02FCE"/>
    <w:rsid w:val="0EEC3721"/>
    <w:rsid w:val="0F070785"/>
    <w:rsid w:val="0F091857"/>
    <w:rsid w:val="0F096081"/>
    <w:rsid w:val="0F0A045B"/>
    <w:rsid w:val="0F0B3EC8"/>
    <w:rsid w:val="0F1113DA"/>
    <w:rsid w:val="0F134D9F"/>
    <w:rsid w:val="0F1E3C65"/>
    <w:rsid w:val="0F25419F"/>
    <w:rsid w:val="0F2F2E04"/>
    <w:rsid w:val="0F491E09"/>
    <w:rsid w:val="0F4A0448"/>
    <w:rsid w:val="0F517A28"/>
    <w:rsid w:val="0F546B75"/>
    <w:rsid w:val="0F5F2145"/>
    <w:rsid w:val="0F5F5CA1"/>
    <w:rsid w:val="0F6D4E03"/>
    <w:rsid w:val="0F77328B"/>
    <w:rsid w:val="0F7E4A8B"/>
    <w:rsid w:val="0F81030D"/>
    <w:rsid w:val="0F8971C2"/>
    <w:rsid w:val="0F930419"/>
    <w:rsid w:val="0F955B67"/>
    <w:rsid w:val="0FA4224E"/>
    <w:rsid w:val="0FB3423F"/>
    <w:rsid w:val="0FB35FED"/>
    <w:rsid w:val="0FB74172"/>
    <w:rsid w:val="0FBA737B"/>
    <w:rsid w:val="0FC66198"/>
    <w:rsid w:val="0FC75EEE"/>
    <w:rsid w:val="0FCB1589"/>
    <w:rsid w:val="0FCC3F51"/>
    <w:rsid w:val="0FD1346C"/>
    <w:rsid w:val="0FD23D30"/>
    <w:rsid w:val="0FF860F6"/>
    <w:rsid w:val="0FF87B67"/>
    <w:rsid w:val="0FFC5BE6"/>
    <w:rsid w:val="0FFD2E36"/>
    <w:rsid w:val="10022AD1"/>
    <w:rsid w:val="10120F66"/>
    <w:rsid w:val="101428EA"/>
    <w:rsid w:val="102F72A8"/>
    <w:rsid w:val="1034712E"/>
    <w:rsid w:val="10354C54"/>
    <w:rsid w:val="10374941"/>
    <w:rsid w:val="104430E9"/>
    <w:rsid w:val="10507CE0"/>
    <w:rsid w:val="105E23FD"/>
    <w:rsid w:val="10660B63"/>
    <w:rsid w:val="10686DD7"/>
    <w:rsid w:val="106A2B50"/>
    <w:rsid w:val="10725EA8"/>
    <w:rsid w:val="10797237"/>
    <w:rsid w:val="108D675B"/>
    <w:rsid w:val="10902932"/>
    <w:rsid w:val="10912913"/>
    <w:rsid w:val="109220A6"/>
    <w:rsid w:val="10982633"/>
    <w:rsid w:val="10991687"/>
    <w:rsid w:val="10A7189E"/>
    <w:rsid w:val="10AA46ED"/>
    <w:rsid w:val="10B169D0"/>
    <w:rsid w:val="10BD7E82"/>
    <w:rsid w:val="10C85AC8"/>
    <w:rsid w:val="10CD161C"/>
    <w:rsid w:val="10D02315"/>
    <w:rsid w:val="10DC6F79"/>
    <w:rsid w:val="10E1111F"/>
    <w:rsid w:val="10E87E46"/>
    <w:rsid w:val="10EA0134"/>
    <w:rsid w:val="10F3555E"/>
    <w:rsid w:val="10F36FE9"/>
    <w:rsid w:val="11034D52"/>
    <w:rsid w:val="11083133"/>
    <w:rsid w:val="110B24AF"/>
    <w:rsid w:val="110E2528"/>
    <w:rsid w:val="11196874"/>
    <w:rsid w:val="112A01DF"/>
    <w:rsid w:val="112E6273"/>
    <w:rsid w:val="1131365B"/>
    <w:rsid w:val="113545E0"/>
    <w:rsid w:val="11357601"/>
    <w:rsid w:val="113675B4"/>
    <w:rsid w:val="114A03FF"/>
    <w:rsid w:val="11551A52"/>
    <w:rsid w:val="11593715"/>
    <w:rsid w:val="11596B8F"/>
    <w:rsid w:val="11761DEC"/>
    <w:rsid w:val="117847D0"/>
    <w:rsid w:val="117E2064"/>
    <w:rsid w:val="11821FD2"/>
    <w:rsid w:val="1184162B"/>
    <w:rsid w:val="118D7E17"/>
    <w:rsid w:val="119F0F1F"/>
    <w:rsid w:val="11B20ED2"/>
    <w:rsid w:val="11BA7B07"/>
    <w:rsid w:val="11BE4326"/>
    <w:rsid w:val="11DA5AB3"/>
    <w:rsid w:val="11DE6E2F"/>
    <w:rsid w:val="11E17676"/>
    <w:rsid w:val="11F6280B"/>
    <w:rsid w:val="11F817A7"/>
    <w:rsid w:val="11FA7F03"/>
    <w:rsid w:val="11FC011F"/>
    <w:rsid w:val="11FC4F86"/>
    <w:rsid w:val="11FC590F"/>
    <w:rsid w:val="11FC593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E255A"/>
    <w:rsid w:val="132F62D2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638D4"/>
    <w:rsid w:val="14465682"/>
    <w:rsid w:val="14492CFB"/>
    <w:rsid w:val="145204CA"/>
    <w:rsid w:val="145E6E6F"/>
    <w:rsid w:val="147432F5"/>
    <w:rsid w:val="147561B7"/>
    <w:rsid w:val="14787805"/>
    <w:rsid w:val="14856F0D"/>
    <w:rsid w:val="14874462"/>
    <w:rsid w:val="148F527B"/>
    <w:rsid w:val="14975EDD"/>
    <w:rsid w:val="14A800EA"/>
    <w:rsid w:val="14B00D4D"/>
    <w:rsid w:val="14BD732A"/>
    <w:rsid w:val="14CC4197"/>
    <w:rsid w:val="14D16C5C"/>
    <w:rsid w:val="14ED1FA1"/>
    <w:rsid w:val="14F72025"/>
    <w:rsid w:val="150818DD"/>
    <w:rsid w:val="150D43F1"/>
    <w:rsid w:val="151102E4"/>
    <w:rsid w:val="15146C09"/>
    <w:rsid w:val="151F5E0F"/>
    <w:rsid w:val="15227F36"/>
    <w:rsid w:val="1525173B"/>
    <w:rsid w:val="152534E9"/>
    <w:rsid w:val="15271230"/>
    <w:rsid w:val="152B2276"/>
    <w:rsid w:val="152D239E"/>
    <w:rsid w:val="15344D17"/>
    <w:rsid w:val="1537321C"/>
    <w:rsid w:val="154A4DFC"/>
    <w:rsid w:val="15567B46"/>
    <w:rsid w:val="156644AF"/>
    <w:rsid w:val="15733CEE"/>
    <w:rsid w:val="157C3764"/>
    <w:rsid w:val="157D1577"/>
    <w:rsid w:val="158879DE"/>
    <w:rsid w:val="15992531"/>
    <w:rsid w:val="159F14ED"/>
    <w:rsid w:val="15A50A7A"/>
    <w:rsid w:val="15A5287C"/>
    <w:rsid w:val="15B479FC"/>
    <w:rsid w:val="15B64A89"/>
    <w:rsid w:val="15BC1A9A"/>
    <w:rsid w:val="15C2342E"/>
    <w:rsid w:val="15DD5B72"/>
    <w:rsid w:val="15E45152"/>
    <w:rsid w:val="15ED388A"/>
    <w:rsid w:val="15F335E7"/>
    <w:rsid w:val="160C5454"/>
    <w:rsid w:val="16252663"/>
    <w:rsid w:val="16257519"/>
    <w:rsid w:val="1629525B"/>
    <w:rsid w:val="162E6537"/>
    <w:rsid w:val="163363D2"/>
    <w:rsid w:val="16351E5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99418F"/>
    <w:rsid w:val="169C5A2D"/>
    <w:rsid w:val="16A36133"/>
    <w:rsid w:val="16A82D9A"/>
    <w:rsid w:val="16B03286"/>
    <w:rsid w:val="16B40FC8"/>
    <w:rsid w:val="16BA46C0"/>
    <w:rsid w:val="16C11CDD"/>
    <w:rsid w:val="16C94348"/>
    <w:rsid w:val="16E204EC"/>
    <w:rsid w:val="16E951E1"/>
    <w:rsid w:val="16EF0253"/>
    <w:rsid w:val="16EF3DAF"/>
    <w:rsid w:val="16FA6207"/>
    <w:rsid w:val="1704664E"/>
    <w:rsid w:val="1705425F"/>
    <w:rsid w:val="17084E70"/>
    <w:rsid w:val="170959E4"/>
    <w:rsid w:val="171C6B6E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6C53FF"/>
    <w:rsid w:val="17795D6E"/>
    <w:rsid w:val="177E7F60"/>
    <w:rsid w:val="177F7314"/>
    <w:rsid w:val="17887726"/>
    <w:rsid w:val="178D2667"/>
    <w:rsid w:val="1796247C"/>
    <w:rsid w:val="179D1A5D"/>
    <w:rsid w:val="17AF1790"/>
    <w:rsid w:val="17B172B6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65A0D"/>
    <w:rsid w:val="18371EB1"/>
    <w:rsid w:val="183879D7"/>
    <w:rsid w:val="18396F81"/>
    <w:rsid w:val="183A54FD"/>
    <w:rsid w:val="18441ED8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B2778A"/>
    <w:rsid w:val="18B3705E"/>
    <w:rsid w:val="18C43019"/>
    <w:rsid w:val="18C474BD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4859F8"/>
    <w:rsid w:val="19512184"/>
    <w:rsid w:val="19573E8D"/>
    <w:rsid w:val="19596BEB"/>
    <w:rsid w:val="195C4BB1"/>
    <w:rsid w:val="196B16E7"/>
    <w:rsid w:val="197467ED"/>
    <w:rsid w:val="1980590A"/>
    <w:rsid w:val="198C2A6A"/>
    <w:rsid w:val="198F7ACB"/>
    <w:rsid w:val="19A8293B"/>
    <w:rsid w:val="19A867BE"/>
    <w:rsid w:val="19AB08EA"/>
    <w:rsid w:val="19AF3CC9"/>
    <w:rsid w:val="19AF5A77"/>
    <w:rsid w:val="19B60BB4"/>
    <w:rsid w:val="19B968F6"/>
    <w:rsid w:val="19C332D1"/>
    <w:rsid w:val="19C37774"/>
    <w:rsid w:val="19C86B39"/>
    <w:rsid w:val="19D2736C"/>
    <w:rsid w:val="19F70427"/>
    <w:rsid w:val="19F83677"/>
    <w:rsid w:val="19F91738"/>
    <w:rsid w:val="1A035587"/>
    <w:rsid w:val="1A1B310D"/>
    <w:rsid w:val="1A50725A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AE45BF4"/>
    <w:rsid w:val="1B102525"/>
    <w:rsid w:val="1B244243"/>
    <w:rsid w:val="1B245FF1"/>
    <w:rsid w:val="1B34418A"/>
    <w:rsid w:val="1B351FAC"/>
    <w:rsid w:val="1B422063"/>
    <w:rsid w:val="1B4B4899"/>
    <w:rsid w:val="1B530684"/>
    <w:rsid w:val="1B55264E"/>
    <w:rsid w:val="1B6044BF"/>
    <w:rsid w:val="1B635EBC"/>
    <w:rsid w:val="1B6F1962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AF6202"/>
    <w:rsid w:val="1BBB4BA7"/>
    <w:rsid w:val="1BC752FA"/>
    <w:rsid w:val="1BE00A25"/>
    <w:rsid w:val="1BF400B9"/>
    <w:rsid w:val="1BF76FA4"/>
    <w:rsid w:val="1C033E58"/>
    <w:rsid w:val="1C115602"/>
    <w:rsid w:val="1C1C3093"/>
    <w:rsid w:val="1C2A284A"/>
    <w:rsid w:val="1C2F4C4D"/>
    <w:rsid w:val="1C33473D"/>
    <w:rsid w:val="1C384865"/>
    <w:rsid w:val="1C3B3518"/>
    <w:rsid w:val="1C3E1334"/>
    <w:rsid w:val="1C3F7586"/>
    <w:rsid w:val="1C450915"/>
    <w:rsid w:val="1C4526C3"/>
    <w:rsid w:val="1C4E5369"/>
    <w:rsid w:val="1C5254A4"/>
    <w:rsid w:val="1C6221B7"/>
    <w:rsid w:val="1C672639"/>
    <w:rsid w:val="1C756213"/>
    <w:rsid w:val="1C874A89"/>
    <w:rsid w:val="1C896A53"/>
    <w:rsid w:val="1C9B22E3"/>
    <w:rsid w:val="1CA05B4B"/>
    <w:rsid w:val="1CA4388D"/>
    <w:rsid w:val="1CA534DE"/>
    <w:rsid w:val="1CA76CEF"/>
    <w:rsid w:val="1CA90EA4"/>
    <w:rsid w:val="1CB61B34"/>
    <w:rsid w:val="1CBA5F77"/>
    <w:rsid w:val="1CCB2BC8"/>
    <w:rsid w:val="1CCE4466"/>
    <w:rsid w:val="1CCF55DB"/>
    <w:rsid w:val="1CD16CB8"/>
    <w:rsid w:val="1CDB17BE"/>
    <w:rsid w:val="1CDD28FB"/>
    <w:rsid w:val="1CF540E9"/>
    <w:rsid w:val="1CFF5EAA"/>
    <w:rsid w:val="1D152095"/>
    <w:rsid w:val="1D210A3A"/>
    <w:rsid w:val="1D2D3220"/>
    <w:rsid w:val="1D4A3D81"/>
    <w:rsid w:val="1D532BBD"/>
    <w:rsid w:val="1D55083D"/>
    <w:rsid w:val="1D593457"/>
    <w:rsid w:val="1D5F5A06"/>
    <w:rsid w:val="1D631052"/>
    <w:rsid w:val="1D6C44AF"/>
    <w:rsid w:val="1D840FC9"/>
    <w:rsid w:val="1D8B2357"/>
    <w:rsid w:val="1D8F1E47"/>
    <w:rsid w:val="1D940AA2"/>
    <w:rsid w:val="1D9A07EC"/>
    <w:rsid w:val="1DA566C6"/>
    <w:rsid w:val="1DAF6046"/>
    <w:rsid w:val="1DB01F38"/>
    <w:rsid w:val="1DBC0763"/>
    <w:rsid w:val="1DBE272D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875215"/>
    <w:rsid w:val="1E8E65A3"/>
    <w:rsid w:val="1E965458"/>
    <w:rsid w:val="1EAB0DBC"/>
    <w:rsid w:val="1EAE4781"/>
    <w:rsid w:val="1EBA6F32"/>
    <w:rsid w:val="1EC65D3D"/>
    <w:rsid w:val="1EDA63A5"/>
    <w:rsid w:val="1EE461C3"/>
    <w:rsid w:val="1EE53CE9"/>
    <w:rsid w:val="1EED76E0"/>
    <w:rsid w:val="1EF02DBA"/>
    <w:rsid w:val="1F0E4FEE"/>
    <w:rsid w:val="1F180EF9"/>
    <w:rsid w:val="1F240CB5"/>
    <w:rsid w:val="1F244811"/>
    <w:rsid w:val="1F261F29"/>
    <w:rsid w:val="1F2A3E24"/>
    <w:rsid w:val="1F3031B6"/>
    <w:rsid w:val="1F403013"/>
    <w:rsid w:val="1F4D337B"/>
    <w:rsid w:val="1F505A08"/>
    <w:rsid w:val="1F5B2C0D"/>
    <w:rsid w:val="1F725038"/>
    <w:rsid w:val="1F72557D"/>
    <w:rsid w:val="1F7B27B5"/>
    <w:rsid w:val="1F820A56"/>
    <w:rsid w:val="1F83778A"/>
    <w:rsid w:val="1F8635A3"/>
    <w:rsid w:val="1F8C2552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426D"/>
    <w:rsid w:val="1FD57123"/>
    <w:rsid w:val="1FE679C7"/>
    <w:rsid w:val="1FE84D30"/>
    <w:rsid w:val="1FED52E1"/>
    <w:rsid w:val="1FFD529D"/>
    <w:rsid w:val="2007660D"/>
    <w:rsid w:val="20084133"/>
    <w:rsid w:val="20107F24"/>
    <w:rsid w:val="20165A04"/>
    <w:rsid w:val="201725C8"/>
    <w:rsid w:val="201E5DE0"/>
    <w:rsid w:val="202E3BA1"/>
    <w:rsid w:val="203E1903"/>
    <w:rsid w:val="206E043A"/>
    <w:rsid w:val="207422E6"/>
    <w:rsid w:val="20765541"/>
    <w:rsid w:val="20801F1B"/>
    <w:rsid w:val="20812427"/>
    <w:rsid w:val="208634FB"/>
    <w:rsid w:val="20897AC0"/>
    <w:rsid w:val="209239FD"/>
    <w:rsid w:val="20A774A8"/>
    <w:rsid w:val="20B31F64"/>
    <w:rsid w:val="20BD316F"/>
    <w:rsid w:val="20C75D9C"/>
    <w:rsid w:val="20CD60E6"/>
    <w:rsid w:val="20D07F38"/>
    <w:rsid w:val="20DB35F6"/>
    <w:rsid w:val="20EA3839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15F4B"/>
    <w:rsid w:val="218B5670"/>
    <w:rsid w:val="218F260E"/>
    <w:rsid w:val="2197576F"/>
    <w:rsid w:val="21AC663D"/>
    <w:rsid w:val="21AD1366"/>
    <w:rsid w:val="21B93937"/>
    <w:rsid w:val="21C01B6C"/>
    <w:rsid w:val="21D749C3"/>
    <w:rsid w:val="21E40B6E"/>
    <w:rsid w:val="21F52495"/>
    <w:rsid w:val="21F94D14"/>
    <w:rsid w:val="21FA5CFD"/>
    <w:rsid w:val="221548E5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9D5007"/>
    <w:rsid w:val="22A243CB"/>
    <w:rsid w:val="22A75620"/>
    <w:rsid w:val="22AD7794"/>
    <w:rsid w:val="22B20386"/>
    <w:rsid w:val="22B42350"/>
    <w:rsid w:val="22B645B0"/>
    <w:rsid w:val="22BC725E"/>
    <w:rsid w:val="22D100A4"/>
    <w:rsid w:val="22E6428D"/>
    <w:rsid w:val="22F7006A"/>
    <w:rsid w:val="230E024F"/>
    <w:rsid w:val="23127B27"/>
    <w:rsid w:val="23166B67"/>
    <w:rsid w:val="231F5029"/>
    <w:rsid w:val="232C754C"/>
    <w:rsid w:val="23455745"/>
    <w:rsid w:val="234D1C9C"/>
    <w:rsid w:val="234F5D16"/>
    <w:rsid w:val="23563407"/>
    <w:rsid w:val="236E24FF"/>
    <w:rsid w:val="23802958"/>
    <w:rsid w:val="238910E7"/>
    <w:rsid w:val="23953F30"/>
    <w:rsid w:val="23A20F03"/>
    <w:rsid w:val="23B048C6"/>
    <w:rsid w:val="23B866F3"/>
    <w:rsid w:val="23B87C1E"/>
    <w:rsid w:val="23BF2D5B"/>
    <w:rsid w:val="23C10881"/>
    <w:rsid w:val="23C145EF"/>
    <w:rsid w:val="23D235D0"/>
    <w:rsid w:val="23D25365"/>
    <w:rsid w:val="23DA1943"/>
    <w:rsid w:val="23DD1B3C"/>
    <w:rsid w:val="23E6478B"/>
    <w:rsid w:val="23EB1DA2"/>
    <w:rsid w:val="23F4034E"/>
    <w:rsid w:val="23FC3FAF"/>
    <w:rsid w:val="24014588"/>
    <w:rsid w:val="240371E6"/>
    <w:rsid w:val="2407580F"/>
    <w:rsid w:val="240C2364"/>
    <w:rsid w:val="24125580"/>
    <w:rsid w:val="241536E8"/>
    <w:rsid w:val="242B03F0"/>
    <w:rsid w:val="242E1C8E"/>
    <w:rsid w:val="244A37D3"/>
    <w:rsid w:val="2452597D"/>
    <w:rsid w:val="245D2536"/>
    <w:rsid w:val="245E2574"/>
    <w:rsid w:val="246062EC"/>
    <w:rsid w:val="246928CA"/>
    <w:rsid w:val="24746C16"/>
    <w:rsid w:val="248D06ED"/>
    <w:rsid w:val="24973CD7"/>
    <w:rsid w:val="249C1DC3"/>
    <w:rsid w:val="24A40099"/>
    <w:rsid w:val="24B72593"/>
    <w:rsid w:val="24BC6718"/>
    <w:rsid w:val="24C26921"/>
    <w:rsid w:val="24C3687B"/>
    <w:rsid w:val="24C76438"/>
    <w:rsid w:val="24CC726D"/>
    <w:rsid w:val="24D354AD"/>
    <w:rsid w:val="24DD4E47"/>
    <w:rsid w:val="24E37EE5"/>
    <w:rsid w:val="24E77A86"/>
    <w:rsid w:val="24F641B7"/>
    <w:rsid w:val="250255F5"/>
    <w:rsid w:val="25034EC9"/>
    <w:rsid w:val="25096983"/>
    <w:rsid w:val="250D037C"/>
    <w:rsid w:val="250F7D12"/>
    <w:rsid w:val="25113A8A"/>
    <w:rsid w:val="251F10C7"/>
    <w:rsid w:val="25257535"/>
    <w:rsid w:val="25293F80"/>
    <w:rsid w:val="253908EB"/>
    <w:rsid w:val="254F010E"/>
    <w:rsid w:val="255273C3"/>
    <w:rsid w:val="2570394C"/>
    <w:rsid w:val="25710085"/>
    <w:rsid w:val="257D111F"/>
    <w:rsid w:val="25897AC4"/>
    <w:rsid w:val="25924264"/>
    <w:rsid w:val="25970F68"/>
    <w:rsid w:val="25A130FC"/>
    <w:rsid w:val="25A22934"/>
    <w:rsid w:val="25AE7E68"/>
    <w:rsid w:val="25B52667"/>
    <w:rsid w:val="25BA004D"/>
    <w:rsid w:val="25C52299"/>
    <w:rsid w:val="25DD55FB"/>
    <w:rsid w:val="25DE0DDB"/>
    <w:rsid w:val="25F0369F"/>
    <w:rsid w:val="25FC0296"/>
    <w:rsid w:val="26141B5F"/>
    <w:rsid w:val="261849A4"/>
    <w:rsid w:val="26293ED7"/>
    <w:rsid w:val="262D1BA9"/>
    <w:rsid w:val="263747E9"/>
    <w:rsid w:val="264E7259"/>
    <w:rsid w:val="264F37ED"/>
    <w:rsid w:val="265A6D6B"/>
    <w:rsid w:val="26712A32"/>
    <w:rsid w:val="26775B6F"/>
    <w:rsid w:val="267C6CA9"/>
    <w:rsid w:val="26822B33"/>
    <w:rsid w:val="268447DA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A71BF"/>
    <w:rsid w:val="26BA7C60"/>
    <w:rsid w:val="26C012C4"/>
    <w:rsid w:val="26EA00EF"/>
    <w:rsid w:val="26ED7781"/>
    <w:rsid w:val="26F70A5D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BF5A1F"/>
    <w:rsid w:val="27D364A8"/>
    <w:rsid w:val="27DA77F2"/>
    <w:rsid w:val="27DC037F"/>
    <w:rsid w:val="27DE2C9A"/>
    <w:rsid w:val="27E233B7"/>
    <w:rsid w:val="27EC00AA"/>
    <w:rsid w:val="27F12250"/>
    <w:rsid w:val="28011B94"/>
    <w:rsid w:val="28031161"/>
    <w:rsid w:val="280F7DE8"/>
    <w:rsid w:val="281573ED"/>
    <w:rsid w:val="281C4CEC"/>
    <w:rsid w:val="28327F9F"/>
    <w:rsid w:val="2846607B"/>
    <w:rsid w:val="28470238"/>
    <w:rsid w:val="28566F0A"/>
    <w:rsid w:val="285D2B42"/>
    <w:rsid w:val="28617532"/>
    <w:rsid w:val="286640ED"/>
    <w:rsid w:val="287F0D0A"/>
    <w:rsid w:val="289A2AA3"/>
    <w:rsid w:val="28A075FF"/>
    <w:rsid w:val="28A37397"/>
    <w:rsid w:val="28A864B3"/>
    <w:rsid w:val="28A93FB9"/>
    <w:rsid w:val="28AE388C"/>
    <w:rsid w:val="28B4397F"/>
    <w:rsid w:val="28B44E58"/>
    <w:rsid w:val="28B60F25"/>
    <w:rsid w:val="28BE7A85"/>
    <w:rsid w:val="28C826B1"/>
    <w:rsid w:val="28CC03F4"/>
    <w:rsid w:val="28F74D45"/>
    <w:rsid w:val="2904218B"/>
    <w:rsid w:val="29103779"/>
    <w:rsid w:val="29211D4D"/>
    <w:rsid w:val="29302B74"/>
    <w:rsid w:val="293677ED"/>
    <w:rsid w:val="293C35A3"/>
    <w:rsid w:val="294966FF"/>
    <w:rsid w:val="294C6E3F"/>
    <w:rsid w:val="2989303D"/>
    <w:rsid w:val="29900C2F"/>
    <w:rsid w:val="29AB3C09"/>
    <w:rsid w:val="29AE5D4B"/>
    <w:rsid w:val="29C0416E"/>
    <w:rsid w:val="29C137C7"/>
    <w:rsid w:val="29D84B76"/>
    <w:rsid w:val="29F23E8A"/>
    <w:rsid w:val="29FA3933"/>
    <w:rsid w:val="29FF65A7"/>
    <w:rsid w:val="2A043BBD"/>
    <w:rsid w:val="2A092F82"/>
    <w:rsid w:val="2A095D01"/>
    <w:rsid w:val="2A132D50"/>
    <w:rsid w:val="2A16744D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834AE2"/>
    <w:rsid w:val="2A846AAC"/>
    <w:rsid w:val="2A922F77"/>
    <w:rsid w:val="2A9B4195"/>
    <w:rsid w:val="2A9C5BA4"/>
    <w:rsid w:val="2AA64C74"/>
    <w:rsid w:val="2AAB4039"/>
    <w:rsid w:val="2AC0724B"/>
    <w:rsid w:val="2AC41D98"/>
    <w:rsid w:val="2AC86999"/>
    <w:rsid w:val="2AD417E1"/>
    <w:rsid w:val="2AE00186"/>
    <w:rsid w:val="2AE22F42"/>
    <w:rsid w:val="2AFD2549"/>
    <w:rsid w:val="2B002039"/>
    <w:rsid w:val="2B027D25"/>
    <w:rsid w:val="2B0F0ED1"/>
    <w:rsid w:val="2B150FC4"/>
    <w:rsid w:val="2B2A7653"/>
    <w:rsid w:val="2B34402E"/>
    <w:rsid w:val="2B365FF8"/>
    <w:rsid w:val="2B382B44"/>
    <w:rsid w:val="2B595843"/>
    <w:rsid w:val="2B5E0447"/>
    <w:rsid w:val="2B644AE3"/>
    <w:rsid w:val="2B7037AB"/>
    <w:rsid w:val="2B75100F"/>
    <w:rsid w:val="2B762D4B"/>
    <w:rsid w:val="2B85488A"/>
    <w:rsid w:val="2B8723B0"/>
    <w:rsid w:val="2B881414"/>
    <w:rsid w:val="2B8E7BE2"/>
    <w:rsid w:val="2BA016C4"/>
    <w:rsid w:val="2BA04F9E"/>
    <w:rsid w:val="2BA07916"/>
    <w:rsid w:val="2BA271EA"/>
    <w:rsid w:val="2BA8774B"/>
    <w:rsid w:val="2BAC7237"/>
    <w:rsid w:val="2BBC7992"/>
    <w:rsid w:val="2BD17ACF"/>
    <w:rsid w:val="2BE3594E"/>
    <w:rsid w:val="2BF13CCD"/>
    <w:rsid w:val="2BFC1D01"/>
    <w:rsid w:val="2C0B1233"/>
    <w:rsid w:val="2C11436F"/>
    <w:rsid w:val="2C1F083A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673F8F"/>
    <w:rsid w:val="2C7A0167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D94E8D"/>
    <w:rsid w:val="2CEA52EC"/>
    <w:rsid w:val="2D031F0A"/>
    <w:rsid w:val="2D0461B9"/>
    <w:rsid w:val="2D0B41F9"/>
    <w:rsid w:val="2D1711EE"/>
    <w:rsid w:val="2D1759B5"/>
    <w:rsid w:val="2D1E5BDE"/>
    <w:rsid w:val="2D200D0E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5473F4"/>
    <w:rsid w:val="2D5F5B52"/>
    <w:rsid w:val="2D601C8D"/>
    <w:rsid w:val="2D6B7AAF"/>
    <w:rsid w:val="2D6D3827"/>
    <w:rsid w:val="2D855015"/>
    <w:rsid w:val="2D892E82"/>
    <w:rsid w:val="2DA82AB1"/>
    <w:rsid w:val="2DAD1E76"/>
    <w:rsid w:val="2DB029C3"/>
    <w:rsid w:val="2DB4536F"/>
    <w:rsid w:val="2DB57BAA"/>
    <w:rsid w:val="2DB87198"/>
    <w:rsid w:val="2DCF44E2"/>
    <w:rsid w:val="2DCF6290"/>
    <w:rsid w:val="2DDB02CC"/>
    <w:rsid w:val="2DE27D71"/>
    <w:rsid w:val="2DE57862"/>
    <w:rsid w:val="2DE61A45"/>
    <w:rsid w:val="2DE81100"/>
    <w:rsid w:val="2DF27D37"/>
    <w:rsid w:val="2DF72E1E"/>
    <w:rsid w:val="2E1312F0"/>
    <w:rsid w:val="2E143612"/>
    <w:rsid w:val="2E180272"/>
    <w:rsid w:val="2E1F0FC6"/>
    <w:rsid w:val="2E2C512B"/>
    <w:rsid w:val="2E530C6F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EEB0EA8"/>
    <w:rsid w:val="2EED69CE"/>
    <w:rsid w:val="2EF17D8C"/>
    <w:rsid w:val="2F034443"/>
    <w:rsid w:val="2F0A0CA6"/>
    <w:rsid w:val="2F0D22BF"/>
    <w:rsid w:val="2F0E2DDB"/>
    <w:rsid w:val="2F113E46"/>
    <w:rsid w:val="2F131223"/>
    <w:rsid w:val="2F222924"/>
    <w:rsid w:val="2F2A7C22"/>
    <w:rsid w:val="2F35780B"/>
    <w:rsid w:val="2F407445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652B7"/>
    <w:rsid w:val="2F9A4353"/>
    <w:rsid w:val="2FAC5648"/>
    <w:rsid w:val="2FB13E9F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817D16"/>
    <w:rsid w:val="309335A5"/>
    <w:rsid w:val="3095452D"/>
    <w:rsid w:val="309D08C8"/>
    <w:rsid w:val="30A62A90"/>
    <w:rsid w:val="30A900EC"/>
    <w:rsid w:val="30B14F43"/>
    <w:rsid w:val="30B60F81"/>
    <w:rsid w:val="30CC23DC"/>
    <w:rsid w:val="30D84C78"/>
    <w:rsid w:val="30ED707D"/>
    <w:rsid w:val="30FC739C"/>
    <w:rsid w:val="3106646D"/>
    <w:rsid w:val="310701CB"/>
    <w:rsid w:val="311C17EC"/>
    <w:rsid w:val="311E24C1"/>
    <w:rsid w:val="311F0DA0"/>
    <w:rsid w:val="31210BB1"/>
    <w:rsid w:val="31244B45"/>
    <w:rsid w:val="31376626"/>
    <w:rsid w:val="313F372D"/>
    <w:rsid w:val="314931FE"/>
    <w:rsid w:val="316D3DF6"/>
    <w:rsid w:val="31927D00"/>
    <w:rsid w:val="31934188"/>
    <w:rsid w:val="31BF0C8F"/>
    <w:rsid w:val="31CF685F"/>
    <w:rsid w:val="31E06CBE"/>
    <w:rsid w:val="31E83DC4"/>
    <w:rsid w:val="31E85CA8"/>
    <w:rsid w:val="31EB220A"/>
    <w:rsid w:val="31F6028F"/>
    <w:rsid w:val="31F918F3"/>
    <w:rsid w:val="31F96532"/>
    <w:rsid w:val="32111BAB"/>
    <w:rsid w:val="32180206"/>
    <w:rsid w:val="3220355E"/>
    <w:rsid w:val="3221701E"/>
    <w:rsid w:val="32274116"/>
    <w:rsid w:val="322A27BF"/>
    <w:rsid w:val="322D3DB8"/>
    <w:rsid w:val="323808A8"/>
    <w:rsid w:val="3238470D"/>
    <w:rsid w:val="324A2389"/>
    <w:rsid w:val="324A4137"/>
    <w:rsid w:val="32503CD3"/>
    <w:rsid w:val="32537490"/>
    <w:rsid w:val="32543208"/>
    <w:rsid w:val="32560D2E"/>
    <w:rsid w:val="32566F80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93554"/>
    <w:rsid w:val="32AA4049"/>
    <w:rsid w:val="32B76D8B"/>
    <w:rsid w:val="32DA341D"/>
    <w:rsid w:val="32E20814"/>
    <w:rsid w:val="32EC02DD"/>
    <w:rsid w:val="32FC18D5"/>
    <w:rsid w:val="330B77A7"/>
    <w:rsid w:val="33134E71"/>
    <w:rsid w:val="33185FE3"/>
    <w:rsid w:val="331D1072"/>
    <w:rsid w:val="331E66B9"/>
    <w:rsid w:val="33233306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7C2A16"/>
    <w:rsid w:val="337E053C"/>
    <w:rsid w:val="33806BDD"/>
    <w:rsid w:val="3397070A"/>
    <w:rsid w:val="33997124"/>
    <w:rsid w:val="33A063C1"/>
    <w:rsid w:val="33B45F48"/>
    <w:rsid w:val="33B61ED2"/>
    <w:rsid w:val="33B91574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5C0152"/>
    <w:rsid w:val="34624418"/>
    <w:rsid w:val="34652146"/>
    <w:rsid w:val="346F257B"/>
    <w:rsid w:val="34735BC7"/>
    <w:rsid w:val="34750AB5"/>
    <w:rsid w:val="347B0F20"/>
    <w:rsid w:val="34874EF3"/>
    <w:rsid w:val="34913981"/>
    <w:rsid w:val="34936269"/>
    <w:rsid w:val="34A12BF9"/>
    <w:rsid w:val="34A2025B"/>
    <w:rsid w:val="34A22009"/>
    <w:rsid w:val="34BF705E"/>
    <w:rsid w:val="34F20066"/>
    <w:rsid w:val="34F767F8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6E2833"/>
    <w:rsid w:val="35777939"/>
    <w:rsid w:val="357E1C87"/>
    <w:rsid w:val="357E4BF5"/>
    <w:rsid w:val="3587674A"/>
    <w:rsid w:val="358B0CEF"/>
    <w:rsid w:val="358D2CB9"/>
    <w:rsid w:val="35983723"/>
    <w:rsid w:val="359A2D7C"/>
    <w:rsid w:val="35B00755"/>
    <w:rsid w:val="35B47338"/>
    <w:rsid w:val="35BC359E"/>
    <w:rsid w:val="35C35277"/>
    <w:rsid w:val="35C506A4"/>
    <w:rsid w:val="35CB1A33"/>
    <w:rsid w:val="35DB084C"/>
    <w:rsid w:val="35ED267E"/>
    <w:rsid w:val="35F26FC0"/>
    <w:rsid w:val="35F745D6"/>
    <w:rsid w:val="35FC1BEC"/>
    <w:rsid w:val="36036818"/>
    <w:rsid w:val="360D5BA8"/>
    <w:rsid w:val="360D7D52"/>
    <w:rsid w:val="361231BE"/>
    <w:rsid w:val="36186CF3"/>
    <w:rsid w:val="361F1C60"/>
    <w:rsid w:val="362317B0"/>
    <w:rsid w:val="36304469"/>
    <w:rsid w:val="363506C2"/>
    <w:rsid w:val="36394BEF"/>
    <w:rsid w:val="364E28A2"/>
    <w:rsid w:val="3653186C"/>
    <w:rsid w:val="36592B9B"/>
    <w:rsid w:val="365F1677"/>
    <w:rsid w:val="36603F29"/>
    <w:rsid w:val="36624145"/>
    <w:rsid w:val="368E3857"/>
    <w:rsid w:val="36963DEF"/>
    <w:rsid w:val="36BF1BC9"/>
    <w:rsid w:val="36CA5847"/>
    <w:rsid w:val="36CE3589"/>
    <w:rsid w:val="36D07CFA"/>
    <w:rsid w:val="36D3294D"/>
    <w:rsid w:val="36D77545"/>
    <w:rsid w:val="36DE3793"/>
    <w:rsid w:val="36F01751"/>
    <w:rsid w:val="36F4271E"/>
    <w:rsid w:val="36FA25D0"/>
    <w:rsid w:val="36FB2B1D"/>
    <w:rsid w:val="370276D6"/>
    <w:rsid w:val="370B658B"/>
    <w:rsid w:val="370C1750"/>
    <w:rsid w:val="370C4F12"/>
    <w:rsid w:val="37166CDE"/>
    <w:rsid w:val="371D0FDB"/>
    <w:rsid w:val="3735002B"/>
    <w:rsid w:val="3736112E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A10C9D"/>
    <w:rsid w:val="37B02C8E"/>
    <w:rsid w:val="37B13FAF"/>
    <w:rsid w:val="37DA73FD"/>
    <w:rsid w:val="37E065F1"/>
    <w:rsid w:val="37E34E12"/>
    <w:rsid w:val="37E62B54"/>
    <w:rsid w:val="37EB3CC7"/>
    <w:rsid w:val="37ED3EE3"/>
    <w:rsid w:val="37F039D3"/>
    <w:rsid w:val="37F92887"/>
    <w:rsid w:val="37FF2F0E"/>
    <w:rsid w:val="38200CB7"/>
    <w:rsid w:val="38246991"/>
    <w:rsid w:val="382471D8"/>
    <w:rsid w:val="3825542A"/>
    <w:rsid w:val="3827387D"/>
    <w:rsid w:val="38286CC9"/>
    <w:rsid w:val="38390ED6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C36FB"/>
    <w:rsid w:val="388D1222"/>
    <w:rsid w:val="388E7474"/>
    <w:rsid w:val="389C3213"/>
    <w:rsid w:val="38AC16A8"/>
    <w:rsid w:val="38AF2C58"/>
    <w:rsid w:val="38B4055C"/>
    <w:rsid w:val="38B7004D"/>
    <w:rsid w:val="38BD5663"/>
    <w:rsid w:val="38C7758E"/>
    <w:rsid w:val="38D40C1D"/>
    <w:rsid w:val="38DD7AB3"/>
    <w:rsid w:val="38F026C3"/>
    <w:rsid w:val="38FF1464"/>
    <w:rsid w:val="39276F80"/>
    <w:rsid w:val="392927F4"/>
    <w:rsid w:val="39292CF8"/>
    <w:rsid w:val="39317DFF"/>
    <w:rsid w:val="393618B9"/>
    <w:rsid w:val="393F251C"/>
    <w:rsid w:val="394F5BA6"/>
    <w:rsid w:val="39551D3F"/>
    <w:rsid w:val="39561614"/>
    <w:rsid w:val="39785A2E"/>
    <w:rsid w:val="398B437E"/>
    <w:rsid w:val="399F745E"/>
    <w:rsid w:val="39A24982"/>
    <w:rsid w:val="39A910BC"/>
    <w:rsid w:val="39B76556"/>
    <w:rsid w:val="39BA1BA2"/>
    <w:rsid w:val="39BD1693"/>
    <w:rsid w:val="39C3537C"/>
    <w:rsid w:val="39C52C0D"/>
    <w:rsid w:val="39CE38A0"/>
    <w:rsid w:val="39D709A6"/>
    <w:rsid w:val="39E11825"/>
    <w:rsid w:val="39E62997"/>
    <w:rsid w:val="39ED1F78"/>
    <w:rsid w:val="3A014D73"/>
    <w:rsid w:val="3A065CA2"/>
    <w:rsid w:val="3A39340F"/>
    <w:rsid w:val="3A3F02FA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C70A1B"/>
    <w:rsid w:val="3AD70075"/>
    <w:rsid w:val="3ADF570E"/>
    <w:rsid w:val="3AE27603"/>
    <w:rsid w:val="3AE45843"/>
    <w:rsid w:val="3AE87A27"/>
    <w:rsid w:val="3AEB4FA5"/>
    <w:rsid w:val="3AED42CD"/>
    <w:rsid w:val="3AFB1312"/>
    <w:rsid w:val="3AFE712A"/>
    <w:rsid w:val="3B040577"/>
    <w:rsid w:val="3B1879E9"/>
    <w:rsid w:val="3B1A3241"/>
    <w:rsid w:val="3B1F0857"/>
    <w:rsid w:val="3B2E1447"/>
    <w:rsid w:val="3B365BA1"/>
    <w:rsid w:val="3B4B5801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90581"/>
    <w:rsid w:val="3B7A3CDF"/>
    <w:rsid w:val="3B892174"/>
    <w:rsid w:val="3BB16FD5"/>
    <w:rsid w:val="3BB9336F"/>
    <w:rsid w:val="3BBA3B64"/>
    <w:rsid w:val="3BC27434"/>
    <w:rsid w:val="3BC74A4B"/>
    <w:rsid w:val="3BC907C3"/>
    <w:rsid w:val="3BD52C18"/>
    <w:rsid w:val="3BE15D91"/>
    <w:rsid w:val="3BF905BC"/>
    <w:rsid w:val="3C05702E"/>
    <w:rsid w:val="3C11517C"/>
    <w:rsid w:val="3C15722F"/>
    <w:rsid w:val="3C3416BF"/>
    <w:rsid w:val="3C452863"/>
    <w:rsid w:val="3C652620"/>
    <w:rsid w:val="3C691CF2"/>
    <w:rsid w:val="3C747405"/>
    <w:rsid w:val="3C7B5562"/>
    <w:rsid w:val="3C7D61AA"/>
    <w:rsid w:val="3C812E4B"/>
    <w:rsid w:val="3C915ADC"/>
    <w:rsid w:val="3C926E07"/>
    <w:rsid w:val="3C9F32D2"/>
    <w:rsid w:val="3CA64660"/>
    <w:rsid w:val="3CA8487C"/>
    <w:rsid w:val="3CAF0DC4"/>
    <w:rsid w:val="3CBA010B"/>
    <w:rsid w:val="3CC11012"/>
    <w:rsid w:val="3CC960B9"/>
    <w:rsid w:val="3CE70DB6"/>
    <w:rsid w:val="3CE8111C"/>
    <w:rsid w:val="3CEC29BB"/>
    <w:rsid w:val="3CEE6FA1"/>
    <w:rsid w:val="3CF66C0A"/>
    <w:rsid w:val="3CFB4C5D"/>
    <w:rsid w:val="3D0A4BEF"/>
    <w:rsid w:val="3D0E0B83"/>
    <w:rsid w:val="3D324146"/>
    <w:rsid w:val="3D3D3216"/>
    <w:rsid w:val="3D3D6AF8"/>
    <w:rsid w:val="3D4223AD"/>
    <w:rsid w:val="3D472B15"/>
    <w:rsid w:val="3D4A76E1"/>
    <w:rsid w:val="3D595B76"/>
    <w:rsid w:val="3D6D517E"/>
    <w:rsid w:val="3D7423FD"/>
    <w:rsid w:val="3D7824A0"/>
    <w:rsid w:val="3D7B3D3F"/>
    <w:rsid w:val="3D7D00DC"/>
    <w:rsid w:val="3D7E0E7E"/>
    <w:rsid w:val="3D826B73"/>
    <w:rsid w:val="3D8F1598"/>
    <w:rsid w:val="3D98044D"/>
    <w:rsid w:val="3DAA0180"/>
    <w:rsid w:val="3DB35286"/>
    <w:rsid w:val="3DBE1FC2"/>
    <w:rsid w:val="3DC07568"/>
    <w:rsid w:val="3DD35929"/>
    <w:rsid w:val="3DD82F3F"/>
    <w:rsid w:val="3DD86F3A"/>
    <w:rsid w:val="3DDC316C"/>
    <w:rsid w:val="3DE11DF4"/>
    <w:rsid w:val="3DF8713D"/>
    <w:rsid w:val="3DF91843"/>
    <w:rsid w:val="3E021D6A"/>
    <w:rsid w:val="3E1201FF"/>
    <w:rsid w:val="3E135D25"/>
    <w:rsid w:val="3E160504"/>
    <w:rsid w:val="3E171CB9"/>
    <w:rsid w:val="3E1C72D0"/>
    <w:rsid w:val="3E1D6BA4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7E3AE6"/>
    <w:rsid w:val="3E8A1B82"/>
    <w:rsid w:val="3E8E21C5"/>
    <w:rsid w:val="3E94330A"/>
    <w:rsid w:val="3E9D72F5"/>
    <w:rsid w:val="3E9E5242"/>
    <w:rsid w:val="3EA2203F"/>
    <w:rsid w:val="3EA64DEB"/>
    <w:rsid w:val="3EB97F9E"/>
    <w:rsid w:val="3EBC016B"/>
    <w:rsid w:val="3EC15781"/>
    <w:rsid w:val="3ECF47EA"/>
    <w:rsid w:val="3ED26C57"/>
    <w:rsid w:val="3EF50B95"/>
    <w:rsid w:val="3F0B7B65"/>
    <w:rsid w:val="3F0D4E6A"/>
    <w:rsid w:val="3F204B9E"/>
    <w:rsid w:val="3F21430D"/>
    <w:rsid w:val="3F2521B4"/>
    <w:rsid w:val="3F4E563E"/>
    <w:rsid w:val="3F5070B9"/>
    <w:rsid w:val="3F5B7984"/>
    <w:rsid w:val="3F6B5A48"/>
    <w:rsid w:val="3F6E52AC"/>
    <w:rsid w:val="3F762A0F"/>
    <w:rsid w:val="3F85693A"/>
    <w:rsid w:val="3F930CBA"/>
    <w:rsid w:val="3F9904AC"/>
    <w:rsid w:val="3FA070A0"/>
    <w:rsid w:val="3FBA0B4E"/>
    <w:rsid w:val="3FBB5523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43934"/>
    <w:rsid w:val="3FF51B86"/>
    <w:rsid w:val="40041DC9"/>
    <w:rsid w:val="401B4533"/>
    <w:rsid w:val="401D2E8B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1FDB"/>
    <w:rsid w:val="408F792A"/>
    <w:rsid w:val="4090365D"/>
    <w:rsid w:val="40914F84"/>
    <w:rsid w:val="409475F1"/>
    <w:rsid w:val="409A1C76"/>
    <w:rsid w:val="409F1AF2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110C42"/>
    <w:rsid w:val="41202C33"/>
    <w:rsid w:val="412752AA"/>
    <w:rsid w:val="41285F8B"/>
    <w:rsid w:val="41366F69"/>
    <w:rsid w:val="413B7A6D"/>
    <w:rsid w:val="41480B4D"/>
    <w:rsid w:val="415D5C35"/>
    <w:rsid w:val="41611082"/>
    <w:rsid w:val="416C69B7"/>
    <w:rsid w:val="41872CB2"/>
    <w:rsid w:val="418B1335"/>
    <w:rsid w:val="41966C29"/>
    <w:rsid w:val="41984EBF"/>
    <w:rsid w:val="41A208E6"/>
    <w:rsid w:val="41A35612"/>
    <w:rsid w:val="41A37141"/>
    <w:rsid w:val="41A43864"/>
    <w:rsid w:val="41B45A71"/>
    <w:rsid w:val="41B96BE3"/>
    <w:rsid w:val="41C061C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74495"/>
    <w:rsid w:val="422A387A"/>
    <w:rsid w:val="42302DFC"/>
    <w:rsid w:val="423C1CEE"/>
    <w:rsid w:val="423F17DF"/>
    <w:rsid w:val="42507548"/>
    <w:rsid w:val="4258222A"/>
    <w:rsid w:val="426B4382"/>
    <w:rsid w:val="42707BEA"/>
    <w:rsid w:val="427342EC"/>
    <w:rsid w:val="427C5579"/>
    <w:rsid w:val="428A37DB"/>
    <w:rsid w:val="42905B96"/>
    <w:rsid w:val="42916F69"/>
    <w:rsid w:val="42937435"/>
    <w:rsid w:val="42997141"/>
    <w:rsid w:val="429B74ED"/>
    <w:rsid w:val="42A87384"/>
    <w:rsid w:val="42B911C3"/>
    <w:rsid w:val="42B94836"/>
    <w:rsid w:val="42C45840"/>
    <w:rsid w:val="42C817D4"/>
    <w:rsid w:val="42CF714A"/>
    <w:rsid w:val="42D9753D"/>
    <w:rsid w:val="42E16FF9"/>
    <w:rsid w:val="42F44377"/>
    <w:rsid w:val="42F56341"/>
    <w:rsid w:val="43034954"/>
    <w:rsid w:val="430B40A0"/>
    <w:rsid w:val="43217136"/>
    <w:rsid w:val="43252782"/>
    <w:rsid w:val="432946F8"/>
    <w:rsid w:val="432A1217"/>
    <w:rsid w:val="432A5FEB"/>
    <w:rsid w:val="43307E11"/>
    <w:rsid w:val="433237B2"/>
    <w:rsid w:val="4339622E"/>
    <w:rsid w:val="434442C8"/>
    <w:rsid w:val="43452E25"/>
    <w:rsid w:val="435018A1"/>
    <w:rsid w:val="435E7A42"/>
    <w:rsid w:val="43601A0D"/>
    <w:rsid w:val="437B6846"/>
    <w:rsid w:val="438C3708"/>
    <w:rsid w:val="439F229A"/>
    <w:rsid w:val="43A044FF"/>
    <w:rsid w:val="43A35D9D"/>
    <w:rsid w:val="43B9111D"/>
    <w:rsid w:val="43C006FD"/>
    <w:rsid w:val="43C901B0"/>
    <w:rsid w:val="43F72CC5"/>
    <w:rsid w:val="440203D8"/>
    <w:rsid w:val="44174B0E"/>
    <w:rsid w:val="44240C8C"/>
    <w:rsid w:val="442F041A"/>
    <w:rsid w:val="442F13DF"/>
    <w:rsid w:val="44375106"/>
    <w:rsid w:val="44392A3A"/>
    <w:rsid w:val="4453331F"/>
    <w:rsid w:val="446E0735"/>
    <w:rsid w:val="447946C2"/>
    <w:rsid w:val="447A4194"/>
    <w:rsid w:val="447D0F6A"/>
    <w:rsid w:val="447E20A0"/>
    <w:rsid w:val="449000D0"/>
    <w:rsid w:val="449851D6"/>
    <w:rsid w:val="44A01C25"/>
    <w:rsid w:val="44A37EC3"/>
    <w:rsid w:val="44AE215C"/>
    <w:rsid w:val="44B02520"/>
    <w:rsid w:val="44B042CE"/>
    <w:rsid w:val="44BC2C73"/>
    <w:rsid w:val="44BC4E15"/>
    <w:rsid w:val="44BD4C3D"/>
    <w:rsid w:val="44BD69EB"/>
    <w:rsid w:val="44C4421D"/>
    <w:rsid w:val="44CD4598"/>
    <w:rsid w:val="44D949F1"/>
    <w:rsid w:val="44D97CC8"/>
    <w:rsid w:val="44DD41A3"/>
    <w:rsid w:val="44F4256A"/>
    <w:rsid w:val="44F920D0"/>
    <w:rsid w:val="45040E37"/>
    <w:rsid w:val="45054A10"/>
    <w:rsid w:val="45113714"/>
    <w:rsid w:val="45157D14"/>
    <w:rsid w:val="45255158"/>
    <w:rsid w:val="452B429C"/>
    <w:rsid w:val="45383F3C"/>
    <w:rsid w:val="454964D0"/>
    <w:rsid w:val="45504AAF"/>
    <w:rsid w:val="45505C97"/>
    <w:rsid w:val="4550785F"/>
    <w:rsid w:val="45521829"/>
    <w:rsid w:val="4555747A"/>
    <w:rsid w:val="4565155C"/>
    <w:rsid w:val="45684AE6"/>
    <w:rsid w:val="4576093C"/>
    <w:rsid w:val="457E617A"/>
    <w:rsid w:val="459260C9"/>
    <w:rsid w:val="45A00B19"/>
    <w:rsid w:val="45B7081F"/>
    <w:rsid w:val="45B918A8"/>
    <w:rsid w:val="45C538A4"/>
    <w:rsid w:val="45C6230C"/>
    <w:rsid w:val="45CC5137"/>
    <w:rsid w:val="45EA380F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592743"/>
    <w:rsid w:val="466435C2"/>
    <w:rsid w:val="4668303D"/>
    <w:rsid w:val="467001B9"/>
    <w:rsid w:val="46737CA9"/>
    <w:rsid w:val="467632F5"/>
    <w:rsid w:val="46845629"/>
    <w:rsid w:val="468604DF"/>
    <w:rsid w:val="468C2B19"/>
    <w:rsid w:val="468C638D"/>
    <w:rsid w:val="469F5CBE"/>
    <w:rsid w:val="46A41C10"/>
    <w:rsid w:val="46A71700"/>
    <w:rsid w:val="46B51F2C"/>
    <w:rsid w:val="46ED1809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961EA1"/>
    <w:rsid w:val="47A61541"/>
    <w:rsid w:val="47B42327"/>
    <w:rsid w:val="47B440D5"/>
    <w:rsid w:val="47B63383"/>
    <w:rsid w:val="47C51615"/>
    <w:rsid w:val="47CA1B4A"/>
    <w:rsid w:val="47D66E97"/>
    <w:rsid w:val="47D74267"/>
    <w:rsid w:val="47DC187E"/>
    <w:rsid w:val="47E04ECA"/>
    <w:rsid w:val="47E349BA"/>
    <w:rsid w:val="48084421"/>
    <w:rsid w:val="480F3A01"/>
    <w:rsid w:val="48102B8B"/>
    <w:rsid w:val="481C1C7A"/>
    <w:rsid w:val="48221970"/>
    <w:rsid w:val="482873DF"/>
    <w:rsid w:val="483D69C3"/>
    <w:rsid w:val="484239F0"/>
    <w:rsid w:val="48425B85"/>
    <w:rsid w:val="484F52BC"/>
    <w:rsid w:val="48594227"/>
    <w:rsid w:val="486E2920"/>
    <w:rsid w:val="486F05FF"/>
    <w:rsid w:val="48711FC6"/>
    <w:rsid w:val="487A69FC"/>
    <w:rsid w:val="487D6A75"/>
    <w:rsid w:val="48840FF6"/>
    <w:rsid w:val="488436EE"/>
    <w:rsid w:val="488C0D87"/>
    <w:rsid w:val="488E4926"/>
    <w:rsid w:val="489A017E"/>
    <w:rsid w:val="48A4239B"/>
    <w:rsid w:val="48A95C04"/>
    <w:rsid w:val="48AB33C2"/>
    <w:rsid w:val="48B63E7D"/>
    <w:rsid w:val="48BE63E9"/>
    <w:rsid w:val="48C4125B"/>
    <w:rsid w:val="48D34A2F"/>
    <w:rsid w:val="48FA3211"/>
    <w:rsid w:val="48FE0BF8"/>
    <w:rsid w:val="4901159C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3354CD"/>
    <w:rsid w:val="493A4AAE"/>
    <w:rsid w:val="493F3E72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9C3073"/>
    <w:rsid w:val="49A32653"/>
    <w:rsid w:val="49A85EBB"/>
    <w:rsid w:val="49AD3523"/>
    <w:rsid w:val="49B3517A"/>
    <w:rsid w:val="49B44860"/>
    <w:rsid w:val="49D433EE"/>
    <w:rsid w:val="49DB003F"/>
    <w:rsid w:val="49EE3C79"/>
    <w:rsid w:val="49F20EE5"/>
    <w:rsid w:val="4A015BA5"/>
    <w:rsid w:val="4A1B15C8"/>
    <w:rsid w:val="4A286FFC"/>
    <w:rsid w:val="4A311628"/>
    <w:rsid w:val="4A317C5F"/>
    <w:rsid w:val="4A325785"/>
    <w:rsid w:val="4A372A74"/>
    <w:rsid w:val="4A3922B8"/>
    <w:rsid w:val="4A3B6D2F"/>
    <w:rsid w:val="4A5E2A1E"/>
    <w:rsid w:val="4A64451E"/>
    <w:rsid w:val="4A69564B"/>
    <w:rsid w:val="4A85368F"/>
    <w:rsid w:val="4A881286"/>
    <w:rsid w:val="4A932ECE"/>
    <w:rsid w:val="4A954692"/>
    <w:rsid w:val="4AB60164"/>
    <w:rsid w:val="4ABB39CC"/>
    <w:rsid w:val="4ABD08DC"/>
    <w:rsid w:val="4ACC3EEE"/>
    <w:rsid w:val="4AD127C8"/>
    <w:rsid w:val="4AD131F0"/>
    <w:rsid w:val="4AF9521E"/>
    <w:rsid w:val="4B037E2A"/>
    <w:rsid w:val="4B124C0F"/>
    <w:rsid w:val="4B242DE5"/>
    <w:rsid w:val="4B2701C1"/>
    <w:rsid w:val="4B3117D6"/>
    <w:rsid w:val="4B425E9C"/>
    <w:rsid w:val="4B5F25AA"/>
    <w:rsid w:val="4B655548"/>
    <w:rsid w:val="4B7A02A7"/>
    <w:rsid w:val="4B83273C"/>
    <w:rsid w:val="4B9E19F4"/>
    <w:rsid w:val="4BA07DE3"/>
    <w:rsid w:val="4BA8113B"/>
    <w:rsid w:val="4BB42648"/>
    <w:rsid w:val="4BC44B03"/>
    <w:rsid w:val="4BC50B39"/>
    <w:rsid w:val="4BCD61D2"/>
    <w:rsid w:val="4BD016F9"/>
    <w:rsid w:val="4BD165C6"/>
    <w:rsid w:val="4BD42F98"/>
    <w:rsid w:val="4BDA60D4"/>
    <w:rsid w:val="4C092FFA"/>
    <w:rsid w:val="4C0F5D7E"/>
    <w:rsid w:val="4C143200"/>
    <w:rsid w:val="4C1D6881"/>
    <w:rsid w:val="4C207F8B"/>
    <w:rsid w:val="4C3B7578"/>
    <w:rsid w:val="4C3E48B5"/>
    <w:rsid w:val="4C4F261E"/>
    <w:rsid w:val="4C530B9E"/>
    <w:rsid w:val="4C5821AD"/>
    <w:rsid w:val="4C63256E"/>
    <w:rsid w:val="4C771B75"/>
    <w:rsid w:val="4C800A2A"/>
    <w:rsid w:val="4C904488"/>
    <w:rsid w:val="4C91592D"/>
    <w:rsid w:val="4C951AA7"/>
    <w:rsid w:val="4C9A70C7"/>
    <w:rsid w:val="4C9E35A6"/>
    <w:rsid w:val="4CBE77A4"/>
    <w:rsid w:val="4CC60DB4"/>
    <w:rsid w:val="4CCA547A"/>
    <w:rsid w:val="4CCF19B1"/>
    <w:rsid w:val="4CF03E01"/>
    <w:rsid w:val="4CF17B79"/>
    <w:rsid w:val="4CFA4C80"/>
    <w:rsid w:val="4CFB2B99"/>
    <w:rsid w:val="4D072EF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A74CD"/>
    <w:rsid w:val="4D5B4FF3"/>
    <w:rsid w:val="4D5E3823"/>
    <w:rsid w:val="4D6B1C95"/>
    <w:rsid w:val="4D741C78"/>
    <w:rsid w:val="4D814A59"/>
    <w:rsid w:val="4D865650"/>
    <w:rsid w:val="4D8C54DC"/>
    <w:rsid w:val="4D901140"/>
    <w:rsid w:val="4D924EB8"/>
    <w:rsid w:val="4D956757"/>
    <w:rsid w:val="4D9A561E"/>
    <w:rsid w:val="4DA66D09"/>
    <w:rsid w:val="4DAD60E5"/>
    <w:rsid w:val="4DB017E2"/>
    <w:rsid w:val="4DC112FA"/>
    <w:rsid w:val="4DDD70BE"/>
    <w:rsid w:val="4DE66FB2"/>
    <w:rsid w:val="4DE82D2A"/>
    <w:rsid w:val="4DF36049"/>
    <w:rsid w:val="4E0A0EF3"/>
    <w:rsid w:val="4E192EE4"/>
    <w:rsid w:val="4E1C29D4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9609D8"/>
    <w:rsid w:val="4EA05DD5"/>
    <w:rsid w:val="4EA847CF"/>
    <w:rsid w:val="4EA9095A"/>
    <w:rsid w:val="4EB22B79"/>
    <w:rsid w:val="4EBB634F"/>
    <w:rsid w:val="4ECA1B7D"/>
    <w:rsid w:val="4EE47996"/>
    <w:rsid w:val="4EF456FF"/>
    <w:rsid w:val="4EFB1BD9"/>
    <w:rsid w:val="4F0328C4"/>
    <w:rsid w:val="4F1418FD"/>
    <w:rsid w:val="4F1D07B2"/>
    <w:rsid w:val="4F1E6963"/>
    <w:rsid w:val="4F244236"/>
    <w:rsid w:val="4F290873"/>
    <w:rsid w:val="4F304F0F"/>
    <w:rsid w:val="4F310701"/>
    <w:rsid w:val="4F437D7E"/>
    <w:rsid w:val="4F4D3939"/>
    <w:rsid w:val="4F5543EF"/>
    <w:rsid w:val="4F55619D"/>
    <w:rsid w:val="4F577461"/>
    <w:rsid w:val="4F6A6F79"/>
    <w:rsid w:val="4F6C3DC6"/>
    <w:rsid w:val="4F701CA4"/>
    <w:rsid w:val="4F7459D0"/>
    <w:rsid w:val="4F7B372A"/>
    <w:rsid w:val="4F7E1A87"/>
    <w:rsid w:val="4F7F76BE"/>
    <w:rsid w:val="4F8C3149"/>
    <w:rsid w:val="4F8C5937"/>
    <w:rsid w:val="4F8F360B"/>
    <w:rsid w:val="4F8F7453"/>
    <w:rsid w:val="4F911872"/>
    <w:rsid w:val="4F950C90"/>
    <w:rsid w:val="4F951480"/>
    <w:rsid w:val="4FA03191"/>
    <w:rsid w:val="4FAC303A"/>
    <w:rsid w:val="4FB54E8E"/>
    <w:rsid w:val="4FB70C06"/>
    <w:rsid w:val="4FC155E1"/>
    <w:rsid w:val="4FC6507C"/>
    <w:rsid w:val="4FC82B2E"/>
    <w:rsid w:val="4FCD042A"/>
    <w:rsid w:val="4FF260E2"/>
    <w:rsid w:val="4FFC486B"/>
    <w:rsid w:val="50096F88"/>
    <w:rsid w:val="500F2DC6"/>
    <w:rsid w:val="500F511D"/>
    <w:rsid w:val="501A73E7"/>
    <w:rsid w:val="50292CB4"/>
    <w:rsid w:val="502C5162"/>
    <w:rsid w:val="5032028D"/>
    <w:rsid w:val="50324731"/>
    <w:rsid w:val="50340D81"/>
    <w:rsid w:val="50483F54"/>
    <w:rsid w:val="50607B05"/>
    <w:rsid w:val="50666188"/>
    <w:rsid w:val="50685BF3"/>
    <w:rsid w:val="506D5166"/>
    <w:rsid w:val="507018C7"/>
    <w:rsid w:val="50747D2C"/>
    <w:rsid w:val="507927A8"/>
    <w:rsid w:val="50965BAE"/>
    <w:rsid w:val="50A13664"/>
    <w:rsid w:val="50C57042"/>
    <w:rsid w:val="50C92A33"/>
    <w:rsid w:val="50CE4A5A"/>
    <w:rsid w:val="50CF01D2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4566E6"/>
    <w:rsid w:val="514C35D0"/>
    <w:rsid w:val="51510956"/>
    <w:rsid w:val="5151508A"/>
    <w:rsid w:val="51600E2A"/>
    <w:rsid w:val="516473EA"/>
    <w:rsid w:val="516C5EF8"/>
    <w:rsid w:val="517C08CB"/>
    <w:rsid w:val="51873568"/>
    <w:rsid w:val="519530DD"/>
    <w:rsid w:val="51BA7D9C"/>
    <w:rsid w:val="51C25640"/>
    <w:rsid w:val="51CA4B82"/>
    <w:rsid w:val="51D72F2C"/>
    <w:rsid w:val="51DA0BDC"/>
    <w:rsid w:val="51E14E3C"/>
    <w:rsid w:val="51E6025E"/>
    <w:rsid w:val="51ED5E1F"/>
    <w:rsid w:val="521C7446"/>
    <w:rsid w:val="523F62C5"/>
    <w:rsid w:val="52436B86"/>
    <w:rsid w:val="524B1ADA"/>
    <w:rsid w:val="525C3CE7"/>
    <w:rsid w:val="525E6503"/>
    <w:rsid w:val="527A5F1B"/>
    <w:rsid w:val="52910DFD"/>
    <w:rsid w:val="52A336C4"/>
    <w:rsid w:val="52A47F2C"/>
    <w:rsid w:val="52A86F2C"/>
    <w:rsid w:val="52AA1A33"/>
    <w:rsid w:val="52BF7DD2"/>
    <w:rsid w:val="52C5058C"/>
    <w:rsid w:val="52CD6993"/>
    <w:rsid w:val="52D41ACF"/>
    <w:rsid w:val="52E066C6"/>
    <w:rsid w:val="52F12681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5D3873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9F20DD"/>
    <w:rsid w:val="53A05E5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135C95"/>
    <w:rsid w:val="541859EC"/>
    <w:rsid w:val="5435198C"/>
    <w:rsid w:val="543C16DA"/>
    <w:rsid w:val="5452714F"/>
    <w:rsid w:val="54535FB0"/>
    <w:rsid w:val="547445A3"/>
    <w:rsid w:val="547868A6"/>
    <w:rsid w:val="54817F20"/>
    <w:rsid w:val="54901A26"/>
    <w:rsid w:val="54996B2C"/>
    <w:rsid w:val="54A10368"/>
    <w:rsid w:val="54A8063C"/>
    <w:rsid w:val="54AD6566"/>
    <w:rsid w:val="54B55930"/>
    <w:rsid w:val="54C1043A"/>
    <w:rsid w:val="54C45A17"/>
    <w:rsid w:val="54C618EB"/>
    <w:rsid w:val="54CD2C7A"/>
    <w:rsid w:val="54D51A4B"/>
    <w:rsid w:val="54D9743E"/>
    <w:rsid w:val="54DD06D4"/>
    <w:rsid w:val="54EB3100"/>
    <w:rsid w:val="54F14BBA"/>
    <w:rsid w:val="55102B67"/>
    <w:rsid w:val="551709E9"/>
    <w:rsid w:val="551B1885"/>
    <w:rsid w:val="553C5017"/>
    <w:rsid w:val="55456CB4"/>
    <w:rsid w:val="554C0043"/>
    <w:rsid w:val="55516A4E"/>
    <w:rsid w:val="556B5270"/>
    <w:rsid w:val="556F3D31"/>
    <w:rsid w:val="556F5ADF"/>
    <w:rsid w:val="557401FE"/>
    <w:rsid w:val="55754C4A"/>
    <w:rsid w:val="55891C8E"/>
    <w:rsid w:val="558C5567"/>
    <w:rsid w:val="559612BE"/>
    <w:rsid w:val="55985036"/>
    <w:rsid w:val="55A52D8C"/>
    <w:rsid w:val="55A559A5"/>
    <w:rsid w:val="55A67C62"/>
    <w:rsid w:val="55AC0AE1"/>
    <w:rsid w:val="55B27AF8"/>
    <w:rsid w:val="55B84771"/>
    <w:rsid w:val="55B926BE"/>
    <w:rsid w:val="55BB0D24"/>
    <w:rsid w:val="55C23E61"/>
    <w:rsid w:val="55CE1826"/>
    <w:rsid w:val="55DE621D"/>
    <w:rsid w:val="55E02539"/>
    <w:rsid w:val="55E53FF3"/>
    <w:rsid w:val="55EB785C"/>
    <w:rsid w:val="55ED52C6"/>
    <w:rsid w:val="55F674E6"/>
    <w:rsid w:val="55FB55C5"/>
    <w:rsid w:val="55FC6F38"/>
    <w:rsid w:val="56226FF5"/>
    <w:rsid w:val="56242D6E"/>
    <w:rsid w:val="562E599A"/>
    <w:rsid w:val="563A433F"/>
    <w:rsid w:val="5647080A"/>
    <w:rsid w:val="56486A5C"/>
    <w:rsid w:val="56554CD5"/>
    <w:rsid w:val="565655AA"/>
    <w:rsid w:val="56665BCA"/>
    <w:rsid w:val="566A3561"/>
    <w:rsid w:val="56707D61"/>
    <w:rsid w:val="567A298E"/>
    <w:rsid w:val="567A33CD"/>
    <w:rsid w:val="569F7B35"/>
    <w:rsid w:val="56B0015D"/>
    <w:rsid w:val="56B85264"/>
    <w:rsid w:val="56B86142"/>
    <w:rsid w:val="56BC5814"/>
    <w:rsid w:val="56C62507"/>
    <w:rsid w:val="56C859FA"/>
    <w:rsid w:val="56D15BC0"/>
    <w:rsid w:val="56D402F0"/>
    <w:rsid w:val="56E10C5F"/>
    <w:rsid w:val="56F269C8"/>
    <w:rsid w:val="56FC15F5"/>
    <w:rsid w:val="57016832"/>
    <w:rsid w:val="571A0E83"/>
    <w:rsid w:val="572052E3"/>
    <w:rsid w:val="572611F8"/>
    <w:rsid w:val="57263A45"/>
    <w:rsid w:val="572D17AE"/>
    <w:rsid w:val="573A203E"/>
    <w:rsid w:val="573B29D0"/>
    <w:rsid w:val="573C5E95"/>
    <w:rsid w:val="574865E8"/>
    <w:rsid w:val="574F6E88"/>
    <w:rsid w:val="575E2B2D"/>
    <w:rsid w:val="575F07F3"/>
    <w:rsid w:val="576378C6"/>
    <w:rsid w:val="57645EB8"/>
    <w:rsid w:val="578115C5"/>
    <w:rsid w:val="57844563"/>
    <w:rsid w:val="57877110"/>
    <w:rsid w:val="578A6709"/>
    <w:rsid w:val="579B2BBB"/>
    <w:rsid w:val="57A70754"/>
    <w:rsid w:val="57A71560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5F62DF"/>
    <w:rsid w:val="5876327B"/>
    <w:rsid w:val="587A4EC7"/>
    <w:rsid w:val="588B2C30"/>
    <w:rsid w:val="58904D53"/>
    <w:rsid w:val="589143AC"/>
    <w:rsid w:val="589917F1"/>
    <w:rsid w:val="589A4356"/>
    <w:rsid w:val="589D2963"/>
    <w:rsid w:val="58BA0865"/>
    <w:rsid w:val="58C148A4"/>
    <w:rsid w:val="58C425E6"/>
    <w:rsid w:val="58C96998"/>
    <w:rsid w:val="58D00F8B"/>
    <w:rsid w:val="58EB7AAF"/>
    <w:rsid w:val="590645DA"/>
    <w:rsid w:val="590F329A"/>
    <w:rsid w:val="59154BEF"/>
    <w:rsid w:val="591C3800"/>
    <w:rsid w:val="591C41D0"/>
    <w:rsid w:val="592117E6"/>
    <w:rsid w:val="592B065B"/>
    <w:rsid w:val="59376914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DE1485"/>
    <w:rsid w:val="59F2049D"/>
    <w:rsid w:val="59F27755"/>
    <w:rsid w:val="59F75FE7"/>
    <w:rsid w:val="59FE0BAD"/>
    <w:rsid w:val="5A131882"/>
    <w:rsid w:val="5A1530F9"/>
    <w:rsid w:val="5A291596"/>
    <w:rsid w:val="5A343E94"/>
    <w:rsid w:val="5A3572F7"/>
    <w:rsid w:val="5A357CBF"/>
    <w:rsid w:val="5A4F5EDF"/>
    <w:rsid w:val="5A56726E"/>
    <w:rsid w:val="5A5C57F2"/>
    <w:rsid w:val="5A5F4374"/>
    <w:rsid w:val="5A6217BE"/>
    <w:rsid w:val="5A6951F3"/>
    <w:rsid w:val="5A753A17"/>
    <w:rsid w:val="5A7871E4"/>
    <w:rsid w:val="5A8174EE"/>
    <w:rsid w:val="5A867B53"/>
    <w:rsid w:val="5A8B6CB4"/>
    <w:rsid w:val="5A970F4C"/>
    <w:rsid w:val="5A98352E"/>
    <w:rsid w:val="5AA004E9"/>
    <w:rsid w:val="5AA4622B"/>
    <w:rsid w:val="5AC05945"/>
    <w:rsid w:val="5AE05F3C"/>
    <w:rsid w:val="5AEC309D"/>
    <w:rsid w:val="5AF00910"/>
    <w:rsid w:val="5AF54CD9"/>
    <w:rsid w:val="5B1769FD"/>
    <w:rsid w:val="5B1E0327"/>
    <w:rsid w:val="5B296730"/>
    <w:rsid w:val="5B296DA0"/>
    <w:rsid w:val="5B3A3F2B"/>
    <w:rsid w:val="5B4B4927"/>
    <w:rsid w:val="5B4C4282"/>
    <w:rsid w:val="5B505989"/>
    <w:rsid w:val="5B5163B3"/>
    <w:rsid w:val="5B5F03A4"/>
    <w:rsid w:val="5B70435F"/>
    <w:rsid w:val="5B721E85"/>
    <w:rsid w:val="5B755C47"/>
    <w:rsid w:val="5B797C67"/>
    <w:rsid w:val="5B7C4A52"/>
    <w:rsid w:val="5B800A46"/>
    <w:rsid w:val="5B8012C6"/>
    <w:rsid w:val="5B8B2F47"/>
    <w:rsid w:val="5BB3664B"/>
    <w:rsid w:val="5BB5565E"/>
    <w:rsid w:val="5BBB1A7E"/>
    <w:rsid w:val="5BE06F83"/>
    <w:rsid w:val="5BFE012D"/>
    <w:rsid w:val="5C0A23C6"/>
    <w:rsid w:val="5C1A77B4"/>
    <w:rsid w:val="5C1C12D8"/>
    <w:rsid w:val="5C33715E"/>
    <w:rsid w:val="5C622DF1"/>
    <w:rsid w:val="5C6914DA"/>
    <w:rsid w:val="5C6C5A31"/>
    <w:rsid w:val="5C70057D"/>
    <w:rsid w:val="5C78444A"/>
    <w:rsid w:val="5C7B3F53"/>
    <w:rsid w:val="5C7C094B"/>
    <w:rsid w:val="5C7F0CFE"/>
    <w:rsid w:val="5C846314"/>
    <w:rsid w:val="5C891B7C"/>
    <w:rsid w:val="5CA97B29"/>
    <w:rsid w:val="5CAD396D"/>
    <w:rsid w:val="5CAD75CF"/>
    <w:rsid w:val="5CBC3478"/>
    <w:rsid w:val="5CBC5AAE"/>
    <w:rsid w:val="5CC1185D"/>
    <w:rsid w:val="5CCA0FB2"/>
    <w:rsid w:val="5CCE3A33"/>
    <w:rsid w:val="5CDC08DA"/>
    <w:rsid w:val="5CDD33AE"/>
    <w:rsid w:val="5CE60D7D"/>
    <w:rsid w:val="5CF16F06"/>
    <w:rsid w:val="5CFA1A9B"/>
    <w:rsid w:val="5CFE45D1"/>
    <w:rsid w:val="5D1256CE"/>
    <w:rsid w:val="5D283143"/>
    <w:rsid w:val="5D3968F1"/>
    <w:rsid w:val="5D3E4715"/>
    <w:rsid w:val="5D431D2B"/>
    <w:rsid w:val="5D467A6D"/>
    <w:rsid w:val="5D5E7BC3"/>
    <w:rsid w:val="5D6E1CEF"/>
    <w:rsid w:val="5D710D9B"/>
    <w:rsid w:val="5D71365A"/>
    <w:rsid w:val="5D7A3273"/>
    <w:rsid w:val="5D7A37C6"/>
    <w:rsid w:val="5D8B17CC"/>
    <w:rsid w:val="5D9D6B16"/>
    <w:rsid w:val="5D9F2CDA"/>
    <w:rsid w:val="5D9F6BA2"/>
    <w:rsid w:val="5DA17E81"/>
    <w:rsid w:val="5DA23103"/>
    <w:rsid w:val="5DB878AC"/>
    <w:rsid w:val="5DBA51ED"/>
    <w:rsid w:val="5DBF512A"/>
    <w:rsid w:val="5DCB1D21"/>
    <w:rsid w:val="5DCF7A63"/>
    <w:rsid w:val="5DD2766C"/>
    <w:rsid w:val="5DDD322E"/>
    <w:rsid w:val="5DDE648A"/>
    <w:rsid w:val="5DE87A06"/>
    <w:rsid w:val="5DF50B4C"/>
    <w:rsid w:val="5DF66800"/>
    <w:rsid w:val="5E190CDE"/>
    <w:rsid w:val="5E255EF1"/>
    <w:rsid w:val="5E2A3511"/>
    <w:rsid w:val="5E421FE3"/>
    <w:rsid w:val="5E532442"/>
    <w:rsid w:val="5E5F0BEC"/>
    <w:rsid w:val="5E76511E"/>
    <w:rsid w:val="5E873E9A"/>
    <w:rsid w:val="5E880EEE"/>
    <w:rsid w:val="5EA92062"/>
    <w:rsid w:val="5EAA5DDA"/>
    <w:rsid w:val="5EAC3900"/>
    <w:rsid w:val="5EB17168"/>
    <w:rsid w:val="5EB57238"/>
    <w:rsid w:val="5EC40C4A"/>
    <w:rsid w:val="5EC46E9C"/>
    <w:rsid w:val="5ECC7AFE"/>
    <w:rsid w:val="5ED24F05"/>
    <w:rsid w:val="5EDA1E95"/>
    <w:rsid w:val="5EEE13A2"/>
    <w:rsid w:val="5EF54CAE"/>
    <w:rsid w:val="5F061262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1677D"/>
    <w:rsid w:val="5F534EAA"/>
    <w:rsid w:val="5F5A0B67"/>
    <w:rsid w:val="5F5C0E82"/>
    <w:rsid w:val="5F7C6122"/>
    <w:rsid w:val="5F85016E"/>
    <w:rsid w:val="5F9745B0"/>
    <w:rsid w:val="5F9E6D95"/>
    <w:rsid w:val="5FB76A00"/>
    <w:rsid w:val="5FC353A5"/>
    <w:rsid w:val="5FE01AB3"/>
    <w:rsid w:val="5FF05A6E"/>
    <w:rsid w:val="5FF137C3"/>
    <w:rsid w:val="601E1A8A"/>
    <w:rsid w:val="60375FC5"/>
    <w:rsid w:val="603F0748"/>
    <w:rsid w:val="604A517F"/>
    <w:rsid w:val="6051475F"/>
    <w:rsid w:val="605C60EC"/>
    <w:rsid w:val="60675D31"/>
    <w:rsid w:val="60690D8E"/>
    <w:rsid w:val="60691717"/>
    <w:rsid w:val="606A3A73"/>
    <w:rsid w:val="60783761"/>
    <w:rsid w:val="60820DBC"/>
    <w:rsid w:val="60830691"/>
    <w:rsid w:val="6085265B"/>
    <w:rsid w:val="6086255C"/>
    <w:rsid w:val="608A5EC3"/>
    <w:rsid w:val="60980395"/>
    <w:rsid w:val="609805E0"/>
    <w:rsid w:val="609A104B"/>
    <w:rsid w:val="609B3C2C"/>
    <w:rsid w:val="60A26D69"/>
    <w:rsid w:val="60A30D33"/>
    <w:rsid w:val="60A968B8"/>
    <w:rsid w:val="60AF3851"/>
    <w:rsid w:val="60B3541A"/>
    <w:rsid w:val="60B42F40"/>
    <w:rsid w:val="60C969EB"/>
    <w:rsid w:val="60CC1D90"/>
    <w:rsid w:val="60EC26DA"/>
    <w:rsid w:val="60EC4488"/>
    <w:rsid w:val="60F026A0"/>
    <w:rsid w:val="60F63558"/>
    <w:rsid w:val="60FF41BB"/>
    <w:rsid w:val="61045C75"/>
    <w:rsid w:val="610761B7"/>
    <w:rsid w:val="61082472"/>
    <w:rsid w:val="61153112"/>
    <w:rsid w:val="611539DF"/>
    <w:rsid w:val="611A7247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11074"/>
    <w:rsid w:val="61860A0A"/>
    <w:rsid w:val="61972270"/>
    <w:rsid w:val="619E0A91"/>
    <w:rsid w:val="61AB60F1"/>
    <w:rsid w:val="61B01959"/>
    <w:rsid w:val="61BC02FE"/>
    <w:rsid w:val="61C001AC"/>
    <w:rsid w:val="61C61E4C"/>
    <w:rsid w:val="61C6487B"/>
    <w:rsid w:val="61C90DAA"/>
    <w:rsid w:val="61D45648"/>
    <w:rsid w:val="61D77CEC"/>
    <w:rsid w:val="61E425AB"/>
    <w:rsid w:val="61EA269E"/>
    <w:rsid w:val="61F77CA9"/>
    <w:rsid w:val="6202723B"/>
    <w:rsid w:val="620A72BB"/>
    <w:rsid w:val="620C2F1B"/>
    <w:rsid w:val="622173D3"/>
    <w:rsid w:val="6226471C"/>
    <w:rsid w:val="62285A57"/>
    <w:rsid w:val="622A6491"/>
    <w:rsid w:val="623E0D13"/>
    <w:rsid w:val="62410803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22E0D"/>
    <w:rsid w:val="62946750"/>
    <w:rsid w:val="629B6165"/>
    <w:rsid w:val="62A50D92"/>
    <w:rsid w:val="62AE0A41"/>
    <w:rsid w:val="62B763E4"/>
    <w:rsid w:val="62B92A90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41A74"/>
    <w:rsid w:val="631E5BA5"/>
    <w:rsid w:val="63260E96"/>
    <w:rsid w:val="632B573B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17E4E"/>
    <w:rsid w:val="63CC396A"/>
    <w:rsid w:val="63CE60C7"/>
    <w:rsid w:val="63D52D78"/>
    <w:rsid w:val="63DC790D"/>
    <w:rsid w:val="63E458EA"/>
    <w:rsid w:val="63E9714C"/>
    <w:rsid w:val="63FE1550"/>
    <w:rsid w:val="640B2E77"/>
    <w:rsid w:val="642108EC"/>
    <w:rsid w:val="642E6B65"/>
    <w:rsid w:val="643979E4"/>
    <w:rsid w:val="644366BF"/>
    <w:rsid w:val="644B3444"/>
    <w:rsid w:val="64505303"/>
    <w:rsid w:val="646D58E0"/>
    <w:rsid w:val="647927F9"/>
    <w:rsid w:val="64847F0B"/>
    <w:rsid w:val="648C220A"/>
    <w:rsid w:val="648E1784"/>
    <w:rsid w:val="648F5856"/>
    <w:rsid w:val="64986CAA"/>
    <w:rsid w:val="64B17EC2"/>
    <w:rsid w:val="64BA216D"/>
    <w:rsid w:val="64BB2B8D"/>
    <w:rsid w:val="64BF56D9"/>
    <w:rsid w:val="64C9520C"/>
    <w:rsid w:val="64D140C0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222B6E"/>
    <w:rsid w:val="653B52BE"/>
    <w:rsid w:val="6549634D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605E8"/>
    <w:rsid w:val="65DD1960"/>
    <w:rsid w:val="65F362B8"/>
    <w:rsid w:val="65FF0AD1"/>
    <w:rsid w:val="660679FF"/>
    <w:rsid w:val="6609788A"/>
    <w:rsid w:val="66277FF7"/>
    <w:rsid w:val="662C0B13"/>
    <w:rsid w:val="662D5327"/>
    <w:rsid w:val="662E4007"/>
    <w:rsid w:val="664E34EF"/>
    <w:rsid w:val="66770C98"/>
    <w:rsid w:val="667E2026"/>
    <w:rsid w:val="66823A94"/>
    <w:rsid w:val="668313EA"/>
    <w:rsid w:val="6688668C"/>
    <w:rsid w:val="668D4017"/>
    <w:rsid w:val="66950DF7"/>
    <w:rsid w:val="66A03D4A"/>
    <w:rsid w:val="66A63182"/>
    <w:rsid w:val="66BC0A58"/>
    <w:rsid w:val="66BE423A"/>
    <w:rsid w:val="66CC0FE3"/>
    <w:rsid w:val="66D85D11"/>
    <w:rsid w:val="66D93700"/>
    <w:rsid w:val="66DB1226"/>
    <w:rsid w:val="66F81F24"/>
    <w:rsid w:val="67006681"/>
    <w:rsid w:val="67103466"/>
    <w:rsid w:val="671357D7"/>
    <w:rsid w:val="671B7875"/>
    <w:rsid w:val="673504EF"/>
    <w:rsid w:val="67550AE6"/>
    <w:rsid w:val="675859D1"/>
    <w:rsid w:val="67674868"/>
    <w:rsid w:val="67713939"/>
    <w:rsid w:val="6775711A"/>
    <w:rsid w:val="67786A75"/>
    <w:rsid w:val="6782148E"/>
    <w:rsid w:val="67892A30"/>
    <w:rsid w:val="678C0773"/>
    <w:rsid w:val="678E364A"/>
    <w:rsid w:val="67967D6E"/>
    <w:rsid w:val="679F6B13"/>
    <w:rsid w:val="67A61834"/>
    <w:rsid w:val="67AE2497"/>
    <w:rsid w:val="67AE693B"/>
    <w:rsid w:val="67B33F51"/>
    <w:rsid w:val="67C24194"/>
    <w:rsid w:val="67C77AFB"/>
    <w:rsid w:val="67DD4B2A"/>
    <w:rsid w:val="67DD79B6"/>
    <w:rsid w:val="67DF1901"/>
    <w:rsid w:val="67E1461B"/>
    <w:rsid w:val="67E67E83"/>
    <w:rsid w:val="680227E3"/>
    <w:rsid w:val="680756EB"/>
    <w:rsid w:val="68212C69"/>
    <w:rsid w:val="683A360D"/>
    <w:rsid w:val="683D5975"/>
    <w:rsid w:val="6841330B"/>
    <w:rsid w:val="68452682"/>
    <w:rsid w:val="685F19E3"/>
    <w:rsid w:val="68660FC4"/>
    <w:rsid w:val="687552DE"/>
    <w:rsid w:val="687A4A6F"/>
    <w:rsid w:val="6882548B"/>
    <w:rsid w:val="688A402C"/>
    <w:rsid w:val="688D02FE"/>
    <w:rsid w:val="689537F1"/>
    <w:rsid w:val="689803F1"/>
    <w:rsid w:val="689B046A"/>
    <w:rsid w:val="68A613C0"/>
    <w:rsid w:val="68AD6BF3"/>
    <w:rsid w:val="68B43ADD"/>
    <w:rsid w:val="68B76F6F"/>
    <w:rsid w:val="68B86FA3"/>
    <w:rsid w:val="68C041DB"/>
    <w:rsid w:val="68CA1553"/>
    <w:rsid w:val="68D97D65"/>
    <w:rsid w:val="68DD28B2"/>
    <w:rsid w:val="68DD2925"/>
    <w:rsid w:val="68E048D2"/>
    <w:rsid w:val="68FE11F2"/>
    <w:rsid w:val="690F51B7"/>
    <w:rsid w:val="69237AB2"/>
    <w:rsid w:val="69252E07"/>
    <w:rsid w:val="692C5D69"/>
    <w:rsid w:val="6934375B"/>
    <w:rsid w:val="693D3DF0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E0130"/>
    <w:rsid w:val="696F26AE"/>
    <w:rsid w:val="697D65C5"/>
    <w:rsid w:val="69877444"/>
    <w:rsid w:val="6992608B"/>
    <w:rsid w:val="699451C2"/>
    <w:rsid w:val="69A14A4B"/>
    <w:rsid w:val="69AC6EAA"/>
    <w:rsid w:val="69B1626F"/>
    <w:rsid w:val="69EA352F"/>
    <w:rsid w:val="69EB1780"/>
    <w:rsid w:val="69EC5884"/>
    <w:rsid w:val="69EC72A7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01C86"/>
    <w:rsid w:val="6A7245A8"/>
    <w:rsid w:val="6A9043A3"/>
    <w:rsid w:val="6A9736B6"/>
    <w:rsid w:val="6A997972"/>
    <w:rsid w:val="6AAC47D0"/>
    <w:rsid w:val="6AAD0439"/>
    <w:rsid w:val="6AB37396"/>
    <w:rsid w:val="6ADB5443"/>
    <w:rsid w:val="6AE6019A"/>
    <w:rsid w:val="6B0F149F"/>
    <w:rsid w:val="6B152CE6"/>
    <w:rsid w:val="6B1E4C20"/>
    <w:rsid w:val="6B1E7934"/>
    <w:rsid w:val="6B252A70"/>
    <w:rsid w:val="6B2C2051"/>
    <w:rsid w:val="6B3134EF"/>
    <w:rsid w:val="6B6C4B43"/>
    <w:rsid w:val="6B6C68F1"/>
    <w:rsid w:val="6B737BEB"/>
    <w:rsid w:val="6B7632CC"/>
    <w:rsid w:val="6B86601F"/>
    <w:rsid w:val="6B907123"/>
    <w:rsid w:val="6B9C21B9"/>
    <w:rsid w:val="6BA17875"/>
    <w:rsid w:val="6BB169FA"/>
    <w:rsid w:val="6BBB56E1"/>
    <w:rsid w:val="6BC56001"/>
    <w:rsid w:val="6BCC3F4A"/>
    <w:rsid w:val="6BD12BF8"/>
    <w:rsid w:val="6BD975A2"/>
    <w:rsid w:val="6BDE548A"/>
    <w:rsid w:val="6BE333D9"/>
    <w:rsid w:val="6BE4292B"/>
    <w:rsid w:val="6BF11D6E"/>
    <w:rsid w:val="6BF15048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1F3963"/>
    <w:rsid w:val="6C3116E2"/>
    <w:rsid w:val="6C327B3B"/>
    <w:rsid w:val="6C36217B"/>
    <w:rsid w:val="6C4438F4"/>
    <w:rsid w:val="6C5A499B"/>
    <w:rsid w:val="6C5E64B7"/>
    <w:rsid w:val="6C64581A"/>
    <w:rsid w:val="6C6475C8"/>
    <w:rsid w:val="6C8611CE"/>
    <w:rsid w:val="6C8A14A1"/>
    <w:rsid w:val="6C951E77"/>
    <w:rsid w:val="6C9C1E8E"/>
    <w:rsid w:val="6CA01AB8"/>
    <w:rsid w:val="6CA54605"/>
    <w:rsid w:val="6CAA1C5B"/>
    <w:rsid w:val="6CBF19A5"/>
    <w:rsid w:val="6CC938CF"/>
    <w:rsid w:val="6CCC4A03"/>
    <w:rsid w:val="6CD209D6"/>
    <w:rsid w:val="6CED5810"/>
    <w:rsid w:val="6CF3201F"/>
    <w:rsid w:val="6CF92406"/>
    <w:rsid w:val="6D013069"/>
    <w:rsid w:val="6D0D7C60"/>
    <w:rsid w:val="6D17288C"/>
    <w:rsid w:val="6D196605"/>
    <w:rsid w:val="6D1F0D27"/>
    <w:rsid w:val="6D302B94"/>
    <w:rsid w:val="6D30394E"/>
    <w:rsid w:val="6D4C011E"/>
    <w:rsid w:val="6D673814"/>
    <w:rsid w:val="6D7D4DE5"/>
    <w:rsid w:val="6D8048D6"/>
    <w:rsid w:val="6D855A48"/>
    <w:rsid w:val="6D8A305E"/>
    <w:rsid w:val="6D995997"/>
    <w:rsid w:val="6DA24C20"/>
    <w:rsid w:val="6DB850B3"/>
    <w:rsid w:val="6DBE53FE"/>
    <w:rsid w:val="6DCA3DA3"/>
    <w:rsid w:val="6DCC7B1B"/>
    <w:rsid w:val="6DDF6AD5"/>
    <w:rsid w:val="6DF25C05"/>
    <w:rsid w:val="6DFD14D4"/>
    <w:rsid w:val="6E0252EB"/>
    <w:rsid w:val="6E054DDB"/>
    <w:rsid w:val="6E0636F3"/>
    <w:rsid w:val="6E2214E9"/>
    <w:rsid w:val="6E2E4332"/>
    <w:rsid w:val="6E2E7E8E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7206C2"/>
    <w:rsid w:val="6E867CCA"/>
    <w:rsid w:val="6E8738B8"/>
    <w:rsid w:val="6E8F40A5"/>
    <w:rsid w:val="6E9A783A"/>
    <w:rsid w:val="6E9C2DAC"/>
    <w:rsid w:val="6EB41798"/>
    <w:rsid w:val="6EB83BFB"/>
    <w:rsid w:val="6EBC36EB"/>
    <w:rsid w:val="6EC66318"/>
    <w:rsid w:val="6EC93847"/>
    <w:rsid w:val="6EE3336E"/>
    <w:rsid w:val="6EE669BA"/>
    <w:rsid w:val="6F152DFC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166E3"/>
    <w:rsid w:val="6F880045"/>
    <w:rsid w:val="6F8C57B4"/>
    <w:rsid w:val="6F9739F5"/>
    <w:rsid w:val="6FA523D2"/>
    <w:rsid w:val="6FAC19B2"/>
    <w:rsid w:val="6FB24AEE"/>
    <w:rsid w:val="6FDB5DF3"/>
    <w:rsid w:val="6FEE1FCA"/>
    <w:rsid w:val="6FFD045F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0347E"/>
    <w:rsid w:val="70D2369A"/>
    <w:rsid w:val="70D265C2"/>
    <w:rsid w:val="70D36FE2"/>
    <w:rsid w:val="70EE1B56"/>
    <w:rsid w:val="70F133F4"/>
    <w:rsid w:val="710B2708"/>
    <w:rsid w:val="7130224D"/>
    <w:rsid w:val="713734FD"/>
    <w:rsid w:val="714A4664"/>
    <w:rsid w:val="714A76D4"/>
    <w:rsid w:val="71502811"/>
    <w:rsid w:val="716122C9"/>
    <w:rsid w:val="7168479B"/>
    <w:rsid w:val="716A38D3"/>
    <w:rsid w:val="716B764B"/>
    <w:rsid w:val="716D5171"/>
    <w:rsid w:val="71755DD4"/>
    <w:rsid w:val="71791D68"/>
    <w:rsid w:val="717E56EC"/>
    <w:rsid w:val="718B3849"/>
    <w:rsid w:val="719A7E36"/>
    <w:rsid w:val="719B5CA9"/>
    <w:rsid w:val="71A5490B"/>
    <w:rsid w:val="71AA20F6"/>
    <w:rsid w:val="71C56D5B"/>
    <w:rsid w:val="71CA4371"/>
    <w:rsid w:val="71D92806"/>
    <w:rsid w:val="71E03B95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5325B9"/>
    <w:rsid w:val="72636FD7"/>
    <w:rsid w:val="726C58D8"/>
    <w:rsid w:val="728409C4"/>
    <w:rsid w:val="72A5093A"/>
    <w:rsid w:val="72AF5315"/>
    <w:rsid w:val="72B131C6"/>
    <w:rsid w:val="72BB0214"/>
    <w:rsid w:val="72D354A8"/>
    <w:rsid w:val="72EB27F1"/>
    <w:rsid w:val="72EE05EF"/>
    <w:rsid w:val="72EE67B4"/>
    <w:rsid w:val="72FC6E58"/>
    <w:rsid w:val="73012015"/>
    <w:rsid w:val="730837AD"/>
    <w:rsid w:val="730F2856"/>
    <w:rsid w:val="73153192"/>
    <w:rsid w:val="73215481"/>
    <w:rsid w:val="73247AB1"/>
    <w:rsid w:val="732D4BB8"/>
    <w:rsid w:val="732D6F8E"/>
    <w:rsid w:val="732F6074"/>
    <w:rsid w:val="733221CE"/>
    <w:rsid w:val="7338355D"/>
    <w:rsid w:val="733A7CC3"/>
    <w:rsid w:val="73451D79"/>
    <w:rsid w:val="73610D05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DC038C"/>
    <w:rsid w:val="73E72559"/>
    <w:rsid w:val="73F05BE5"/>
    <w:rsid w:val="74031DBD"/>
    <w:rsid w:val="74063606"/>
    <w:rsid w:val="740C6EC3"/>
    <w:rsid w:val="741464E0"/>
    <w:rsid w:val="7419513C"/>
    <w:rsid w:val="741B0EB4"/>
    <w:rsid w:val="74220495"/>
    <w:rsid w:val="7434271A"/>
    <w:rsid w:val="74474788"/>
    <w:rsid w:val="744E30B7"/>
    <w:rsid w:val="745F3497"/>
    <w:rsid w:val="74734442"/>
    <w:rsid w:val="747F71E4"/>
    <w:rsid w:val="74836A59"/>
    <w:rsid w:val="748C2944"/>
    <w:rsid w:val="748F01F5"/>
    <w:rsid w:val="749A2DE8"/>
    <w:rsid w:val="749B1FF5"/>
    <w:rsid w:val="749D5D6D"/>
    <w:rsid w:val="74A94712"/>
    <w:rsid w:val="74AB4753"/>
    <w:rsid w:val="74B3733F"/>
    <w:rsid w:val="74BB61F3"/>
    <w:rsid w:val="74C13807"/>
    <w:rsid w:val="74C762A4"/>
    <w:rsid w:val="74CF1C9F"/>
    <w:rsid w:val="74DD43BC"/>
    <w:rsid w:val="74E279D7"/>
    <w:rsid w:val="74F31E31"/>
    <w:rsid w:val="74FC01B7"/>
    <w:rsid w:val="750A2CD7"/>
    <w:rsid w:val="75167F2B"/>
    <w:rsid w:val="751853F4"/>
    <w:rsid w:val="751D2AF0"/>
    <w:rsid w:val="755C1784"/>
    <w:rsid w:val="757E0BB5"/>
    <w:rsid w:val="757F020E"/>
    <w:rsid w:val="75832D5B"/>
    <w:rsid w:val="75834F63"/>
    <w:rsid w:val="758B3E18"/>
    <w:rsid w:val="759251A6"/>
    <w:rsid w:val="75A26A30"/>
    <w:rsid w:val="75A82C1C"/>
    <w:rsid w:val="75AE7B06"/>
    <w:rsid w:val="75BB2563"/>
    <w:rsid w:val="75D94B83"/>
    <w:rsid w:val="75F47C0F"/>
    <w:rsid w:val="75F67D31"/>
    <w:rsid w:val="7601057E"/>
    <w:rsid w:val="7603715B"/>
    <w:rsid w:val="7607416F"/>
    <w:rsid w:val="76100EE8"/>
    <w:rsid w:val="7614205F"/>
    <w:rsid w:val="76183A28"/>
    <w:rsid w:val="761D53B8"/>
    <w:rsid w:val="7625601A"/>
    <w:rsid w:val="76285B0A"/>
    <w:rsid w:val="76432944"/>
    <w:rsid w:val="76445D7A"/>
    <w:rsid w:val="764B35A7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BD44A5"/>
    <w:rsid w:val="76C84BF7"/>
    <w:rsid w:val="76CA2073"/>
    <w:rsid w:val="76CB0372"/>
    <w:rsid w:val="76CC46E8"/>
    <w:rsid w:val="76E06E8B"/>
    <w:rsid w:val="76E2473B"/>
    <w:rsid w:val="76E557A9"/>
    <w:rsid w:val="76E640F0"/>
    <w:rsid w:val="76EA2DC0"/>
    <w:rsid w:val="76EE0B02"/>
    <w:rsid w:val="76F33268"/>
    <w:rsid w:val="76F51E90"/>
    <w:rsid w:val="76FB59C6"/>
    <w:rsid w:val="77020109"/>
    <w:rsid w:val="77022CE3"/>
    <w:rsid w:val="77045AC6"/>
    <w:rsid w:val="7706219D"/>
    <w:rsid w:val="770734AF"/>
    <w:rsid w:val="770B3462"/>
    <w:rsid w:val="770C0F88"/>
    <w:rsid w:val="77100A78"/>
    <w:rsid w:val="771039C0"/>
    <w:rsid w:val="77147432"/>
    <w:rsid w:val="77405D68"/>
    <w:rsid w:val="774E15A1"/>
    <w:rsid w:val="77585F7B"/>
    <w:rsid w:val="775C4448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955421"/>
    <w:rsid w:val="77A05EDF"/>
    <w:rsid w:val="77A66839"/>
    <w:rsid w:val="77AD35FB"/>
    <w:rsid w:val="77B830F0"/>
    <w:rsid w:val="77BF7F00"/>
    <w:rsid w:val="77C6382D"/>
    <w:rsid w:val="77D83BF3"/>
    <w:rsid w:val="77DA1086"/>
    <w:rsid w:val="77E31BB3"/>
    <w:rsid w:val="77F42A27"/>
    <w:rsid w:val="77F55EC0"/>
    <w:rsid w:val="77FC0FFD"/>
    <w:rsid w:val="77FC2DAB"/>
    <w:rsid w:val="77FE3D94"/>
    <w:rsid w:val="78003FA4"/>
    <w:rsid w:val="78145988"/>
    <w:rsid w:val="78210A63"/>
    <w:rsid w:val="782151C7"/>
    <w:rsid w:val="783A666A"/>
    <w:rsid w:val="784E31E5"/>
    <w:rsid w:val="786372CE"/>
    <w:rsid w:val="78670B6C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0E2D96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D5ACB"/>
    <w:rsid w:val="795F1843"/>
    <w:rsid w:val="796055BB"/>
    <w:rsid w:val="79635B65"/>
    <w:rsid w:val="796D0C75"/>
    <w:rsid w:val="79786DA9"/>
    <w:rsid w:val="797D7F1B"/>
    <w:rsid w:val="797E4BE3"/>
    <w:rsid w:val="79815C5D"/>
    <w:rsid w:val="798824CB"/>
    <w:rsid w:val="799B6859"/>
    <w:rsid w:val="799E3333"/>
    <w:rsid w:val="799F60E4"/>
    <w:rsid w:val="79B53B59"/>
    <w:rsid w:val="79BF1AE8"/>
    <w:rsid w:val="79C45B4A"/>
    <w:rsid w:val="79CC5E49"/>
    <w:rsid w:val="79D344C4"/>
    <w:rsid w:val="79D9190A"/>
    <w:rsid w:val="79DB6809"/>
    <w:rsid w:val="79DD4D9E"/>
    <w:rsid w:val="79EE0E9A"/>
    <w:rsid w:val="79EE40DD"/>
    <w:rsid w:val="79F467B9"/>
    <w:rsid w:val="79F93A46"/>
    <w:rsid w:val="7A04063C"/>
    <w:rsid w:val="7A124B07"/>
    <w:rsid w:val="7A301431"/>
    <w:rsid w:val="7A360C00"/>
    <w:rsid w:val="7A637111"/>
    <w:rsid w:val="7A677E27"/>
    <w:rsid w:val="7A684727"/>
    <w:rsid w:val="7A6B246A"/>
    <w:rsid w:val="7A6F5299"/>
    <w:rsid w:val="7A847DB3"/>
    <w:rsid w:val="7A8732A6"/>
    <w:rsid w:val="7A8D0632"/>
    <w:rsid w:val="7A9E639B"/>
    <w:rsid w:val="7AA22819"/>
    <w:rsid w:val="7AA8546C"/>
    <w:rsid w:val="7AB066E9"/>
    <w:rsid w:val="7AF4420D"/>
    <w:rsid w:val="7AF83CFD"/>
    <w:rsid w:val="7B041AF4"/>
    <w:rsid w:val="7B0C2FCA"/>
    <w:rsid w:val="7B0D784D"/>
    <w:rsid w:val="7B166879"/>
    <w:rsid w:val="7B185FAC"/>
    <w:rsid w:val="7B1B6026"/>
    <w:rsid w:val="7B1D7C08"/>
    <w:rsid w:val="7B2057A7"/>
    <w:rsid w:val="7B3E36DA"/>
    <w:rsid w:val="7B42141C"/>
    <w:rsid w:val="7B441468"/>
    <w:rsid w:val="7B454A69"/>
    <w:rsid w:val="7B696C1E"/>
    <w:rsid w:val="7B914152"/>
    <w:rsid w:val="7B91776F"/>
    <w:rsid w:val="7B963516"/>
    <w:rsid w:val="7B963B66"/>
    <w:rsid w:val="7B9A3006"/>
    <w:rsid w:val="7BAC2D3A"/>
    <w:rsid w:val="7BB0239D"/>
    <w:rsid w:val="7BBD0AA3"/>
    <w:rsid w:val="7BC410F7"/>
    <w:rsid w:val="7BC45E69"/>
    <w:rsid w:val="7BC9713C"/>
    <w:rsid w:val="7BD137C8"/>
    <w:rsid w:val="7BD302C6"/>
    <w:rsid w:val="7BE418FB"/>
    <w:rsid w:val="7BE94E67"/>
    <w:rsid w:val="7BFC5A6F"/>
    <w:rsid w:val="7C0466D2"/>
    <w:rsid w:val="7C06244A"/>
    <w:rsid w:val="7C1508DF"/>
    <w:rsid w:val="7C173A56"/>
    <w:rsid w:val="7C1F1589"/>
    <w:rsid w:val="7C2E19A1"/>
    <w:rsid w:val="7C3C2310"/>
    <w:rsid w:val="7C3F7AEE"/>
    <w:rsid w:val="7C4B55D7"/>
    <w:rsid w:val="7C6333F8"/>
    <w:rsid w:val="7C6636B6"/>
    <w:rsid w:val="7C680059"/>
    <w:rsid w:val="7C6B49A3"/>
    <w:rsid w:val="7C7062F5"/>
    <w:rsid w:val="7C72226B"/>
    <w:rsid w:val="7C7C37F2"/>
    <w:rsid w:val="7C7D7BE7"/>
    <w:rsid w:val="7C7E2A90"/>
    <w:rsid w:val="7C817D22"/>
    <w:rsid w:val="7C861E06"/>
    <w:rsid w:val="7C896BD7"/>
    <w:rsid w:val="7CA0464C"/>
    <w:rsid w:val="7CB41EA6"/>
    <w:rsid w:val="7CB46A32"/>
    <w:rsid w:val="7CBE2D25"/>
    <w:rsid w:val="7CBE4AD3"/>
    <w:rsid w:val="7CC66965"/>
    <w:rsid w:val="7CCD4D16"/>
    <w:rsid w:val="7CD62C03"/>
    <w:rsid w:val="7CF60710"/>
    <w:rsid w:val="7CFE43FC"/>
    <w:rsid w:val="7D10125B"/>
    <w:rsid w:val="7D124E1E"/>
    <w:rsid w:val="7D157C49"/>
    <w:rsid w:val="7D1B3CD3"/>
    <w:rsid w:val="7D1E1A15"/>
    <w:rsid w:val="7D3445AB"/>
    <w:rsid w:val="7D35091E"/>
    <w:rsid w:val="7D4C6582"/>
    <w:rsid w:val="7D4F1BCF"/>
    <w:rsid w:val="7D4F7E21"/>
    <w:rsid w:val="7D7004C3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064983"/>
    <w:rsid w:val="7E0B1F99"/>
    <w:rsid w:val="7E1846B6"/>
    <w:rsid w:val="7E1A21DD"/>
    <w:rsid w:val="7E3A462D"/>
    <w:rsid w:val="7E464D80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207CC7"/>
    <w:rsid w:val="7F3379FA"/>
    <w:rsid w:val="7F344DA2"/>
    <w:rsid w:val="7F39114B"/>
    <w:rsid w:val="7F3C17C9"/>
    <w:rsid w:val="7F427C3D"/>
    <w:rsid w:val="7F4F235A"/>
    <w:rsid w:val="7F567244"/>
    <w:rsid w:val="7F5D6825"/>
    <w:rsid w:val="7F696111"/>
    <w:rsid w:val="7F6F47AA"/>
    <w:rsid w:val="7F6F6558"/>
    <w:rsid w:val="7F853FCE"/>
    <w:rsid w:val="7F991CFF"/>
    <w:rsid w:val="7F9F5A2A"/>
    <w:rsid w:val="7FAF619A"/>
    <w:rsid w:val="7FC34B98"/>
    <w:rsid w:val="7FD05249"/>
    <w:rsid w:val="7FDB599C"/>
    <w:rsid w:val="7FDD5BB8"/>
    <w:rsid w:val="7FE745A9"/>
    <w:rsid w:val="7FF5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14</Pages>
  <Words>8822</Words>
  <Characters>13222</Characters>
  <Lines>0</Lines>
  <Paragraphs>0</Paragraphs>
  <TotalTime>62</TotalTime>
  <ScaleCrop>false</ScaleCrop>
  <LinksUpToDate>false</LinksUpToDate>
  <CharactersWithSpaces>15845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2023-03-17T10:17:54Z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3CE0252583ED473E953CBD9AB0BAA131</vt:lpwstr>
  </property>
  <property fmtid="{D5CDD505-2E9C-101B-9397-08002B2CF9AE}" pid="5" name="commondata">
    <vt:lpwstr>eyJjb3VudCI6NDAzLCJoZGlkIjoiNjdhMTMwNDYzZWIwOTU0NDRlYjIzNmI5NWQ1MzBlYjAiLCJ1c2VyQ291bnQiOjQwM30=</vt:lpwstr>
  </property>
</Properties>
</file>