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-1157605</wp:posOffset>
            </wp:positionH>
            <wp:positionV relativeFrom="paragraph">
              <wp:posOffset>-784860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-398780</wp:posOffset>
                </wp:positionH>
                <wp:positionV relativeFrom="paragraph">
                  <wp:posOffset>1299845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2年棕榈叶容器行业</w:t>
                            </w: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.4pt;margin-top:102.35pt;height:72pt;width:509.15pt;z-index:251661312;mso-width-relative:page;mso-height-relative:page;" filled="f" stroked="f" coordsize="21600,21600" o:gfxdata="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WiTb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2年棕榈叶容器行业</w:t>
                      </w: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【报告图表数】：147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根据QYR（恒州博智）的统计及预测，2021年全球棕榈叶容器市场销售额达到了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从产品类型方面来看，碗占有重要地位，预计2028年份额将达到 %。同时就应用来看，餐厅在2021年份额大约是 %，未来几年CAGR大约为 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从生产商来说，全球范围内，棕榈叶容器核心厂商主要包括Nature Packwell Pvt. Ltd、BioPak、Bio Futura B.V.、Bionatic GmbH &amp; Co. KG和Vegware Ltd等。2021年，全球第一梯队厂商主要有Nature Packwell Pvt. Ltd、BioPak、Bio Futura B.V.和Bionatic GmbH &amp; Co. KG，第一梯队占有大约 %的市场份额；第二梯队厂商有Vegware Ltd、Enviropack Ltd、Excellent Packaging &amp; Supply和BioMassPackaging等，共占有 %份额。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全球与中国市场棕榈叶容器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主要生产商包括：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Nature Packwell Pvt.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BioPak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Bio Futura B.V.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Bionatic GmbH &amp; Co. KG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Vegware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Enviropack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Excellent Packaging &amp; Supply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BioMassPackaging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Packnwood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Food Packaging Online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Fallaleaf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ECO PLAM LEAF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Magnus Eco Concepts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Evergreen Eco Concepts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Bollant Industries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Folia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Bio Dining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Divine Atmos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ArecaGoodPlates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碗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盘子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托盘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餐厅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咖啡厅和小酒馆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酒吧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俱乐部(体育和乡村俱乐部)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酒店及其他住宿设施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第3章：全球范围内棕榈叶容器主要厂商竞争分析，主要包括棕榈叶容器产能、产量、销量、收入、市场份额、价格、产地及行业集中度分析；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第4章：全球棕榈叶容器主要地区分析，包括销量、销售收入等；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第5章：全球棕榈叶容器主要厂商基本情况介绍，包括公司简介、棕榈叶容器产品型号、销量、收入、价格及最新动态等；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第6章：全球不同产品类型棕榈叶容器销量、收入、价格及份额等；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第7章：全球不同应用棕榈叶容器销量、收入、价格及份额等；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第8章：产业链、上下游分析、销售渠道分析等；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棕榈叶容器市场概述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按照不同产品类型，棕榈叶容器主要可以分为如下几个类别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不同产品类型棕榈叶容器销售额增长趋势2017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碗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盘子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1.2.4 托盘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从不同应用，棕榈叶容器主要包括如下几个方面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不同应用棕榈叶容器销售额增长趋势2017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餐厅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咖啡厅和小酒馆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酒吧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俱乐部(体育和乡村俱乐部)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1.3.5 酒店及其他住宿设施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棕榈叶容器行业背景、发展历史、现状及趋势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棕榈叶容器行业目前现状分析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棕榈叶容器发展趋势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全球棕榈叶容器总体规模分析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全球棕榈叶容器供需现状及预测（2017-2028）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全球棕榈叶容器产能、产量、产能利用率及发展趋势（2017-2028）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全球棕榈叶容器产量、需求量及发展趋势（2017-2028）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全球主要地区棕榈叶容器产量及发展趋势（2017-2028）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中国棕榈叶容器供需现状及预测（2017-2028）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中国棕榈叶容器产能、产量、产能利用率及发展趋势（2017-2028）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中国棕榈叶容器产量、市场需求量及发展趋势（2017-2028）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全球棕榈叶容器销量及销售额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全球市场棕榈叶容器销售额（2017-2028）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全球市场棕榈叶容器销量（2017-2028）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全球市场棕榈叶容器价格趋势（2017-2028）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全球与中国主要厂商市场份额分析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全球市场主要厂商棕榈叶容器产能市场份额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全球市场主要厂商棕榈叶容器销量（2017-2022）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全球市场主要厂商棕榈叶容器销量（2017-2022）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全球市场主要厂商棕榈叶容器销售收入（2017-2022）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3.2.3 全球市场主要厂商棕榈叶容器销售价格（2017-2022）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3.2.4 2021年全球主要生产商棕榈叶容器收入排名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中国市场主要厂商棕榈叶容器销量（2017-2022）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中国市场主要厂商棕榈叶容器销量（2017-2022）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中国市场主要厂商棕榈叶容器销售收入（2017-2022）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3.3.3 中国市场主要厂商棕榈叶容器销售价格（2017-2022）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3.3.4 2020年中国主要生产商棕榈叶容器收入排名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全球主要厂商棕榈叶容器产地分布及商业化日期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全球主要厂商棕榈叶容器产品类型列表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棕榈叶容器行业集中度、竞争程度分析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棕榈叶容器行业集中度分析：2021全球Top 5生产商市场份额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全球棕榈叶容器第一梯队、第二梯队和第三梯队生产商（品牌）及市场份额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全球棕榈叶容器主要地区分析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全球主要地区棕榈叶容器市场规模分析：2017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全球主要地区棕榈叶容器销售收入及市场份额（2017-2022年）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全球主要地区棕榈叶容器销售收入预测（2023-2028年）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全球主要地区棕榈叶容器销量分析：2017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全球主要地区棕榈叶容器销量及市场份额（2017-2022年）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全球主要地区棕榈叶容器销量及市场份额预测（2023-2028）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北美市场棕榈叶容器销量、收入及增长率（2017-2028）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欧洲市场棕榈叶容器销量、收入及增长率（2017-2028）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中国市场棕榈叶容器销量、收入及增长率（2017-2028）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日本市场棕榈叶容器销量、收入及增长率（2017-2028）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4.7 东南亚市场棕榈叶容器销量、收入及增长率（2017-2028）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4.8 印度市场棕榈叶容器销量、收入及增长率（2017-2028）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全球棕榈叶容器主要生产商分析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Nature Packwell Pvt.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Nature Packwell Pvt. Ltd基本信息、棕榈叶容器生产基地、销售区域、竞争对手及市场地位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Nature Packwell Pvt. Ltd棕榈叶容器产品规格、参数及市场应用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5.1.3 Nature Packwell Pvt. Ltd棕榈叶容器销量、收入、价格及毛利率（2017-2022）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5.1.4 Nature Packwell Pvt. Ltd公司简介及主要业务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5.1.5 Nature Packwell Pvt. Ltd企业最新动态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BioPak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BioPak基本信息、棕榈叶容器生产基地、销售区域、竞争对手及市场地位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BioPak棕榈叶容器产品规格、参数及市场应用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5.2.3 BioPak棕榈叶容器销量、收入、价格及毛利率（2017-2022）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5.2.4 BioPak公司简介及主要业务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5.2.5 BioPak企业最新动态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Bio Futura B.V.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5.3.1 Bio Futura B.V.基本信息、棕榈叶容器生产基地、销售区域、竞争对手及市场地位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5.3.2 Bio Futura B.V.棕榈叶容器产品规格、参数及市场应用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5.3.3 Bio Futura B.V.棕榈叶容器销量、收入、价格及毛利率（2017-2022）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5.3.4 Bio Futura B.V.公司简介及主要业务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5.3.5 Bio Futura B.V.企业最新动态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Bionatic GmbH &amp; Co. KG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Bionatic GmbH &amp; Co. KG基本信息、棕榈叶容器生产基地、销售区域、竞争对手及市场地位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Bionatic GmbH &amp; Co. KG棕榈叶容器产品规格、参数及市场应用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5.4.3 Bionatic GmbH &amp; Co. KG棕榈叶容器销量、收入、价格及毛利率（2017-2022）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5.4.4 Bionatic GmbH &amp; Co. KG公司简介及主要业务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5.4.5 Bionatic GmbH &amp; Co. KG企业最新动态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Vegware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Vegware Ltd基本信息、棕榈叶容器生产基地、销售区域、竞争对手及市场地位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Vegware Ltd棕榈叶容器产品规格、参数及市场应用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5.5.3 Vegware Ltd棕榈叶容器销量、收入、价格及毛利率（2017-2022）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5.5.4 Vegware Ltd公司简介及主要业务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5.5.5 Vegware Ltd企业最新动态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5.6 Enviropack Ltd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5.6.1 Enviropack Ltd基本信息、棕榈叶容器生产基地、销售区域、竞争对手及市场地位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5.6.2 Enviropack Ltd棕榈叶容器产品规格、参数及市场应用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5.6.3 Enviropack Ltd棕榈叶容器销量、收入、价格及毛利率（2017-2022）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5.6.4 Enviropack Ltd公司简介及主要业务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5.6.5 Enviropack Ltd企业最新动态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5.7 Excellent Packaging &amp; Supply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5.7.1 Excellent Packaging &amp; Supply基本信息、棕榈叶容器生产基地、销售区域、竞争对手及市场地位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5.7.2 Excellent Packaging &amp; Supply棕榈叶容器产品规格、参数及市场应用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5.7.3 Excellent Packaging &amp; Supply棕榈叶容器销量、收入、价格及毛利率（2017-2022）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5.7.4 Excellent Packaging &amp; Supply公司简介及主要业务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5.7.5 Excellent Packaging &amp; Supply企业最新动态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5.8 BioMassPackaging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5.8.1 BioMassPackaging基本信息、棕榈叶容器生产基地、销售区域、竞争对手及市场地位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5.8.2 BioMassPackaging棕榈叶容器产品规格、参数及市场应用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5.8.3 BioMassPackaging棕榈叶容器销量、收入、价格及毛利率（2017-2022）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5.8.4 BioMassPackaging公司简介及主要业务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5.8.5 BioMassPackaging企业最新动态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5.9 Packnwood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5.9.1 Packnwood基本信息、棕榈叶容器生产基地、销售区域、竞争对手及市场地位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5.9.2 Packnwood棕榈叶容器产品规格、参数及市场应用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5.9.3 Packnwood棕榈叶容器销量、收入、价格及毛利率（2017-2022）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5.9.4 Packnwood公司简介及主要业务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5.9.5 Packnwood企业最新动态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5.10 Food Packaging Online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5.10.1 Food Packaging Online基本信息、棕榈叶容器生产基地、销售区域、竞争对手及市场地位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5.10.2 Food Packaging Online棕榈叶容器产品规格、参数及市场应用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5.10.3 Food Packaging Online棕榈叶容器销量、收入、价格及毛利率（2017-2022）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5.10.4 Food Packaging Online公司简介及主要业务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5.10.5 Food Packaging Online企业最新动态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5.11 Fallaleaf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5.11.1 Fallaleaf基本信息、棕榈叶容器生产基地、销售区域、竞争对手及市场地位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5.11.2 Fallaleaf棕榈叶容器产品规格、参数及市场应用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5.11.3 Fallaleaf棕榈叶容器销量、收入、价格及毛利率（2017-2022）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5.11.4 Fallaleaf公司简介及主要业务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5.11.5 Fallaleaf企业最新动态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5.12 ECO PLAM LEAF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5.12.1 ECO PLAM LEAF基本信息、棕榈叶容器生产基地、销售区域、竞争对手及市场地位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5.12.2 ECO PLAM LEAF棕榈叶容器产品规格、参数及市场应用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5.12.3 ECO PLAM LEAF棕榈叶容器销量、收入、价格及毛利率（2017-2022）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5.12.4 ECO PLAM LEAF公司简介及主要业务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5.12.5 ECO PLAM LEAF企业最新动态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5.13 Magnus Eco Concepts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5.13.1 Magnus Eco Concepts基本信息、棕榈叶容器生产基地、销售区域、竞争对手及市场地位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5.13.2 Magnus Eco Concepts棕榈叶容器产品规格、参数及市场应用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5.13.3 Magnus Eco Concepts棕榈叶容器销量、收入、价格及毛利率（2017-2022）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5.13.4 Magnus Eco Concepts公司简介及主要业务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5.13.5 Magnus Eco Concepts企业最新动态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5.14 Evergreen Eco Concepts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5.14.1 Evergreen Eco Concepts基本信息、棕榈叶容器生产基地、销售区域、竞争对手及市场地位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5.14.2 Evergreen Eco Concepts棕榈叶容器产品规格、参数及市场应用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5.14.3 Evergreen Eco Concepts棕榈叶容器销量、收入、价格及毛利率（2017-2022）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5.14.4 Evergreen Eco Concepts公司简介及主要业务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5.14.5 Evergreen Eco Concepts企业最新动态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5.15 Bollant Industries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5.15.1 Bollant Industries基本信息、棕榈叶容器生产基地、销售区域、竞争对手及市场地位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5.15.2 Bollant Industries棕榈叶容器产品规格、参数及市场应用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5.15.3 Bollant Industries棕榈叶容器销量、收入、价格及毛利率（2017-2022）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5.15.4 Bollant Industries公司简介及主要业务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5.15.5 Bollant Industries企业最新动态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5.16 Folia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5.16.1 Folia基本信息、棕榈叶容器生产基地、销售区域、竞争对手及市场地位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5.16.2 Folia棕榈叶容器产品规格、参数及市场应用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5.16.3 Folia棕榈叶容器销量、收入、价格及毛利率（2017-2022）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5.16.4 Folia公司简介及主要业务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5.16.5 Folia企业最新动态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5.17 Bio Dining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5.17.1 Bio Dining基本信息、棕榈叶容器生产基地、销售区域、竞争对手及市场地位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5.17.2 Bio Dining棕榈叶容器产品规格、参数及市场应用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5.17.3 Bio Dining棕榈叶容器销量、收入、价格及毛利率（2017-2022）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5.17.4 Bio Dining公司简介及主要业务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5.17.5 Bio Dining企业最新动态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5.18 Divine Atmos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5.18.1 Divine Atmos基本信息、棕榈叶容器生产基地、销售区域、竞争对手及市场地位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5.18.2 Divine Atmos棕榈叶容器产品规格、参数及市场应用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5.18.3 Divine Atmos棕榈叶容器销量、收入、价格及毛利率（2017-2022）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5.18.4 Divine Atmos公司简介及主要业务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5.18.5 Divine Atmos企业最新动态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5.19 ArecaGoodPlates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5.19.1 ArecaGoodPlates基本信息、棕榈叶容器生产基地、销售区域、竞争对手及市场地位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5.19.2 ArecaGoodPlates棕榈叶容器产品规格、参数及市场应用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5.19.3 ArecaGoodPlates棕榈叶容器销量、收入、价格及毛利率（2017-2022）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5.19.4 ArecaGoodPlates公司简介及主要业务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5.19.5 ArecaGoodPlates企业最新动态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不同产品类型棕榈叶容器分析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全球不同产品类型棕榈叶容器销量（2017-2028）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全球不同产品类型棕榈叶容器销量及市场份额（2017-2022）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全球不同产品类型棕榈叶容器销量预测（2023-2028）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全球不同产品类型棕榈叶容器收入（2017-2028）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全球不同产品类型棕榈叶容器收入及市场份额（2017-2022）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全球不同产品类型棕榈叶容器收入预测（2023-2028）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全球不同产品类型棕榈叶容器价格走势（2017-2028）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不同应用棕榈叶容器分析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全球不同应用棕榈叶容器销量（2017-2028）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全球不同应用棕榈叶容器销量及市场份额（2017-2022）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全球不同应用棕榈叶容器销量预测（2023-2028）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全球不同应用棕榈叶容器收入（2017-2028）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7.2.1 全球不同应用棕榈叶容器收入及市场份额（2017-2022）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7.2.2 全球不同应用棕榈叶容器收入预测（2023-2028）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全球不同应用棕榈叶容器价格走势（2017-2028）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上游原料及下游市场分析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棕榈叶容器产业链分析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棕榈叶容器产业上游供应分析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上游原料供给状况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原料供应商及联系方式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棕榈叶容器下游典型客户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棕榈叶容器销售渠道分析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棕榈叶容器行业发展机遇及主要驱动因素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棕榈叶容器行业发展面临的风险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棕榈叶容器行业政策分析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棕榈叶容器中国企业SWOT分析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B67B5"/>
    <w:rsid w:val="002C697C"/>
    <w:rsid w:val="002E4E1C"/>
    <w:rsid w:val="002E5C56"/>
    <w:rsid w:val="003354FC"/>
    <w:rsid w:val="00356BF1"/>
    <w:rsid w:val="003720FB"/>
    <w:rsid w:val="003E2B43"/>
    <w:rsid w:val="00492675"/>
    <w:rsid w:val="004B64C1"/>
    <w:rsid w:val="004C4500"/>
    <w:rsid w:val="004E662D"/>
    <w:rsid w:val="0050704D"/>
    <w:rsid w:val="00526ED2"/>
    <w:rsid w:val="00532226"/>
    <w:rsid w:val="00546CDE"/>
    <w:rsid w:val="0056458E"/>
    <w:rsid w:val="005E6816"/>
    <w:rsid w:val="006739B1"/>
    <w:rsid w:val="006B0197"/>
    <w:rsid w:val="006D1520"/>
    <w:rsid w:val="006F7850"/>
    <w:rsid w:val="00774299"/>
    <w:rsid w:val="0079115D"/>
    <w:rsid w:val="007E1B62"/>
    <w:rsid w:val="00803FB7"/>
    <w:rsid w:val="008C4F04"/>
    <w:rsid w:val="008F5FA1"/>
    <w:rsid w:val="0094262F"/>
    <w:rsid w:val="009D3252"/>
    <w:rsid w:val="009E2914"/>
    <w:rsid w:val="00A362DC"/>
    <w:rsid w:val="00A57939"/>
    <w:rsid w:val="00A65FCB"/>
    <w:rsid w:val="00A83DF3"/>
    <w:rsid w:val="00AB7AF2"/>
    <w:rsid w:val="00AC25C5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826AD"/>
    <w:rsid w:val="00FA382B"/>
    <w:rsid w:val="00FC6D1E"/>
    <w:rsid w:val="00FD38A4"/>
    <w:rsid w:val="010163F1"/>
    <w:rsid w:val="01044F76"/>
    <w:rsid w:val="0104646A"/>
    <w:rsid w:val="01050F3D"/>
    <w:rsid w:val="010527E5"/>
    <w:rsid w:val="0107004E"/>
    <w:rsid w:val="010874BF"/>
    <w:rsid w:val="010F3043"/>
    <w:rsid w:val="01167C04"/>
    <w:rsid w:val="011C5BC7"/>
    <w:rsid w:val="01206BF4"/>
    <w:rsid w:val="01244C81"/>
    <w:rsid w:val="0124747C"/>
    <w:rsid w:val="01252FD1"/>
    <w:rsid w:val="01254214"/>
    <w:rsid w:val="01262161"/>
    <w:rsid w:val="012A5692"/>
    <w:rsid w:val="01383125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63B88"/>
    <w:rsid w:val="0167781C"/>
    <w:rsid w:val="016C3471"/>
    <w:rsid w:val="016E32D4"/>
    <w:rsid w:val="017042EF"/>
    <w:rsid w:val="01763F6E"/>
    <w:rsid w:val="0178181E"/>
    <w:rsid w:val="01785F13"/>
    <w:rsid w:val="017F565F"/>
    <w:rsid w:val="01820D66"/>
    <w:rsid w:val="01844C6E"/>
    <w:rsid w:val="01866B02"/>
    <w:rsid w:val="01883E76"/>
    <w:rsid w:val="01892352"/>
    <w:rsid w:val="018C23CB"/>
    <w:rsid w:val="0190082D"/>
    <w:rsid w:val="0191458D"/>
    <w:rsid w:val="019219AA"/>
    <w:rsid w:val="01984664"/>
    <w:rsid w:val="01986FCE"/>
    <w:rsid w:val="019E1F3A"/>
    <w:rsid w:val="01A60697"/>
    <w:rsid w:val="01A969EF"/>
    <w:rsid w:val="01B01811"/>
    <w:rsid w:val="01B31BCE"/>
    <w:rsid w:val="01B74D1C"/>
    <w:rsid w:val="01BA4EE0"/>
    <w:rsid w:val="01BB79B4"/>
    <w:rsid w:val="01BC5901"/>
    <w:rsid w:val="01BF2500"/>
    <w:rsid w:val="01C971F2"/>
    <w:rsid w:val="01CA782B"/>
    <w:rsid w:val="01D05C15"/>
    <w:rsid w:val="01D72D25"/>
    <w:rsid w:val="01DC0BD7"/>
    <w:rsid w:val="01DD36AA"/>
    <w:rsid w:val="01DE3F57"/>
    <w:rsid w:val="01E17223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47F37"/>
    <w:rsid w:val="021E56A8"/>
    <w:rsid w:val="02205EB3"/>
    <w:rsid w:val="02211D50"/>
    <w:rsid w:val="022226F1"/>
    <w:rsid w:val="022460B9"/>
    <w:rsid w:val="02263969"/>
    <w:rsid w:val="0226523E"/>
    <w:rsid w:val="022775A6"/>
    <w:rsid w:val="022D2771"/>
    <w:rsid w:val="02324A17"/>
    <w:rsid w:val="02330D0E"/>
    <w:rsid w:val="02383240"/>
    <w:rsid w:val="0239209C"/>
    <w:rsid w:val="0239579C"/>
    <w:rsid w:val="023A16F5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652A0B"/>
    <w:rsid w:val="02672AFF"/>
    <w:rsid w:val="02692158"/>
    <w:rsid w:val="0273559A"/>
    <w:rsid w:val="0274191D"/>
    <w:rsid w:val="027540DC"/>
    <w:rsid w:val="027B385B"/>
    <w:rsid w:val="02806689"/>
    <w:rsid w:val="0281115C"/>
    <w:rsid w:val="02883D22"/>
    <w:rsid w:val="02892823"/>
    <w:rsid w:val="028E1D4C"/>
    <w:rsid w:val="029032C2"/>
    <w:rsid w:val="029334E8"/>
    <w:rsid w:val="029D4D60"/>
    <w:rsid w:val="02B82495"/>
    <w:rsid w:val="02B968B1"/>
    <w:rsid w:val="02BD4DB8"/>
    <w:rsid w:val="02C46077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5547A"/>
    <w:rsid w:val="03095F3E"/>
    <w:rsid w:val="03096967"/>
    <w:rsid w:val="030A300A"/>
    <w:rsid w:val="030C24A0"/>
    <w:rsid w:val="030E26DD"/>
    <w:rsid w:val="030F66AC"/>
    <w:rsid w:val="03152F19"/>
    <w:rsid w:val="031602E5"/>
    <w:rsid w:val="03167D76"/>
    <w:rsid w:val="03201351"/>
    <w:rsid w:val="032806C5"/>
    <w:rsid w:val="0329798B"/>
    <w:rsid w:val="032A679F"/>
    <w:rsid w:val="03336893"/>
    <w:rsid w:val="03397751"/>
    <w:rsid w:val="033B6075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D118E"/>
    <w:rsid w:val="035E2BB9"/>
    <w:rsid w:val="035E4363"/>
    <w:rsid w:val="036075B1"/>
    <w:rsid w:val="036425CE"/>
    <w:rsid w:val="036763A9"/>
    <w:rsid w:val="03702E37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13D50"/>
    <w:rsid w:val="03A30F75"/>
    <w:rsid w:val="03A809C9"/>
    <w:rsid w:val="03A85455"/>
    <w:rsid w:val="03A912C8"/>
    <w:rsid w:val="03AA4469"/>
    <w:rsid w:val="03AC097B"/>
    <w:rsid w:val="03B21E29"/>
    <w:rsid w:val="03B60759"/>
    <w:rsid w:val="03BC3009"/>
    <w:rsid w:val="03C40DFB"/>
    <w:rsid w:val="03C475D4"/>
    <w:rsid w:val="03C5404C"/>
    <w:rsid w:val="03C976BC"/>
    <w:rsid w:val="03CC02C1"/>
    <w:rsid w:val="03D36044"/>
    <w:rsid w:val="03D54623"/>
    <w:rsid w:val="03E535C1"/>
    <w:rsid w:val="03EC51DC"/>
    <w:rsid w:val="03F63B3D"/>
    <w:rsid w:val="03FB11FA"/>
    <w:rsid w:val="03FB3DD5"/>
    <w:rsid w:val="0407606E"/>
    <w:rsid w:val="040B2569"/>
    <w:rsid w:val="04113619"/>
    <w:rsid w:val="041903F9"/>
    <w:rsid w:val="0419561D"/>
    <w:rsid w:val="041F2902"/>
    <w:rsid w:val="04230D52"/>
    <w:rsid w:val="04242692"/>
    <w:rsid w:val="0424473C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3D4169"/>
    <w:rsid w:val="044502C0"/>
    <w:rsid w:val="04504722"/>
    <w:rsid w:val="0452188F"/>
    <w:rsid w:val="0454368D"/>
    <w:rsid w:val="04562AC3"/>
    <w:rsid w:val="045E04EB"/>
    <w:rsid w:val="04707693"/>
    <w:rsid w:val="04731467"/>
    <w:rsid w:val="047419FB"/>
    <w:rsid w:val="04776C93"/>
    <w:rsid w:val="04795717"/>
    <w:rsid w:val="04797EB0"/>
    <w:rsid w:val="047B3B7E"/>
    <w:rsid w:val="04835EBA"/>
    <w:rsid w:val="04884554"/>
    <w:rsid w:val="04980088"/>
    <w:rsid w:val="049E2DF5"/>
    <w:rsid w:val="04A10811"/>
    <w:rsid w:val="04A234B2"/>
    <w:rsid w:val="04A74331"/>
    <w:rsid w:val="04AD74AB"/>
    <w:rsid w:val="04AF1AE6"/>
    <w:rsid w:val="04B20CFD"/>
    <w:rsid w:val="04B45D3F"/>
    <w:rsid w:val="04B643BB"/>
    <w:rsid w:val="04B66570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37484"/>
    <w:rsid w:val="04E75E74"/>
    <w:rsid w:val="04F129B0"/>
    <w:rsid w:val="050E2686"/>
    <w:rsid w:val="05110248"/>
    <w:rsid w:val="05121CD7"/>
    <w:rsid w:val="051772F7"/>
    <w:rsid w:val="052B7E5F"/>
    <w:rsid w:val="052C54CD"/>
    <w:rsid w:val="05313611"/>
    <w:rsid w:val="05332EFA"/>
    <w:rsid w:val="053725CD"/>
    <w:rsid w:val="053A2647"/>
    <w:rsid w:val="053A5AC0"/>
    <w:rsid w:val="053C3C3A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6A5B7C"/>
    <w:rsid w:val="056C3122"/>
    <w:rsid w:val="05734921"/>
    <w:rsid w:val="05746318"/>
    <w:rsid w:val="057753BB"/>
    <w:rsid w:val="05786D8C"/>
    <w:rsid w:val="057B088D"/>
    <w:rsid w:val="057F168D"/>
    <w:rsid w:val="0589693E"/>
    <w:rsid w:val="058F74F9"/>
    <w:rsid w:val="05933E01"/>
    <w:rsid w:val="0593547E"/>
    <w:rsid w:val="059B6658"/>
    <w:rsid w:val="059C4879"/>
    <w:rsid w:val="059D2837"/>
    <w:rsid w:val="059D5CB1"/>
    <w:rsid w:val="05A57EB9"/>
    <w:rsid w:val="05A629A4"/>
    <w:rsid w:val="05AB4FAD"/>
    <w:rsid w:val="05AC6AA4"/>
    <w:rsid w:val="05AF22C7"/>
    <w:rsid w:val="05B54CB6"/>
    <w:rsid w:val="05BA4388"/>
    <w:rsid w:val="05BB70CB"/>
    <w:rsid w:val="05C22EAD"/>
    <w:rsid w:val="05C26655"/>
    <w:rsid w:val="05C43818"/>
    <w:rsid w:val="05C73BC7"/>
    <w:rsid w:val="05CC392A"/>
    <w:rsid w:val="05D05DE6"/>
    <w:rsid w:val="05D70484"/>
    <w:rsid w:val="05D83480"/>
    <w:rsid w:val="05DC558C"/>
    <w:rsid w:val="05DF6554"/>
    <w:rsid w:val="05E10A73"/>
    <w:rsid w:val="05E4229E"/>
    <w:rsid w:val="05E614C1"/>
    <w:rsid w:val="05E73A1D"/>
    <w:rsid w:val="05EB36FC"/>
    <w:rsid w:val="05EB4CBE"/>
    <w:rsid w:val="05F05032"/>
    <w:rsid w:val="05F41A33"/>
    <w:rsid w:val="05F73041"/>
    <w:rsid w:val="05F966C2"/>
    <w:rsid w:val="05FB1C49"/>
    <w:rsid w:val="05FC12A3"/>
    <w:rsid w:val="05FC1320"/>
    <w:rsid w:val="05FF3D04"/>
    <w:rsid w:val="060115B4"/>
    <w:rsid w:val="060409EF"/>
    <w:rsid w:val="06046CCE"/>
    <w:rsid w:val="060B013B"/>
    <w:rsid w:val="060E56E1"/>
    <w:rsid w:val="06167900"/>
    <w:rsid w:val="061D24C6"/>
    <w:rsid w:val="061E0FDD"/>
    <w:rsid w:val="062410CC"/>
    <w:rsid w:val="0624693C"/>
    <w:rsid w:val="06256D17"/>
    <w:rsid w:val="06320B96"/>
    <w:rsid w:val="06326292"/>
    <w:rsid w:val="063F371A"/>
    <w:rsid w:val="06400C90"/>
    <w:rsid w:val="064656F7"/>
    <w:rsid w:val="06473F39"/>
    <w:rsid w:val="064979F7"/>
    <w:rsid w:val="06505A75"/>
    <w:rsid w:val="0651554D"/>
    <w:rsid w:val="06594836"/>
    <w:rsid w:val="065D7367"/>
    <w:rsid w:val="065E696E"/>
    <w:rsid w:val="066073E1"/>
    <w:rsid w:val="066252E1"/>
    <w:rsid w:val="066A0B88"/>
    <w:rsid w:val="066B22EB"/>
    <w:rsid w:val="066F468B"/>
    <w:rsid w:val="06712CFC"/>
    <w:rsid w:val="06743898"/>
    <w:rsid w:val="0674708D"/>
    <w:rsid w:val="06790EB8"/>
    <w:rsid w:val="06792F6B"/>
    <w:rsid w:val="067A398B"/>
    <w:rsid w:val="068C6144"/>
    <w:rsid w:val="06917EBC"/>
    <w:rsid w:val="06941FE9"/>
    <w:rsid w:val="069B51DD"/>
    <w:rsid w:val="069B5247"/>
    <w:rsid w:val="06A00E08"/>
    <w:rsid w:val="06A16F89"/>
    <w:rsid w:val="06B7533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0321E"/>
    <w:rsid w:val="06E2119C"/>
    <w:rsid w:val="06E95FD1"/>
    <w:rsid w:val="06EA58C6"/>
    <w:rsid w:val="06F1652A"/>
    <w:rsid w:val="06F6491F"/>
    <w:rsid w:val="06F67707"/>
    <w:rsid w:val="06FB2C73"/>
    <w:rsid w:val="0704517C"/>
    <w:rsid w:val="07056945"/>
    <w:rsid w:val="070C1165"/>
    <w:rsid w:val="071045EF"/>
    <w:rsid w:val="07163DA4"/>
    <w:rsid w:val="071A778B"/>
    <w:rsid w:val="071B54FD"/>
    <w:rsid w:val="071C5E34"/>
    <w:rsid w:val="07250C5D"/>
    <w:rsid w:val="072560B6"/>
    <w:rsid w:val="07262C3C"/>
    <w:rsid w:val="07296BBF"/>
    <w:rsid w:val="072A47CC"/>
    <w:rsid w:val="0733247B"/>
    <w:rsid w:val="073377BE"/>
    <w:rsid w:val="073B7B14"/>
    <w:rsid w:val="073E705D"/>
    <w:rsid w:val="07400386"/>
    <w:rsid w:val="07421313"/>
    <w:rsid w:val="07453E00"/>
    <w:rsid w:val="074E461D"/>
    <w:rsid w:val="07536B19"/>
    <w:rsid w:val="07545E26"/>
    <w:rsid w:val="07550815"/>
    <w:rsid w:val="075B002A"/>
    <w:rsid w:val="075C32EF"/>
    <w:rsid w:val="07646BBA"/>
    <w:rsid w:val="07682FD0"/>
    <w:rsid w:val="07724849"/>
    <w:rsid w:val="07753F85"/>
    <w:rsid w:val="0780615A"/>
    <w:rsid w:val="07806B5B"/>
    <w:rsid w:val="07815BBB"/>
    <w:rsid w:val="07864DF9"/>
    <w:rsid w:val="078A4F34"/>
    <w:rsid w:val="078C47C1"/>
    <w:rsid w:val="078D597A"/>
    <w:rsid w:val="07900180"/>
    <w:rsid w:val="07916413"/>
    <w:rsid w:val="079328E2"/>
    <w:rsid w:val="079339B9"/>
    <w:rsid w:val="07935A6C"/>
    <w:rsid w:val="079B0290"/>
    <w:rsid w:val="079C6583"/>
    <w:rsid w:val="079D03E7"/>
    <w:rsid w:val="07A11E31"/>
    <w:rsid w:val="07A82944"/>
    <w:rsid w:val="07AB27CF"/>
    <w:rsid w:val="07AD7832"/>
    <w:rsid w:val="07B942B0"/>
    <w:rsid w:val="07BB1856"/>
    <w:rsid w:val="07BB1991"/>
    <w:rsid w:val="07BF0F29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11CA"/>
    <w:rsid w:val="07FB327D"/>
    <w:rsid w:val="07FB3D3D"/>
    <w:rsid w:val="07FE1243"/>
    <w:rsid w:val="080C5608"/>
    <w:rsid w:val="08114CDB"/>
    <w:rsid w:val="08142CA2"/>
    <w:rsid w:val="081650F8"/>
    <w:rsid w:val="08194427"/>
    <w:rsid w:val="081A4E47"/>
    <w:rsid w:val="081A52F8"/>
    <w:rsid w:val="081D17C5"/>
    <w:rsid w:val="08227C7D"/>
    <w:rsid w:val="0831694E"/>
    <w:rsid w:val="08372DEA"/>
    <w:rsid w:val="0837735F"/>
    <w:rsid w:val="083E7D79"/>
    <w:rsid w:val="084070AD"/>
    <w:rsid w:val="08413826"/>
    <w:rsid w:val="0842786A"/>
    <w:rsid w:val="08444E10"/>
    <w:rsid w:val="084D3C6E"/>
    <w:rsid w:val="08537122"/>
    <w:rsid w:val="08550057"/>
    <w:rsid w:val="0855200A"/>
    <w:rsid w:val="08596D7A"/>
    <w:rsid w:val="085A3288"/>
    <w:rsid w:val="085A5BA3"/>
    <w:rsid w:val="086545D9"/>
    <w:rsid w:val="0868203C"/>
    <w:rsid w:val="086F0C73"/>
    <w:rsid w:val="087522BE"/>
    <w:rsid w:val="087A541E"/>
    <w:rsid w:val="087D5038"/>
    <w:rsid w:val="087E057F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9C29DA"/>
    <w:rsid w:val="08A3387B"/>
    <w:rsid w:val="08A659A8"/>
    <w:rsid w:val="08AA16AC"/>
    <w:rsid w:val="08AE124C"/>
    <w:rsid w:val="08B82806"/>
    <w:rsid w:val="08BB0189"/>
    <w:rsid w:val="08BC7406"/>
    <w:rsid w:val="08BD628C"/>
    <w:rsid w:val="08BE64E7"/>
    <w:rsid w:val="08C0663E"/>
    <w:rsid w:val="08C36B52"/>
    <w:rsid w:val="08C94172"/>
    <w:rsid w:val="08D062B5"/>
    <w:rsid w:val="08D12F50"/>
    <w:rsid w:val="08D473E5"/>
    <w:rsid w:val="08D56868"/>
    <w:rsid w:val="08D76484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37FD5"/>
    <w:rsid w:val="08F6004E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75566"/>
    <w:rsid w:val="09384548"/>
    <w:rsid w:val="093848E4"/>
    <w:rsid w:val="09393BA1"/>
    <w:rsid w:val="093C7095"/>
    <w:rsid w:val="093E11C1"/>
    <w:rsid w:val="09425EE2"/>
    <w:rsid w:val="094602C1"/>
    <w:rsid w:val="094708C2"/>
    <w:rsid w:val="094B5F77"/>
    <w:rsid w:val="094E2B2C"/>
    <w:rsid w:val="09516020"/>
    <w:rsid w:val="095673F5"/>
    <w:rsid w:val="095F23E5"/>
    <w:rsid w:val="09616E04"/>
    <w:rsid w:val="09682551"/>
    <w:rsid w:val="096A1BAA"/>
    <w:rsid w:val="0975119A"/>
    <w:rsid w:val="09781D9F"/>
    <w:rsid w:val="097D14DC"/>
    <w:rsid w:val="09820BAF"/>
    <w:rsid w:val="09833682"/>
    <w:rsid w:val="0986143C"/>
    <w:rsid w:val="098C58A1"/>
    <w:rsid w:val="098F24A0"/>
    <w:rsid w:val="09947742"/>
    <w:rsid w:val="09963ACF"/>
    <w:rsid w:val="099E47B2"/>
    <w:rsid w:val="099F51D3"/>
    <w:rsid w:val="09A2524C"/>
    <w:rsid w:val="09B26BB7"/>
    <w:rsid w:val="09B31B9D"/>
    <w:rsid w:val="09B34A27"/>
    <w:rsid w:val="09B65777"/>
    <w:rsid w:val="09B80B46"/>
    <w:rsid w:val="09BC595D"/>
    <w:rsid w:val="09CE3498"/>
    <w:rsid w:val="09D06481"/>
    <w:rsid w:val="09D153F7"/>
    <w:rsid w:val="09D869C9"/>
    <w:rsid w:val="09DD1871"/>
    <w:rsid w:val="09DE076E"/>
    <w:rsid w:val="09DF2074"/>
    <w:rsid w:val="09E338F4"/>
    <w:rsid w:val="09E73C4C"/>
    <w:rsid w:val="0A0235DA"/>
    <w:rsid w:val="0A09203C"/>
    <w:rsid w:val="0A0B62BC"/>
    <w:rsid w:val="0A0E2DA3"/>
    <w:rsid w:val="0A100B48"/>
    <w:rsid w:val="0A1323DC"/>
    <w:rsid w:val="0A134C7C"/>
    <w:rsid w:val="0A173AB5"/>
    <w:rsid w:val="0A1B0252"/>
    <w:rsid w:val="0A1D196E"/>
    <w:rsid w:val="0A1E0FC7"/>
    <w:rsid w:val="0A1E63D6"/>
    <w:rsid w:val="0A2042D2"/>
    <w:rsid w:val="0A2B5038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B40D0"/>
    <w:rsid w:val="0A5D5DE0"/>
    <w:rsid w:val="0A600029"/>
    <w:rsid w:val="0A60340F"/>
    <w:rsid w:val="0A613E2F"/>
    <w:rsid w:val="0A6209B5"/>
    <w:rsid w:val="0A787C7D"/>
    <w:rsid w:val="0A7A79B9"/>
    <w:rsid w:val="0A7C7130"/>
    <w:rsid w:val="0A825052"/>
    <w:rsid w:val="0A831BD8"/>
    <w:rsid w:val="0A83209D"/>
    <w:rsid w:val="0A8561EA"/>
    <w:rsid w:val="0A85794D"/>
    <w:rsid w:val="0A8667D8"/>
    <w:rsid w:val="0A87441E"/>
    <w:rsid w:val="0A8A38A6"/>
    <w:rsid w:val="0A8D2B92"/>
    <w:rsid w:val="0A913EEA"/>
    <w:rsid w:val="0A993637"/>
    <w:rsid w:val="0A9D6183"/>
    <w:rsid w:val="0A9E2190"/>
    <w:rsid w:val="0AAD7AEE"/>
    <w:rsid w:val="0AAF1754"/>
    <w:rsid w:val="0AB61D0E"/>
    <w:rsid w:val="0ABB52E5"/>
    <w:rsid w:val="0ABC45EB"/>
    <w:rsid w:val="0ABE188D"/>
    <w:rsid w:val="0ABE7F95"/>
    <w:rsid w:val="0AC21EF3"/>
    <w:rsid w:val="0AC57941"/>
    <w:rsid w:val="0AC80C1F"/>
    <w:rsid w:val="0AC85A0C"/>
    <w:rsid w:val="0ACD623F"/>
    <w:rsid w:val="0ACE66DD"/>
    <w:rsid w:val="0AD158A9"/>
    <w:rsid w:val="0AD81F8E"/>
    <w:rsid w:val="0ADD5EE7"/>
    <w:rsid w:val="0ADE267D"/>
    <w:rsid w:val="0ADF299F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0D6D8D"/>
    <w:rsid w:val="0B1134F5"/>
    <w:rsid w:val="0B150779"/>
    <w:rsid w:val="0B1D4A4B"/>
    <w:rsid w:val="0B1F1FF1"/>
    <w:rsid w:val="0B1F533A"/>
    <w:rsid w:val="0B203FA7"/>
    <w:rsid w:val="0B2B4F49"/>
    <w:rsid w:val="0B2E25D4"/>
    <w:rsid w:val="0B2F35E2"/>
    <w:rsid w:val="0B3A763D"/>
    <w:rsid w:val="0B4A2108"/>
    <w:rsid w:val="0B4B54AD"/>
    <w:rsid w:val="0B506A5C"/>
    <w:rsid w:val="0B567E4C"/>
    <w:rsid w:val="0B574C09"/>
    <w:rsid w:val="0B613B3C"/>
    <w:rsid w:val="0B706D9C"/>
    <w:rsid w:val="0B7D714C"/>
    <w:rsid w:val="0B81537D"/>
    <w:rsid w:val="0B82565C"/>
    <w:rsid w:val="0B830474"/>
    <w:rsid w:val="0B862976"/>
    <w:rsid w:val="0B877131"/>
    <w:rsid w:val="0B953BA4"/>
    <w:rsid w:val="0B956B74"/>
    <w:rsid w:val="0B967A61"/>
    <w:rsid w:val="0B9A2859"/>
    <w:rsid w:val="0BA80A25"/>
    <w:rsid w:val="0BA859D6"/>
    <w:rsid w:val="0BAC0B36"/>
    <w:rsid w:val="0BAC3092"/>
    <w:rsid w:val="0BAD1470"/>
    <w:rsid w:val="0BB646A7"/>
    <w:rsid w:val="0BB83BDA"/>
    <w:rsid w:val="0BC16670"/>
    <w:rsid w:val="0BC26D6D"/>
    <w:rsid w:val="0BC850C3"/>
    <w:rsid w:val="0BCA61AC"/>
    <w:rsid w:val="0BD172E2"/>
    <w:rsid w:val="0BD4185D"/>
    <w:rsid w:val="0BD52303"/>
    <w:rsid w:val="0BD669A1"/>
    <w:rsid w:val="0BDF4BD0"/>
    <w:rsid w:val="0BE0617A"/>
    <w:rsid w:val="0BE83813"/>
    <w:rsid w:val="0BEE3906"/>
    <w:rsid w:val="0BEF63D9"/>
    <w:rsid w:val="0BF733BB"/>
    <w:rsid w:val="0BF84018"/>
    <w:rsid w:val="0BF92767"/>
    <w:rsid w:val="0BFA1AC3"/>
    <w:rsid w:val="0BFC713A"/>
    <w:rsid w:val="0C005441"/>
    <w:rsid w:val="0C0152EB"/>
    <w:rsid w:val="0C0362D8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6191A"/>
    <w:rsid w:val="0C7F08F1"/>
    <w:rsid w:val="0C7F0E42"/>
    <w:rsid w:val="0C8010E0"/>
    <w:rsid w:val="0C862BA7"/>
    <w:rsid w:val="0C863DAE"/>
    <w:rsid w:val="0C8A3A6C"/>
    <w:rsid w:val="0C8F2E68"/>
    <w:rsid w:val="0C903E12"/>
    <w:rsid w:val="0C912772"/>
    <w:rsid w:val="0C95523A"/>
    <w:rsid w:val="0C980353"/>
    <w:rsid w:val="0CA02CAA"/>
    <w:rsid w:val="0CAD24E9"/>
    <w:rsid w:val="0CAE781F"/>
    <w:rsid w:val="0CB05EC7"/>
    <w:rsid w:val="0CB21BBB"/>
    <w:rsid w:val="0CB55E9D"/>
    <w:rsid w:val="0CB6128E"/>
    <w:rsid w:val="0CB7003B"/>
    <w:rsid w:val="0CB94781"/>
    <w:rsid w:val="0CBD1845"/>
    <w:rsid w:val="0CC05F5A"/>
    <w:rsid w:val="0CC149A5"/>
    <w:rsid w:val="0CC63FC0"/>
    <w:rsid w:val="0CC70B46"/>
    <w:rsid w:val="0CCB771E"/>
    <w:rsid w:val="0CCF61E0"/>
    <w:rsid w:val="0CDA094B"/>
    <w:rsid w:val="0CDB0478"/>
    <w:rsid w:val="0CDE6AE9"/>
    <w:rsid w:val="0CE32697"/>
    <w:rsid w:val="0CED738A"/>
    <w:rsid w:val="0CF00965"/>
    <w:rsid w:val="0CF7474D"/>
    <w:rsid w:val="0CF7598A"/>
    <w:rsid w:val="0CF961A8"/>
    <w:rsid w:val="0D016037"/>
    <w:rsid w:val="0D042269"/>
    <w:rsid w:val="0D0566C3"/>
    <w:rsid w:val="0D0A18D3"/>
    <w:rsid w:val="0D0E328B"/>
    <w:rsid w:val="0D0E65D6"/>
    <w:rsid w:val="0D18464C"/>
    <w:rsid w:val="0D1D130C"/>
    <w:rsid w:val="0D22610C"/>
    <w:rsid w:val="0D246332"/>
    <w:rsid w:val="0D274138"/>
    <w:rsid w:val="0D2916DE"/>
    <w:rsid w:val="0D2D0DB1"/>
    <w:rsid w:val="0D2E678B"/>
    <w:rsid w:val="0D33223A"/>
    <w:rsid w:val="0D33399D"/>
    <w:rsid w:val="0D377E2B"/>
    <w:rsid w:val="0D3B24CE"/>
    <w:rsid w:val="0D3C1010"/>
    <w:rsid w:val="0D405BB7"/>
    <w:rsid w:val="0D4705C3"/>
    <w:rsid w:val="0D5258E4"/>
    <w:rsid w:val="0D551C85"/>
    <w:rsid w:val="0D561D52"/>
    <w:rsid w:val="0D591B5E"/>
    <w:rsid w:val="0D5E0013"/>
    <w:rsid w:val="0D6058C3"/>
    <w:rsid w:val="0D6139B9"/>
    <w:rsid w:val="0D616E33"/>
    <w:rsid w:val="0D65197F"/>
    <w:rsid w:val="0D660232"/>
    <w:rsid w:val="0D6B65F8"/>
    <w:rsid w:val="0D6E6672"/>
    <w:rsid w:val="0D7166EB"/>
    <w:rsid w:val="0D731761"/>
    <w:rsid w:val="0D7A0E2F"/>
    <w:rsid w:val="0D7C5EB1"/>
    <w:rsid w:val="0D824BDD"/>
    <w:rsid w:val="0D87053B"/>
    <w:rsid w:val="0D9209AA"/>
    <w:rsid w:val="0D93195C"/>
    <w:rsid w:val="0D961094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3249E"/>
    <w:rsid w:val="0DC74AFE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C747D"/>
    <w:rsid w:val="0E0E7A0E"/>
    <w:rsid w:val="0E131A5D"/>
    <w:rsid w:val="0E1F1DAC"/>
    <w:rsid w:val="0E205A16"/>
    <w:rsid w:val="0E22605C"/>
    <w:rsid w:val="0E2C0706"/>
    <w:rsid w:val="0E322874"/>
    <w:rsid w:val="0E3348EC"/>
    <w:rsid w:val="0E3A1FC0"/>
    <w:rsid w:val="0E3B6B46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8B4168"/>
    <w:rsid w:val="0E917F18"/>
    <w:rsid w:val="0E965DBC"/>
    <w:rsid w:val="0E967CDA"/>
    <w:rsid w:val="0E992042"/>
    <w:rsid w:val="0E9C76DE"/>
    <w:rsid w:val="0E9E2881"/>
    <w:rsid w:val="0EAC1011"/>
    <w:rsid w:val="0EAC1532"/>
    <w:rsid w:val="0EAD5C94"/>
    <w:rsid w:val="0EAF2794"/>
    <w:rsid w:val="0EB42135"/>
    <w:rsid w:val="0EB7675C"/>
    <w:rsid w:val="0EBC5E2E"/>
    <w:rsid w:val="0EC25F21"/>
    <w:rsid w:val="0EC30D63"/>
    <w:rsid w:val="0EC31DC3"/>
    <w:rsid w:val="0EC434C8"/>
    <w:rsid w:val="0EC97171"/>
    <w:rsid w:val="0ECC3B7F"/>
    <w:rsid w:val="0ED32360"/>
    <w:rsid w:val="0ED662E6"/>
    <w:rsid w:val="0EDC0874"/>
    <w:rsid w:val="0EDE7A72"/>
    <w:rsid w:val="0EE24587"/>
    <w:rsid w:val="0EE8586B"/>
    <w:rsid w:val="0EF0553C"/>
    <w:rsid w:val="0EF820BE"/>
    <w:rsid w:val="0F000FA6"/>
    <w:rsid w:val="0F0B2EB5"/>
    <w:rsid w:val="0F1A0150"/>
    <w:rsid w:val="0F1A0B04"/>
    <w:rsid w:val="0F1A1DC7"/>
    <w:rsid w:val="0F1E1499"/>
    <w:rsid w:val="0F26112D"/>
    <w:rsid w:val="0F28527A"/>
    <w:rsid w:val="0F2940D9"/>
    <w:rsid w:val="0F2A53EB"/>
    <w:rsid w:val="0F2D37AB"/>
    <w:rsid w:val="0F3E4FBF"/>
    <w:rsid w:val="0F3F0B7A"/>
    <w:rsid w:val="0F401AF2"/>
    <w:rsid w:val="0F422CCF"/>
    <w:rsid w:val="0F426AD0"/>
    <w:rsid w:val="0F4527B0"/>
    <w:rsid w:val="0F4D1F44"/>
    <w:rsid w:val="0F550C0C"/>
    <w:rsid w:val="0F562068"/>
    <w:rsid w:val="0F580B65"/>
    <w:rsid w:val="0F5B7D54"/>
    <w:rsid w:val="0F5D6CE1"/>
    <w:rsid w:val="0F6038E0"/>
    <w:rsid w:val="0F6163B3"/>
    <w:rsid w:val="0F665A86"/>
    <w:rsid w:val="0F6B08A1"/>
    <w:rsid w:val="0F6C5737"/>
    <w:rsid w:val="0F6D3146"/>
    <w:rsid w:val="0F70524C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5577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D347EE"/>
    <w:rsid w:val="0FD909A9"/>
    <w:rsid w:val="0FDA4A81"/>
    <w:rsid w:val="0FDA6399"/>
    <w:rsid w:val="0FDD0033"/>
    <w:rsid w:val="0FE502A9"/>
    <w:rsid w:val="0FE74D6E"/>
    <w:rsid w:val="0FE75D28"/>
    <w:rsid w:val="0FED5C57"/>
    <w:rsid w:val="0FF34F54"/>
    <w:rsid w:val="0FF67080"/>
    <w:rsid w:val="0FF72425"/>
    <w:rsid w:val="0FF87B67"/>
    <w:rsid w:val="0FFA6007"/>
    <w:rsid w:val="0FFB7319"/>
    <w:rsid w:val="0FFC08DA"/>
    <w:rsid w:val="1001519E"/>
    <w:rsid w:val="100204F2"/>
    <w:rsid w:val="100212EA"/>
    <w:rsid w:val="100502FE"/>
    <w:rsid w:val="100510F7"/>
    <w:rsid w:val="10083EDF"/>
    <w:rsid w:val="10090052"/>
    <w:rsid w:val="1009345E"/>
    <w:rsid w:val="100C7DBB"/>
    <w:rsid w:val="100E1913"/>
    <w:rsid w:val="10124A74"/>
    <w:rsid w:val="1018468C"/>
    <w:rsid w:val="102C517C"/>
    <w:rsid w:val="10306ECF"/>
    <w:rsid w:val="1035778F"/>
    <w:rsid w:val="1039405C"/>
    <w:rsid w:val="103C6AE7"/>
    <w:rsid w:val="103D02F0"/>
    <w:rsid w:val="103D15BA"/>
    <w:rsid w:val="10493005"/>
    <w:rsid w:val="10521F2F"/>
    <w:rsid w:val="10594E9B"/>
    <w:rsid w:val="105951BE"/>
    <w:rsid w:val="105A7C91"/>
    <w:rsid w:val="105B2764"/>
    <w:rsid w:val="10631805"/>
    <w:rsid w:val="107214AD"/>
    <w:rsid w:val="107A63E2"/>
    <w:rsid w:val="107C5A3B"/>
    <w:rsid w:val="1081305B"/>
    <w:rsid w:val="10824F16"/>
    <w:rsid w:val="10842309"/>
    <w:rsid w:val="10842CA9"/>
    <w:rsid w:val="10854865"/>
    <w:rsid w:val="108827A7"/>
    <w:rsid w:val="10897D5B"/>
    <w:rsid w:val="108D188F"/>
    <w:rsid w:val="10927499"/>
    <w:rsid w:val="10950DE7"/>
    <w:rsid w:val="10A163B6"/>
    <w:rsid w:val="10AD651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E23BF2"/>
    <w:rsid w:val="10F02032"/>
    <w:rsid w:val="10F400FA"/>
    <w:rsid w:val="10F5437A"/>
    <w:rsid w:val="10F91F06"/>
    <w:rsid w:val="11056FE7"/>
    <w:rsid w:val="11084B6C"/>
    <w:rsid w:val="110A79DC"/>
    <w:rsid w:val="110D1B08"/>
    <w:rsid w:val="11123CAE"/>
    <w:rsid w:val="11127128"/>
    <w:rsid w:val="11141254"/>
    <w:rsid w:val="111C74C1"/>
    <w:rsid w:val="111D2816"/>
    <w:rsid w:val="111E3E94"/>
    <w:rsid w:val="11211AD1"/>
    <w:rsid w:val="11232927"/>
    <w:rsid w:val="112C436A"/>
    <w:rsid w:val="11325560"/>
    <w:rsid w:val="11325878"/>
    <w:rsid w:val="113561DC"/>
    <w:rsid w:val="11394FC4"/>
    <w:rsid w:val="113B256B"/>
    <w:rsid w:val="113E25E4"/>
    <w:rsid w:val="11415682"/>
    <w:rsid w:val="11431CB7"/>
    <w:rsid w:val="114A03FF"/>
    <w:rsid w:val="114A5E00"/>
    <w:rsid w:val="114B6DBC"/>
    <w:rsid w:val="114E3F4F"/>
    <w:rsid w:val="11533622"/>
    <w:rsid w:val="11554D64"/>
    <w:rsid w:val="1156369B"/>
    <w:rsid w:val="11685A27"/>
    <w:rsid w:val="11687363"/>
    <w:rsid w:val="116C50FA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B74C7"/>
    <w:rsid w:val="11AE07AF"/>
    <w:rsid w:val="11BA7726"/>
    <w:rsid w:val="11BC3733"/>
    <w:rsid w:val="11BE0EAC"/>
    <w:rsid w:val="11BF1C0B"/>
    <w:rsid w:val="11C92601"/>
    <w:rsid w:val="11CA1092"/>
    <w:rsid w:val="11CF45DE"/>
    <w:rsid w:val="11CF6EA6"/>
    <w:rsid w:val="11D03237"/>
    <w:rsid w:val="11D32C22"/>
    <w:rsid w:val="11D4290A"/>
    <w:rsid w:val="11D612CB"/>
    <w:rsid w:val="11D808D1"/>
    <w:rsid w:val="11DB094A"/>
    <w:rsid w:val="11E0001D"/>
    <w:rsid w:val="11E17676"/>
    <w:rsid w:val="11E371A4"/>
    <w:rsid w:val="11E476EF"/>
    <w:rsid w:val="11E6689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66E96"/>
    <w:rsid w:val="12082010"/>
    <w:rsid w:val="12093B90"/>
    <w:rsid w:val="120C1340"/>
    <w:rsid w:val="121002D1"/>
    <w:rsid w:val="12127CF6"/>
    <w:rsid w:val="121A2D18"/>
    <w:rsid w:val="1221155E"/>
    <w:rsid w:val="12217BA7"/>
    <w:rsid w:val="122A03C4"/>
    <w:rsid w:val="122C70BC"/>
    <w:rsid w:val="12322DD1"/>
    <w:rsid w:val="12324129"/>
    <w:rsid w:val="123617E5"/>
    <w:rsid w:val="123A6440"/>
    <w:rsid w:val="123C3595"/>
    <w:rsid w:val="124144FB"/>
    <w:rsid w:val="1243020D"/>
    <w:rsid w:val="12434AD8"/>
    <w:rsid w:val="12453701"/>
    <w:rsid w:val="12464F6F"/>
    <w:rsid w:val="12502EC6"/>
    <w:rsid w:val="125A1D52"/>
    <w:rsid w:val="125B0518"/>
    <w:rsid w:val="125C00AA"/>
    <w:rsid w:val="126E0BF7"/>
    <w:rsid w:val="12701617"/>
    <w:rsid w:val="12705F04"/>
    <w:rsid w:val="12733E3A"/>
    <w:rsid w:val="12746BFB"/>
    <w:rsid w:val="127537BD"/>
    <w:rsid w:val="127618E8"/>
    <w:rsid w:val="127C06A1"/>
    <w:rsid w:val="12837B81"/>
    <w:rsid w:val="128505A2"/>
    <w:rsid w:val="12857ECD"/>
    <w:rsid w:val="128726CE"/>
    <w:rsid w:val="12880386"/>
    <w:rsid w:val="1289302E"/>
    <w:rsid w:val="128B03D1"/>
    <w:rsid w:val="129048ED"/>
    <w:rsid w:val="129112EF"/>
    <w:rsid w:val="12953FC0"/>
    <w:rsid w:val="12A55DF6"/>
    <w:rsid w:val="12AC297D"/>
    <w:rsid w:val="12B12D75"/>
    <w:rsid w:val="12B330B7"/>
    <w:rsid w:val="12B47382"/>
    <w:rsid w:val="12C62816"/>
    <w:rsid w:val="12C7756F"/>
    <w:rsid w:val="12CA27AE"/>
    <w:rsid w:val="12CC5073"/>
    <w:rsid w:val="12CC798A"/>
    <w:rsid w:val="12CD6EB3"/>
    <w:rsid w:val="12D121AE"/>
    <w:rsid w:val="12D2223E"/>
    <w:rsid w:val="12D442DB"/>
    <w:rsid w:val="12D80DAC"/>
    <w:rsid w:val="12DB3A27"/>
    <w:rsid w:val="12EA5D39"/>
    <w:rsid w:val="12F32602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A2BDA"/>
    <w:rsid w:val="132D4C2B"/>
    <w:rsid w:val="13302CCD"/>
    <w:rsid w:val="13327ABD"/>
    <w:rsid w:val="13382063"/>
    <w:rsid w:val="133867AF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5733F"/>
    <w:rsid w:val="135879BD"/>
    <w:rsid w:val="135C023C"/>
    <w:rsid w:val="135D6FE9"/>
    <w:rsid w:val="13602D88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32EBD"/>
    <w:rsid w:val="13972EFB"/>
    <w:rsid w:val="139833EB"/>
    <w:rsid w:val="139C5176"/>
    <w:rsid w:val="139D1431"/>
    <w:rsid w:val="13A20F1B"/>
    <w:rsid w:val="13B06773"/>
    <w:rsid w:val="13BA34BF"/>
    <w:rsid w:val="13BD0DD3"/>
    <w:rsid w:val="13C73A13"/>
    <w:rsid w:val="13C85226"/>
    <w:rsid w:val="13D03F23"/>
    <w:rsid w:val="13D04D1B"/>
    <w:rsid w:val="13D855BA"/>
    <w:rsid w:val="13D937D3"/>
    <w:rsid w:val="13DE4296"/>
    <w:rsid w:val="13DE6B5E"/>
    <w:rsid w:val="13E24F5C"/>
    <w:rsid w:val="13E316CA"/>
    <w:rsid w:val="13E53BBE"/>
    <w:rsid w:val="13E95403"/>
    <w:rsid w:val="13EA13F6"/>
    <w:rsid w:val="13ED66F5"/>
    <w:rsid w:val="13F21929"/>
    <w:rsid w:val="13F955F1"/>
    <w:rsid w:val="13FB06CE"/>
    <w:rsid w:val="141021D6"/>
    <w:rsid w:val="1411608A"/>
    <w:rsid w:val="141534F2"/>
    <w:rsid w:val="1416337C"/>
    <w:rsid w:val="14171D9E"/>
    <w:rsid w:val="14194354"/>
    <w:rsid w:val="1420443E"/>
    <w:rsid w:val="14240AC0"/>
    <w:rsid w:val="14273B8A"/>
    <w:rsid w:val="14323350"/>
    <w:rsid w:val="14331CED"/>
    <w:rsid w:val="14351CA7"/>
    <w:rsid w:val="14395F16"/>
    <w:rsid w:val="143A66F8"/>
    <w:rsid w:val="143B7102"/>
    <w:rsid w:val="14406463"/>
    <w:rsid w:val="14497881"/>
    <w:rsid w:val="144A57CE"/>
    <w:rsid w:val="144C0A7C"/>
    <w:rsid w:val="14540DDB"/>
    <w:rsid w:val="1455167B"/>
    <w:rsid w:val="14562003"/>
    <w:rsid w:val="14575952"/>
    <w:rsid w:val="145D3D39"/>
    <w:rsid w:val="146513D2"/>
    <w:rsid w:val="146A0AA4"/>
    <w:rsid w:val="146B7D62"/>
    <w:rsid w:val="146F5C39"/>
    <w:rsid w:val="14784E69"/>
    <w:rsid w:val="14791424"/>
    <w:rsid w:val="147C2E30"/>
    <w:rsid w:val="147C3A47"/>
    <w:rsid w:val="14851BD5"/>
    <w:rsid w:val="14925750"/>
    <w:rsid w:val="149A2EA0"/>
    <w:rsid w:val="149A5911"/>
    <w:rsid w:val="149C1580"/>
    <w:rsid w:val="149E36AD"/>
    <w:rsid w:val="14A60D5C"/>
    <w:rsid w:val="14A826E3"/>
    <w:rsid w:val="14AC2EEC"/>
    <w:rsid w:val="14B32638"/>
    <w:rsid w:val="14B53058"/>
    <w:rsid w:val="14BB2181"/>
    <w:rsid w:val="14BB2E71"/>
    <w:rsid w:val="14C0412D"/>
    <w:rsid w:val="14C319DD"/>
    <w:rsid w:val="14C9069C"/>
    <w:rsid w:val="14C924E0"/>
    <w:rsid w:val="14CB7C9E"/>
    <w:rsid w:val="14D33796"/>
    <w:rsid w:val="14D411BD"/>
    <w:rsid w:val="14D95222"/>
    <w:rsid w:val="14E03B1B"/>
    <w:rsid w:val="14E105C7"/>
    <w:rsid w:val="14E324E1"/>
    <w:rsid w:val="14E87D13"/>
    <w:rsid w:val="14F05E5F"/>
    <w:rsid w:val="14F4785C"/>
    <w:rsid w:val="14F779B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823D3"/>
    <w:rsid w:val="153F3BDC"/>
    <w:rsid w:val="15407032"/>
    <w:rsid w:val="15410B37"/>
    <w:rsid w:val="1548480B"/>
    <w:rsid w:val="15492F97"/>
    <w:rsid w:val="154D023C"/>
    <w:rsid w:val="15555FBD"/>
    <w:rsid w:val="155C2CE3"/>
    <w:rsid w:val="155E4D63"/>
    <w:rsid w:val="15610256"/>
    <w:rsid w:val="15625551"/>
    <w:rsid w:val="15632382"/>
    <w:rsid w:val="15657929"/>
    <w:rsid w:val="156A3948"/>
    <w:rsid w:val="156C24EF"/>
    <w:rsid w:val="15763D67"/>
    <w:rsid w:val="15773CF9"/>
    <w:rsid w:val="1578130D"/>
    <w:rsid w:val="157A0966"/>
    <w:rsid w:val="157F35F3"/>
    <w:rsid w:val="1582301E"/>
    <w:rsid w:val="158F78F1"/>
    <w:rsid w:val="159C465D"/>
    <w:rsid w:val="159D5A4E"/>
    <w:rsid w:val="15A004B8"/>
    <w:rsid w:val="15A11C7D"/>
    <w:rsid w:val="15A33D36"/>
    <w:rsid w:val="15AB48BC"/>
    <w:rsid w:val="15AF6042"/>
    <w:rsid w:val="15B07880"/>
    <w:rsid w:val="15B30485"/>
    <w:rsid w:val="15B43662"/>
    <w:rsid w:val="15B50CBB"/>
    <w:rsid w:val="15BE6552"/>
    <w:rsid w:val="15C1631A"/>
    <w:rsid w:val="15C57D5B"/>
    <w:rsid w:val="15C6060D"/>
    <w:rsid w:val="15C75046"/>
    <w:rsid w:val="15C842C3"/>
    <w:rsid w:val="15C95A66"/>
    <w:rsid w:val="15CE2E31"/>
    <w:rsid w:val="15D74EDE"/>
    <w:rsid w:val="15DB3EF5"/>
    <w:rsid w:val="15E61FC2"/>
    <w:rsid w:val="15E6413D"/>
    <w:rsid w:val="15ED57CD"/>
    <w:rsid w:val="15F2355C"/>
    <w:rsid w:val="15F53FE8"/>
    <w:rsid w:val="15F76AF0"/>
    <w:rsid w:val="15FD5B04"/>
    <w:rsid w:val="15FF279B"/>
    <w:rsid w:val="160020B5"/>
    <w:rsid w:val="160352E8"/>
    <w:rsid w:val="160A7EAE"/>
    <w:rsid w:val="160B28AB"/>
    <w:rsid w:val="160E682B"/>
    <w:rsid w:val="16163C7F"/>
    <w:rsid w:val="161A38CC"/>
    <w:rsid w:val="161B15B6"/>
    <w:rsid w:val="161B1819"/>
    <w:rsid w:val="161B7E68"/>
    <w:rsid w:val="161F7865"/>
    <w:rsid w:val="16261A56"/>
    <w:rsid w:val="162B2519"/>
    <w:rsid w:val="162D573E"/>
    <w:rsid w:val="162D6677"/>
    <w:rsid w:val="163363D2"/>
    <w:rsid w:val="16376D53"/>
    <w:rsid w:val="163B7F69"/>
    <w:rsid w:val="163D5510"/>
    <w:rsid w:val="16456915"/>
    <w:rsid w:val="1645772F"/>
    <w:rsid w:val="164732D5"/>
    <w:rsid w:val="164C178A"/>
    <w:rsid w:val="16551FA7"/>
    <w:rsid w:val="16566FE7"/>
    <w:rsid w:val="165D1E89"/>
    <w:rsid w:val="165D402D"/>
    <w:rsid w:val="165D746F"/>
    <w:rsid w:val="165F35BC"/>
    <w:rsid w:val="166308D9"/>
    <w:rsid w:val="16640C79"/>
    <w:rsid w:val="166B5D11"/>
    <w:rsid w:val="166E5FEC"/>
    <w:rsid w:val="16744A12"/>
    <w:rsid w:val="167E1A0A"/>
    <w:rsid w:val="16815249"/>
    <w:rsid w:val="16821234"/>
    <w:rsid w:val="16825630"/>
    <w:rsid w:val="16866234"/>
    <w:rsid w:val="168766FC"/>
    <w:rsid w:val="168B2C99"/>
    <w:rsid w:val="168B563D"/>
    <w:rsid w:val="169368E2"/>
    <w:rsid w:val="16974DD3"/>
    <w:rsid w:val="16975463"/>
    <w:rsid w:val="16983F01"/>
    <w:rsid w:val="169F6585"/>
    <w:rsid w:val="16A03D25"/>
    <w:rsid w:val="16A30286"/>
    <w:rsid w:val="16A837F0"/>
    <w:rsid w:val="16A86E80"/>
    <w:rsid w:val="16AB13CB"/>
    <w:rsid w:val="16AB1E99"/>
    <w:rsid w:val="16AE7A12"/>
    <w:rsid w:val="16B0760D"/>
    <w:rsid w:val="16B55CA7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0876"/>
    <w:rsid w:val="16D93875"/>
    <w:rsid w:val="16DA08C7"/>
    <w:rsid w:val="16E004EE"/>
    <w:rsid w:val="16E440C5"/>
    <w:rsid w:val="16E45D72"/>
    <w:rsid w:val="16E4773B"/>
    <w:rsid w:val="16E65167"/>
    <w:rsid w:val="16E951E1"/>
    <w:rsid w:val="16F214B3"/>
    <w:rsid w:val="16F55420"/>
    <w:rsid w:val="16FE1699"/>
    <w:rsid w:val="16FE621F"/>
    <w:rsid w:val="17011712"/>
    <w:rsid w:val="170E3004"/>
    <w:rsid w:val="171005AA"/>
    <w:rsid w:val="171054AF"/>
    <w:rsid w:val="1716069D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31F"/>
    <w:rsid w:val="174D3ABB"/>
    <w:rsid w:val="174E3BBE"/>
    <w:rsid w:val="174E7412"/>
    <w:rsid w:val="17594DDC"/>
    <w:rsid w:val="175955B7"/>
    <w:rsid w:val="175B21BB"/>
    <w:rsid w:val="175D7144"/>
    <w:rsid w:val="175F42E3"/>
    <w:rsid w:val="17611889"/>
    <w:rsid w:val="17650169"/>
    <w:rsid w:val="1767197C"/>
    <w:rsid w:val="176B44C9"/>
    <w:rsid w:val="176B5E16"/>
    <w:rsid w:val="176D65F5"/>
    <w:rsid w:val="176F3B9B"/>
    <w:rsid w:val="17725CC8"/>
    <w:rsid w:val="17734F26"/>
    <w:rsid w:val="177A12AE"/>
    <w:rsid w:val="177C58D7"/>
    <w:rsid w:val="17803454"/>
    <w:rsid w:val="17807C9D"/>
    <w:rsid w:val="1781084D"/>
    <w:rsid w:val="178365FC"/>
    <w:rsid w:val="17836B81"/>
    <w:rsid w:val="178A4CCC"/>
    <w:rsid w:val="178C2272"/>
    <w:rsid w:val="178E41CA"/>
    <w:rsid w:val="17931E22"/>
    <w:rsid w:val="17944321"/>
    <w:rsid w:val="179A64BF"/>
    <w:rsid w:val="17A852B9"/>
    <w:rsid w:val="17AE5F69"/>
    <w:rsid w:val="17B4605C"/>
    <w:rsid w:val="17B61A10"/>
    <w:rsid w:val="17B63602"/>
    <w:rsid w:val="17BC0ED9"/>
    <w:rsid w:val="17BC1379"/>
    <w:rsid w:val="17BD5EFB"/>
    <w:rsid w:val="17BF23A8"/>
    <w:rsid w:val="17C13ADB"/>
    <w:rsid w:val="17C643AF"/>
    <w:rsid w:val="17C831D0"/>
    <w:rsid w:val="17CC0C7C"/>
    <w:rsid w:val="17CC6330"/>
    <w:rsid w:val="17D45C61"/>
    <w:rsid w:val="17DD0C47"/>
    <w:rsid w:val="17DF26BE"/>
    <w:rsid w:val="17E10D67"/>
    <w:rsid w:val="17E23FEB"/>
    <w:rsid w:val="17E340BC"/>
    <w:rsid w:val="17E54065"/>
    <w:rsid w:val="17E616FC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09362E"/>
    <w:rsid w:val="181567A7"/>
    <w:rsid w:val="18161A9F"/>
    <w:rsid w:val="18166BF4"/>
    <w:rsid w:val="1818223D"/>
    <w:rsid w:val="181D7016"/>
    <w:rsid w:val="181F176A"/>
    <w:rsid w:val="18203026"/>
    <w:rsid w:val="1824602E"/>
    <w:rsid w:val="18281F87"/>
    <w:rsid w:val="18287A2B"/>
    <w:rsid w:val="182905D8"/>
    <w:rsid w:val="182944E3"/>
    <w:rsid w:val="182C0B0F"/>
    <w:rsid w:val="18391F44"/>
    <w:rsid w:val="184526DF"/>
    <w:rsid w:val="184979F2"/>
    <w:rsid w:val="184B0E55"/>
    <w:rsid w:val="184C3928"/>
    <w:rsid w:val="184F5FF1"/>
    <w:rsid w:val="185018EF"/>
    <w:rsid w:val="185108D3"/>
    <w:rsid w:val="18566568"/>
    <w:rsid w:val="1857103B"/>
    <w:rsid w:val="18585BC1"/>
    <w:rsid w:val="18590694"/>
    <w:rsid w:val="185A10B4"/>
    <w:rsid w:val="185D31E1"/>
    <w:rsid w:val="18663EC9"/>
    <w:rsid w:val="18674EE6"/>
    <w:rsid w:val="186B75A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8E5D6F"/>
    <w:rsid w:val="18901263"/>
    <w:rsid w:val="189836CF"/>
    <w:rsid w:val="189A5F55"/>
    <w:rsid w:val="189D0082"/>
    <w:rsid w:val="189F21AE"/>
    <w:rsid w:val="18A0028F"/>
    <w:rsid w:val="18A75316"/>
    <w:rsid w:val="18B57F4F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C2587"/>
    <w:rsid w:val="18DD5A21"/>
    <w:rsid w:val="18E1732E"/>
    <w:rsid w:val="18E31B9B"/>
    <w:rsid w:val="18E425BC"/>
    <w:rsid w:val="18E722AD"/>
    <w:rsid w:val="18E91C8E"/>
    <w:rsid w:val="18F04854"/>
    <w:rsid w:val="1901794F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0680"/>
    <w:rsid w:val="19455206"/>
    <w:rsid w:val="19463A69"/>
    <w:rsid w:val="1951749F"/>
    <w:rsid w:val="195501B3"/>
    <w:rsid w:val="195C0251"/>
    <w:rsid w:val="19626624"/>
    <w:rsid w:val="196B5AFC"/>
    <w:rsid w:val="196D6D2F"/>
    <w:rsid w:val="197C23FD"/>
    <w:rsid w:val="19867FF4"/>
    <w:rsid w:val="198829FA"/>
    <w:rsid w:val="198C2A6A"/>
    <w:rsid w:val="1990186C"/>
    <w:rsid w:val="19907563"/>
    <w:rsid w:val="19972E44"/>
    <w:rsid w:val="19983A8C"/>
    <w:rsid w:val="199B4AB5"/>
    <w:rsid w:val="19A01125"/>
    <w:rsid w:val="19A02719"/>
    <w:rsid w:val="19A2077E"/>
    <w:rsid w:val="19A266CB"/>
    <w:rsid w:val="19A87926"/>
    <w:rsid w:val="19AC699A"/>
    <w:rsid w:val="19AD2C55"/>
    <w:rsid w:val="19B33497"/>
    <w:rsid w:val="19B50D47"/>
    <w:rsid w:val="19B63E36"/>
    <w:rsid w:val="19B64C36"/>
    <w:rsid w:val="19B8194C"/>
    <w:rsid w:val="19B85656"/>
    <w:rsid w:val="19BC4D29"/>
    <w:rsid w:val="19BD7008"/>
    <w:rsid w:val="19C21748"/>
    <w:rsid w:val="19C330B0"/>
    <w:rsid w:val="19C378EF"/>
    <w:rsid w:val="19C61A1B"/>
    <w:rsid w:val="19D118F1"/>
    <w:rsid w:val="19D50A53"/>
    <w:rsid w:val="19D67B22"/>
    <w:rsid w:val="19D77251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56D06"/>
    <w:rsid w:val="1A1A0CC1"/>
    <w:rsid w:val="1A1E380D"/>
    <w:rsid w:val="1A210127"/>
    <w:rsid w:val="1A22040D"/>
    <w:rsid w:val="1A2725B3"/>
    <w:rsid w:val="1A2955F0"/>
    <w:rsid w:val="1A2D26A5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4C6323"/>
    <w:rsid w:val="1A51528D"/>
    <w:rsid w:val="1A597124"/>
    <w:rsid w:val="1A5A5B62"/>
    <w:rsid w:val="1A5E3B54"/>
    <w:rsid w:val="1A640659"/>
    <w:rsid w:val="1A652C9F"/>
    <w:rsid w:val="1A66404C"/>
    <w:rsid w:val="1A6753A1"/>
    <w:rsid w:val="1A675FF3"/>
    <w:rsid w:val="1A6B2BBB"/>
    <w:rsid w:val="1A6C4A73"/>
    <w:rsid w:val="1A6E1D58"/>
    <w:rsid w:val="1A711311"/>
    <w:rsid w:val="1A711B64"/>
    <w:rsid w:val="1A7166AC"/>
    <w:rsid w:val="1A7174A5"/>
    <w:rsid w:val="1A7635CD"/>
    <w:rsid w:val="1A7731B9"/>
    <w:rsid w:val="1A794E54"/>
    <w:rsid w:val="1A797E25"/>
    <w:rsid w:val="1A803B8A"/>
    <w:rsid w:val="1A876D8A"/>
    <w:rsid w:val="1A87775E"/>
    <w:rsid w:val="1A8F323D"/>
    <w:rsid w:val="1A907314"/>
    <w:rsid w:val="1A946CD9"/>
    <w:rsid w:val="1A997B31"/>
    <w:rsid w:val="1A9A4AA1"/>
    <w:rsid w:val="1A9B7FF4"/>
    <w:rsid w:val="1A9E20D5"/>
    <w:rsid w:val="1AA31299"/>
    <w:rsid w:val="1AA713D4"/>
    <w:rsid w:val="1AA81D5D"/>
    <w:rsid w:val="1AA926E6"/>
    <w:rsid w:val="1AAB7407"/>
    <w:rsid w:val="1AAD0F6D"/>
    <w:rsid w:val="1AAD43E7"/>
    <w:rsid w:val="1AAE26D3"/>
    <w:rsid w:val="1AAE3A41"/>
    <w:rsid w:val="1AB43B33"/>
    <w:rsid w:val="1ABC11CC"/>
    <w:rsid w:val="1ABD1239"/>
    <w:rsid w:val="1AC03D19"/>
    <w:rsid w:val="1AC21DD8"/>
    <w:rsid w:val="1AC91862"/>
    <w:rsid w:val="1ACA5F2D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9438C"/>
    <w:rsid w:val="1AFA2B7A"/>
    <w:rsid w:val="1AFF6500"/>
    <w:rsid w:val="1B031AF6"/>
    <w:rsid w:val="1B032AEA"/>
    <w:rsid w:val="1B0330F4"/>
    <w:rsid w:val="1B043C16"/>
    <w:rsid w:val="1B0556CF"/>
    <w:rsid w:val="1B0A429C"/>
    <w:rsid w:val="1B0D24AC"/>
    <w:rsid w:val="1B102A82"/>
    <w:rsid w:val="1B1B0B4F"/>
    <w:rsid w:val="1B1D686F"/>
    <w:rsid w:val="1B217DFC"/>
    <w:rsid w:val="1B231437"/>
    <w:rsid w:val="1B274167"/>
    <w:rsid w:val="1B2C4C2A"/>
    <w:rsid w:val="1B2E118C"/>
    <w:rsid w:val="1B3C7F86"/>
    <w:rsid w:val="1B3F6DB0"/>
    <w:rsid w:val="1B3F7B0E"/>
    <w:rsid w:val="1B423C9A"/>
    <w:rsid w:val="1B4F6962"/>
    <w:rsid w:val="1B501024"/>
    <w:rsid w:val="1B515CE5"/>
    <w:rsid w:val="1B63636A"/>
    <w:rsid w:val="1B6377E9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9E6579"/>
    <w:rsid w:val="1BA02772"/>
    <w:rsid w:val="1BA05BD2"/>
    <w:rsid w:val="1BA165F2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721BF"/>
    <w:rsid w:val="1BEA2239"/>
    <w:rsid w:val="1BEA6B6F"/>
    <w:rsid w:val="1BEB0186"/>
    <w:rsid w:val="1BF0105B"/>
    <w:rsid w:val="1BF7094E"/>
    <w:rsid w:val="1BF75C81"/>
    <w:rsid w:val="1BFB3D8D"/>
    <w:rsid w:val="1BFD6B57"/>
    <w:rsid w:val="1BFF7433"/>
    <w:rsid w:val="1C02487D"/>
    <w:rsid w:val="1C094640"/>
    <w:rsid w:val="1C0E7402"/>
    <w:rsid w:val="1C0F5A8D"/>
    <w:rsid w:val="1C163167"/>
    <w:rsid w:val="1C211A35"/>
    <w:rsid w:val="1C211E8B"/>
    <w:rsid w:val="1C274FAD"/>
    <w:rsid w:val="1C2C4680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00587"/>
    <w:rsid w:val="1C820ECC"/>
    <w:rsid w:val="1C8655AD"/>
    <w:rsid w:val="1C8A2706"/>
    <w:rsid w:val="1C8B3B5D"/>
    <w:rsid w:val="1C8C2744"/>
    <w:rsid w:val="1C8C5BBE"/>
    <w:rsid w:val="1C8D140D"/>
    <w:rsid w:val="1C900421"/>
    <w:rsid w:val="1C971F0A"/>
    <w:rsid w:val="1C977E57"/>
    <w:rsid w:val="1C9E70F2"/>
    <w:rsid w:val="1CA14B49"/>
    <w:rsid w:val="1CA761AC"/>
    <w:rsid w:val="1CA82C64"/>
    <w:rsid w:val="1CAC4C91"/>
    <w:rsid w:val="1CB506CF"/>
    <w:rsid w:val="1CB61B34"/>
    <w:rsid w:val="1CC12613"/>
    <w:rsid w:val="1CC328F3"/>
    <w:rsid w:val="1CC453C6"/>
    <w:rsid w:val="1CCA203F"/>
    <w:rsid w:val="1CCB4523"/>
    <w:rsid w:val="1CD642D8"/>
    <w:rsid w:val="1CDA2245"/>
    <w:rsid w:val="1CDD7FF4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50646"/>
    <w:rsid w:val="1D074030"/>
    <w:rsid w:val="1D074DB3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03289"/>
    <w:rsid w:val="1D417AAF"/>
    <w:rsid w:val="1D4A1CCE"/>
    <w:rsid w:val="1D4D2B0B"/>
    <w:rsid w:val="1D4F2C38"/>
    <w:rsid w:val="1D503E74"/>
    <w:rsid w:val="1D507D79"/>
    <w:rsid w:val="1D562CB2"/>
    <w:rsid w:val="1D5C75F5"/>
    <w:rsid w:val="1D6112C0"/>
    <w:rsid w:val="1D682E78"/>
    <w:rsid w:val="1D6A041E"/>
    <w:rsid w:val="1D7246F0"/>
    <w:rsid w:val="1D741C97"/>
    <w:rsid w:val="1D762024"/>
    <w:rsid w:val="1D777C5D"/>
    <w:rsid w:val="1D7B0A13"/>
    <w:rsid w:val="1D7B485D"/>
    <w:rsid w:val="1D7C7330"/>
    <w:rsid w:val="1D801E7C"/>
    <w:rsid w:val="1D823980"/>
    <w:rsid w:val="1D8449C9"/>
    <w:rsid w:val="1D884390"/>
    <w:rsid w:val="1D935914"/>
    <w:rsid w:val="1D970460"/>
    <w:rsid w:val="1D9B29E9"/>
    <w:rsid w:val="1DA05C02"/>
    <w:rsid w:val="1DAB4918"/>
    <w:rsid w:val="1DBB16FD"/>
    <w:rsid w:val="1DC06D1D"/>
    <w:rsid w:val="1DC85E97"/>
    <w:rsid w:val="1DC95998"/>
    <w:rsid w:val="1DD35288"/>
    <w:rsid w:val="1DD6516E"/>
    <w:rsid w:val="1DD73546"/>
    <w:rsid w:val="1DD979BE"/>
    <w:rsid w:val="1DDA537B"/>
    <w:rsid w:val="1DDE4A4D"/>
    <w:rsid w:val="1DDF54DF"/>
    <w:rsid w:val="1DE01FF4"/>
    <w:rsid w:val="1DE04E87"/>
    <w:rsid w:val="1DE201DB"/>
    <w:rsid w:val="1DEA4C33"/>
    <w:rsid w:val="1DEB7706"/>
    <w:rsid w:val="1DED62A8"/>
    <w:rsid w:val="1DEE15FC"/>
    <w:rsid w:val="1DF25EC0"/>
    <w:rsid w:val="1DF4200D"/>
    <w:rsid w:val="1DF45A14"/>
    <w:rsid w:val="1DF8143A"/>
    <w:rsid w:val="1DF96F45"/>
    <w:rsid w:val="1E02498A"/>
    <w:rsid w:val="1E032442"/>
    <w:rsid w:val="1E053CB1"/>
    <w:rsid w:val="1E060295"/>
    <w:rsid w:val="1E063629"/>
    <w:rsid w:val="1E092963"/>
    <w:rsid w:val="1E1366EF"/>
    <w:rsid w:val="1E164C2D"/>
    <w:rsid w:val="1E191399"/>
    <w:rsid w:val="1E1B5AB8"/>
    <w:rsid w:val="1E1F43C1"/>
    <w:rsid w:val="1E2178B5"/>
    <w:rsid w:val="1E2659BA"/>
    <w:rsid w:val="1E280602"/>
    <w:rsid w:val="1E2A665A"/>
    <w:rsid w:val="1E371830"/>
    <w:rsid w:val="1E3B4990"/>
    <w:rsid w:val="1E43073E"/>
    <w:rsid w:val="1E4D029E"/>
    <w:rsid w:val="1E4E2D71"/>
    <w:rsid w:val="1E4E78F7"/>
    <w:rsid w:val="1E4F32A9"/>
    <w:rsid w:val="1E4F6227"/>
    <w:rsid w:val="1E5D5021"/>
    <w:rsid w:val="1E613949"/>
    <w:rsid w:val="1E616809"/>
    <w:rsid w:val="1E627229"/>
    <w:rsid w:val="1E737E2C"/>
    <w:rsid w:val="1E770267"/>
    <w:rsid w:val="1E782D3A"/>
    <w:rsid w:val="1E7E2E2D"/>
    <w:rsid w:val="1E7E6A2A"/>
    <w:rsid w:val="1E7E79B3"/>
    <w:rsid w:val="1E8030AC"/>
    <w:rsid w:val="1E817A2C"/>
    <w:rsid w:val="1E854259"/>
    <w:rsid w:val="1E860D11"/>
    <w:rsid w:val="1E872F99"/>
    <w:rsid w:val="1E8973BA"/>
    <w:rsid w:val="1E8D0B36"/>
    <w:rsid w:val="1E904516"/>
    <w:rsid w:val="1E945487"/>
    <w:rsid w:val="1E9709E3"/>
    <w:rsid w:val="1E9B1504"/>
    <w:rsid w:val="1E9D6A9C"/>
    <w:rsid w:val="1EA05AAF"/>
    <w:rsid w:val="1EA7260D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25E8A"/>
    <w:rsid w:val="1ED36C59"/>
    <w:rsid w:val="1EE40FE4"/>
    <w:rsid w:val="1EE42A0F"/>
    <w:rsid w:val="1EE77AC8"/>
    <w:rsid w:val="1EE82FBC"/>
    <w:rsid w:val="1EE9028A"/>
    <w:rsid w:val="1EEE7D89"/>
    <w:rsid w:val="1EF17E03"/>
    <w:rsid w:val="1EF77EF6"/>
    <w:rsid w:val="1F0453D0"/>
    <w:rsid w:val="1F093D32"/>
    <w:rsid w:val="1F0C3A07"/>
    <w:rsid w:val="1F136699"/>
    <w:rsid w:val="1F185C9F"/>
    <w:rsid w:val="1F190772"/>
    <w:rsid w:val="1F1F6E43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85D68"/>
    <w:rsid w:val="1F6D1ACB"/>
    <w:rsid w:val="1F7421C9"/>
    <w:rsid w:val="1F782B0C"/>
    <w:rsid w:val="1F803278"/>
    <w:rsid w:val="1F807DD1"/>
    <w:rsid w:val="1F8617DE"/>
    <w:rsid w:val="1F886296"/>
    <w:rsid w:val="1F89361C"/>
    <w:rsid w:val="1F923788"/>
    <w:rsid w:val="1F93764A"/>
    <w:rsid w:val="1F98592E"/>
    <w:rsid w:val="1F9C3735"/>
    <w:rsid w:val="1F9D6985"/>
    <w:rsid w:val="1FA912F6"/>
    <w:rsid w:val="1FA96D9A"/>
    <w:rsid w:val="1FB23F8C"/>
    <w:rsid w:val="1FB6365E"/>
    <w:rsid w:val="1FC163EF"/>
    <w:rsid w:val="1FC55970"/>
    <w:rsid w:val="1FCA1001"/>
    <w:rsid w:val="1FCC76AA"/>
    <w:rsid w:val="1FCD59B1"/>
    <w:rsid w:val="1FD44B72"/>
    <w:rsid w:val="1FD4596B"/>
    <w:rsid w:val="1FD8726D"/>
    <w:rsid w:val="1FE34A68"/>
    <w:rsid w:val="1FE4753B"/>
    <w:rsid w:val="1FE669A4"/>
    <w:rsid w:val="1FE9421F"/>
    <w:rsid w:val="1FE94B5A"/>
    <w:rsid w:val="1FE967B0"/>
    <w:rsid w:val="1FEA1B2A"/>
    <w:rsid w:val="1FED52E1"/>
    <w:rsid w:val="1FF22990"/>
    <w:rsid w:val="1FF27DC6"/>
    <w:rsid w:val="1FF62F26"/>
    <w:rsid w:val="1FF90579"/>
    <w:rsid w:val="1FF96899"/>
    <w:rsid w:val="1FFC05F2"/>
    <w:rsid w:val="2000453B"/>
    <w:rsid w:val="20077DB8"/>
    <w:rsid w:val="200A7FE2"/>
    <w:rsid w:val="201B64C7"/>
    <w:rsid w:val="201E42E9"/>
    <w:rsid w:val="201E5DE0"/>
    <w:rsid w:val="20231909"/>
    <w:rsid w:val="20244E21"/>
    <w:rsid w:val="20261982"/>
    <w:rsid w:val="202D14FA"/>
    <w:rsid w:val="202E7CC4"/>
    <w:rsid w:val="20390FE6"/>
    <w:rsid w:val="203F7FC1"/>
    <w:rsid w:val="20452AC4"/>
    <w:rsid w:val="204B201F"/>
    <w:rsid w:val="204B2278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741BDD"/>
    <w:rsid w:val="20781E39"/>
    <w:rsid w:val="20827AB6"/>
    <w:rsid w:val="20836F9A"/>
    <w:rsid w:val="208474B8"/>
    <w:rsid w:val="208C4F89"/>
    <w:rsid w:val="208E0B23"/>
    <w:rsid w:val="209067EC"/>
    <w:rsid w:val="20983E85"/>
    <w:rsid w:val="20994503"/>
    <w:rsid w:val="209A7B94"/>
    <w:rsid w:val="209A7D9D"/>
    <w:rsid w:val="209E3F78"/>
    <w:rsid w:val="20A0151E"/>
    <w:rsid w:val="20A277C1"/>
    <w:rsid w:val="20AF03B6"/>
    <w:rsid w:val="20B1595C"/>
    <w:rsid w:val="20B217E7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BF1D21"/>
    <w:rsid w:val="20C31443"/>
    <w:rsid w:val="20C3661F"/>
    <w:rsid w:val="20C6696E"/>
    <w:rsid w:val="20C83825"/>
    <w:rsid w:val="20D416BD"/>
    <w:rsid w:val="20D858AC"/>
    <w:rsid w:val="20E00E92"/>
    <w:rsid w:val="20E25071"/>
    <w:rsid w:val="20E42618"/>
    <w:rsid w:val="20E719CD"/>
    <w:rsid w:val="20EB0657"/>
    <w:rsid w:val="20ED2784"/>
    <w:rsid w:val="20EE3FCE"/>
    <w:rsid w:val="20F23967"/>
    <w:rsid w:val="20FB4D07"/>
    <w:rsid w:val="210075E2"/>
    <w:rsid w:val="21036295"/>
    <w:rsid w:val="2107759F"/>
    <w:rsid w:val="210A14E5"/>
    <w:rsid w:val="210E45C5"/>
    <w:rsid w:val="21161E4F"/>
    <w:rsid w:val="21185D07"/>
    <w:rsid w:val="21206477"/>
    <w:rsid w:val="21234185"/>
    <w:rsid w:val="21255406"/>
    <w:rsid w:val="21255EFC"/>
    <w:rsid w:val="212A0F8C"/>
    <w:rsid w:val="212A11F0"/>
    <w:rsid w:val="212B4545"/>
    <w:rsid w:val="212F6C7E"/>
    <w:rsid w:val="2133567F"/>
    <w:rsid w:val="21337718"/>
    <w:rsid w:val="213E1E57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021CF"/>
    <w:rsid w:val="2164697A"/>
    <w:rsid w:val="21686EA6"/>
    <w:rsid w:val="216A3906"/>
    <w:rsid w:val="216C049B"/>
    <w:rsid w:val="21700C08"/>
    <w:rsid w:val="21706C2F"/>
    <w:rsid w:val="21713B98"/>
    <w:rsid w:val="217B481E"/>
    <w:rsid w:val="217E58D8"/>
    <w:rsid w:val="218526D0"/>
    <w:rsid w:val="21883643"/>
    <w:rsid w:val="2189476D"/>
    <w:rsid w:val="218A20FB"/>
    <w:rsid w:val="218E7231"/>
    <w:rsid w:val="21A55EF1"/>
    <w:rsid w:val="21A63077"/>
    <w:rsid w:val="21A738A8"/>
    <w:rsid w:val="21AB12A8"/>
    <w:rsid w:val="21B00C7A"/>
    <w:rsid w:val="21B2350C"/>
    <w:rsid w:val="21B614D3"/>
    <w:rsid w:val="21B835FF"/>
    <w:rsid w:val="21BB393B"/>
    <w:rsid w:val="21BE36F2"/>
    <w:rsid w:val="21BE4041"/>
    <w:rsid w:val="21BE5572"/>
    <w:rsid w:val="21C14C45"/>
    <w:rsid w:val="21C324F6"/>
    <w:rsid w:val="21C5036B"/>
    <w:rsid w:val="21C674CC"/>
    <w:rsid w:val="21C67CBD"/>
    <w:rsid w:val="21C75656"/>
    <w:rsid w:val="21C8311F"/>
    <w:rsid w:val="21CB6D1C"/>
    <w:rsid w:val="21D150D7"/>
    <w:rsid w:val="21D164CC"/>
    <w:rsid w:val="21D27BAA"/>
    <w:rsid w:val="21D3451C"/>
    <w:rsid w:val="21DE25E9"/>
    <w:rsid w:val="21DE2A40"/>
    <w:rsid w:val="21DF1686"/>
    <w:rsid w:val="21DF69C8"/>
    <w:rsid w:val="21E07E99"/>
    <w:rsid w:val="21E42453"/>
    <w:rsid w:val="21ED3002"/>
    <w:rsid w:val="21ED553C"/>
    <w:rsid w:val="21F00D54"/>
    <w:rsid w:val="21F42280"/>
    <w:rsid w:val="21FB64F4"/>
    <w:rsid w:val="21FC1BFF"/>
    <w:rsid w:val="21FF5A11"/>
    <w:rsid w:val="22002416"/>
    <w:rsid w:val="22005B39"/>
    <w:rsid w:val="22106FD4"/>
    <w:rsid w:val="22114F1F"/>
    <w:rsid w:val="2215007F"/>
    <w:rsid w:val="222A5B02"/>
    <w:rsid w:val="222C0CD1"/>
    <w:rsid w:val="222F6313"/>
    <w:rsid w:val="222F6581"/>
    <w:rsid w:val="2232319B"/>
    <w:rsid w:val="223363F5"/>
    <w:rsid w:val="22347A73"/>
    <w:rsid w:val="223622E6"/>
    <w:rsid w:val="223632DF"/>
    <w:rsid w:val="22381D9A"/>
    <w:rsid w:val="223B079B"/>
    <w:rsid w:val="223D2748"/>
    <w:rsid w:val="22405675"/>
    <w:rsid w:val="22436A5C"/>
    <w:rsid w:val="224A21A0"/>
    <w:rsid w:val="224C7BAC"/>
    <w:rsid w:val="224E3D31"/>
    <w:rsid w:val="22514935"/>
    <w:rsid w:val="22514EEB"/>
    <w:rsid w:val="225819DE"/>
    <w:rsid w:val="2258613F"/>
    <w:rsid w:val="22591038"/>
    <w:rsid w:val="225A2ECA"/>
    <w:rsid w:val="225C4D23"/>
    <w:rsid w:val="22603EAC"/>
    <w:rsid w:val="226211A4"/>
    <w:rsid w:val="226F7FC3"/>
    <w:rsid w:val="2270761C"/>
    <w:rsid w:val="227120EF"/>
    <w:rsid w:val="22715569"/>
    <w:rsid w:val="22792C02"/>
    <w:rsid w:val="227B762D"/>
    <w:rsid w:val="227E0EF3"/>
    <w:rsid w:val="22823F9C"/>
    <w:rsid w:val="22827B46"/>
    <w:rsid w:val="228948B4"/>
    <w:rsid w:val="228D3C40"/>
    <w:rsid w:val="228D70FB"/>
    <w:rsid w:val="228E1FE4"/>
    <w:rsid w:val="22912BE9"/>
    <w:rsid w:val="2291678C"/>
    <w:rsid w:val="229A09AC"/>
    <w:rsid w:val="229A6ADE"/>
    <w:rsid w:val="229F0AC2"/>
    <w:rsid w:val="22A75717"/>
    <w:rsid w:val="22A95CC1"/>
    <w:rsid w:val="22AA6C7F"/>
    <w:rsid w:val="22AD5DFC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87B5F"/>
    <w:rsid w:val="22EE1D04"/>
    <w:rsid w:val="22F23103"/>
    <w:rsid w:val="22F7705C"/>
    <w:rsid w:val="22FB6A70"/>
    <w:rsid w:val="22FB7724"/>
    <w:rsid w:val="22FC1543"/>
    <w:rsid w:val="22FE3670"/>
    <w:rsid w:val="22FE6AEA"/>
    <w:rsid w:val="23083E2F"/>
    <w:rsid w:val="230A5A08"/>
    <w:rsid w:val="230F0AD1"/>
    <w:rsid w:val="230F189F"/>
    <w:rsid w:val="23183B96"/>
    <w:rsid w:val="23225C2D"/>
    <w:rsid w:val="2323285A"/>
    <w:rsid w:val="23282789"/>
    <w:rsid w:val="232B2E8E"/>
    <w:rsid w:val="232D53DE"/>
    <w:rsid w:val="2330414C"/>
    <w:rsid w:val="2335176B"/>
    <w:rsid w:val="233A5AB7"/>
    <w:rsid w:val="233B0312"/>
    <w:rsid w:val="233C685D"/>
    <w:rsid w:val="233D398A"/>
    <w:rsid w:val="233E0511"/>
    <w:rsid w:val="23403A04"/>
    <w:rsid w:val="23435B30"/>
    <w:rsid w:val="234530D7"/>
    <w:rsid w:val="234D4E09"/>
    <w:rsid w:val="234F6D5A"/>
    <w:rsid w:val="23527E42"/>
    <w:rsid w:val="235862E6"/>
    <w:rsid w:val="235A54DB"/>
    <w:rsid w:val="235B4B35"/>
    <w:rsid w:val="235C6CD8"/>
    <w:rsid w:val="235D20DB"/>
    <w:rsid w:val="235E6C61"/>
    <w:rsid w:val="236276FB"/>
    <w:rsid w:val="236679A8"/>
    <w:rsid w:val="236C43ED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878A9"/>
    <w:rsid w:val="239C102F"/>
    <w:rsid w:val="239D0F2C"/>
    <w:rsid w:val="239E65D5"/>
    <w:rsid w:val="23A16047"/>
    <w:rsid w:val="23A2459C"/>
    <w:rsid w:val="23A5119B"/>
    <w:rsid w:val="23A56D9E"/>
    <w:rsid w:val="23AA67BB"/>
    <w:rsid w:val="23AB1BB8"/>
    <w:rsid w:val="23B55729"/>
    <w:rsid w:val="23B55F80"/>
    <w:rsid w:val="23B97A91"/>
    <w:rsid w:val="23BD2BF2"/>
    <w:rsid w:val="23BF129B"/>
    <w:rsid w:val="23BF6D3F"/>
    <w:rsid w:val="23C02708"/>
    <w:rsid w:val="23CA393A"/>
    <w:rsid w:val="23CD7174"/>
    <w:rsid w:val="23CE047A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703C7"/>
    <w:rsid w:val="23FA717D"/>
    <w:rsid w:val="2400727E"/>
    <w:rsid w:val="24022E3B"/>
    <w:rsid w:val="2403453E"/>
    <w:rsid w:val="240A3E5F"/>
    <w:rsid w:val="240B6932"/>
    <w:rsid w:val="240C2364"/>
    <w:rsid w:val="24104C42"/>
    <w:rsid w:val="241940BE"/>
    <w:rsid w:val="241A5840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44621"/>
    <w:rsid w:val="24455419"/>
    <w:rsid w:val="244A3A5B"/>
    <w:rsid w:val="24520A80"/>
    <w:rsid w:val="24563EF7"/>
    <w:rsid w:val="24580F5F"/>
    <w:rsid w:val="245E6EA9"/>
    <w:rsid w:val="245F666B"/>
    <w:rsid w:val="246006AB"/>
    <w:rsid w:val="24655CCB"/>
    <w:rsid w:val="246B10D9"/>
    <w:rsid w:val="247516A7"/>
    <w:rsid w:val="24792183"/>
    <w:rsid w:val="24795714"/>
    <w:rsid w:val="247A6D09"/>
    <w:rsid w:val="24840378"/>
    <w:rsid w:val="24864647"/>
    <w:rsid w:val="248719C1"/>
    <w:rsid w:val="24893AEE"/>
    <w:rsid w:val="24895A35"/>
    <w:rsid w:val="248C6639"/>
    <w:rsid w:val="2492749F"/>
    <w:rsid w:val="249348BF"/>
    <w:rsid w:val="24942E88"/>
    <w:rsid w:val="24960E20"/>
    <w:rsid w:val="249749F9"/>
    <w:rsid w:val="24980826"/>
    <w:rsid w:val="249C2BF5"/>
    <w:rsid w:val="249F23A7"/>
    <w:rsid w:val="24AB3B95"/>
    <w:rsid w:val="24AD5B2B"/>
    <w:rsid w:val="24B2452D"/>
    <w:rsid w:val="24B320AA"/>
    <w:rsid w:val="24B87611"/>
    <w:rsid w:val="24BD01BE"/>
    <w:rsid w:val="24BF5D4F"/>
    <w:rsid w:val="24C26921"/>
    <w:rsid w:val="24C530E3"/>
    <w:rsid w:val="24C76438"/>
    <w:rsid w:val="24C76862"/>
    <w:rsid w:val="24CD0E10"/>
    <w:rsid w:val="24CD23E9"/>
    <w:rsid w:val="24D44004"/>
    <w:rsid w:val="24D701CE"/>
    <w:rsid w:val="24D84F16"/>
    <w:rsid w:val="24DA0247"/>
    <w:rsid w:val="24DE332A"/>
    <w:rsid w:val="24E0671E"/>
    <w:rsid w:val="24E14297"/>
    <w:rsid w:val="24E3799E"/>
    <w:rsid w:val="24E37EE5"/>
    <w:rsid w:val="24E524E0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B5FF1"/>
    <w:rsid w:val="24FC5D1A"/>
    <w:rsid w:val="250056C3"/>
    <w:rsid w:val="2502702F"/>
    <w:rsid w:val="25050C30"/>
    <w:rsid w:val="25056E3B"/>
    <w:rsid w:val="2506218F"/>
    <w:rsid w:val="25077C29"/>
    <w:rsid w:val="250C2FB5"/>
    <w:rsid w:val="25124D14"/>
    <w:rsid w:val="2512599C"/>
    <w:rsid w:val="25147AC8"/>
    <w:rsid w:val="25167E75"/>
    <w:rsid w:val="25180099"/>
    <w:rsid w:val="25186C25"/>
    <w:rsid w:val="251C6329"/>
    <w:rsid w:val="251D1561"/>
    <w:rsid w:val="251D1CE7"/>
    <w:rsid w:val="25265D9F"/>
    <w:rsid w:val="252743F6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7B7D33"/>
    <w:rsid w:val="25865445"/>
    <w:rsid w:val="258C7D46"/>
    <w:rsid w:val="258D3567"/>
    <w:rsid w:val="2590146F"/>
    <w:rsid w:val="25906CBD"/>
    <w:rsid w:val="25980EDD"/>
    <w:rsid w:val="25A91DDC"/>
    <w:rsid w:val="25AF0888"/>
    <w:rsid w:val="25B0335B"/>
    <w:rsid w:val="25B15B5D"/>
    <w:rsid w:val="25B334E2"/>
    <w:rsid w:val="25B72AE2"/>
    <w:rsid w:val="25B85841"/>
    <w:rsid w:val="25BB17A3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00DB5"/>
    <w:rsid w:val="25D22FD2"/>
    <w:rsid w:val="25D53C51"/>
    <w:rsid w:val="25D56FE6"/>
    <w:rsid w:val="25D66724"/>
    <w:rsid w:val="25DC4559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72E7E"/>
    <w:rsid w:val="26294FAA"/>
    <w:rsid w:val="26330BCD"/>
    <w:rsid w:val="263872BC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6A4FE1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767BA"/>
    <w:rsid w:val="26885AC8"/>
    <w:rsid w:val="268A2C8F"/>
    <w:rsid w:val="268B7746"/>
    <w:rsid w:val="268C1CA2"/>
    <w:rsid w:val="26915C34"/>
    <w:rsid w:val="26937C64"/>
    <w:rsid w:val="26977DDA"/>
    <w:rsid w:val="26987433"/>
    <w:rsid w:val="269C53FA"/>
    <w:rsid w:val="26A06719"/>
    <w:rsid w:val="26A11385"/>
    <w:rsid w:val="26A1316E"/>
    <w:rsid w:val="26A47619"/>
    <w:rsid w:val="26A96CEC"/>
    <w:rsid w:val="26AD056F"/>
    <w:rsid w:val="26BA7681"/>
    <w:rsid w:val="26BC2270"/>
    <w:rsid w:val="26C90149"/>
    <w:rsid w:val="26CD4B0F"/>
    <w:rsid w:val="26D82221"/>
    <w:rsid w:val="26DD7841"/>
    <w:rsid w:val="26DF6E9A"/>
    <w:rsid w:val="26F45E25"/>
    <w:rsid w:val="26F53D72"/>
    <w:rsid w:val="26F93445"/>
    <w:rsid w:val="26F96E30"/>
    <w:rsid w:val="26FA5F18"/>
    <w:rsid w:val="26FB48F9"/>
    <w:rsid w:val="26FB5B4A"/>
    <w:rsid w:val="26FD5F91"/>
    <w:rsid w:val="27030E0C"/>
    <w:rsid w:val="27094DB0"/>
    <w:rsid w:val="270C30AC"/>
    <w:rsid w:val="270D0765"/>
    <w:rsid w:val="270E3AB9"/>
    <w:rsid w:val="27114641"/>
    <w:rsid w:val="271219D5"/>
    <w:rsid w:val="27160153"/>
    <w:rsid w:val="27186832"/>
    <w:rsid w:val="27197093"/>
    <w:rsid w:val="271A22E4"/>
    <w:rsid w:val="271B47E9"/>
    <w:rsid w:val="271E7242"/>
    <w:rsid w:val="271F1E8A"/>
    <w:rsid w:val="27250A4C"/>
    <w:rsid w:val="27261E58"/>
    <w:rsid w:val="27293501"/>
    <w:rsid w:val="27383B2C"/>
    <w:rsid w:val="273C0769"/>
    <w:rsid w:val="273D2E32"/>
    <w:rsid w:val="2742094B"/>
    <w:rsid w:val="27430C12"/>
    <w:rsid w:val="27467B25"/>
    <w:rsid w:val="274A6C0C"/>
    <w:rsid w:val="274C2D9B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25822"/>
    <w:rsid w:val="27752488"/>
    <w:rsid w:val="277C14E8"/>
    <w:rsid w:val="277F1E00"/>
    <w:rsid w:val="27853FA5"/>
    <w:rsid w:val="2787179C"/>
    <w:rsid w:val="27881334"/>
    <w:rsid w:val="278906C9"/>
    <w:rsid w:val="27890A62"/>
    <w:rsid w:val="278A4EBF"/>
    <w:rsid w:val="278D4CCB"/>
    <w:rsid w:val="27946256"/>
    <w:rsid w:val="279777E1"/>
    <w:rsid w:val="279F0550"/>
    <w:rsid w:val="27A45B70"/>
    <w:rsid w:val="27A6750E"/>
    <w:rsid w:val="27A75BE9"/>
    <w:rsid w:val="27A84DBE"/>
    <w:rsid w:val="27AC3D34"/>
    <w:rsid w:val="27AC52BC"/>
    <w:rsid w:val="27AC7FD0"/>
    <w:rsid w:val="27AF1EBB"/>
    <w:rsid w:val="27B04E16"/>
    <w:rsid w:val="27B22093"/>
    <w:rsid w:val="27B33013"/>
    <w:rsid w:val="27B42955"/>
    <w:rsid w:val="27B52C98"/>
    <w:rsid w:val="27B9723F"/>
    <w:rsid w:val="27C076C1"/>
    <w:rsid w:val="27C26615"/>
    <w:rsid w:val="27C70EC0"/>
    <w:rsid w:val="27CA237A"/>
    <w:rsid w:val="27CD2F7F"/>
    <w:rsid w:val="27CE3A86"/>
    <w:rsid w:val="27D80778"/>
    <w:rsid w:val="27D8104C"/>
    <w:rsid w:val="27D9324B"/>
    <w:rsid w:val="27DE291E"/>
    <w:rsid w:val="27E05E11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B5692"/>
    <w:rsid w:val="281E7D10"/>
    <w:rsid w:val="282723FE"/>
    <w:rsid w:val="28291A57"/>
    <w:rsid w:val="28305533"/>
    <w:rsid w:val="2834246E"/>
    <w:rsid w:val="28401403"/>
    <w:rsid w:val="28401FC7"/>
    <w:rsid w:val="28482794"/>
    <w:rsid w:val="284D0C49"/>
    <w:rsid w:val="28502D6E"/>
    <w:rsid w:val="285A45C6"/>
    <w:rsid w:val="285F757C"/>
    <w:rsid w:val="28613ADE"/>
    <w:rsid w:val="286B0B48"/>
    <w:rsid w:val="286C3E9C"/>
    <w:rsid w:val="287003F0"/>
    <w:rsid w:val="28753664"/>
    <w:rsid w:val="28786B57"/>
    <w:rsid w:val="287F7A4B"/>
    <w:rsid w:val="28867AA2"/>
    <w:rsid w:val="28867AC4"/>
    <w:rsid w:val="28870D95"/>
    <w:rsid w:val="2888212A"/>
    <w:rsid w:val="2889287A"/>
    <w:rsid w:val="288E018F"/>
    <w:rsid w:val="288E513C"/>
    <w:rsid w:val="289251B5"/>
    <w:rsid w:val="28937C88"/>
    <w:rsid w:val="289646FB"/>
    <w:rsid w:val="289D5604"/>
    <w:rsid w:val="28A02491"/>
    <w:rsid w:val="28A26B20"/>
    <w:rsid w:val="28A53E7E"/>
    <w:rsid w:val="28A75E03"/>
    <w:rsid w:val="28AA70C1"/>
    <w:rsid w:val="28B56DF2"/>
    <w:rsid w:val="28BC613E"/>
    <w:rsid w:val="28BD7C51"/>
    <w:rsid w:val="28C106EB"/>
    <w:rsid w:val="28C16C02"/>
    <w:rsid w:val="28C72890"/>
    <w:rsid w:val="28CB1F63"/>
    <w:rsid w:val="28CC1E5B"/>
    <w:rsid w:val="28CC7CD8"/>
    <w:rsid w:val="28CD2983"/>
    <w:rsid w:val="28D44182"/>
    <w:rsid w:val="28D52678"/>
    <w:rsid w:val="28D72149"/>
    <w:rsid w:val="28D741FC"/>
    <w:rsid w:val="28D80EC2"/>
    <w:rsid w:val="28D82484"/>
    <w:rsid w:val="28DC5DAD"/>
    <w:rsid w:val="28E25FF5"/>
    <w:rsid w:val="28E61156"/>
    <w:rsid w:val="28E96AE6"/>
    <w:rsid w:val="28EA284F"/>
    <w:rsid w:val="28EE4EBB"/>
    <w:rsid w:val="28F2532C"/>
    <w:rsid w:val="28F5500F"/>
    <w:rsid w:val="28F6317C"/>
    <w:rsid w:val="28F80A2C"/>
    <w:rsid w:val="290A285E"/>
    <w:rsid w:val="290B6E04"/>
    <w:rsid w:val="290F1950"/>
    <w:rsid w:val="290F6468"/>
    <w:rsid w:val="291565C9"/>
    <w:rsid w:val="291E3C63"/>
    <w:rsid w:val="29210F54"/>
    <w:rsid w:val="29235E08"/>
    <w:rsid w:val="29283428"/>
    <w:rsid w:val="29295EFB"/>
    <w:rsid w:val="29316FC1"/>
    <w:rsid w:val="2932011A"/>
    <w:rsid w:val="29342247"/>
    <w:rsid w:val="29366206"/>
    <w:rsid w:val="29367A84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6468E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758B1"/>
    <w:rsid w:val="299A5CB3"/>
    <w:rsid w:val="299C7006"/>
    <w:rsid w:val="299D59A4"/>
    <w:rsid w:val="29A236A0"/>
    <w:rsid w:val="29A6139E"/>
    <w:rsid w:val="29AB3C09"/>
    <w:rsid w:val="29AE1DE3"/>
    <w:rsid w:val="29AE525D"/>
    <w:rsid w:val="29AF1F73"/>
    <w:rsid w:val="29B07389"/>
    <w:rsid w:val="29B41ED6"/>
    <w:rsid w:val="29B43F89"/>
    <w:rsid w:val="29B71F4F"/>
    <w:rsid w:val="29C0416E"/>
    <w:rsid w:val="29C60C37"/>
    <w:rsid w:val="29C6111F"/>
    <w:rsid w:val="29C664FC"/>
    <w:rsid w:val="29CB1887"/>
    <w:rsid w:val="29CD408C"/>
    <w:rsid w:val="29CF21FA"/>
    <w:rsid w:val="29D90681"/>
    <w:rsid w:val="29DA2592"/>
    <w:rsid w:val="29E629B1"/>
    <w:rsid w:val="29E6595E"/>
    <w:rsid w:val="29E90C36"/>
    <w:rsid w:val="29E91664"/>
    <w:rsid w:val="29EC032D"/>
    <w:rsid w:val="29EC762A"/>
    <w:rsid w:val="29F12942"/>
    <w:rsid w:val="29F31EE1"/>
    <w:rsid w:val="29F438FD"/>
    <w:rsid w:val="29F52058"/>
    <w:rsid w:val="29F551F2"/>
    <w:rsid w:val="29F94396"/>
    <w:rsid w:val="29FC0F96"/>
    <w:rsid w:val="29FC54E8"/>
    <w:rsid w:val="29FE653C"/>
    <w:rsid w:val="29FF58CC"/>
    <w:rsid w:val="2A061DB3"/>
    <w:rsid w:val="2A10297A"/>
    <w:rsid w:val="2A147E23"/>
    <w:rsid w:val="2A17641D"/>
    <w:rsid w:val="2A1D68C1"/>
    <w:rsid w:val="2A1E3C72"/>
    <w:rsid w:val="2A1F4A56"/>
    <w:rsid w:val="2A211297"/>
    <w:rsid w:val="2A286505"/>
    <w:rsid w:val="2A2B19F8"/>
    <w:rsid w:val="2A2F78FA"/>
    <w:rsid w:val="2A315DF7"/>
    <w:rsid w:val="2A3200B0"/>
    <w:rsid w:val="2A39346C"/>
    <w:rsid w:val="2A402A36"/>
    <w:rsid w:val="2A413456"/>
    <w:rsid w:val="2A423771"/>
    <w:rsid w:val="2A466DE9"/>
    <w:rsid w:val="2A4A6D87"/>
    <w:rsid w:val="2A4B0149"/>
    <w:rsid w:val="2A527895"/>
    <w:rsid w:val="2A59245B"/>
    <w:rsid w:val="2A597E09"/>
    <w:rsid w:val="2A63478C"/>
    <w:rsid w:val="2A6567A6"/>
    <w:rsid w:val="2A665391"/>
    <w:rsid w:val="2A6976F9"/>
    <w:rsid w:val="2A6B2CD2"/>
    <w:rsid w:val="2A6B55B4"/>
    <w:rsid w:val="2A7C6EC0"/>
    <w:rsid w:val="2A7D3B46"/>
    <w:rsid w:val="2A7D5FE3"/>
    <w:rsid w:val="2A88294D"/>
    <w:rsid w:val="2A892516"/>
    <w:rsid w:val="2A8C1A49"/>
    <w:rsid w:val="2A8E20F2"/>
    <w:rsid w:val="2A937481"/>
    <w:rsid w:val="2A972756"/>
    <w:rsid w:val="2A9868DB"/>
    <w:rsid w:val="2A9B4195"/>
    <w:rsid w:val="2AA32E21"/>
    <w:rsid w:val="2AA43647"/>
    <w:rsid w:val="2AA5611A"/>
    <w:rsid w:val="2AA92D1A"/>
    <w:rsid w:val="2AB32EED"/>
    <w:rsid w:val="2AB52EFF"/>
    <w:rsid w:val="2ABA7700"/>
    <w:rsid w:val="2AC201EF"/>
    <w:rsid w:val="2AC91900"/>
    <w:rsid w:val="2ACA221D"/>
    <w:rsid w:val="2ACF155D"/>
    <w:rsid w:val="2AD51465"/>
    <w:rsid w:val="2AE27102"/>
    <w:rsid w:val="2AE319D5"/>
    <w:rsid w:val="2AE457AB"/>
    <w:rsid w:val="2AEE3127"/>
    <w:rsid w:val="2AF245A1"/>
    <w:rsid w:val="2AF27D27"/>
    <w:rsid w:val="2AF75E15"/>
    <w:rsid w:val="2AF97473"/>
    <w:rsid w:val="2AFB4A19"/>
    <w:rsid w:val="2AFC74EC"/>
    <w:rsid w:val="2B1176D0"/>
    <w:rsid w:val="2B165B4A"/>
    <w:rsid w:val="2B1E01E1"/>
    <w:rsid w:val="2B201CEE"/>
    <w:rsid w:val="2B20283C"/>
    <w:rsid w:val="2B27334F"/>
    <w:rsid w:val="2B2C3926"/>
    <w:rsid w:val="2B304087"/>
    <w:rsid w:val="2B3517C7"/>
    <w:rsid w:val="2B38078E"/>
    <w:rsid w:val="2B381841"/>
    <w:rsid w:val="2B392261"/>
    <w:rsid w:val="2B3A6996"/>
    <w:rsid w:val="2B3E30A0"/>
    <w:rsid w:val="2B4910F9"/>
    <w:rsid w:val="2B521643"/>
    <w:rsid w:val="2B5C51B4"/>
    <w:rsid w:val="2B5F4020"/>
    <w:rsid w:val="2B61110D"/>
    <w:rsid w:val="2B617BF9"/>
    <w:rsid w:val="2B69638A"/>
    <w:rsid w:val="2B6D38D3"/>
    <w:rsid w:val="2B701C82"/>
    <w:rsid w:val="2B7419AF"/>
    <w:rsid w:val="2B78462F"/>
    <w:rsid w:val="2B7924BA"/>
    <w:rsid w:val="2B7A5EAC"/>
    <w:rsid w:val="2B810E18"/>
    <w:rsid w:val="2B8142CF"/>
    <w:rsid w:val="2B830E2D"/>
    <w:rsid w:val="2B837CB8"/>
    <w:rsid w:val="2B860CB3"/>
    <w:rsid w:val="2B863E6E"/>
    <w:rsid w:val="2B906DCA"/>
    <w:rsid w:val="2B9555C6"/>
    <w:rsid w:val="2B986A10"/>
    <w:rsid w:val="2B9A365B"/>
    <w:rsid w:val="2BA525BE"/>
    <w:rsid w:val="2BA744FB"/>
    <w:rsid w:val="2BA8232D"/>
    <w:rsid w:val="2BB33EB0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A51C6"/>
    <w:rsid w:val="2BDC71BF"/>
    <w:rsid w:val="2BDC72F3"/>
    <w:rsid w:val="2BDE1CE8"/>
    <w:rsid w:val="2BDE6787"/>
    <w:rsid w:val="2BDE7D13"/>
    <w:rsid w:val="2BE47155"/>
    <w:rsid w:val="2BE64493"/>
    <w:rsid w:val="2BEF0CD7"/>
    <w:rsid w:val="2BF04F1E"/>
    <w:rsid w:val="2BF13661"/>
    <w:rsid w:val="2BF77AE8"/>
    <w:rsid w:val="2BF865DC"/>
    <w:rsid w:val="2BFA049D"/>
    <w:rsid w:val="2BFF5ABD"/>
    <w:rsid w:val="2C02588C"/>
    <w:rsid w:val="2C025B36"/>
    <w:rsid w:val="2C027BE9"/>
    <w:rsid w:val="2C034392"/>
    <w:rsid w:val="2C062A3B"/>
    <w:rsid w:val="2C09703E"/>
    <w:rsid w:val="2C0B2A27"/>
    <w:rsid w:val="2C1065AC"/>
    <w:rsid w:val="2C13477F"/>
    <w:rsid w:val="2C1434A0"/>
    <w:rsid w:val="2C150CE1"/>
    <w:rsid w:val="2C180DE7"/>
    <w:rsid w:val="2C2C3157"/>
    <w:rsid w:val="2C2D651F"/>
    <w:rsid w:val="2C3B366F"/>
    <w:rsid w:val="2C3E5DD7"/>
    <w:rsid w:val="2C412EA7"/>
    <w:rsid w:val="2C4575D6"/>
    <w:rsid w:val="2C4A4BF6"/>
    <w:rsid w:val="2C4E0713"/>
    <w:rsid w:val="2C4E6FAF"/>
    <w:rsid w:val="2C524342"/>
    <w:rsid w:val="2C534D6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21127"/>
    <w:rsid w:val="2C636692"/>
    <w:rsid w:val="2C6A588B"/>
    <w:rsid w:val="2C6F2A19"/>
    <w:rsid w:val="2C716AC7"/>
    <w:rsid w:val="2C761EC6"/>
    <w:rsid w:val="2C762A20"/>
    <w:rsid w:val="2C7E1356"/>
    <w:rsid w:val="2C7F323D"/>
    <w:rsid w:val="2C83639D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BF50BF"/>
    <w:rsid w:val="2CC011CB"/>
    <w:rsid w:val="2CC16DA0"/>
    <w:rsid w:val="2CC271EC"/>
    <w:rsid w:val="2CC91DB2"/>
    <w:rsid w:val="2CD0194B"/>
    <w:rsid w:val="2CD54662"/>
    <w:rsid w:val="2CD82CFD"/>
    <w:rsid w:val="2CD9371D"/>
    <w:rsid w:val="2CDE2999"/>
    <w:rsid w:val="2CE6500F"/>
    <w:rsid w:val="2CE82811"/>
    <w:rsid w:val="2CEB1D63"/>
    <w:rsid w:val="2CEC2829"/>
    <w:rsid w:val="2CF04195"/>
    <w:rsid w:val="2CF22721"/>
    <w:rsid w:val="2CF34D6C"/>
    <w:rsid w:val="2D006AE6"/>
    <w:rsid w:val="2D017E77"/>
    <w:rsid w:val="2D0C6FCC"/>
    <w:rsid w:val="2D1413E2"/>
    <w:rsid w:val="2D1539BE"/>
    <w:rsid w:val="2D1D7363"/>
    <w:rsid w:val="2D215E65"/>
    <w:rsid w:val="2D26273B"/>
    <w:rsid w:val="2D2A7E76"/>
    <w:rsid w:val="2D2D19F6"/>
    <w:rsid w:val="2D34763C"/>
    <w:rsid w:val="2D3C78E5"/>
    <w:rsid w:val="2D3E0384"/>
    <w:rsid w:val="2D454B02"/>
    <w:rsid w:val="2D46654D"/>
    <w:rsid w:val="2D486BED"/>
    <w:rsid w:val="2D487C1A"/>
    <w:rsid w:val="2D4D23CF"/>
    <w:rsid w:val="2D4F4069"/>
    <w:rsid w:val="2D53689C"/>
    <w:rsid w:val="2D5653E5"/>
    <w:rsid w:val="2D5719FD"/>
    <w:rsid w:val="2D5A53C6"/>
    <w:rsid w:val="2D5C4B5D"/>
    <w:rsid w:val="2D662C2A"/>
    <w:rsid w:val="2D6E00F3"/>
    <w:rsid w:val="2D6F0EEB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A5F3B"/>
    <w:rsid w:val="2D8F6B96"/>
    <w:rsid w:val="2D93015A"/>
    <w:rsid w:val="2D936CD1"/>
    <w:rsid w:val="2D944C91"/>
    <w:rsid w:val="2D9A0AA6"/>
    <w:rsid w:val="2D9D26E7"/>
    <w:rsid w:val="2D9E06C1"/>
    <w:rsid w:val="2DA25D7D"/>
    <w:rsid w:val="2DA63BF2"/>
    <w:rsid w:val="2DA7343A"/>
    <w:rsid w:val="2DA76B86"/>
    <w:rsid w:val="2DA91BB8"/>
    <w:rsid w:val="2DAB403E"/>
    <w:rsid w:val="2DAC3CE4"/>
    <w:rsid w:val="2DAD17FB"/>
    <w:rsid w:val="2DAD2CC4"/>
    <w:rsid w:val="2DB16FA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3658C"/>
    <w:rsid w:val="2DED612C"/>
    <w:rsid w:val="2DF061A5"/>
    <w:rsid w:val="2DF4277E"/>
    <w:rsid w:val="2DF47EB6"/>
    <w:rsid w:val="2DF64BA7"/>
    <w:rsid w:val="2DFB7FD7"/>
    <w:rsid w:val="2DFD2F11"/>
    <w:rsid w:val="2DFD3B2E"/>
    <w:rsid w:val="2E026A07"/>
    <w:rsid w:val="2E08725C"/>
    <w:rsid w:val="2E091D2F"/>
    <w:rsid w:val="2E147442"/>
    <w:rsid w:val="2E17072B"/>
    <w:rsid w:val="2E172626"/>
    <w:rsid w:val="2E182EB0"/>
    <w:rsid w:val="2E193595"/>
    <w:rsid w:val="2E1A41C1"/>
    <w:rsid w:val="2E233A47"/>
    <w:rsid w:val="2E255933"/>
    <w:rsid w:val="2E290AD3"/>
    <w:rsid w:val="2E2963A1"/>
    <w:rsid w:val="2E2963CD"/>
    <w:rsid w:val="2E2F0573"/>
    <w:rsid w:val="2E35466B"/>
    <w:rsid w:val="2E4240A5"/>
    <w:rsid w:val="2E4603AE"/>
    <w:rsid w:val="2E477577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2F28"/>
    <w:rsid w:val="2E723D21"/>
    <w:rsid w:val="2E7A15B5"/>
    <w:rsid w:val="2E7F6BDC"/>
    <w:rsid w:val="2E845134"/>
    <w:rsid w:val="2E86260B"/>
    <w:rsid w:val="2E8A0528"/>
    <w:rsid w:val="2E8E1B40"/>
    <w:rsid w:val="2E90617C"/>
    <w:rsid w:val="2E9408A4"/>
    <w:rsid w:val="2E9507DD"/>
    <w:rsid w:val="2E9632B0"/>
    <w:rsid w:val="2E9823B6"/>
    <w:rsid w:val="2E9C67A5"/>
    <w:rsid w:val="2EA776EF"/>
    <w:rsid w:val="2EB211DB"/>
    <w:rsid w:val="2EB378D4"/>
    <w:rsid w:val="2EB42A0B"/>
    <w:rsid w:val="2EB51DE0"/>
    <w:rsid w:val="2EB672DF"/>
    <w:rsid w:val="2EBD6679"/>
    <w:rsid w:val="2EC441D1"/>
    <w:rsid w:val="2ECF5244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94A4B"/>
    <w:rsid w:val="2F0B3779"/>
    <w:rsid w:val="2F0E37F3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296689"/>
    <w:rsid w:val="2F2C499D"/>
    <w:rsid w:val="2F322202"/>
    <w:rsid w:val="2F326B43"/>
    <w:rsid w:val="2F34176C"/>
    <w:rsid w:val="2F3841FA"/>
    <w:rsid w:val="2F386C36"/>
    <w:rsid w:val="2F3A5EB7"/>
    <w:rsid w:val="2F3B5F5F"/>
    <w:rsid w:val="2F402F08"/>
    <w:rsid w:val="2F405B77"/>
    <w:rsid w:val="2F476CAE"/>
    <w:rsid w:val="2F484CB1"/>
    <w:rsid w:val="2F494C31"/>
    <w:rsid w:val="2F4B1CBE"/>
    <w:rsid w:val="2F4D3821"/>
    <w:rsid w:val="2F4E40CF"/>
    <w:rsid w:val="2F524655"/>
    <w:rsid w:val="2F577439"/>
    <w:rsid w:val="2F5F0DCB"/>
    <w:rsid w:val="2F63663A"/>
    <w:rsid w:val="2F6B180A"/>
    <w:rsid w:val="2F73303D"/>
    <w:rsid w:val="2F74012E"/>
    <w:rsid w:val="2F756530"/>
    <w:rsid w:val="2F7772F3"/>
    <w:rsid w:val="2F7865AA"/>
    <w:rsid w:val="2F79107D"/>
    <w:rsid w:val="2F7C0CCA"/>
    <w:rsid w:val="2F7C676E"/>
    <w:rsid w:val="2F7D08AE"/>
    <w:rsid w:val="2F7D7377"/>
    <w:rsid w:val="2F7E663D"/>
    <w:rsid w:val="2F7F0AD6"/>
    <w:rsid w:val="2F80540C"/>
    <w:rsid w:val="2F834189"/>
    <w:rsid w:val="2F851E44"/>
    <w:rsid w:val="2F8F3E7B"/>
    <w:rsid w:val="2F95783D"/>
    <w:rsid w:val="2F967754"/>
    <w:rsid w:val="2F9A06B3"/>
    <w:rsid w:val="2F9B3125"/>
    <w:rsid w:val="2F9E6EA0"/>
    <w:rsid w:val="2F9F707E"/>
    <w:rsid w:val="2FA16F19"/>
    <w:rsid w:val="2FA80718"/>
    <w:rsid w:val="2FA8789B"/>
    <w:rsid w:val="2FAA1139"/>
    <w:rsid w:val="2FAE3C85"/>
    <w:rsid w:val="2FAF2808"/>
    <w:rsid w:val="2FB05937"/>
    <w:rsid w:val="2FB22614"/>
    <w:rsid w:val="2FBC6185"/>
    <w:rsid w:val="2FBD7C21"/>
    <w:rsid w:val="2FC43487"/>
    <w:rsid w:val="2FC558E7"/>
    <w:rsid w:val="2FC837B2"/>
    <w:rsid w:val="2FCF1A2F"/>
    <w:rsid w:val="2FD5762D"/>
    <w:rsid w:val="2FD96721"/>
    <w:rsid w:val="2FDF339A"/>
    <w:rsid w:val="2FE429EE"/>
    <w:rsid w:val="2FE855B9"/>
    <w:rsid w:val="2FE86C81"/>
    <w:rsid w:val="2FE95FD9"/>
    <w:rsid w:val="2FF54DF8"/>
    <w:rsid w:val="2FF940E3"/>
    <w:rsid w:val="2FFA2418"/>
    <w:rsid w:val="30020F1C"/>
    <w:rsid w:val="30027AB1"/>
    <w:rsid w:val="30042DBE"/>
    <w:rsid w:val="30066A8E"/>
    <w:rsid w:val="30072FB3"/>
    <w:rsid w:val="30080632"/>
    <w:rsid w:val="3008492D"/>
    <w:rsid w:val="300F2386"/>
    <w:rsid w:val="300F5657"/>
    <w:rsid w:val="301013A3"/>
    <w:rsid w:val="30215916"/>
    <w:rsid w:val="302437A8"/>
    <w:rsid w:val="30253D3E"/>
    <w:rsid w:val="30256996"/>
    <w:rsid w:val="30266551"/>
    <w:rsid w:val="302A4802"/>
    <w:rsid w:val="302D7A7A"/>
    <w:rsid w:val="30305A40"/>
    <w:rsid w:val="30323FD5"/>
    <w:rsid w:val="303C5492"/>
    <w:rsid w:val="303C57F4"/>
    <w:rsid w:val="303C757C"/>
    <w:rsid w:val="30441EF8"/>
    <w:rsid w:val="3053163A"/>
    <w:rsid w:val="30543863"/>
    <w:rsid w:val="30545916"/>
    <w:rsid w:val="305515D0"/>
    <w:rsid w:val="30575825"/>
    <w:rsid w:val="30635363"/>
    <w:rsid w:val="30680860"/>
    <w:rsid w:val="30681DCE"/>
    <w:rsid w:val="306D11C7"/>
    <w:rsid w:val="30776129"/>
    <w:rsid w:val="30786BB3"/>
    <w:rsid w:val="307B564A"/>
    <w:rsid w:val="307C0EF6"/>
    <w:rsid w:val="307F62FF"/>
    <w:rsid w:val="30811F78"/>
    <w:rsid w:val="30873999"/>
    <w:rsid w:val="309721F5"/>
    <w:rsid w:val="30985304"/>
    <w:rsid w:val="309A2DFA"/>
    <w:rsid w:val="309D39FF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AF1835"/>
    <w:rsid w:val="30B05EE1"/>
    <w:rsid w:val="30B77CF9"/>
    <w:rsid w:val="30C158B3"/>
    <w:rsid w:val="30C57C92"/>
    <w:rsid w:val="30CD0176"/>
    <w:rsid w:val="30D1558F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ED1130"/>
    <w:rsid w:val="30F1439C"/>
    <w:rsid w:val="30F338F0"/>
    <w:rsid w:val="30FA4128"/>
    <w:rsid w:val="30FB2BEA"/>
    <w:rsid w:val="30FD4A99"/>
    <w:rsid w:val="30FF0041"/>
    <w:rsid w:val="3103126C"/>
    <w:rsid w:val="31060B54"/>
    <w:rsid w:val="310701CB"/>
    <w:rsid w:val="310A22DA"/>
    <w:rsid w:val="310A5754"/>
    <w:rsid w:val="310B533A"/>
    <w:rsid w:val="310D2BEB"/>
    <w:rsid w:val="310E141D"/>
    <w:rsid w:val="310E4E26"/>
    <w:rsid w:val="310F526F"/>
    <w:rsid w:val="311501A2"/>
    <w:rsid w:val="31164572"/>
    <w:rsid w:val="311765B9"/>
    <w:rsid w:val="311A7F89"/>
    <w:rsid w:val="311B1B92"/>
    <w:rsid w:val="311E1C0C"/>
    <w:rsid w:val="31212A1B"/>
    <w:rsid w:val="312312DE"/>
    <w:rsid w:val="31236D85"/>
    <w:rsid w:val="312868FE"/>
    <w:rsid w:val="3129058E"/>
    <w:rsid w:val="312D2DEB"/>
    <w:rsid w:val="31347902"/>
    <w:rsid w:val="31376283"/>
    <w:rsid w:val="313A375D"/>
    <w:rsid w:val="313F38EF"/>
    <w:rsid w:val="31432340"/>
    <w:rsid w:val="31460DE6"/>
    <w:rsid w:val="314663BC"/>
    <w:rsid w:val="3147257B"/>
    <w:rsid w:val="31476D45"/>
    <w:rsid w:val="31497B22"/>
    <w:rsid w:val="314A01BA"/>
    <w:rsid w:val="314F7C14"/>
    <w:rsid w:val="31561413"/>
    <w:rsid w:val="31571E34"/>
    <w:rsid w:val="315814C7"/>
    <w:rsid w:val="315B6A33"/>
    <w:rsid w:val="315D5420"/>
    <w:rsid w:val="315D7CF4"/>
    <w:rsid w:val="316A58CB"/>
    <w:rsid w:val="316B039E"/>
    <w:rsid w:val="31731B18"/>
    <w:rsid w:val="317476ED"/>
    <w:rsid w:val="317901B0"/>
    <w:rsid w:val="317F3FB2"/>
    <w:rsid w:val="31876741"/>
    <w:rsid w:val="318D3647"/>
    <w:rsid w:val="319420BE"/>
    <w:rsid w:val="31946C5B"/>
    <w:rsid w:val="319B7586"/>
    <w:rsid w:val="319C7F59"/>
    <w:rsid w:val="319F0EF4"/>
    <w:rsid w:val="31A213A6"/>
    <w:rsid w:val="31A95BE6"/>
    <w:rsid w:val="31AD0733"/>
    <w:rsid w:val="31B27E05"/>
    <w:rsid w:val="31BF7644"/>
    <w:rsid w:val="31C0068B"/>
    <w:rsid w:val="31C32E27"/>
    <w:rsid w:val="31C94336"/>
    <w:rsid w:val="31C95924"/>
    <w:rsid w:val="31C969C2"/>
    <w:rsid w:val="31CE7961"/>
    <w:rsid w:val="31D65308"/>
    <w:rsid w:val="31D70084"/>
    <w:rsid w:val="31D834D2"/>
    <w:rsid w:val="31DA45E6"/>
    <w:rsid w:val="31DA6D11"/>
    <w:rsid w:val="31DB0026"/>
    <w:rsid w:val="31E433B4"/>
    <w:rsid w:val="31EC2B00"/>
    <w:rsid w:val="31ED55D3"/>
    <w:rsid w:val="31F0564D"/>
    <w:rsid w:val="31F168A6"/>
    <w:rsid w:val="31F356C6"/>
    <w:rsid w:val="31F42E08"/>
    <w:rsid w:val="31F8786C"/>
    <w:rsid w:val="31FE4D18"/>
    <w:rsid w:val="31FE795F"/>
    <w:rsid w:val="320E4CD1"/>
    <w:rsid w:val="32111BAB"/>
    <w:rsid w:val="32117981"/>
    <w:rsid w:val="32136B5F"/>
    <w:rsid w:val="32150667"/>
    <w:rsid w:val="321B3190"/>
    <w:rsid w:val="321E0162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2078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6D2DDA"/>
    <w:rsid w:val="32711042"/>
    <w:rsid w:val="32786703"/>
    <w:rsid w:val="3279629B"/>
    <w:rsid w:val="328272AA"/>
    <w:rsid w:val="32836F74"/>
    <w:rsid w:val="328403CD"/>
    <w:rsid w:val="32854824"/>
    <w:rsid w:val="32854ED0"/>
    <w:rsid w:val="32893939"/>
    <w:rsid w:val="328C22B5"/>
    <w:rsid w:val="328F5ADF"/>
    <w:rsid w:val="329975DE"/>
    <w:rsid w:val="329A52A5"/>
    <w:rsid w:val="32A3551C"/>
    <w:rsid w:val="32A66121"/>
    <w:rsid w:val="32A90C1F"/>
    <w:rsid w:val="32AD75A0"/>
    <w:rsid w:val="32B1635C"/>
    <w:rsid w:val="32B245EB"/>
    <w:rsid w:val="32B70502"/>
    <w:rsid w:val="32B80F22"/>
    <w:rsid w:val="32BA5E0B"/>
    <w:rsid w:val="32BB6F67"/>
    <w:rsid w:val="32BD4817"/>
    <w:rsid w:val="32BE1015"/>
    <w:rsid w:val="32BF4EB1"/>
    <w:rsid w:val="32C02EC0"/>
    <w:rsid w:val="32C04272"/>
    <w:rsid w:val="32C3115C"/>
    <w:rsid w:val="32C3340F"/>
    <w:rsid w:val="32CA0194"/>
    <w:rsid w:val="32CB0F8D"/>
    <w:rsid w:val="32D229F9"/>
    <w:rsid w:val="32D425A2"/>
    <w:rsid w:val="32D52A73"/>
    <w:rsid w:val="32D54AFE"/>
    <w:rsid w:val="32DA2B31"/>
    <w:rsid w:val="32E635DC"/>
    <w:rsid w:val="32E72793"/>
    <w:rsid w:val="32F83E6E"/>
    <w:rsid w:val="32F91961"/>
    <w:rsid w:val="32FD33E3"/>
    <w:rsid w:val="33015C2B"/>
    <w:rsid w:val="330A0499"/>
    <w:rsid w:val="330D704C"/>
    <w:rsid w:val="330E6522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4D44"/>
    <w:rsid w:val="33285E7F"/>
    <w:rsid w:val="332A689F"/>
    <w:rsid w:val="332F20AC"/>
    <w:rsid w:val="33315FEB"/>
    <w:rsid w:val="33340561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A6B38"/>
    <w:rsid w:val="335B40EE"/>
    <w:rsid w:val="335B7C68"/>
    <w:rsid w:val="335C3F01"/>
    <w:rsid w:val="335D69D4"/>
    <w:rsid w:val="335E566A"/>
    <w:rsid w:val="3369344A"/>
    <w:rsid w:val="336D0335"/>
    <w:rsid w:val="337371F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11E9D"/>
    <w:rsid w:val="33A243F8"/>
    <w:rsid w:val="33A351F1"/>
    <w:rsid w:val="33A85B0D"/>
    <w:rsid w:val="33A95C02"/>
    <w:rsid w:val="33AB34B2"/>
    <w:rsid w:val="33AD51E0"/>
    <w:rsid w:val="33B27386"/>
    <w:rsid w:val="33B5464E"/>
    <w:rsid w:val="33B7303C"/>
    <w:rsid w:val="33CB31BD"/>
    <w:rsid w:val="33D00CCC"/>
    <w:rsid w:val="33D06343"/>
    <w:rsid w:val="33D4307D"/>
    <w:rsid w:val="33D66570"/>
    <w:rsid w:val="33D737E6"/>
    <w:rsid w:val="33DB5B13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22272E"/>
    <w:rsid w:val="34296DCB"/>
    <w:rsid w:val="342D2ED7"/>
    <w:rsid w:val="343240E9"/>
    <w:rsid w:val="34327015"/>
    <w:rsid w:val="34393C8E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9465D"/>
    <w:rsid w:val="345A20B5"/>
    <w:rsid w:val="345C0D4B"/>
    <w:rsid w:val="346245C8"/>
    <w:rsid w:val="34635BE4"/>
    <w:rsid w:val="346365C7"/>
    <w:rsid w:val="346E047D"/>
    <w:rsid w:val="346E1333"/>
    <w:rsid w:val="34700354"/>
    <w:rsid w:val="34720A3C"/>
    <w:rsid w:val="347C572E"/>
    <w:rsid w:val="3480106E"/>
    <w:rsid w:val="348061C8"/>
    <w:rsid w:val="34823532"/>
    <w:rsid w:val="348361DB"/>
    <w:rsid w:val="34853B35"/>
    <w:rsid w:val="3485589A"/>
    <w:rsid w:val="3487303E"/>
    <w:rsid w:val="349561C8"/>
    <w:rsid w:val="349C3E7E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A7D5B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8651B"/>
    <w:rsid w:val="34F95AA8"/>
    <w:rsid w:val="34FB28EA"/>
    <w:rsid w:val="34FC1F43"/>
    <w:rsid w:val="34FD4211"/>
    <w:rsid w:val="35004A8F"/>
    <w:rsid w:val="35005A96"/>
    <w:rsid w:val="35022D13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275DA6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024"/>
    <w:rsid w:val="355F34FB"/>
    <w:rsid w:val="35636047"/>
    <w:rsid w:val="35664CFA"/>
    <w:rsid w:val="356901ED"/>
    <w:rsid w:val="356F62B0"/>
    <w:rsid w:val="35720566"/>
    <w:rsid w:val="35724EDF"/>
    <w:rsid w:val="35740700"/>
    <w:rsid w:val="35791B58"/>
    <w:rsid w:val="3579759D"/>
    <w:rsid w:val="357C1BD2"/>
    <w:rsid w:val="357E57CE"/>
    <w:rsid w:val="35821CC5"/>
    <w:rsid w:val="35862EB6"/>
    <w:rsid w:val="358677C5"/>
    <w:rsid w:val="35871397"/>
    <w:rsid w:val="3587200E"/>
    <w:rsid w:val="358809F0"/>
    <w:rsid w:val="358C2164"/>
    <w:rsid w:val="358D5B50"/>
    <w:rsid w:val="358E7A14"/>
    <w:rsid w:val="358F35B6"/>
    <w:rsid w:val="35921D7C"/>
    <w:rsid w:val="35980E32"/>
    <w:rsid w:val="35986BC5"/>
    <w:rsid w:val="35AB6B1B"/>
    <w:rsid w:val="35AD3168"/>
    <w:rsid w:val="35AE771F"/>
    <w:rsid w:val="35B47327"/>
    <w:rsid w:val="35B73EA0"/>
    <w:rsid w:val="35BB0252"/>
    <w:rsid w:val="35BC35F9"/>
    <w:rsid w:val="35BD3E2B"/>
    <w:rsid w:val="35C40C92"/>
    <w:rsid w:val="35C56BDF"/>
    <w:rsid w:val="35D036E9"/>
    <w:rsid w:val="35D52397"/>
    <w:rsid w:val="35DC4268"/>
    <w:rsid w:val="35DF39AD"/>
    <w:rsid w:val="35E37D89"/>
    <w:rsid w:val="35E4167A"/>
    <w:rsid w:val="35E7745C"/>
    <w:rsid w:val="35ED1601"/>
    <w:rsid w:val="35F3627A"/>
    <w:rsid w:val="36002FE6"/>
    <w:rsid w:val="36025094"/>
    <w:rsid w:val="360A7CD9"/>
    <w:rsid w:val="360C7035"/>
    <w:rsid w:val="360E48E5"/>
    <w:rsid w:val="360F0E0E"/>
    <w:rsid w:val="360F78D5"/>
    <w:rsid w:val="36107DCB"/>
    <w:rsid w:val="36116741"/>
    <w:rsid w:val="36181FEB"/>
    <w:rsid w:val="36277128"/>
    <w:rsid w:val="36331C18"/>
    <w:rsid w:val="36345BEE"/>
    <w:rsid w:val="3636114E"/>
    <w:rsid w:val="36375C68"/>
    <w:rsid w:val="3639364F"/>
    <w:rsid w:val="36396688"/>
    <w:rsid w:val="363A115B"/>
    <w:rsid w:val="36447E20"/>
    <w:rsid w:val="36494B79"/>
    <w:rsid w:val="364A764D"/>
    <w:rsid w:val="364D27EF"/>
    <w:rsid w:val="364D76C6"/>
    <w:rsid w:val="364F00E6"/>
    <w:rsid w:val="36500449"/>
    <w:rsid w:val="36536AF2"/>
    <w:rsid w:val="3656347A"/>
    <w:rsid w:val="365C19D8"/>
    <w:rsid w:val="365C682C"/>
    <w:rsid w:val="36614A28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53CB3"/>
    <w:rsid w:val="369646D3"/>
    <w:rsid w:val="3696710D"/>
    <w:rsid w:val="36983BC5"/>
    <w:rsid w:val="369B6A91"/>
    <w:rsid w:val="369F792A"/>
    <w:rsid w:val="36A44440"/>
    <w:rsid w:val="36A479B4"/>
    <w:rsid w:val="36A55751"/>
    <w:rsid w:val="36A9016B"/>
    <w:rsid w:val="36AD40A0"/>
    <w:rsid w:val="36B00C7E"/>
    <w:rsid w:val="36B15179"/>
    <w:rsid w:val="36B15804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56359"/>
    <w:rsid w:val="36E9174F"/>
    <w:rsid w:val="36F07BD2"/>
    <w:rsid w:val="36F22C5B"/>
    <w:rsid w:val="36F230C4"/>
    <w:rsid w:val="36FA2811"/>
    <w:rsid w:val="36FB2788"/>
    <w:rsid w:val="3702398B"/>
    <w:rsid w:val="370D41F6"/>
    <w:rsid w:val="3711635E"/>
    <w:rsid w:val="37120513"/>
    <w:rsid w:val="371D0FDB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4A101D"/>
    <w:rsid w:val="374F31C3"/>
    <w:rsid w:val="375C5E7C"/>
    <w:rsid w:val="375F254D"/>
    <w:rsid w:val="3763357C"/>
    <w:rsid w:val="3769776E"/>
    <w:rsid w:val="376C6D21"/>
    <w:rsid w:val="37707E29"/>
    <w:rsid w:val="37753AB9"/>
    <w:rsid w:val="377D709F"/>
    <w:rsid w:val="37835DCB"/>
    <w:rsid w:val="37865E45"/>
    <w:rsid w:val="378671E1"/>
    <w:rsid w:val="37875BB4"/>
    <w:rsid w:val="37877318"/>
    <w:rsid w:val="37893465"/>
    <w:rsid w:val="378F0064"/>
    <w:rsid w:val="379150EC"/>
    <w:rsid w:val="37920F3E"/>
    <w:rsid w:val="3792602A"/>
    <w:rsid w:val="37942C95"/>
    <w:rsid w:val="3797578D"/>
    <w:rsid w:val="37986A75"/>
    <w:rsid w:val="379A1CEF"/>
    <w:rsid w:val="379B449E"/>
    <w:rsid w:val="379C77F3"/>
    <w:rsid w:val="379E42AA"/>
    <w:rsid w:val="379F0B85"/>
    <w:rsid w:val="37A45156"/>
    <w:rsid w:val="37A63364"/>
    <w:rsid w:val="37A84FB5"/>
    <w:rsid w:val="37AD54D8"/>
    <w:rsid w:val="37AD715B"/>
    <w:rsid w:val="37B352C1"/>
    <w:rsid w:val="37B5342D"/>
    <w:rsid w:val="37B53799"/>
    <w:rsid w:val="37B6137A"/>
    <w:rsid w:val="37B64A73"/>
    <w:rsid w:val="37B73A2D"/>
    <w:rsid w:val="37BB0E12"/>
    <w:rsid w:val="37BD3F40"/>
    <w:rsid w:val="37C27A26"/>
    <w:rsid w:val="37C861D9"/>
    <w:rsid w:val="37CC4E8B"/>
    <w:rsid w:val="37D05DE8"/>
    <w:rsid w:val="37D24F7E"/>
    <w:rsid w:val="37D85071"/>
    <w:rsid w:val="37DB50EA"/>
    <w:rsid w:val="37E11D63"/>
    <w:rsid w:val="37E24836"/>
    <w:rsid w:val="37E434BE"/>
    <w:rsid w:val="37E666C3"/>
    <w:rsid w:val="37EB6A56"/>
    <w:rsid w:val="37F34BF4"/>
    <w:rsid w:val="37F54350"/>
    <w:rsid w:val="37FB630E"/>
    <w:rsid w:val="37FC2E94"/>
    <w:rsid w:val="37FE17CE"/>
    <w:rsid w:val="37FE7D1B"/>
    <w:rsid w:val="38006659"/>
    <w:rsid w:val="380649B3"/>
    <w:rsid w:val="38065AD3"/>
    <w:rsid w:val="380705A7"/>
    <w:rsid w:val="38080976"/>
    <w:rsid w:val="3808307A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439EC"/>
    <w:rsid w:val="38293124"/>
    <w:rsid w:val="382F2FC9"/>
    <w:rsid w:val="383264BD"/>
    <w:rsid w:val="383449AB"/>
    <w:rsid w:val="38372715"/>
    <w:rsid w:val="383942B0"/>
    <w:rsid w:val="38446F89"/>
    <w:rsid w:val="38454281"/>
    <w:rsid w:val="385041ED"/>
    <w:rsid w:val="38514C0D"/>
    <w:rsid w:val="38530D29"/>
    <w:rsid w:val="38570293"/>
    <w:rsid w:val="38576DB3"/>
    <w:rsid w:val="385A3964"/>
    <w:rsid w:val="385B08C0"/>
    <w:rsid w:val="38640C38"/>
    <w:rsid w:val="386F6D05"/>
    <w:rsid w:val="38727EE4"/>
    <w:rsid w:val="38762A30"/>
    <w:rsid w:val="387A052E"/>
    <w:rsid w:val="387F04EF"/>
    <w:rsid w:val="387F31F4"/>
    <w:rsid w:val="38890D63"/>
    <w:rsid w:val="388E5CF0"/>
    <w:rsid w:val="38926634"/>
    <w:rsid w:val="389D3187"/>
    <w:rsid w:val="389E33A0"/>
    <w:rsid w:val="38A013D7"/>
    <w:rsid w:val="38A13419"/>
    <w:rsid w:val="38AD56B2"/>
    <w:rsid w:val="38AE0501"/>
    <w:rsid w:val="38AE4D0B"/>
    <w:rsid w:val="38AE5310"/>
    <w:rsid w:val="38B07B96"/>
    <w:rsid w:val="38B30119"/>
    <w:rsid w:val="38B574BB"/>
    <w:rsid w:val="38B578D1"/>
    <w:rsid w:val="38C644A7"/>
    <w:rsid w:val="38D25FA8"/>
    <w:rsid w:val="38D5149B"/>
    <w:rsid w:val="38DC5B14"/>
    <w:rsid w:val="38DE618E"/>
    <w:rsid w:val="38E057E7"/>
    <w:rsid w:val="38E22D8D"/>
    <w:rsid w:val="38E423E6"/>
    <w:rsid w:val="38EB4FAC"/>
    <w:rsid w:val="38EF7AF9"/>
    <w:rsid w:val="38F04065"/>
    <w:rsid w:val="38F40928"/>
    <w:rsid w:val="38F67245"/>
    <w:rsid w:val="38F675FB"/>
    <w:rsid w:val="38FB468E"/>
    <w:rsid w:val="38FF1464"/>
    <w:rsid w:val="39001D4A"/>
    <w:rsid w:val="39042909"/>
    <w:rsid w:val="390E64C0"/>
    <w:rsid w:val="39110376"/>
    <w:rsid w:val="39120D96"/>
    <w:rsid w:val="39176CDD"/>
    <w:rsid w:val="39184FEF"/>
    <w:rsid w:val="391A78E1"/>
    <w:rsid w:val="392074F9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42E69"/>
    <w:rsid w:val="396751E0"/>
    <w:rsid w:val="39682C62"/>
    <w:rsid w:val="396B387A"/>
    <w:rsid w:val="396F2205"/>
    <w:rsid w:val="39706DE1"/>
    <w:rsid w:val="39732340"/>
    <w:rsid w:val="39764963"/>
    <w:rsid w:val="39787FF0"/>
    <w:rsid w:val="397A4AA7"/>
    <w:rsid w:val="39844870"/>
    <w:rsid w:val="3988615F"/>
    <w:rsid w:val="398D54B8"/>
    <w:rsid w:val="398F2A5E"/>
    <w:rsid w:val="398F4864"/>
    <w:rsid w:val="39912833"/>
    <w:rsid w:val="39965624"/>
    <w:rsid w:val="39974C7E"/>
    <w:rsid w:val="399A6FD3"/>
    <w:rsid w:val="39A018A6"/>
    <w:rsid w:val="39A11731"/>
    <w:rsid w:val="39B733CE"/>
    <w:rsid w:val="39B76848"/>
    <w:rsid w:val="39C701B3"/>
    <w:rsid w:val="39CD70E9"/>
    <w:rsid w:val="39CF33EA"/>
    <w:rsid w:val="39D15F64"/>
    <w:rsid w:val="39D624C5"/>
    <w:rsid w:val="39D81B8C"/>
    <w:rsid w:val="39D83FE9"/>
    <w:rsid w:val="39E44E74"/>
    <w:rsid w:val="39E63E87"/>
    <w:rsid w:val="39E90A30"/>
    <w:rsid w:val="39EE26D0"/>
    <w:rsid w:val="39EF0B23"/>
    <w:rsid w:val="39F6579C"/>
    <w:rsid w:val="3A03182B"/>
    <w:rsid w:val="3A0415D0"/>
    <w:rsid w:val="3A087A97"/>
    <w:rsid w:val="3A087B27"/>
    <w:rsid w:val="3A0D1CCD"/>
    <w:rsid w:val="3A217303"/>
    <w:rsid w:val="3A252D84"/>
    <w:rsid w:val="3A2637A5"/>
    <w:rsid w:val="3A2F11F4"/>
    <w:rsid w:val="3A30175F"/>
    <w:rsid w:val="3A30254A"/>
    <w:rsid w:val="3A370C19"/>
    <w:rsid w:val="3A397A96"/>
    <w:rsid w:val="3A3E7CD6"/>
    <w:rsid w:val="3A446526"/>
    <w:rsid w:val="3A4B7515"/>
    <w:rsid w:val="3A50376D"/>
    <w:rsid w:val="3A516241"/>
    <w:rsid w:val="3A5B2F33"/>
    <w:rsid w:val="3A5C783F"/>
    <w:rsid w:val="3A5D6DD9"/>
    <w:rsid w:val="3A5E212D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17EC7"/>
    <w:rsid w:val="3AA84C04"/>
    <w:rsid w:val="3AA87613"/>
    <w:rsid w:val="3AAB43B6"/>
    <w:rsid w:val="3AB26F67"/>
    <w:rsid w:val="3AB31226"/>
    <w:rsid w:val="3AB42951"/>
    <w:rsid w:val="3ABD272B"/>
    <w:rsid w:val="3ABD32EC"/>
    <w:rsid w:val="3ABD3634"/>
    <w:rsid w:val="3ABF64E1"/>
    <w:rsid w:val="3AC663AD"/>
    <w:rsid w:val="3ACC3E45"/>
    <w:rsid w:val="3ACC5336"/>
    <w:rsid w:val="3AD209A3"/>
    <w:rsid w:val="3AD233BC"/>
    <w:rsid w:val="3AD50E55"/>
    <w:rsid w:val="3ADD1627"/>
    <w:rsid w:val="3ADD4CEE"/>
    <w:rsid w:val="3ADF570E"/>
    <w:rsid w:val="3ADF74BC"/>
    <w:rsid w:val="3AEA1D54"/>
    <w:rsid w:val="3AEC7000"/>
    <w:rsid w:val="3AF93D6C"/>
    <w:rsid w:val="3AFF09E5"/>
    <w:rsid w:val="3B0D75CD"/>
    <w:rsid w:val="3B0F7B60"/>
    <w:rsid w:val="3B174F16"/>
    <w:rsid w:val="3B1B243B"/>
    <w:rsid w:val="3B281FBD"/>
    <w:rsid w:val="3B32098C"/>
    <w:rsid w:val="3B410D79"/>
    <w:rsid w:val="3B414683"/>
    <w:rsid w:val="3B4F7DCF"/>
    <w:rsid w:val="3B5C6AAE"/>
    <w:rsid w:val="3B61416A"/>
    <w:rsid w:val="3B6202AB"/>
    <w:rsid w:val="3B624BDD"/>
    <w:rsid w:val="3B6B77B7"/>
    <w:rsid w:val="3B6C3910"/>
    <w:rsid w:val="3B723908"/>
    <w:rsid w:val="3B742F26"/>
    <w:rsid w:val="3B743FCA"/>
    <w:rsid w:val="3B785AAE"/>
    <w:rsid w:val="3B7D3F7F"/>
    <w:rsid w:val="3B8051FA"/>
    <w:rsid w:val="3B877DC0"/>
    <w:rsid w:val="3B9029DC"/>
    <w:rsid w:val="3B920B69"/>
    <w:rsid w:val="3B9645CA"/>
    <w:rsid w:val="3B977678"/>
    <w:rsid w:val="3BA43022"/>
    <w:rsid w:val="3BAB0926"/>
    <w:rsid w:val="3BB15BA7"/>
    <w:rsid w:val="3BB1699F"/>
    <w:rsid w:val="3BB55400"/>
    <w:rsid w:val="3BB632F5"/>
    <w:rsid w:val="3BB8190C"/>
    <w:rsid w:val="3BB95422"/>
    <w:rsid w:val="3BBC549B"/>
    <w:rsid w:val="3BBD5865"/>
    <w:rsid w:val="3BC22F21"/>
    <w:rsid w:val="3BC903EA"/>
    <w:rsid w:val="3BCB5C9A"/>
    <w:rsid w:val="3BCC6E06"/>
    <w:rsid w:val="3BCE43AD"/>
    <w:rsid w:val="3BD01953"/>
    <w:rsid w:val="3BD52C18"/>
    <w:rsid w:val="3BD812B2"/>
    <w:rsid w:val="3BD870BB"/>
    <w:rsid w:val="3BDB0FB3"/>
    <w:rsid w:val="3BEB09D1"/>
    <w:rsid w:val="3BEB4242"/>
    <w:rsid w:val="3BEC3DDB"/>
    <w:rsid w:val="3BF000A3"/>
    <w:rsid w:val="3BF44051"/>
    <w:rsid w:val="3BFA35D8"/>
    <w:rsid w:val="3C0021D7"/>
    <w:rsid w:val="3C026FB5"/>
    <w:rsid w:val="3C0321FD"/>
    <w:rsid w:val="3C035C8C"/>
    <w:rsid w:val="3C0B19F1"/>
    <w:rsid w:val="3C0C3CA7"/>
    <w:rsid w:val="3C0E0A17"/>
    <w:rsid w:val="3C141340"/>
    <w:rsid w:val="3C184783"/>
    <w:rsid w:val="3C196960"/>
    <w:rsid w:val="3C1A596C"/>
    <w:rsid w:val="3C1B7F92"/>
    <w:rsid w:val="3C220EE0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A5121"/>
    <w:rsid w:val="3C3C276D"/>
    <w:rsid w:val="3C3F7B7A"/>
    <w:rsid w:val="3C40563D"/>
    <w:rsid w:val="3C420BEB"/>
    <w:rsid w:val="3C441EDA"/>
    <w:rsid w:val="3C4444A7"/>
    <w:rsid w:val="3C471476"/>
    <w:rsid w:val="3C4762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21F1A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E83460"/>
    <w:rsid w:val="3CF66C0A"/>
    <w:rsid w:val="3CFF6AF3"/>
    <w:rsid w:val="3D035F2C"/>
    <w:rsid w:val="3D0A5011"/>
    <w:rsid w:val="3D0D77A4"/>
    <w:rsid w:val="3D1517C2"/>
    <w:rsid w:val="3D194EB7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4F1BEB"/>
    <w:rsid w:val="3D524E42"/>
    <w:rsid w:val="3D5A3103"/>
    <w:rsid w:val="3D694B9F"/>
    <w:rsid w:val="3D6A37EA"/>
    <w:rsid w:val="3D70401E"/>
    <w:rsid w:val="3D7125F1"/>
    <w:rsid w:val="3D741F86"/>
    <w:rsid w:val="3D7524E2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810B1"/>
    <w:rsid w:val="3D8A2D4B"/>
    <w:rsid w:val="3D8B1E8D"/>
    <w:rsid w:val="3D8B55F5"/>
    <w:rsid w:val="3D935651"/>
    <w:rsid w:val="3D9828FE"/>
    <w:rsid w:val="3D9C12F8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042F1"/>
    <w:rsid w:val="3DC43E3A"/>
    <w:rsid w:val="3DCB3DB0"/>
    <w:rsid w:val="3DD0525C"/>
    <w:rsid w:val="3DD36124"/>
    <w:rsid w:val="3DD701C8"/>
    <w:rsid w:val="3DD86BAA"/>
    <w:rsid w:val="3DD9656D"/>
    <w:rsid w:val="3DDB0DCD"/>
    <w:rsid w:val="3DE428B8"/>
    <w:rsid w:val="3DE66E9A"/>
    <w:rsid w:val="3DE7087F"/>
    <w:rsid w:val="3DE9096C"/>
    <w:rsid w:val="3DE97C00"/>
    <w:rsid w:val="3DEA5E70"/>
    <w:rsid w:val="3DEB4356"/>
    <w:rsid w:val="3DEC78AB"/>
    <w:rsid w:val="3DED4FEE"/>
    <w:rsid w:val="3DF03804"/>
    <w:rsid w:val="3DF2381E"/>
    <w:rsid w:val="3DF46971"/>
    <w:rsid w:val="3DF6341C"/>
    <w:rsid w:val="3DF84CBD"/>
    <w:rsid w:val="3E0420ED"/>
    <w:rsid w:val="3E0B505A"/>
    <w:rsid w:val="3E115A6B"/>
    <w:rsid w:val="3E13168C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7F614B"/>
    <w:rsid w:val="3E807C72"/>
    <w:rsid w:val="3E8F3929"/>
    <w:rsid w:val="3E907AB6"/>
    <w:rsid w:val="3E942603"/>
    <w:rsid w:val="3E9550D6"/>
    <w:rsid w:val="3E9C4822"/>
    <w:rsid w:val="3E9E65CF"/>
    <w:rsid w:val="3EA145B7"/>
    <w:rsid w:val="3EA20804"/>
    <w:rsid w:val="3EAF6207"/>
    <w:rsid w:val="3EB06988"/>
    <w:rsid w:val="3EB216FA"/>
    <w:rsid w:val="3EBC7DAA"/>
    <w:rsid w:val="3EC37BEB"/>
    <w:rsid w:val="3ECE1E84"/>
    <w:rsid w:val="3ED26C57"/>
    <w:rsid w:val="3ED56BF7"/>
    <w:rsid w:val="3ED96546"/>
    <w:rsid w:val="3EDA1724"/>
    <w:rsid w:val="3EDA194A"/>
    <w:rsid w:val="3EDA56FB"/>
    <w:rsid w:val="3EDA7CA9"/>
    <w:rsid w:val="3EDD5EAC"/>
    <w:rsid w:val="3EE72994"/>
    <w:rsid w:val="3EEE05D4"/>
    <w:rsid w:val="3EEF26E0"/>
    <w:rsid w:val="3EF404FC"/>
    <w:rsid w:val="3EF70741"/>
    <w:rsid w:val="3F04431E"/>
    <w:rsid w:val="3F07249A"/>
    <w:rsid w:val="3F074C8B"/>
    <w:rsid w:val="3F077A2A"/>
    <w:rsid w:val="3F151A75"/>
    <w:rsid w:val="3F176E91"/>
    <w:rsid w:val="3F194437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E01A8"/>
    <w:rsid w:val="3F416843"/>
    <w:rsid w:val="3F467089"/>
    <w:rsid w:val="3F4D3766"/>
    <w:rsid w:val="3F5B0CC7"/>
    <w:rsid w:val="3F5D6578"/>
    <w:rsid w:val="3F633BC2"/>
    <w:rsid w:val="3F6F6C47"/>
    <w:rsid w:val="3F712390"/>
    <w:rsid w:val="3F774D57"/>
    <w:rsid w:val="3F784486"/>
    <w:rsid w:val="3F7F7B1C"/>
    <w:rsid w:val="3F85693A"/>
    <w:rsid w:val="3F86087E"/>
    <w:rsid w:val="3F8D3722"/>
    <w:rsid w:val="3F91340A"/>
    <w:rsid w:val="3F932241"/>
    <w:rsid w:val="3FA7048B"/>
    <w:rsid w:val="3FA75E40"/>
    <w:rsid w:val="3FA96407"/>
    <w:rsid w:val="3FAB2C43"/>
    <w:rsid w:val="3FAB3612"/>
    <w:rsid w:val="3FAB647D"/>
    <w:rsid w:val="3FAC42F5"/>
    <w:rsid w:val="3FAD101D"/>
    <w:rsid w:val="3FB1517E"/>
    <w:rsid w:val="3FB54DFE"/>
    <w:rsid w:val="3FB71360"/>
    <w:rsid w:val="3FC05C11"/>
    <w:rsid w:val="3FC31192"/>
    <w:rsid w:val="3FC436E8"/>
    <w:rsid w:val="3FCC47F7"/>
    <w:rsid w:val="3FD5641B"/>
    <w:rsid w:val="3FDF5E33"/>
    <w:rsid w:val="3FDF7C93"/>
    <w:rsid w:val="3FE2019B"/>
    <w:rsid w:val="3FE57DC9"/>
    <w:rsid w:val="3FF27B1B"/>
    <w:rsid w:val="3FF84816"/>
    <w:rsid w:val="3FFC636A"/>
    <w:rsid w:val="3FFC6A67"/>
    <w:rsid w:val="3FFE3910"/>
    <w:rsid w:val="3FFE5C62"/>
    <w:rsid w:val="40000E92"/>
    <w:rsid w:val="400370AF"/>
    <w:rsid w:val="40054FBD"/>
    <w:rsid w:val="401152F5"/>
    <w:rsid w:val="40116B78"/>
    <w:rsid w:val="40122CC5"/>
    <w:rsid w:val="40125D15"/>
    <w:rsid w:val="4014777C"/>
    <w:rsid w:val="402031E1"/>
    <w:rsid w:val="40286E5F"/>
    <w:rsid w:val="402A12A4"/>
    <w:rsid w:val="402C4373"/>
    <w:rsid w:val="40313A45"/>
    <w:rsid w:val="40373B38"/>
    <w:rsid w:val="404653FF"/>
    <w:rsid w:val="40467B57"/>
    <w:rsid w:val="40480DE9"/>
    <w:rsid w:val="404B5213"/>
    <w:rsid w:val="404C31C7"/>
    <w:rsid w:val="40502132"/>
    <w:rsid w:val="40511FBC"/>
    <w:rsid w:val="40514C69"/>
    <w:rsid w:val="40552C30"/>
    <w:rsid w:val="40560217"/>
    <w:rsid w:val="40574D5C"/>
    <w:rsid w:val="405B195B"/>
    <w:rsid w:val="405D6F02"/>
    <w:rsid w:val="40613573"/>
    <w:rsid w:val="40624701"/>
    <w:rsid w:val="40636C5D"/>
    <w:rsid w:val="406A1BBA"/>
    <w:rsid w:val="40727DDF"/>
    <w:rsid w:val="40790A53"/>
    <w:rsid w:val="407D612D"/>
    <w:rsid w:val="407E12AC"/>
    <w:rsid w:val="40806B5C"/>
    <w:rsid w:val="408B4E91"/>
    <w:rsid w:val="40910C3B"/>
    <w:rsid w:val="409B69D6"/>
    <w:rsid w:val="40A857C3"/>
    <w:rsid w:val="40AD6138"/>
    <w:rsid w:val="40B135EF"/>
    <w:rsid w:val="40B22D2E"/>
    <w:rsid w:val="40B439EE"/>
    <w:rsid w:val="40B52DA7"/>
    <w:rsid w:val="40BD15E3"/>
    <w:rsid w:val="40BE2CC7"/>
    <w:rsid w:val="40BF520A"/>
    <w:rsid w:val="40C352F7"/>
    <w:rsid w:val="40C671E5"/>
    <w:rsid w:val="40D03ED8"/>
    <w:rsid w:val="40D842FE"/>
    <w:rsid w:val="40D91D9F"/>
    <w:rsid w:val="40DE1664"/>
    <w:rsid w:val="40DF3194"/>
    <w:rsid w:val="40E64D44"/>
    <w:rsid w:val="40E73883"/>
    <w:rsid w:val="40E82EDC"/>
    <w:rsid w:val="40EA38FC"/>
    <w:rsid w:val="40EA5F29"/>
    <w:rsid w:val="40EA76C3"/>
    <w:rsid w:val="40F305EF"/>
    <w:rsid w:val="40F326A2"/>
    <w:rsid w:val="40F4238B"/>
    <w:rsid w:val="410030C3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92108"/>
    <w:rsid w:val="413A0966"/>
    <w:rsid w:val="414240A8"/>
    <w:rsid w:val="4144322E"/>
    <w:rsid w:val="41490933"/>
    <w:rsid w:val="41496EEE"/>
    <w:rsid w:val="414A3A74"/>
    <w:rsid w:val="414A40EF"/>
    <w:rsid w:val="414D1F22"/>
    <w:rsid w:val="41585D86"/>
    <w:rsid w:val="4159531D"/>
    <w:rsid w:val="415C3FE4"/>
    <w:rsid w:val="415D5458"/>
    <w:rsid w:val="415F29FF"/>
    <w:rsid w:val="41611082"/>
    <w:rsid w:val="41692456"/>
    <w:rsid w:val="416E2F19"/>
    <w:rsid w:val="417534E0"/>
    <w:rsid w:val="417C45DB"/>
    <w:rsid w:val="417F34DD"/>
    <w:rsid w:val="41866303"/>
    <w:rsid w:val="418812BB"/>
    <w:rsid w:val="41885E41"/>
    <w:rsid w:val="41922CC2"/>
    <w:rsid w:val="41931BA0"/>
    <w:rsid w:val="41965680"/>
    <w:rsid w:val="41971DC1"/>
    <w:rsid w:val="419956FA"/>
    <w:rsid w:val="419F3FE1"/>
    <w:rsid w:val="41A10A98"/>
    <w:rsid w:val="41A14E46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74FF4"/>
    <w:rsid w:val="41DA3FB8"/>
    <w:rsid w:val="41DA506E"/>
    <w:rsid w:val="41DE32D8"/>
    <w:rsid w:val="41E314D4"/>
    <w:rsid w:val="41E748AD"/>
    <w:rsid w:val="41E81433"/>
    <w:rsid w:val="41E8625C"/>
    <w:rsid w:val="41ED2A5B"/>
    <w:rsid w:val="41F06ACC"/>
    <w:rsid w:val="41F419C0"/>
    <w:rsid w:val="41F430DA"/>
    <w:rsid w:val="41F4619F"/>
    <w:rsid w:val="41FD3838"/>
    <w:rsid w:val="420D0002"/>
    <w:rsid w:val="420D30F0"/>
    <w:rsid w:val="420E0011"/>
    <w:rsid w:val="421B758B"/>
    <w:rsid w:val="421D02EE"/>
    <w:rsid w:val="421E702D"/>
    <w:rsid w:val="42247BDA"/>
    <w:rsid w:val="42261875"/>
    <w:rsid w:val="42293DFC"/>
    <w:rsid w:val="422E7D04"/>
    <w:rsid w:val="423538E9"/>
    <w:rsid w:val="42355B77"/>
    <w:rsid w:val="423605E6"/>
    <w:rsid w:val="42365C18"/>
    <w:rsid w:val="42371199"/>
    <w:rsid w:val="423935FA"/>
    <w:rsid w:val="423B50F2"/>
    <w:rsid w:val="423B75D3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5E69F4"/>
    <w:rsid w:val="426810C2"/>
    <w:rsid w:val="42684C80"/>
    <w:rsid w:val="426A2031"/>
    <w:rsid w:val="426D66E1"/>
    <w:rsid w:val="42746848"/>
    <w:rsid w:val="42795500"/>
    <w:rsid w:val="428C691E"/>
    <w:rsid w:val="428D43DF"/>
    <w:rsid w:val="42901A31"/>
    <w:rsid w:val="42916F69"/>
    <w:rsid w:val="429456D2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C02E29"/>
    <w:rsid w:val="42C145C0"/>
    <w:rsid w:val="42C9673A"/>
    <w:rsid w:val="42CE132C"/>
    <w:rsid w:val="42D30B47"/>
    <w:rsid w:val="42D500A9"/>
    <w:rsid w:val="42E17EF5"/>
    <w:rsid w:val="42E9245D"/>
    <w:rsid w:val="42EA4F30"/>
    <w:rsid w:val="42EB5009"/>
    <w:rsid w:val="42FB72BB"/>
    <w:rsid w:val="430004F7"/>
    <w:rsid w:val="430B40A0"/>
    <w:rsid w:val="430D0946"/>
    <w:rsid w:val="43133C6A"/>
    <w:rsid w:val="43176C09"/>
    <w:rsid w:val="431C1B73"/>
    <w:rsid w:val="4321079F"/>
    <w:rsid w:val="43247C2B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B7867"/>
    <w:rsid w:val="438C3708"/>
    <w:rsid w:val="43906D36"/>
    <w:rsid w:val="43917215"/>
    <w:rsid w:val="43961F10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D91F84"/>
    <w:rsid w:val="43E2045A"/>
    <w:rsid w:val="43EA5F5A"/>
    <w:rsid w:val="43F13F9A"/>
    <w:rsid w:val="43F601F2"/>
    <w:rsid w:val="43FD2DB8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95E20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5917AA"/>
    <w:rsid w:val="445D63AA"/>
    <w:rsid w:val="445E0E7D"/>
    <w:rsid w:val="44610641"/>
    <w:rsid w:val="4462154B"/>
    <w:rsid w:val="44627714"/>
    <w:rsid w:val="44633023"/>
    <w:rsid w:val="44667747"/>
    <w:rsid w:val="4469658F"/>
    <w:rsid w:val="446E0735"/>
    <w:rsid w:val="44707D8E"/>
    <w:rsid w:val="44723282"/>
    <w:rsid w:val="447805BB"/>
    <w:rsid w:val="447F7FED"/>
    <w:rsid w:val="44826CA0"/>
    <w:rsid w:val="448376C0"/>
    <w:rsid w:val="448977B3"/>
    <w:rsid w:val="448E4447"/>
    <w:rsid w:val="448F7FB4"/>
    <w:rsid w:val="44922BA8"/>
    <w:rsid w:val="44981E56"/>
    <w:rsid w:val="449F731E"/>
    <w:rsid w:val="44A44004"/>
    <w:rsid w:val="44A533B7"/>
    <w:rsid w:val="44A9269E"/>
    <w:rsid w:val="44AB7268"/>
    <w:rsid w:val="44AC7D2E"/>
    <w:rsid w:val="44AF150D"/>
    <w:rsid w:val="44AF54C8"/>
    <w:rsid w:val="44B96619"/>
    <w:rsid w:val="44BA0916"/>
    <w:rsid w:val="44BF4E8E"/>
    <w:rsid w:val="44C56C92"/>
    <w:rsid w:val="44D05E53"/>
    <w:rsid w:val="44D82665"/>
    <w:rsid w:val="44DF6C65"/>
    <w:rsid w:val="44E201DE"/>
    <w:rsid w:val="44E2676A"/>
    <w:rsid w:val="44E551EA"/>
    <w:rsid w:val="44EF4F4A"/>
    <w:rsid w:val="44F473AA"/>
    <w:rsid w:val="44F70A86"/>
    <w:rsid w:val="44FF4802"/>
    <w:rsid w:val="45035F88"/>
    <w:rsid w:val="4503656F"/>
    <w:rsid w:val="45070AD4"/>
    <w:rsid w:val="4509607B"/>
    <w:rsid w:val="450B3595"/>
    <w:rsid w:val="450D7DA5"/>
    <w:rsid w:val="450F4E5F"/>
    <w:rsid w:val="451437FF"/>
    <w:rsid w:val="45151B82"/>
    <w:rsid w:val="45157D14"/>
    <w:rsid w:val="451A5933"/>
    <w:rsid w:val="451C2ED9"/>
    <w:rsid w:val="451C4F8C"/>
    <w:rsid w:val="451D4277"/>
    <w:rsid w:val="451E0480"/>
    <w:rsid w:val="4520646E"/>
    <w:rsid w:val="45214543"/>
    <w:rsid w:val="45230280"/>
    <w:rsid w:val="45263757"/>
    <w:rsid w:val="452A3203"/>
    <w:rsid w:val="452C16A3"/>
    <w:rsid w:val="452C4845"/>
    <w:rsid w:val="453148BF"/>
    <w:rsid w:val="45383663"/>
    <w:rsid w:val="45406229"/>
    <w:rsid w:val="45414C53"/>
    <w:rsid w:val="4546321C"/>
    <w:rsid w:val="454D5A68"/>
    <w:rsid w:val="454E47BE"/>
    <w:rsid w:val="454F55B6"/>
    <w:rsid w:val="45572A7F"/>
    <w:rsid w:val="45594887"/>
    <w:rsid w:val="455B66A9"/>
    <w:rsid w:val="455E5320"/>
    <w:rsid w:val="455E6EE9"/>
    <w:rsid w:val="456000A3"/>
    <w:rsid w:val="456028C7"/>
    <w:rsid w:val="4560744D"/>
    <w:rsid w:val="45622D7E"/>
    <w:rsid w:val="45633EA0"/>
    <w:rsid w:val="456740C6"/>
    <w:rsid w:val="4578397E"/>
    <w:rsid w:val="45796451"/>
    <w:rsid w:val="457B3A87"/>
    <w:rsid w:val="457F1844"/>
    <w:rsid w:val="45823144"/>
    <w:rsid w:val="458531BD"/>
    <w:rsid w:val="458D3212"/>
    <w:rsid w:val="458F6DEB"/>
    <w:rsid w:val="45984BA2"/>
    <w:rsid w:val="459A41FB"/>
    <w:rsid w:val="459D1743"/>
    <w:rsid w:val="45AA0FE0"/>
    <w:rsid w:val="45B656E9"/>
    <w:rsid w:val="45B664E2"/>
    <w:rsid w:val="45C75604"/>
    <w:rsid w:val="45C800D7"/>
    <w:rsid w:val="45CA7211"/>
    <w:rsid w:val="45CD5860"/>
    <w:rsid w:val="45D46EF6"/>
    <w:rsid w:val="45DA134D"/>
    <w:rsid w:val="45DB3B6F"/>
    <w:rsid w:val="45E30407"/>
    <w:rsid w:val="45E50988"/>
    <w:rsid w:val="45E73D55"/>
    <w:rsid w:val="45E833AE"/>
    <w:rsid w:val="45EA0954"/>
    <w:rsid w:val="45F94BE4"/>
    <w:rsid w:val="45FE2339"/>
    <w:rsid w:val="45FF4FB2"/>
    <w:rsid w:val="460427FF"/>
    <w:rsid w:val="46046775"/>
    <w:rsid w:val="46054EFF"/>
    <w:rsid w:val="46060D17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28024F"/>
    <w:rsid w:val="463445C5"/>
    <w:rsid w:val="46385034"/>
    <w:rsid w:val="463936FB"/>
    <w:rsid w:val="463B50A6"/>
    <w:rsid w:val="463E740F"/>
    <w:rsid w:val="464372CD"/>
    <w:rsid w:val="46437ED3"/>
    <w:rsid w:val="4649053A"/>
    <w:rsid w:val="464F5033"/>
    <w:rsid w:val="46524241"/>
    <w:rsid w:val="46527462"/>
    <w:rsid w:val="465D56C0"/>
    <w:rsid w:val="465F634A"/>
    <w:rsid w:val="46622D7D"/>
    <w:rsid w:val="46671231"/>
    <w:rsid w:val="46742653"/>
    <w:rsid w:val="467712DF"/>
    <w:rsid w:val="467E4A9B"/>
    <w:rsid w:val="46817071"/>
    <w:rsid w:val="468A6D33"/>
    <w:rsid w:val="468B1B41"/>
    <w:rsid w:val="468E3B0A"/>
    <w:rsid w:val="468F6406"/>
    <w:rsid w:val="46923006"/>
    <w:rsid w:val="46925B5D"/>
    <w:rsid w:val="46935AD9"/>
    <w:rsid w:val="46992A4E"/>
    <w:rsid w:val="469A2752"/>
    <w:rsid w:val="469A3B67"/>
    <w:rsid w:val="469A6CC1"/>
    <w:rsid w:val="469D27CB"/>
    <w:rsid w:val="46A7086A"/>
    <w:rsid w:val="46A94443"/>
    <w:rsid w:val="46AA200A"/>
    <w:rsid w:val="46AF762A"/>
    <w:rsid w:val="46B661B6"/>
    <w:rsid w:val="46BF2B2B"/>
    <w:rsid w:val="46C44E88"/>
    <w:rsid w:val="46C75B4D"/>
    <w:rsid w:val="46CC117B"/>
    <w:rsid w:val="46D37819"/>
    <w:rsid w:val="46D51B9B"/>
    <w:rsid w:val="46D73413"/>
    <w:rsid w:val="46DD1C9F"/>
    <w:rsid w:val="46E00C58"/>
    <w:rsid w:val="46E17684"/>
    <w:rsid w:val="46E261BF"/>
    <w:rsid w:val="46E9625D"/>
    <w:rsid w:val="46F25F9B"/>
    <w:rsid w:val="46FC682E"/>
    <w:rsid w:val="46FD10BA"/>
    <w:rsid w:val="46FF5E36"/>
    <w:rsid w:val="47003D83"/>
    <w:rsid w:val="4705380E"/>
    <w:rsid w:val="47080055"/>
    <w:rsid w:val="470907F8"/>
    <w:rsid w:val="470B601B"/>
    <w:rsid w:val="47152D0E"/>
    <w:rsid w:val="47154DC1"/>
    <w:rsid w:val="471C79F5"/>
    <w:rsid w:val="47206EEE"/>
    <w:rsid w:val="472D2D5A"/>
    <w:rsid w:val="472D640D"/>
    <w:rsid w:val="47327030"/>
    <w:rsid w:val="4732757F"/>
    <w:rsid w:val="473A6FE1"/>
    <w:rsid w:val="473C7E88"/>
    <w:rsid w:val="473F5496"/>
    <w:rsid w:val="47406BF9"/>
    <w:rsid w:val="4746326B"/>
    <w:rsid w:val="474D7908"/>
    <w:rsid w:val="474E0A39"/>
    <w:rsid w:val="474F3E6A"/>
    <w:rsid w:val="475047F2"/>
    <w:rsid w:val="475353AC"/>
    <w:rsid w:val="475B708B"/>
    <w:rsid w:val="475F33B7"/>
    <w:rsid w:val="476273EE"/>
    <w:rsid w:val="476E3E73"/>
    <w:rsid w:val="47710339"/>
    <w:rsid w:val="47726286"/>
    <w:rsid w:val="47760DD2"/>
    <w:rsid w:val="477B77F0"/>
    <w:rsid w:val="47830611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57BC"/>
    <w:rsid w:val="47A36FA7"/>
    <w:rsid w:val="47A37566"/>
    <w:rsid w:val="47AB1521"/>
    <w:rsid w:val="47AC4876"/>
    <w:rsid w:val="47B157F3"/>
    <w:rsid w:val="47B87DA0"/>
    <w:rsid w:val="47B95C4D"/>
    <w:rsid w:val="47BB1826"/>
    <w:rsid w:val="47BF00B7"/>
    <w:rsid w:val="47C164B4"/>
    <w:rsid w:val="47C47F85"/>
    <w:rsid w:val="47C55E7F"/>
    <w:rsid w:val="47C82560"/>
    <w:rsid w:val="47D06DA4"/>
    <w:rsid w:val="47D2434A"/>
    <w:rsid w:val="47D55B97"/>
    <w:rsid w:val="47D84F33"/>
    <w:rsid w:val="47D94F35"/>
    <w:rsid w:val="47DC103D"/>
    <w:rsid w:val="47DD3B10"/>
    <w:rsid w:val="47E522D4"/>
    <w:rsid w:val="47EB0505"/>
    <w:rsid w:val="47ED5085"/>
    <w:rsid w:val="47F35A96"/>
    <w:rsid w:val="47F7394B"/>
    <w:rsid w:val="47F8552A"/>
    <w:rsid w:val="47F97714"/>
    <w:rsid w:val="47FB54BA"/>
    <w:rsid w:val="47FD15AE"/>
    <w:rsid w:val="47FD5F4E"/>
    <w:rsid w:val="480147DA"/>
    <w:rsid w:val="480578C8"/>
    <w:rsid w:val="480B5077"/>
    <w:rsid w:val="480E642E"/>
    <w:rsid w:val="480E6E62"/>
    <w:rsid w:val="48103C45"/>
    <w:rsid w:val="48163B07"/>
    <w:rsid w:val="481652F4"/>
    <w:rsid w:val="481D051A"/>
    <w:rsid w:val="481F0A2A"/>
    <w:rsid w:val="48270176"/>
    <w:rsid w:val="482A5B09"/>
    <w:rsid w:val="482D66CC"/>
    <w:rsid w:val="482E2D3C"/>
    <w:rsid w:val="482F7191"/>
    <w:rsid w:val="483002E2"/>
    <w:rsid w:val="483109F5"/>
    <w:rsid w:val="48325930"/>
    <w:rsid w:val="48375790"/>
    <w:rsid w:val="483B58CA"/>
    <w:rsid w:val="483B7AA8"/>
    <w:rsid w:val="483C0B1B"/>
    <w:rsid w:val="483F68CE"/>
    <w:rsid w:val="484239F0"/>
    <w:rsid w:val="48424F77"/>
    <w:rsid w:val="484A6940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00EBB"/>
    <w:rsid w:val="48855D0A"/>
    <w:rsid w:val="488E4435"/>
    <w:rsid w:val="489905C6"/>
    <w:rsid w:val="48994BC0"/>
    <w:rsid w:val="489A017E"/>
    <w:rsid w:val="489A3099"/>
    <w:rsid w:val="489F72F2"/>
    <w:rsid w:val="48A52D41"/>
    <w:rsid w:val="48AE7551"/>
    <w:rsid w:val="48AF426B"/>
    <w:rsid w:val="48B04AF7"/>
    <w:rsid w:val="48B24151"/>
    <w:rsid w:val="48B66C9D"/>
    <w:rsid w:val="48B74B74"/>
    <w:rsid w:val="48BA4980"/>
    <w:rsid w:val="48BC0E43"/>
    <w:rsid w:val="48BE2F6F"/>
    <w:rsid w:val="48C35D49"/>
    <w:rsid w:val="48C702FD"/>
    <w:rsid w:val="48C710F6"/>
    <w:rsid w:val="48C90682"/>
    <w:rsid w:val="48C92735"/>
    <w:rsid w:val="48CD2B36"/>
    <w:rsid w:val="48CE4062"/>
    <w:rsid w:val="48D13E6E"/>
    <w:rsid w:val="48D149F2"/>
    <w:rsid w:val="48D91FED"/>
    <w:rsid w:val="48DE6088"/>
    <w:rsid w:val="48E33745"/>
    <w:rsid w:val="48E45A73"/>
    <w:rsid w:val="48E45CA0"/>
    <w:rsid w:val="48E842FF"/>
    <w:rsid w:val="48E90E85"/>
    <w:rsid w:val="48EB3950"/>
    <w:rsid w:val="48EF79F9"/>
    <w:rsid w:val="48F20FF1"/>
    <w:rsid w:val="48F55BF1"/>
    <w:rsid w:val="49035430"/>
    <w:rsid w:val="490A2987"/>
    <w:rsid w:val="490C764F"/>
    <w:rsid w:val="491000E9"/>
    <w:rsid w:val="491561CA"/>
    <w:rsid w:val="49196E8E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6D51E3"/>
    <w:rsid w:val="49731F9C"/>
    <w:rsid w:val="49762406"/>
    <w:rsid w:val="49863FB4"/>
    <w:rsid w:val="498A2923"/>
    <w:rsid w:val="498A5978"/>
    <w:rsid w:val="498B50A7"/>
    <w:rsid w:val="49916688"/>
    <w:rsid w:val="49927DEC"/>
    <w:rsid w:val="49962F4C"/>
    <w:rsid w:val="49993B51"/>
    <w:rsid w:val="499B40C3"/>
    <w:rsid w:val="499B6176"/>
    <w:rsid w:val="499C01AE"/>
    <w:rsid w:val="49A2436D"/>
    <w:rsid w:val="49A258C2"/>
    <w:rsid w:val="49A50DB5"/>
    <w:rsid w:val="49A75D68"/>
    <w:rsid w:val="49B13645"/>
    <w:rsid w:val="49B572A7"/>
    <w:rsid w:val="49BC52E7"/>
    <w:rsid w:val="49BD39F5"/>
    <w:rsid w:val="49D03851"/>
    <w:rsid w:val="49D85C06"/>
    <w:rsid w:val="49D86AB0"/>
    <w:rsid w:val="49DB7769"/>
    <w:rsid w:val="49DC05BD"/>
    <w:rsid w:val="49DC3A37"/>
    <w:rsid w:val="49E23419"/>
    <w:rsid w:val="49E47F57"/>
    <w:rsid w:val="49E527DC"/>
    <w:rsid w:val="49E652B0"/>
    <w:rsid w:val="49E907DF"/>
    <w:rsid w:val="49ED69C0"/>
    <w:rsid w:val="49EE3A42"/>
    <w:rsid w:val="49EE3C79"/>
    <w:rsid w:val="49F64B68"/>
    <w:rsid w:val="49FD3C5B"/>
    <w:rsid w:val="4A01340D"/>
    <w:rsid w:val="4A050F2D"/>
    <w:rsid w:val="4A0A654D"/>
    <w:rsid w:val="4A0C5E9D"/>
    <w:rsid w:val="4A114CFE"/>
    <w:rsid w:val="4A193332"/>
    <w:rsid w:val="4A1D3E89"/>
    <w:rsid w:val="4A1D7F31"/>
    <w:rsid w:val="4A275F90"/>
    <w:rsid w:val="4A2806DA"/>
    <w:rsid w:val="4A2E1E76"/>
    <w:rsid w:val="4A2E64A3"/>
    <w:rsid w:val="4A301A24"/>
    <w:rsid w:val="4A310CEA"/>
    <w:rsid w:val="4A326EBC"/>
    <w:rsid w:val="4A361A09"/>
    <w:rsid w:val="4A3A67DB"/>
    <w:rsid w:val="4A4066FB"/>
    <w:rsid w:val="4A41528B"/>
    <w:rsid w:val="4A4511E4"/>
    <w:rsid w:val="4A4712C1"/>
    <w:rsid w:val="4A4B1534"/>
    <w:rsid w:val="4A4D2E3A"/>
    <w:rsid w:val="4A505FB3"/>
    <w:rsid w:val="4A522606"/>
    <w:rsid w:val="4A57221E"/>
    <w:rsid w:val="4A572C2C"/>
    <w:rsid w:val="4A5901D3"/>
    <w:rsid w:val="4A5C6177"/>
    <w:rsid w:val="4A5D2D1F"/>
    <w:rsid w:val="4A5D585C"/>
    <w:rsid w:val="4A6824E5"/>
    <w:rsid w:val="4A6D468A"/>
    <w:rsid w:val="4A735665"/>
    <w:rsid w:val="4A741303"/>
    <w:rsid w:val="4A7C59F6"/>
    <w:rsid w:val="4A7C699C"/>
    <w:rsid w:val="4A804DCA"/>
    <w:rsid w:val="4A8953D9"/>
    <w:rsid w:val="4A8E3A73"/>
    <w:rsid w:val="4A92280D"/>
    <w:rsid w:val="4A986521"/>
    <w:rsid w:val="4A9E2235"/>
    <w:rsid w:val="4AA23E19"/>
    <w:rsid w:val="4AA435FD"/>
    <w:rsid w:val="4AA4730C"/>
    <w:rsid w:val="4AA563AA"/>
    <w:rsid w:val="4AA648B2"/>
    <w:rsid w:val="4AA70EF4"/>
    <w:rsid w:val="4AA969DF"/>
    <w:rsid w:val="4AA97395"/>
    <w:rsid w:val="4AAA5CD3"/>
    <w:rsid w:val="4AAF3792"/>
    <w:rsid w:val="4AAF6E73"/>
    <w:rsid w:val="4AB117D2"/>
    <w:rsid w:val="4AB469DD"/>
    <w:rsid w:val="4AB61212"/>
    <w:rsid w:val="4ABC6FDA"/>
    <w:rsid w:val="4AC204B6"/>
    <w:rsid w:val="4AC32F89"/>
    <w:rsid w:val="4AC50530"/>
    <w:rsid w:val="4AC650B6"/>
    <w:rsid w:val="4AC811F1"/>
    <w:rsid w:val="4AD50B20"/>
    <w:rsid w:val="4ADC6B14"/>
    <w:rsid w:val="4ADE16F1"/>
    <w:rsid w:val="4ADE40BA"/>
    <w:rsid w:val="4AE12A63"/>
    <w:rsid w:val="4AE14134"/>
    <w:rsid w:val="4AE222F6"/>
    <w:rsid w:val="4AE44310"/>
    <w:rsid w:val="4AE607D1"/>
    <w:rsid w:val="4AE74226"/>
    <w:rsid w:val="4AE975FB"/>
    <w:rsid w:val="4AF550E3"/>
    <w:rsid w:val="4AFE280B"/>
    <w:rsid w:val="4B012244"/>
    <w:rsid w:val="4B052C06"/>
    <w:rsid w:val="4B0704B6"/>
    <w:rsid w:val="4B0B204A"/>
    <w:rsid w:val="4B1318D7"/>
    <w:rsid w:val="4B1542AF"/>
    <w:rsid w:val="4B191888"/>
    <w:rsid w:val="4B1C3322"/>
    <w:rsid w:val="4B1C74B0"/>
    <w:rsid w:val="4B1D6488"/>
    <w:rsid w:val="4B1F7EAC"/>
    <w:rsid w:val="4B22062E"/>
    <w:rsid w:val="4B223B4C"/>
    <w:rsid w:val="4B242DE5"/>
    <w:rsid w:val="4B2632FE"/>
    <w:rsid w:val="4B271E82"/>
    <w:rsid w:val="4B286ED7"/>
    <w:rsid w:val="4B32628E"/>
    <w:rsid w:val="4B35609A"/>
    <w:rsid w:val="4B3F04A8"/>
    <w:rsid w:val="4B425EF7"/>
    <w:rsid w:val="4B4E1017"/>
    <w:rsid w:val="4B57708C"/>
    <w:rsid w:val="4B583C56"/>
    <w:rsid w:val="4B5C1B0B"/>
    <w:rsid w:val="4B5D03A4"/>
    <w:rsid w:val="4B5D2903"/>
    <w:rsid w:val="4B5F681C"/>
    <w:rsid w:val="4B615355"/>
    <w:rsid w:val="4B626679"/>
    <w:rsid w:val="4B63005D"/>
    <w:rsid w:val="4B652D44"/>
    <w:rsid w:val="4B653564"/>
    <w:rsid w:val="4B693463"/>
    <w:rsid w:val="4B6A7079"/>
    <w:rsid w:val="4B71154B"/>
    <w:rsid w:val="4B8411C5"/>
    <w:rsid w:val="4B8F345E"/>
    <w:rsid w:val="4B9A0B70"/>
    <w:rsid w:val="4B9F6467"/>
    <w:rsid w:val="4BA234C7"/>
    <w:rsid w:val="4BA64EBC"/>
    <w:rsid w:val="4BA72D5B"/>
    <w:rsid w:val="4BA94F35"/>
    <w:rsid w:val="4BAB0429"/>
    <w:rsid w:val="4BAC0FEC"/>
    <w:rsid w:val="4BAE2555"/>
    <w:rsid w:val="4BB07AFB"/>
    <w:rsid w:val="4BB23B7A"/>
    <w:rsid w:val="4BB513ED"/>
    <w:rsid w:val="4BB65955"/>
    <w:rsid w:val="4BBF6994"/>
    <w:rsid w:val="4BC610DF"/>
    <w:rsid w:val="4BC85FB6"/>
    <w:rsid w:val="4BC86B00"/>
    <w:rsid w:val="4BD755DD"/>
    <w:rsid w:val="4BE3271D"/>
    <w:rsid w:val="4BE77303"/>
    <w:rsid w:val="4BEC729F"/>
    <w:rsid w:val="4BEE70AB"/>
    <w:rsid w:val="4BFD0F3F"/>
    <w:rsid w:val="4C041AE2"/>
    <w:rsid w:val="4C067392"/>
    <w:rsid w:val="4C092FFA"/>
    <w:rsid w:val="4C0B2A8D"/>
    <w:rsid w:val="4C107C73"/>
    <w:rsid w:val="4C172839"/>
    <w:rsid w:val="4C1A3417"/>
    <w:rsid w:val="4C1B1F0B"/>
    <w:rsid w:val="4C1F7ED2"/>
    <w:rsid w:val="4C2720F1"/>
    <w:rsid w:val="4C2B6CF1"/>
    <w:rsid w:val="4C2D4297"/>
    <w:rsid w:val="4C3063C3"/>
    <w:rsid w:val="4C33438A"/>
    <w:rsid w:val="4C3C1AD4"/>
    <w:rsid w:val="4C3C312F"/>
    <w:rsid w:val="4C3F4608"/>
    <w:rsid w:val="4C415DC1"/>
    <w:rsid w:val="4C495DE8"/>
    <w:rsid w:val="4C4B338E"/>
    <w:rsid w:val="4C530FC3"/>
    <w:rsid w:val="4C55703E"/>
    <w:rsid w:val="4C594C80"/>
    <w:rsid w:val="4C5D4353"/>
    <w:rsid w:val="4C5D7E37"/>
    <w:rsid w:val="4C5E6E26"/>
    <w:rsid w:val="4C665351"/>
    <w:rsid w:val="4C675F73"/>
    <w:rsid w:val="4C69515D"/>
    <w:rsid w:val="4C6C45B2"/>
    <w:rsid w:val="4C6D73C0"/>
    <w:rsid w:val="4C7833D0"/>
    <w:rsid w:val="4C7B344A"/>
    <w:rsid w:val="4C7D2A1C"/>
    <w:rsid w:val="4C7E5576"/>
    <w:rsid w:val="4C862992"/>
    <w:rsid w:val="4C864ECD"/>
    <w:rsid w:val="4C904488"/>
    <w:rsid w:val="4C910BCD"/>
    <w:rsid w:val="4C911167"/>
    <w:rsid w:val="4C966F2F"/>
    <w:rsid w:val="4C9952B8"/>
    <w:rsid w:val="4CA40940"/>
    <w:rsid w:val="4CA8348C"/>
    <w:rsid w:val="4CA91DB2"/>
    <w:rsid w:val="4CAC738B"/>
    <w:rsid w:val="4CBB35AF"/>
    <w:rsid w:val="4CBC779E"/>
    <w:rsid w:val="4CBF4EEA"/>
    <w:rsid w:val="4CC30FA7"/>
    <w:rsid w:val="4CCC3377"/>
    <w:rsid w:val="4CCC7294"/>
    <w:rsid w:val="4CCF60BD"/>
    <w:rsid w:val="4CD45308"/>
    <w:rsid w:val="4CD51FE1"/>
    <w:rsid w:val="4CD545C9"/>
    <w:rsid w:val="4CD77891"/>
    <w:rsid w:val="4CD91495"/>
    <w:rsid w:val="4CDB43FA"/>
    <w:rsid w:val="4CDB482D"/>
    <w:rsid w:val="4CDC224B"/>
    <w:rsid w:val="4CDF1588"/>
    <w:rsid w:val="4CE13403"/>
    <w:rsid w:val="4CE2595E"/>
    <w:rsid w:val="4CEC22C8"/>
    <w:rsid w:val="4CEE389A"/>
    <w:rsid w:val="4CF62D51"/>
    <w:rsid w:val="4CF7759D"/>
    <w:rsid w:val="4CFA26B9"/>
    <w:rsid w:val="4CFA68DE"/>
    <w:rsid w:val="4CFA723F"/>
    <w:rsid w:val="4CFC2730"/>
    <w:rsid w:val="4CFC34F6"/>
    <w:rsid w:val="4CFE3302"/>
    <w:rsid w:val="4CFF485E"/>
    <w:rsid w:val="4D007331"/>
    <w:rsid w:val="4D025F3A"/>
    <w:rsid w:val="4D09585F"/>
    <w:rsid w:val="4D0E7EDC"/>
    <w:rsid w:val="4D0F760B"/>
    <w:rsid w:val="4D121E52"/>
    <w:rsid w:val="4D146C63"/>
    <w:rsid w:val="4D154F6B"/>
    <w:rsid w:val="4D1825FC"/>
    <w:rsid w:val="4D1A319C"/>
    <w:rsid w:val="4D1A5951"/>
    <w:rsid w:val="4D1E300D"/>
    <w:rsid w:val="4D1E35BD"/>
    <w:rsid w:val="4D261EAC"/>
    <w:rsid w:val="4D2851CE"/>
    <w:rsid w:val="4D2A4F5E"/>
    <w:rsid w:val="4D2B3194"/>
    <w:rsid w:val="4D33346E"/>
    <w:rsid w:val="4D337467"/>
    <w:rsid w:val="4D397559"/>
    <w:rsid w:val="4D3B4D8B"/>
    <w:rsid w:val="4D40490A"/>
    <w:rsid w:val="4D40606D"/>
    <w:rsid w:val="4D406E65"/>
    <w:rsid w:val="4D4B47BA"/>
    <w:rsid w:val="4D4E195E"/>
    <w:rsid w:val="4D4F5B37"/>
    <w:rsid w:val="4D514B4B"/>
    <w:rsid w:val="4D5565D7"/>
    <w:rsid w:val="4D5A3C04"/>
    <w:rsid w:val="4D604615"/>
    <w:rsid w:val="4D642CE9"/>
    <w:rsid w:val="4D6754E9"/>
    <w:rsid w:val="4D6A6A44"/>
    <w:rsid w:val="4D754D28"/>
    <w:rsid w:val="4D7607AF"/>
    <w:rsid w:val="4D797874"/>
    <w:rsid w:val="4D7E1A1A"/>
    <w:rsid w:val="4D7E3E1A"/>
    <w:rsid w:val="4D7E726E"/>
    <w:rsid w:val="4D7F13A5"/>
    <w:rsid w:val="4D806535"/>
    <w:rsid w:val="4D895D66"/>
    <w:rsid w:val="4D8D1922"/>
    <w:rsid w:val="4D8D5E65"/>
    <w:rsid w:val="4D9755A4"/>
    <w:rsid w:val="4D99374A"/>
    <w:rsid w:val="4D9B696F"/>
    <w:rsid w:val="4D9C0791"/>
    <w:rsid w:val="4D9C0ECB"/>
    <w:rsid w:val="4D9C7B14"/>
    <w:rsid w:val="4DA05711"/>
    <w:rsid w:val="4DA25F0B"/>
    <w:rsid w:val="4DA34ED5"/>
    <w:rsid w:val="4DA77D91"/>
    <w:rsid w:val="4DA83CD3"/>
    <w:rsid w:val="4DAC3CEA"/>
    <w:rsid w:val="4DAD247D"/>
    <w:rsid w:val="4DAE07A1"/>
    <w:rsid w:val="4DB43C7C"/>
    <w:rsid w:val="4DB779E3"/>
    <w:rsid w:val="4DBA1016"/>
    <w:rsid w:val="4DBA147F"/>
    <w:rsid w:val="4DC02EA9"/>
    <w:rsid w:val="4DC75540"/>
    <w:rsid w:val="4DC80133"/>
    <w:rsid w:val="4DC82DEA"/>
    <w:rsid w:val="4DD82E66"/>
    <w:rsid w:val="4DD979EC"/>
    <w:rsid w:val="4DDF5827"/>
    <w:rsid w:val="4DDF7ADF"/>
    <w:rsid w:val="4DE3038A"/>
    <w:rsid w:val="4DE75275"/>
    <w:rsid w:val="4DE80E4E"/>
    <w:rsid w:val="4DE91357"/>
    <w:rsid w:val="4DEA2160"/>
    <w:rsid w:val="4DEA5591"/>
    <w:rsid w:val="4DF535F0"/>
    <w:rsid w:val="4E011092"/>
    <w:rsid w:val="4E06611F"/>
    <w:rsid w:val="4E07170C"/>
    <w:rsid w:val="4E0812A4"/>
    <w:rsid w:val="4E0B6954"/>
    <w:rsid w:val="4E0C0EB0"/>
    <w:rsid w:val="4E0C2A47"/>
    <w:rsid w:val="4E0C6330"/>
    <w:rsid w:val="4E0F5AE2"/>
    <w:rsid w:val="4E1218C0"/>
    <w:rsid w:val="4E16587F"/>
    <w:rsid w:val="4E172B07"/>
    <w:rsid w:val="4E183066"/>
    <w:rsid w:val="4E1C5432"/>
    <w:rsid w:val="4E1D71A4"/>
    <w:rsid w:val="4E203FD9"/>
    <w:rsid w:val="4E2842F7"/>
    <w:rsid w:val="4E2B0866"/>
    <w:rsid w:val="4E3629AC"/>
    <w:rsid w:val="4E3A39FD"/>
    <w:rsid w:val="4E4306F0"/>
    <w:rsid w:val="4E487DC2"/>
    <w:rsid w:val="4E49127D"/>
    <w:rsid w:val="4E4F7D68"/>
    <w:rsid w:val="4E58778C"/>
    <w:rsid w:val="4E5D33FD"/>
    <w:rsid w:val="4E5E019D"/>
    <w:rsid w:val="4E5F368B"/>
    <w:rsid w:val="4E6279F7"/>
    <w:rsid w:val="4E775D34"/>
    <w:rsid w:val="4E780290"/>
    <w:rsid w:val="4E7F2A44"/>
    <w:rsid w:val="4E805517"/>
    <w:rsid w:val="4E8841D8"/>
    <w:rsid w:val="4E8954E9"/>
    <w:rsid w:val="4E8B4CDD"/>
    <w:rsid w:val="4E8D4BEE"/>
    <w:rsid w:val="4E8E0A92"/>
    <w:rsid w:val="4E9022FC"/>
    <w:rsid w:val="4E914DD6"/>
    <w:rsid w:val="4E952649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C81CCD"/>
    <w:rsid w:val="4ED06DA6"/>
    <w:rsid w:val="4ED14454"/>
    <w:rsid w:val="4EDA34E9"/>
    <w:rsid w:val="4EDC41D6"/>
    <w:rsid w:val="4EE12C5F"/>
    <w:rsid w:val="4EE218CA"/>
    <w:rsid w:val="4EE27864"/>
    <w:rsid w:val="4EE401DB"/>
    <w:rsid w:val="4EE927D0"/>
    <w:rsid w:val="4EEB3135"/>
    <w:rsid w:val="4EEC2678"/>
    <w:rsid w:val="4EEE4ECD"/>
    <w:rsid w:val="4EF06536"/>
    <w:rsid w:val="4EF44FC0"/>
    <w:rsid w:val="4EF4682C"/>
    <w:rsid w:val="4EFA12AE"/>
    <w:rsid w:val="4EFA1C39"/>
    <w:rsid w:val="4EFB1BD9"/>
    <w:rsid w:val="4EFE7E24"/>
    <w:rsid w:val="4F02756F"/>
    <w:rsid w:val="4F0276A5"/>
    <w:rsid w:val="4F061E1F"/>
    <w:rsid w:val="4F0B739E"/>
    <w:rsid w:val="4F0D6A98"/>
    <w:rsid w:val="4F0E361E"/>
    <w:rsid w:val="4F100BC4"/>
    <w:rsid w:val="4F111595"/>
    <w:rsid w:val="4F1A12B1"/>
    <w:rsid w:val="4F1E46E2"/>
    <w:rsid w:val="4F1F59A9"/>
    <w:rsid w:val="4F242FC9"/>
    <w:rsid w:val="4F2D4797"/>
    <w:rsid w:val="4F311A25"/>
    <w:rsid w:val="4F364401"/>
    <w:rsid w:val="4F3B0357"/>
    <w:rsid w:val="4F45629F"/>
    <w:rsid w:val="4F534CB9"/>
    <w:rsid w:val="4F665410"/>
    <w:rsid w:val="4F674A69"/>
    <w:rsid w:val="4F6E65AD"/>
    <w:rsid w:val="4F7459D0"/>
    <w:rsid w:val="4F766D7B"/>
    <w:rsid w:val="4F806226"/>
    <w:rsid w:val="4F821014"/>
    <w:rsid w:val="4F824091"/>
    <w:rsid w:val="4F843140"/>
    <w:rsid w:val="4F85108D"/>
    <w:rsid w:val="4F866AAD"/>
    <w:rsid w:val="4F885C21"/>
    <w:rsid w:val="4F8E2F2B"/>
    <w:rsid w:val="4F911872"/>
    <w:rsid w:val="4F950B03"/>
    <w:rsid w:val="4F9529F9"/>
    <w:rsid w:val="4F980A69"/>
    <w:rsid w:val="4F995545"/>
    <w:rsid w:val="4F9B2AEC"/>
    <w:rsid w:val="4F9F2A07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A5D4D"/>
    <w:rsid w:val="4FCB581C"/>
    <w:rsid w:val="4FCD0934"/>
    <w:rsid w:val="4FCE4CD4"/>
    <w:rsid w:val="4FD001C7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02535"/>
    <w:rsid w:val="50025829"/>
    <w:rsid w:val="500302FC"/>
    <w:rsid w:val="5005183F"/>
    <w:rsid w:val="50067E95"/>
    <w:rsid w:val="500821B1"/>
    <w:rsid w:val="50135D22"/>
    <w:rsid w:val="50163D94"/>
    <w:rsid w:val="501810FD"/>
    <w:rsid w:val="50271599"/>
    <w:rsid w:val="5028786B"/>
    <w:rsid w:val="50301985"/>
    <w:rsid w:val="503037B8"/>
    <w:rsid w:val="5032459E"/>
    <w:rsid w:val="503C182F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B2D9A"/>
    <w:rsid w:val="507C44FD"/>
    <w:rsid w:val="507E3131"/>
    <w:rsid w:val="5081038E"/>
    <w:rsid w:val="508237AB"/>
    <w:rsid w:val="508841E4"/>
    <w:rsid w:val="508E1A12"/>
    <w:rsid w:val="5094647C"/>
    <w:rsid w:val="50950F4F"/>
    <w:rsid w:val="50980FC9"/>
    <w:rsid w:val="509870E0"/>
    <w:rsid w:val="509B1042"/>
    <w:rsid w:val="509E28B1"/>
    <w:rsid w:val="50A35314"/>
    <w:rsid w:val="50AC5BC5"/>
    <w:rsid w:val="50B17DEA"/>
    <w:rsid w:val="50BE4EF9"/>
    <w:rsid w:val="50C765B1"/>
    <w:rsid w:val="50CB10FE"/>
    <w:rsid w:val="50CC3BD1"/>
    <w:rsid w:val="50DA34A8"/>
    <w:rsid w:val="50DC0BB6"/>
    <w:rsid w:val="50E321B5"/>
    <w:rsid w:val="50E33CC5"/>
    <w:rsid w:val="50E44E2E"/>
    <w:rsid w:val="50F019F4"/>
    <w:rsid w:val="50F8793D"/>
    <w:rsid w:val="50F87E5F"/>
    <w:rsid w:val="50F93C13"/>
    <w:rsid w:val="50FD3DB8"/>
    <w:rsid w:val="50FD46AD"/>
    <w:rsid w:val="50FD767C"/>
    <w:rsid w:val="50FF6925"/>
    <w:rsid w:val="51030A98"/>
    <w:rsid w:val="510732E0"/>
    <w:rsid w:val="510A1139"/>
    <w:rsid w:val="510C4FE6"/>
    <w:rsid w:val="5114610B"/>
    <w:rsid w:val="511B3176"/>
    <w:rsid w:val="511E591D"/>
    <w:rsid w:val="512632A1"/>
    <w:rsid w:val="5127683C"/>
    <w:rsid w:val="512C54FD"/>
    <w:rsid w:val="513060E7"/>
    <w:rsid w:val="51422B90"/>
    <w:rsid w:val="514257A7"/>
    <w:rsid w:val="514A4BF0"/>
    <w:rsid w:val="51586515"/>
    <w:rsid w:val="515A1F6B"/>
    <w:rsid w:val="515E42D3"/>
    <w:rsid w:val="516352F9"/>
    <w:rsid w:val="51674AF0"/>
    <w:rsid w:val="51861EC4"/>
    <w:rsid w:val="518A7022"/>
    <w:rsid w:val="5191036C"/>
    <w:rsid w:val="519474A6"/>
    <w:rsid w:val="519553F3"/>
    <w:rsid w:val="519F7CEC"/>
    <w:rsid w:val="51A317B8"/>
    <w:rsid w:val="51A449CF"/>
    <w:rsid w:val="51A702DD"/>
    <w:rsid w:val="51A80E8B"/>
    <w:rsid w:val="51AA4273"/>
    <w:rsid w:val="51AB6E51"/>
    <w:rsid w:val="51AE26BF"/>
    <w:rsid w:val="51B21C69"/>
    <w:rsid w:val="51B952C9"/>
    <w:rsid w:val="51BE0836"/>
    <w:rsid w:val="51BF4266"/>
    <w:rsid w:val="51CE4B6D"/>
    <w:rsid w:val="51D04C74"/>
    <w:rsid w:val="51D44CC8"/>
    <w:rsid w:val="51D477C1"/>
    <w:rsid w:val="51D57353"/>
    <w:rsid w:val="51D65FB1"/>
    <w:rsid w:val="51DB7C35"/>
    <w:rsid w:val="51E0043F"/>
    <w:rsid w:val="51E110B3"/>
    <w:rsid w:val="51E76883"/>
    <w:rsid w:val="51F3512D"/>
    <w:rsid w:val="51F409E5"/>
    <w:rsid w:val="51F900B7"/>
    <w:rsid w:val="51FA2CD5"/>
    <w:rsid w:val="51FB565D"/>
    <w:rsid w:val="51FD43EE"/>
    <w:rsid w:val="51FD51F0"/>
    <w:rsid w:val="520222D6"/>
    <w:rsid w:val="520228AD"/>
    <w:rsid w:val="5207672B"/>
    <w:rsid w:val="520F3BC8"/>
    <w:rsid w:val="52124F95"/>
    <w:rsid w:val="521B363B"/>
    <w:rsid w:val="521C3407"/>
    <w:rsid w:val="521E0250"/>
    <w:rsid w:val="521E6A0B"/>
    <w:rsid w:val="522035A5"/>
    <w:rsid w:val="522056E8"/>
    <w:rsid w:val="52206BA5"/>
    <w:rsid w:val="52210A27"/>
    <w:rsid w:val="52216FE0"/>
    <w:rsid w:val="52235FCD"/>
    <w:rsid w:val="52263573"/>
    <w:rsid w:val="52276511"/>
    <w:rsid w:val="52290173"/>
    <w:rsid w:val="522B53C7"/>
    <w:rsid w:val="5231485B"/>
    <w:rsid w:val="523178BF"/>
    <w:rsid w:val="52332DB2"/>
    <w:rsid w:val="523A7A2B"/>
    <w:rsid w:val="523C1B58"/>
    <w:rsid w:val="524412A4"/>
    <w:rsid w:val="524C1E70"/>
    <w:rsid w:val="524E0310"/>
    <w:rsid w:val="524E0664"/>
    <w:rsid w:val="524E3EE3"/>
    <w:rsid w:val="5250353C"/>
    <w:rsid w:val="525175E5"/>
    <w:rsid w:val="525C0C53"/>
    <w:rsid w:val="526824BB"/>
    <w:rsid w:val="526C2FDA"/>
    <w:rsid w:val="526C5809"/>
    <w:rsid w:val="52710336"/>
    <w:rsid w:val="527347D9"/>
    <w:rsid w:val="52781DF9"/>
    <w:rsid w:val="527A194B"/>
    <w:rsid w:val="527D3885"/>
    <w:rsid w:val="528A6237"/>
    <w:rsid w:val="528C172B"/>
    <w:rsid w:val="5290174C"/>
    <w:rsid w:val="52910041"/>
    <w:rsid w:val="529D4B31"/>
    <w:rsid w:val="529F51C2"/>
    <w:rsid w:val="52A57F6E"/>
    <w:rsid w:val="52AA12FC"/>
    <w:rsid w:val="52AB1DD5"/>
    <w:rsid w:val="52AC4A01"/>
    <w:rsid w:val="52B34AF4"/>
    <w:rsid w:val="52BA1362"/>
    <w:rsid w:val="52BA4240"/>
    <w:rsid w:val="52BB0DC6"/>
    <w:rsid w:val="52BB1A92"/>
    <w:rsid w:val="52C12CF2"/>
    <w:rsid w:val="52C72783"/>
    <w:rsid w:val="52C75B32"/>
    <w:rsid w:val="52CF5620"/>
    <w:rsid w:val="52D72C54"/>
    <w:rsid w:val="52E776FC"/>
    <w:rsid w:val="52F4546F"/>
    <w:rsid w:val="52F76A10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A2795"/>
    <w:rsid w:val="531A7831"/>
    <w:rsid w:val="531B65E7"/>
    <w:rsid w:val="531D5CDC"/>
    <w:rsid w:val="531F2481"/>
    <w:rsid w:val="5323799E"/>
    <w:rsid w:val="53246FF7"/>
    <w:rsid w:val="53247B3D"/>
    <w:rsid w:val="53277070"/>
    <w:rsid w:val="53294617"/>
    <w:rsid w:val="532A119D"/>
    <w:rsid w:val="53327607"/>
    <w:rsid w:val="533440BF"/>
    <w:rsid w:val="533B26FA"/>
    <w:rsid w:val="534352ED"/>
    <w:rsid w:val="534360E5"/>
    <w:rsid w:val="53493DBC"/>
    <w:rsid w:val="534A6AF6"/>
    <w:rsid w:val="534B030D"/>
    <w:rsid w:val="535079E0"/>
    <w:rsid w:val="535A3E84"/>
    <w:rsid w:val="535C474C"/>
    <w:rsid w:val="536A603E"/>
    <w:rsid w:val="537108B7"/>
    <w:rsid w:val="537837CA"/>
    <w:rsid w:val="537D25AD"/>
    <w:rsid w:val="537D3988"/>
    <w:rsid w:val="5383014F"/>
    <w:rsid w:val="53834398"/>
    <w:rsid w:val="53837B15"/>
    <w:rsid w:val="53877C13"/>
    <w:rsid w:val="538B16BF"/>
    <w:rsid w:val="538C3DBD"/>
    <w:rsid w:val="53910603"/>
    <w:rsid w:val="5394091A"/>
    <w:rsid w:val="53941EA1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BF493D"/>
    <w:rsid w:val="53C1535D"/>
    <w:rsid w:val="53D3426E"/>
    <w:rsid w:val="53D642E8"/>
    <w:rsid w:val="53DA5D06"/>
    <w:rsid w:val="53DC648E"/>
    <w:rsid w:val="53DD0F61"/>
    <w:rsid w:val="53E00FDA"/>
    <w:rsid w:val="53E62163"/>
    <w:rsid w:val="53E67C07"/>
    <w:rsid w:val="53E727D9"/>
    <w:rsid w:val="53ED2210"/>
    <w:rsid w:val="53EE0073"/>
    <w:rsid w:val="53EE32EC"/>
    <w:rsid w:val="53F64189"/>
    <w:rsid w:val="53F96ED4"/>
    <w:rsid w:val="53FA0A4D"/>
    <w:rsid w:val="53FC3DA2"/>
    <w:rsid w:val="53FC4BDE"/>
    <w:rsid w:val="53FE1652"/>
    <w:rsid w:val="540505F8"/>
    <w:rsid w:val="54054D4A"/>
    <w:rsid w:val="54062852"/>
    <w:rsid w:val="540A6EF0"/>
    <w:rsid w:val="541231C2"/>
    <w:rsid w:val="541668D6"/>
    <w:rsid w:val="54183C15"/>
    <w:rsid w:val="54203B0B"/>
    <w:rsid w:val="54225EF4"/>
    <w:rsid w:val="54241D6E"/>
    <w:rsid w:val="543122B9"/>
    <w:rsid w:val="54395957"/>
    <w:rsid w:val="543A2426"/>
    <w:rsid w:val="543A6FAC"/>
    <w:rsid w:val="543D2333"/>
    <w:rsid w:val="54465BC6"/>
    <w:rsid w:val="544F5F37"/>
    <w:rsid w:val="54526FE8"/>
    <w:rsid w:val="54562FA3"/>
    <w:rsid w:val="54636575"/>
    <w:rsid w:val="54655976"/>
    <w:rsid w:val="547025D4"/>
    <w:rsid w:val="547847F3"/>
    <w:rsid w:val="54787704"/>
    <w:rsid w:val="54846A8C"/>
    <w:rsid w:val="54853612"/>
    <w:rsid w:val="548655DD"/>
    <w:rsid w:val="548F4696"/>
    <w:rsid w:val="5491037E"/>
    <w:rsid w:val="54922E51"/>
    <w:rsid w:val="549403F7"/>
    <w:rsid w:val="54945DAC"/>
    <w:rsid w:val="549C7180"/>
    <w:rsid w:val="54A15AA1"/>
    <w:rsid w:val="54A164C8"/>
    <w:rsid w:val="54A32F80"/>
    <w:rsid w:val="54A50830"/>
    <w:rsid w:val="54AD1ECF"/>
    <w:rsid w:val="54AD6566"/>
    <w:rsid w:val="54AD6AF1"/>
    <w:rsid w:val="54B402FB"/>
    <w:rsid w:val="54B41A5E"/>
    <w:rsid w:val="54B46B48"/>
    <w:rsid w:val="54BC7D1F"/>
    <w:rsid w:val="54BE3E6C"/>
    <w:rsid w:val="54BE6DE6"/>
    <w:rsid w:val="54C05967"/>
    <w:rsid w:val="54C10C99"/>
    <w:rsid w:val="54C20AE9"/>
    <w:rsid w:val="54C43C02"/>
    <w:rsid w:val="54C76D1A"/>
    <w:rsid w:val="54CA2659"/>
    <w:rsid w:val="54CE71CD"/>
    <w:rsid w:val="54CF10D4"/>
    <w:rsid w:val="54D71E98"/>
    <w:rsid w:val="54D77E12"/>
    <w:rsid w:val="54D928B8"/>
    <w:rsid w:val="54DD0823"/>
    <w:rsid w:val="54E20F64"/>
    <w:rsid w:val="54E25EDF"/>
    <w:rsid w:val="54E3202C"/>
    <w:rsid w:val="54E5011D"/>
    <w:rsid w:val="54E94223"/>
    <w:rsid w:val="54E962D6"/>
    <w:rsid w:val="54EA5A50"/>
    <w:rsid w:val="54F42B53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B57A8"/>
    <w:rsid w:val="552C7073"/>
    <w:rsid w:val="55363875"/>
    <w:rsid w:val="5538347C"/>
    <w:rsid w:val="553B5F23"/>
    <w:rsid w:val="554076A8"/>
    <w:rsid w:val="5541273A"/>
    <w:rsid w:val="55424A04"/>
    <w:rsid w:val="554A0B9A"/>
    <w:rsid w:val="554E19BA"/>
    <w:rsid w:val="555636A4"/>
    <w:rsid w:val="55567053"/>
    <w:rsid w:val="5557323B"/>
    <w:rsid w:val="55573BDA"/>
    <w:rsid w:val="55574379"/>
    <w:rsid w:val="555970CD"/>
    <w:rsid w:val="555B4673"/>
    <w:rsid w:val="556C3B00"/>
    <w:rsid w:val="55722296"/>
    <w:rsid w:val="557611AD"/>
    <w:rsid w:val="55790ADF"/>
    <w:rsid w:val="557E6F59"/>
    <w:rsid w:val="55814A74"/>
    <w:rsid w:val="5586710F"/>
    <w:rsid w:val="558F68C7"/>
    <w:rsid w:val="55901EB7"/>
    <w:rsid w:val="55933216"/>
    <w:rsid w:val="5597262C"/>
    <w:rsid w:val="55A30E39"/>
    <w:rsid w:val="55A60CDA"/>
    <w:rsid w:val="55AB0726"/>
    <w:rsid w:val="55AE4FAC"/>
    <w:rsid w:val="55B25A45"/>
    <w:rsid w:val="55B57B72"/>
    <w:rsid w:val="55B84893"/>
    <w:rsid w:val="55BB7C64"/>
    <w:rsid w:val="55BC72BE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5F677F2"/>
    <w:rsid w:val="56030DD8"/>
    <w:rsid w:val="560848DA"/>
    <w:rsid w:val="560C41D3"/>
    <w:rsid w:val="560F5B43"/>
    <w:rsid w:val="56125BBD"/>
    <w:rsid w:val="56164FA2"/>
    <w:rsid w:val="56165D9A"/>
    <w:rsid w:val="561B5D29"/>
    <w:rsid w:val="5622097C"/>
    <w:rsid w:val="562B4BC1"/>
    <w:rsid w:val="56314CB4"/>
    <w:rsid w:val="5633048A"/>
    <w:rsid w:val="563418B3"/>
    <w:rsid w:val="563F4088"/>
    <w:rsid w:val="564006D2"/>
    <w:rsid w:val="564070BB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3517A"/>
    <w:rsid w:val="56894C08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CF4A3E"/>
    <w:rsid w:val="56D0050E"/>
    <w:rsid w:val="56D44467"/>
    <w:rsid w:val="56D867CF"/>
    <w:rsid w:val="56DC210B"/>
    <w:rsid w:val="56DC3F65"/>
    <w:rsid w:val="56EC2E0B"/>
    <w:rsid w:val="56F11E0B"/>
    <w:rsid w:val="56F54173"/>
    <w:rsid w:val="56F72FE3"/>
    <w:rsid w:val="56FD322C"/>
    <w:rsid w:val="57027A5B"/>
    <w:rsid w:val="57031E01"/>
    <w:rsid w:val="57077C7F"/>
    <w:rsid w:val="570E4A41"/>
    <w:rsid w:val="57113ACD"/>
    <w:rsid w:val="571322BC"/>
    <w:rsid w:val="571373C6"/>
    <w:rsid w:val="5715418D"/>
    <w:rsid w:val="571671D2"/>
    <w:rsid w:val="571D213F"/>
    <w:rsid w:val="571F6DCC"/>
    <w:rsid w:val="57220695"/>
    <w:rsid w:val="572703BA"/>
    <w:rsid w:val="57276518"/>
    <w:rsid w:val="57276D2E"/>
    <w:rsid w:val="572A3118"/>
    <w:rsid w:val="572F0078"/>
    <w:rsid w:val="572F0738"/>
    <w:rsid w:val="573528DD"/>
    <w:rsid w:val="573A1FB0"/>
    <w:rsid w:val="573C618B"/>
    <w:rsid w:val="573C78EE"/>
    <w:rsid w:val="57427649"/>
    <w:rsid w:val="57447D59"/>
    <w:rsid w:val="57454249"/>
    <w:rsid w:val="574717EF"/>
    <w:rsid w:val="574C3BF8"/>
    <w:rsid w:val="57563B01"/>
    <w:rsid w:val="575A664D"/>
    <w:rsid w:val="57600FF7"/>
    <w:rsid w:val="5766546C"/>
    <w:rsid w:val="576D0032"/>
    <w:rsid w:val="576E4BB8"/>
    <w:rsid w:val="577039A1"/>
    <w:rsid w:val="577506D9"/>
    <w:rsid w:val="5775777E"/>
    <w:rsid w:val="577D00FD"/>
    <w:rsid w:val="578060C1"/>
    <w:rsid w:val="57811F4D"/>
    <w:rsid w:val="57861B0A"/>
    <w:rsid w:val="57873C6F"/>
    <w:rsid w:val="578870B0"/>
    <w:rsid w:val="578B4873"/>
    <w:rsid w:val="578E4544"/>
    <w:rsid w:val="578F07CC"/>
    <w:rsid w:val="57955ECF"/>
    <w:rsid w:val="57A4356D"/>
    <w:rsid w:val="57A51CF7"/>
    <w:rsid w:val="57A5783A"/>
    <w:rsid w:val="57A87E83"/>
    <w:rsid w:val="57A92386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073E3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52B4A"/>
    <w:rsid w:val="582C5E37"/>
    <w:rsid w:val="582F0D41"/>
    <w:rsid w:val="58350E34"/>
    <w:rsid w:val="5835385E"/>
    <w:rsid w:val="58354657"/>
    <w:rsid w:val="58376150"/>
    <w:rsid w:val="584030CD"/>
    <w:rsid w:val="58432530"/>
    <w:rsid w:val="58493D39"/>
    <w:rsid w:val="584C0544"/>
    <w:rsid w:val="58521FFA"/>
    <w:rsid w:val="585B28F8"/>
    <w:rsid w:val="585B6F4C"/>
    <w:rsid w:val="5860181D"/>
    <w:rsid w:val="58613227"/>
    <w:rsid w:val="58621116"/>
    <w:rsid w:val="58681E8A"/>
    <w:rsid w:val="58682A23"/>
    <w:rsid w:val="58691CEA"/>
    <w:rsid w:val="586D55BC"/>
    <w:rsid w:val="58723BA9"/>
    <w:rsid w:val="587507A8"/>
    <w:rsid w:val="587711C8"/>
    <w:rsid w:val="58775D4E"/>
    <w:rsid w:val="58776E74"/>
    <w:rsid w:val="587A0D10"/>
    <w:rsid w:val="587D7EF4"/>
    <w:rsid w:val="58813D2B"/>
    <w:rsid w:val="588210B0"/>
    <w:rsid w:val="588307E3"/>
    <w:rsid w:val="588565F7"/>
    <w:rsid w:val="588876BA"/>
    <w:rsid w:val="58891FEC"/>
    <w:rsid w:val="58950BFF"/>
    <w:rsid w:val="589810A3"/>
    <w:rsid w:val="58986F72"/>
    <w:rsid w:val="58A057A2"/>
    <w:rsid w:val="58A11E51"/>
    <w:rsid w:val="58A36D8B"/>
    <w:rsid w:val="58A92E65"/>
    <w:rsid w:val="58AA371B"/>
    <w:rsid w:val="58AB1F7A"/>
    <w:rsid w:val="58B12AFC"/>
    <w:rsid w:val="58B17A62"/>
    <w:rsid w:val="58B45869"/>
    <w:rsid w:val="58B63596"/>
    <w:rsid w:val="58BB4331"/>
    <w:rsid w:val="58BC1E12"/>
    <w:rsid w:val="58BD2CE2"/>
    <w:rsid w:val="58BD4D95"/>
    <w:rsid w:val="58C444E1"/>
    <w:rsid w:val="58C51124"/>
    <w:rsid w:val="58C84F4B"/>
    <w:rsid w:val="58C87B8B"/>
    <w:rsid w:val="58D06629"/>
    <w:rsid w:val="58D53D99"/>
    <w:rsid w:val="58D57AD0"/>
    <w:rsid w:val="58DB780C"/>
    <w:rsid w:val="58DC695F"/>
    <w:rsid w:val="58DF443A"/>
    <w:rsid w:val="58E0107D"/>
    <w:rsid w:val="58E41AF6"/>
    <w:rsid w:val="58EB57F8"/>
    <w:rsid w:val="58EB7AAF"/>
    <w:rsid w:val="58ED6218"/>
    <w:rsid w:val="58EF231A"/>
    <w:rsid w:val="58F32D24"/>
    <w:rsid w:val="58F50437"/>
    <w:rsid w:val="58F64FBD"/>
    <w:rsid w:val="58F82563"/>
    <w:rsid w:val="58FA4690"/>
    <w:rsid w:val="58FE2656"/>
    <w:rsid w:val="590066A1"/>
    <w:rsid w:val="590472A6"/>
    <w:rsid w:val="59064B56"/>
    <w:rsid w:val="590A76FB"/>
    <w:rsid w:val="59185B8F"/>
    <w:rsid w:val="59191CDC"/>
    <w:rsid w:val="591F0535"/>
    <w:rsid w:val="5927555A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119A0"/>
    <w:rsid w:val="59533008"/>
    <w:rsid w:val="59540CE2"/>
    <w:rsid w:val="595513FA"/>
    <w:rsid w:val="595C7D9C"/>
    <w:rsid w:val="596146BC"/>
    <w:rsid w:val="59643B25"/>
    <w:rsid w:val="5968540D"/>
    <w:rsid w:val="596A0D00"/>
    <w:rsid w:val="596F2086"/>
    <w:rsid w:val="596F63BE"/>
    <w:rsid w:val="5971647E"/>
    <w:rsid w:val="59783B4E"/>
    <w:rsid w:val="5979184B"/>
    <w:rsid w:val="59796EA2"/>
    <w:rsid w:val="597A7C9B"/>
    <w:rsid w:val="59802C08"/>
    <w:rsid w:val="59817D1E"/>
    <w:rsid w:val="59846EE9"/>
    <w:rsid w:val="5986578C"/>
    <w:rsid w:val="598919F2"/>
    <w:rsid w:val="598F602C"/>
    <w:rsid w:val="599216E5"/>
    <w:rsid w:val="59923C41"/>
    <w:rsid w:val="599408C9"/>
    <w:rsid w:val="59966548"/>
    <w:rsid w:val="599E1210"/>
    <w:rsid w:val="599F32C7"/>
    <w:rsid w:val="59A2321B"/>
    <w:rsid w:val="59A34C8E"/>
    <w:rsid w:val="59A514D2"/>
    <w:rsid w:val="59A6188E"/>
    <w:rsid w:val="59A67BCB"/>
    <w:rsid w:val="59B221E9"/>
    <w:rsid w:val="59BD1239"/>
    <w:rsid w:val="59C908DF"/>
    <w:rsid w:val="59D01E6B"/>
    <w:rsid w:val="59D02C1D"/>
    <w:rsid w:val="59D522F0"/>
    <w:rsid w:val="59DD7177"/>
    <w:rsid w:val="59E71202"/>
    <w:rsid w:val="59EA5EEF"/>
    <w:rsid w:val="59F2049D"/>
    <w:rsid w:val="59F276A4"/>
    <w:rsid w:val="59F86A07"/>
    <w:rsid w:val="5A030F2C"/>
    <w:rsid w:val="5A032D53"/>
    <w:rsid w:val="5A063411"/>
    <w:rsid w:val="5A077952"/>
    <w:rsid w:val="5A156FA8"/>
    <w:rsid w:val="5A176EB7"/>
    <w:rsid w:val="5A195596"/>
    <w:rsid w:val="5A1C2481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A27B9"/>
    <w:rsid w:val="5A4B413A"/>
    <w:rsid w:val="5A4C7D60"/>
    <w:rsid w:val="5A586B7E"/>
    <w:rsid w:val="5A5A6F19"/>
    <w:rsid w:val="5A604218"/>
    <w:rsid w:val="5A6527E9"/>
    <w:rsid w:val="5A670E91"/>
    <w:rsid w:val="5A6825F5"/>
    <w:rsid w:val="5A683964"/>
    <w:rsid w:val="5A6A0F0A"/>
    <w:rsid w:val="5A790CD0"/>
    <w:rsid w:val="5A79677C"/>
    <w:rsid w:val="5A833222"/>
    <w:rsid w:val="5A8B7BB1"/>
    <w:rsid w:val="5A9105C2"/>
    <w:rsid w:val="5A9518F3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13C47"/>
    <w:rsid w:val="5AD75446"/>
    <w:rsid w:val="5AD808C0"/>
    <w:rsid w:val="5AE439FC"/>
    <w:rsid w:val="5AEA77D2"/>
    <w:rsid w:val="5AEB01F2"/>
    <w:rsid w:val="5AEC126B"/>
    <w:rsid w:val="5AEC4D78"/>
    <w:rsid w:val="5AED3420"/>
    <w:rsid w:val="5AED4621"/>
    <w:rsid w:val="5AEE026B"/>
    <w:rsid w:val="5AEF37C8"/>
    <w:rsid w:val="5AF12398"/>
    <w:rsid w:val="5AF7248B"/>
    <w:rsid w:val="5AF94841"/>
    <w:rsid w:val="5AF97A31"/>
    <w:rsid w:val="5AFB4FD7"/>
    <w:rsid w:val="5AFD4256"/>
    <w:rsid w:val="5AFF3175"/>
    <w:rsid w:val="5B1323D9"/>
    <w:rsid w:val="5B132C15"/>
    <w:rsid w:val="5B137B31"/>
    <w:rsid w:val="5B1454B4"/>
    <w:rsid w:val="5B1A613E"/>
    <w:rsid w:val="5B1B3728"/>
    <w:rsid w:val="5B1E23DA"/>
    <w:rsid w:val="5B1F3E81"/>
    <w:rsid w:val="5B223606"/>
    <w:rsid w:val="5B235B62"/>
    <w:rsid w:val="5B2B3302"/>
    <w:rsid w:val="5B2E5096"/>
    <w:rsid w:val="5B3014DF"/>
    <w:rsid w:val="5B31474E"/>
    <w:rsid w:val="5B347B41"/>
    <w:rsid w:val="5B357994"/>
    <w:rsid w:val="5B3663E0"/>
    <w:rsid w:val="5B3848D2"/>
    <w:rsid w:val="5B3C665E"/>
    <w:rsid w:val="5B4060D1"/>
    <w:rsid w:val="5B411F71"/>
    <w:rsid w:val="5B414E09"/>
    <w:rsid w:val="5B421B08"/>
    <w:rsid w:val="5B497D43"/>
    <w:rsid w:val="5B4C62B6"/>
    <w:rsid w:val="5B522DBD"/>
    <w:rsid w:val="5B585D48"/>
    <w:rsid w:val="5B5E51C8"/>
    <w:rsid w:val="5B611DC8"/>
    <w:rsid w:val="5B640147"/>
    <w:rsid w:val="5B64716A"/>
    <w:rsid w:val="5B67466E"/>
    <w:rsid w:val="5B6A2BDF"/>
    <w:rsid w:val="5B6A3FE7"/>
    <w:rsid w:val="5B6F1606"/>
    <w:rsid w:val="5B7842A1"/>
    <w:rsid w:val="5B813992"/>
    <w:rsid w:val="5B816270"/>
    <w:rsid w:val="5B8223B2"/>
    <w:rsid w:val="5B822FEB"/>
    <w:rsid w:val="5B8430DA"/>
    <w:rsid w:val="5B8703A0"/>
    <w:rsid w:val="5B8B1DE2"/>
    <w:rsid w:val="5B930C61"/>
    <w:rsid w:val="5B962255"/>
    <w:rsid w:val="5B9728FA"/>
    <w:rsid w:val="5B99056B"/>
    <w:rsid w:val="5B9D49D3"/>
    <w:rsid w:val="5BA721D5"/>
    <w:rsid w:val="5BA75229"/>
    <w:rsid w:val="5BB6092D"/>
    <w:rsid w:val="5BB72F0E"/>
    <w:rsid w:val="5BBD6B3E"/>
    <w:rsid w:val="5BBF7A6C"/>
    <w:rsid w:val="5BCA0173"/>
    <w:rsid w:val="5BD05618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31745"/>
    <w:rsid w:val="5BF92B0E"/>
    <w:rsid w:val="5BFB3F1E"/>
    <w:rsid w:val="5BFE0E08"/>
    <w:rsid w:val="5BFE29CB"/>
    <w:rsid w:val="5C020F43"/>
    <w:rsid w:val="5C025B2B"/>
    <w:rsid w:val="5C03574D"/>
    <w:rsid w:val="5C056982"/>
    <w:rsid w:val="5C07713F"/>
    <w:rsid w:val="5C10703F"/>
    <w:rsid w:val="5C114F8C"/>
    <w:rsid w:val="5C187FB3"/>
    <w:rsid w:val="5C1D1CF8"/>
    <w:rsid w:val="5C1F5E4E"/>
    <w:rsid w:val="5C2769EA"/>
    <w:rsid w:val="5C2B35EA"/>
    <w:rsid w:val="5C2B6054"/>
    <w:rsid w:val="5C335809"/>
    <w:rsid w:val="5C3603ED"/>
    <w:rsid w:val="5C377475"/>
    <w:rsid w:val="5C3B2EA2"/>
    <w:rsid w:val="5C42400F"/>
    <w:rsid w:val="5C497267"/>
    <w:rsid w:val="5C4E4408"/>
    <w:rsid w:val="5C514900"/>
    <w:rsid w:val="5C531AC4"/>
    <w:rsid w:val="5C58362C"/>
    <w:rsid w:val="5C5C0354"/>
    <w:rsid w:val="5C5F2EE5"/>
    <w:rsid w:val="5C652E6B"/>
    <w:rsid w:val="5C68635E"/>
    <w:rsid w:val="5C6C5A31"/>
    <w:rsid w:val="5C6D580A"/>
    <w:rsid w:val="5C7514C0"/>
    <w:rsid w:val="5C7751F6"/>
    <w:rsid w:val="5C793511"/>
    <w:rsid w:val="5C7D7A35"/>
    <w:rsid w:val="5C807415"/>
    <w:rsid w:val="5C82129A"/>
    <w:rsid w:val="5C870EB2"/>
    <w:rsid w:val="5C9507CC"/>
    <w:rsid w:val="5C96097C"/>
    <w:rsid w:val="5C9700B0"/>
    <w:rsid w:val="5C9C138D"/>
    <w:rsid w:val="5C9F5B66"/>
    <w:rsid w:val="5CA008A0"/>
    <w:rsid w:val="5CA1310C"/>
    <w:rsid w:val="5CA46855"/>
    <w:rsid w:val="5CAD6B66"/>
    <w:rsid w:val="5CAD75CF"/>
    <w:rsid w:val="5CB54514"/>
    <w:rsid w:val="5CB816F0"/>
    <w:rsid w:val="5CB82516"/>
    <w:rsid w:val="5CBB176A"/>
    <w:rsid w:val="5CBD6B27"/>
    <w:rsid w:val="5CBE4C5D"/>
    <w:rsid w:val="5CC77165"/>
    <w:rsid w:val="5CCB22C6"/>
    <w:rsid w:val="5CCD067B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70B94"/>
    <w:rsid w:val="5D3C3AEF"/>
    <w:rsid w:val="5D3F75B7"/>
    <w:rsid w:val="5D414D8F"/>
    <w:rsid w:val="5D495895"/>
    <w:rsid w:val="5D4E3F2F"/>
    <w:rsid w:val="5D546251"/>
    <w:rsid w:val="5D581816"/>
    <w:rsid w:val="5D5821AA"/>
    <w:rsid w:val="5D5A5076"/>
    <w:rsid w:val="5D6427D2"/>
    <w:rsid w:val="5D6725DF"/>
    <w:rsid w:val="5D690C87"/>
    <w:rsid w:val="5D6C2955"/>
    <w:rsid w:val="5D6D6A5B"/>
    <w:rsid w:val="5D6F089F"/>
    <w:rsid w:val="5D725871"/>
    <w:rsid w:val="5D7512B0"/>
    <w:rsid w:val="5D7561A7"/>
    <w:rsid w:val="5D790CF3"/>
    <w:rsid w:val="5D7B6470"/>
    <w:rsid w:val="5D7B76C3"/>
    <w:rsid w:val="5D7C2AB9"/>
    <w:rsid w:val="5D7D03C6"/>
    <w:rsid w:val="5D84503F"/>
    <w:rsid w:val="5D857B12"/>
    <w:rsid w:val="5D8D1597"/>
    <w:rsid w:val="5D8F2751"/>
    <w:rsid w:val="5D9038FF"/>
    <w:rsid w:val="5D9A6A9D"/>
    <w:rsid w:val="5DA66C83"/>
    <w:rsid w:val="5DA87FAC"/>
    <w:rsid w:val="5DAC47EB"/>
    <w:rsid w:val="5DAF70E2"/>
    <w:rsid w:val="5DB00DEF"/>
    <w:rsid w:val="5DB27757"/>
    <w:rsid w:val="5DBA5090"/>
    <w:rsid w:val="5DBD5825"/>
    <w:rsid w:val="5DD60067"/>
    <w:rsid w:val="5DDD1904"/>
    <w:rsid w:val="5DE51AE3"/>
    <w:rsid w:val="5DE5232D"/>
    <w:rsid w:val="5DE705F7"/>
    <w:rsid w:val="5DE750DA"/>
    <w:rsid w:val="5DEC4FFA"/>
    <w:rsid w:val="5DED5C02"/>
    <w:rsid w:val="5DEE0667"/>
    <w:rsid w:val="5DF27113"/>
    <w:rsid w:val="5DF35415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4D47"/>
    <w:rsid w:val="5E076851"/>
    <w:rsid w:val="5E0845E4"/>
    <w:rsid w:val="5E0A1947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26E16"/>
    <w:rsid w:val="5E4370C5"/>
    <w:rsid w:val="5E4A0CE0"/>
    <w:rsid w:val="5E5B23E8"/>
    <w:rsid w:val="5E5B60A0"/>
    <w:rsid w:val="5E5C6B4A"/>
    <w:rsid w:val="5E657918"/>
    <w:rsid w:val="5E666633"/>
    <w:rsid w:val="5E6912E3"/>
    <w:rsid w:val="5E717AFE"/>
    <w:rsid w:val="5E761CA4"/>
    <w:rsid w:val="5E77762E"/>
    <w:rsid w:val="5E796E06"/>
    <w:rsid w:val="5E7E1808"/>
    <w:rsid w:val="5E7E733D"/>
    <w:rsid w:val="5E7F1E10"/>
    <w:rsid w:val="5E86085B"/>
    <w:rsid w:val="5E8C0603"/>
    <w:rsid w:val="5E932C1E"/>
    <w:rsid w:val="5E950D9B"/>
    <w:rsid w:val="5E961773"/>
    <w:rsid w:val="5E9A7145"/>
    <w:rsid w:val="5E9B7AC7"/>
    <w:rsid w:val="5E9B7F3E"/>
    <w:rsid w:val="5EA15B07"/>
    <w:rsid w:val="5EA22EAA"/>
    <w:rsid w:val="5EB36ACB"/>
    <w:rsid w:val="5EB517F8"/>
    <w:rsid w:val="5EB61570"/>
    <w:rsid w:val="5EBA3744"/>
    <w:rsid w:val="5EC22BB6"/>
    <w:rsid w:val="5EC338B0"/>
    <w:rsid w:val="5EC53856"/>
    <w:rsid w:val="5EC835C6"/>
    <w:rsid w:val="5ED33D5A"/>
    <w:rsid w:val="5ED56F44"/>
    <w:rsid w:val="5EDA53F9"/>
    <w:rsid w:val="5EDF5401"/>
    <w:rsid w:val="5EDF74B4"/>
    <w:rsid w:val="5EE11E27"/>
    <w:rsid w:val="5EE44AD7"/>
    <w:rsid w:val="5EE63A79"/>
    <w:rsid w:val="5EE64620"/>
    <w:rsid w:val="5EEE4299"/>
    <w:rsid w:val="5EEE761A"/>
    <w:rsid w:val="5EEF6D6D"/>
    <w:rsid w:val="5EF446F3"/>
    <w:rsid w:val="5EF80F8C"/>
    <w:rsid w:val="5EFB1A64"/>
    <w:rsid w:val="5EFE5C05"/>
    <w:rsid w:val="5EFF0264"/>
    <w:rsid w:val="5F015B15"/>
    <w:rsid w:val="5F015C7E"/>
    <w:rsid w:val="5F0A2A0C"/>
    <w:rsid w:val="5F1245F2"/>
    <w:rsid w:val="5F170E7E"/>
    <w:rsid w:val="5F1A1809"/>
    <w:rsid w:val="5F1F0D68"/>
    <w:rsid w:val="5F2143CF"/>
    <w:rsid w:val="5F227629"/>
    <w:rsid w:val="5F263CD5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D4DF7"/>
    <w:rsid w:val="5F5F7B69"/>
    <w:rsid w:val="5F621C90"/>
    <w:rsid w:val="5F720C17"/>
    <w:rsid w:val="5F72765A"/>
    <w:rsid w:val="5F7531B6"/>
    <w:rsid w:val="5F757A40"/>
    <w:rsid w:val="5F763FAE"/>
    <w:rsid w:val="5F765712"/>
    <w:rsid w:val="5F7936EE"/>
    <w:rsid w:val="5F7C219E"/>
    <w:rsid w:val="5F7D1608"/>
    <w:rsid w:val="5F832EB3"/>
    <w:rsid w:val="5F834F66"/>
    <w:rsid w:val="5F83683B"/>
    <w:rsid w:val="5F8371C4"/>
    <w:rsid w:val="5F861C93"/>
    <w:rsid w:val="5F884FE8"/>
    <w:rsid w:val="5F8D7BA6"/>
    <w:rsid w:val="5F935611"/>
    <w:rsid w:val="5F952EC1"/>
    <w:rsid w:val="5F971FDC"/>
    <w:rsid w:val="5F9A2218"/>
    <w:rsid w:val="5F9A615E"/>
    <w:rsid w:val="5F9D5AAC"/>
    <w:rsid w:val="5FA90048"/>
    <w:rsid w:val="5FA95EAA"/>
    <w:rsid w:val="5FAC7A30"/>
    <w:rsid w:val="5FB12DBB"/>
    <w:rsid w:val="5FBC7241"/>
    <w:rsid w:val="5FBF4E5A"/>
    <w:rsid w:val="5FCA1553"/>
    <w:rsid w:val="5FCB0B5C"/>
    <w:rsid w:val="5FCE7211"/>
    <w:rsid w:val="5FD14119"/>
    <w:rsid w:val="5FD30F2A"/>
    <w:rsid w:val="5FD31EA5"/>
    <w:rsid w:val="5FD50D19"/>
    <w:rsid w:val="5FE40F78"/>
    <w:rsid w:val="5FE433E1"/>
    <w:rsid w:val="5FE505D1"/>
    <w:rsid w:val="5FE85502"/>
    <w:rsid w:val="5FEF0B5C"/>
    <w:rsid w:val="5FF273F0"/>
    <w:rsid w:val="5FF505C9"/>
    <w:rsid w:val="5FF741D4"/>
    <w:rsid w:val="5FF874E2"/>
    <w:rsid w:val="5FFA18BA"/>
    <w:rsid w:val="5FFE7141"/>
    <w:rsid w:val="6003481E"/>
    <w:rsid w:val="60055A6E"/>
    <w:rsid w:val="6007637B"/>
    <w:rsid w:val="600A6DFF"/>
    <w:rsid w:val="600B21CC"/>
    <w:rsid w:val="600E6E8E"/>
    <w:rsid w:val="60120613"/>
    <w:rsid w:val="60157428"/>
    <w:rsid w:val="601629BB"/>
    <w:rsid w:val="602054F5"/>
    <w:rsid w:val="60210872"/>
    <w:rsid w:val="60237ECC"/>
    <w:rsid w:val="60261376"/>
    <w:rsid w:val="60375FC5"/>
    <w:rsid w:val="603E61ED"/>
    <w:rsid w:val="60471169"/>
    <w:rsid w:val="604E3D2F"/>
    <w:rsid w:val="60504D72"/>
    <w:rsid w:val="60560001"/>
    <w:rsid w:val="605A2B4D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815A0F"/>
    <w:rsid w:val="60831F4A"/>
    <w:rsid w:val="608408C2"/>
    <w:rsid w:val="60921F91"/>
    <w:rsid w:val="60934A46"/>
    <w:rsid w:val="60947C92"/>
    <w:rsid w:val="609758C2"/>
    <w:rsid w:val="6098379A"/>
    <w:rsid w:val="609A2993"/>
    <w:rsid w:val="609F1B94"/>
    <w:rsid w:val="60A43DC3"/>
    <w:rsid w:val="60A81D00"/>
    <w:rsid w:val="60A847E3"/>
    <w:rsid w:val="60A968B8"/>
    <w:rsid w:val="60AA2305"/>
    <w:rsid w:val="60AE3EA6"/>
    <w:rsid w:val="60B1732A"/>
    <w:rsid w:val="60B17741"/>
    <w:rsid w:val="60B50B1F"/>
    <w:rsid w:val="60B5113E"/>
    <w:rsid w:val="60D263F8"/>
    <w:rsid w:val="60D551BC"/>
    <w:rsid w:val="60E474CE"/>
    <w:rsid w:val="60E93727"/>
    <w:rsid w:val="60EE397D"/>
    <w:rsid w:val="60EE4A2C"/>
    <w:rsid w:val="60EF0F3C"/>
    <w:rsid w:val="60EF1767"/>
    <w:rsid w:val="60F06C07"/>
    <w:rsid w:val="60F06EFE"/>
    <w:rsid w:val="60F358F1"/>
    <w:rsid w:val="60FC3AC1"/>
    <w:rsid w:val="60FF573F"/>
    <w:rsid w:val="61022D6E"/>
    <w:rsid w:val="61037CD2"/>
    <w:rsid w:val="61066A88"/>
    <w:rsid w:val="61066EF1"/>
    <w:rsid w:val="61067632"/>
    <w:rsid w:val="610C7E3E"/>
    <w:rsid w:val="61117511"/>
    <w:rsid w:val="61134AB7"/>
    <w:rsid w:val="6115205D"/>
    <w:rsid w:val="6115291A"/>
    <w:rsid w:val="611C722E"/>
    <w:rsid w:val="61223164"/>
    <w:rsid w:val="61272EDD"/>
    <w:rsid w:val="612E3E9B"/>
    <w:rsid w:val="61326203"/>
    <w:rsid w:val="61335CDB"/>
    <w:rsid w:val="61387EE8"/>
    <w:rsid w:val="61397E80"/>
    <w:rsid w:val="613A13B9"/>
    <w:rsid w:val="613B0BBB"/>
    <w:rsid w:val="6144421A"/>
    <w:rsid w:val="61455554"/>
    <w:rsid w:val="614917EC"/>
    <w:rsid w:val="61581A4B"/>
    <w:rsid w:val="61594380"/>
    <w:rsid w:val="615B1AC4"/>
    <w:rsid w:val="615D111D"/>
    <w:rsid w:val="615D2878"/>
    <w:rsid w:val="615D2A65"/>
    <w:rsid w:val="61606FC6"/>
    <w:rsid w:val="61616290"/>
    <w:rsid w:val="61655970"/>
    <w:rsid w:val="6166128A"/>
    <w:rsid w:val="616952FD"/>
    <w:rsid w:val="61697F3C"/>
    <w:rsid w:val="616C19B4"/>
    <w:rsid w:val="616F002F"/>
    <w:rsid w:val="617046F5"/>
    <w:rsid w:val="61705F7C"/>
    <w:rsid w:val="61747702"/>
    <w:rsid w:val="617530F8"/>
    <w:rsid w:val="617756C8"/>
    <w:rsid w:val="6179021C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151"/>
    <w:rsid w:val="61A12E05"/>
    <w:rsid w:val="61A15691"/>
    <w:rsid w:val="61A638C8"/>
    <w:rsid w:val="61A936B0"/>
    <w:rsid w:val="61B04E50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D9377E"/>
    <w:rsid w:val="61E059AC"/>
    <w:rsid w:val="61E22F52"/>
    <w:rsid w:val="61E442A7"/>
    <w:rsid w:val="61E44D40"/>
    <w:rsid w:val="61E72625"/>
    <w:rsid w:val="61E90B97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56AC"/>
    <w:rsid w:val="62107F74"/>
    <w:rsid w:val="621833C4"/>
    <w:rsid w:val="621A69E9"/>
    <w:rsid w:val="621C429A"/>
    <w:rsid w:val="622073FA"/>
    <w:rsid w:val="62241762"/>
    <w:rsid w:val="62272367"/>
    <w:rsid w:val="62275413"/>
    <w:rsid w:val="6228315F"/>
    <w:rsid w:val="622B5EF8"/>
    <w:rsid w:val="622B6B98"/>
    <w:rsid w:val="62315ED8"/>
    <w:rsid w:val="62334231"/>
    <w:rsid w:val="623C3FA5"/>
    <w:rsid w:val="623F14BF"/>
    <w:rsid w:val="62440670"/>
    <w:rsid w:val="62465C16"/>
    <w:rsid w:val="62477F64"/>
    <w:rsid w:val="624944C5"/>
    <w:rsid w:val="62496212"/>
    <w:rsid w:val="624A0763"/>
    <w:rsid w:val="624C5D09"/>
    <w:rsid w:val="624C5FCB"/>
    <w:rsid w:val="624D288F"/>
    <w:rsid w:val="624E2A83"/>
    <w:rsid w:val="624E4600"/>
    <w:rsid w:val="625163ED"/>
    <w:rsid w:val="625269DC"/>
    <w:rsid w:val="62540C9D"/>
    <w:rsid w:val="62564AAE"/>
    <w:rsid w:val="625D55C1"/>
    <w:rsid w:val="62615FEA"/>
    <w:rsid w:val="626342ED"/>
    <w:rsid w:val="6263717B"/>
    <w:rsid w:val="62651F71"/>
    <w:rsid w:val="62665B03"/>
    <w:rsid w:val="626A6EB3"/>
    <w:rsid w:val="626C101E"/>
    <w:rsid w:val="62743BA5"/>
    <w:rsid w:val="627631FF"/>
    <w:rsid w:val="627B676B"/>
    <w:rsid w:val="627F37C6"/>
    <w:rsid w:val="62883DA2"/>
    <w:rsid w:val="628D1259"/>
    <w:rsid w:val="62903F09"/>
    <w:rsid w:val="62924D50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672A1"/>
    <w:rsid w:val="62FB346B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84B8D"/>
    <w:rsid w:val="634A03F0"/>
    <w:rsid w:val="634E4CB3"/>
    <w:rsid w:val="634F27EE"/>
    <w:rsid w:val="635158B8"/>
    <w:rsid w:val="63524352"/>
    <w:rsid w:val="63574035"/>
    <w:rsid w:val="63585347"/>
    <w:rsid w:val="63590597"/>
    <w:rsid w:val="635A3A6F"/>
    <w:rsid w:val="636F57B7"/>
    <w:rsid w:val="63712083"/>
    <w:rsid w:val="63735576"/>
    <w:rsid w:val="63776CFC"/>
    <w:rsid w:val="6378346C"/>
    <w:rsid w:val="6379771C"/>
    <w:rsid w:val="637C50F0"/>
    <w:rsid w:val="637D028E"/>
    <w:rsid w:val="6386335A"/>
    <w:rsid w:val="63884501"/>
    <w:rsid w:val="638A1AA7"/>
    <w:rsid w:val="63941B9B"/>
    <w:rsid w:val="63973784"/>
    <w:rsid w:val="639A5E34"/>
    <w:rsid w:val="639B7F99"/>
    <w:rsid w:val="639C56E7"/>
    <w:rsid w:val="639F040A"/>
    <w:rsid w:val="63A200ED"/>
    <w:rsid w:val="63A35632"/>
    <w:rsid w:val="63A40105"/>
    <w:rsid w:val="63AF4450"/>
    <w:rsid w:val="63B2466F"/>
    <w:rsid w:val="63B30920"/>
    <w:rsid w:val="63B44EEA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EF7AD2"/>
    <w:rsid w:val="63F00200"/>
    <w:rsid w:val="63F71742"/>
    <w:rsid w:val="63FA7DEB"/>
    <w:rsid w:val="640E2EBC"/>
    <w:rsid w:val="641B352D"/>
    <w:rsid w:val="642226D2"/>
    <w:rsid w:val="64280032"/>
    <w:rsid w:val="642B65D4"/>
    <w:rsid w:val="64324D65"/>
    <w:rsid w:val="64330CDF"/>
    <w:rsid w:val="64370E0A"/>
    <w:rsid w:val="643D2660"/>
    <w:rsid w:val="6442435F"/>
    <w:rsid w:val="644A5210"/>
    <w:rsid w:val="644C33F2"/>
    <w:rsid w:val="644E0DAF"/>
    <w:rsid w:val="644F2BF6"/>
    <w:rsid w:val="64551E51"/>
    <w:rsid w:val="64586B1A"/>
    <w:rsid w:val="645E4B42"/>
    <w:rsid w:val="64636CE8"/>
    <w:rsid w:val="64646966"/>
    <w:rsid w:val="64672520"/>
    <w:rsid w:val="64691DA1"/>
    <w:rsid w:val="64706798"/>
    <w:rsid w:val="64716526"/>
    <w:rsid w:val="64751073"/>
    <w:rsid w:val="64792761"/>
    <w:rsid w:val="647927F9"/>
    <w:rsid w:val="648654B1"/>
    <w:rsid w:val="64881A5F"/>
    <w:rsid w:val="64891A0F"/>
    <w:rsid w:val="648B4B84"/>
    <w:rsid w:val="648C68FA"/>
    <w:rsid w:val="649021A4"/>
    <w:rsid w:val="649C296D"/>
    <w:rsid w:val="649E6569"/>
    <w:rsid w:val="649F6F89"/>
    <w:rsid w:val="64A57210"/>
    <w:rsid w:val="64A70788"/>
    <w:rsid w:val="64AB1A2E"/>
    <w:rsid w:val="64BA2E7A"/>
    <w:rsid w:val="64C001AC"/>
    <w:rsid w:val="64C03981"/>
    <w:rsid w:val="64C255D8"/>
    <w:rsid w:val="64CB6B5F"/>
    <w:rsid w:val="64D2404F"/>
    <w:rsid w:val="64D44664"/>
    <w:rsid w:val="64DF5EDD"/>
    <w:rsid w:val="64E773F1"/>
    <w:rsid w:val="64EA5E45"/>
    <w:rsid w:val="64EB2C49"/>
    <w:rsid w:val="64EB2D5B"/>
    <w:rsid w:val="64EB60C2"/>
    <w:rsid w:val="64EF11D0"/>
    <w:rsid w:val="64F471A3"/>
    <w:rsid w:val="64F6240E"/>
    <w:rsid w:val="64F70FAB"/>
    <w:rsid w:val="64F778CB"/>
    <w:rsid w:val="64FE4384"/>
    <w:rsid w:val="64FE7AA7"/>
    <w:rsid w:val="6507684C"/>
    <w:rsid w:val="65190BD8"/>
    <w:rsid w:val="65191766"/>
    <w:rsid w:val="652555E7"/>
    <w:rsid w:val="652C749A"/>
    <w:rsid w:val="653071BC"/>
    <w:rsid w:val="65311216"/>
    <w:rsid w:val="65317BDC"/>
    <w:rsid w:val="65335183"/>
    <w:rsid w:val="6536516F"/>
    <w:rsid w:val="653867E6"/>
    <w:rsid w:val="653B52BE"/>
    <w:rsid w:val="653D4D1C"/>
    <w:rsid w:val="65445255"/>
    <w:rsid w:val="65474351"/>
    <w:rsid w:val="654861C0"/>
    <w:rsid w:val="654F3671"/>
    <w:rsid w:val="65521F1F"/>
    <w:rsid w:val="65526482"/>
    <w:rsid w:val="65537339"/>
    <w:rsid w:val="65542F2C"/>
    <w:rsid w:val="655463A6"/>
    <w:rsid w:val="655C5391"/>
    <w:rsid w:val="655D514B"/>
    <w:rsid w:val="656206B8"/>
    <w:rsid w:val="6564778B"/>
    <w:rsid w:val="65695C00"/>
    <w:rsid w:val="656C1E0D"/>
    <w:rsid w:val="657935AB"/>
    <w:rsid w:val="657C6D16"/>
    <w:rsid w:val="657E2E46"/>
    <w:rsid w:val="658A342A"/>
    <w:rsid w:val="6590271D"/>
    <w:rsid w:val="659538A5"/>
    <w:rsid w:val="6596157F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B76597"/>
    <w:rsid w:val="65BC5C6A"/>
    <w:rsid w:val="65C06703"/>
    <w:rsid w:val="65C77B87"/>
    <w:rsid w:val="65CB5EC9"/>
    <w:rsid w:val="65D50E5C"/>
    <w:rsid w:val="65D72AF6"/>
    <w:rsid w:val="65D877BB"/>
    <w:rsid w:val="65DC2307"/>
    <w:rsid w:val="65E910A3"/>
    <w:rsid w:val="65EC4782"/>
    <w:rsid w:val="65ED0A93"/>
    <w:rsid w:val="65F25F8B"/>
    <w:rsid w:val="65F42A43"/>
    <w:rsid w:val="65F74CC7"/>
    <w:rsid w:val="65F96CC6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62E1D"/>
    <w:rsid w:val="662806CE"/>
    <w:rsid w:val="66281440"/>
    <w:rsid w:val="66283F14"/>
    <w:rsid w:val="662F7C48"/>
    <w:rsid w:val="663461AC"/>
    <w:rsid w:val="66372DAC"/>
    <w:rsid w:val="66376226"/>
    <w:rsid w:val="66381AEC"/>
    <w:rsid w:val="6644408C"/>
    <w:rsid w:val="66445278"/>
    <w:rsid w:val="66445A65"/>
    <w:rsid w:val="6650425C"/>
    <w:rsid w:val="6652574E"/>
    <w:rsid w:val="66563A04"/>
    <w:rsid w:val="66583FCF"/>
    <w:rsid w:val="66590C8D"/>
    <w:rsid w:val="665A1413"/>
    <w:rsid w:val="665C6725"/>
    <w:rsid w:val="66683E35"/>
    <w:rsid w:val="66685B88"/>
    <w:rsid w:val="666A4F56"/>
    <w:rsid w:val="666E6E0F"/>
    <w:rsid w:val="66713D98"/>
    <w:rsid w:val="6672057A"/>
    <w:rsid w:val="667361B1"/>
    <w:rsid w:val="6676517A"/>
    <w:rsid w:val="66782720"/>
    <w:rsid w:val="667C526C"/>
    <w:rsid w:val="667D7D40"/>
    <w:rsid w:val="66806CFC"/>
    <w:rsid w:val="6681493F"/>
    <w:rsid w:val="668B098E"/>
    <w:rsid w:val="6696535E"/>
    <w:rsid w:val="66993944"/>
    <w:rsid w:val="66A51383"/>
    <w:rsid w:val="66AD22F1"/>
    <w:rsid w:val="66AE092F"/>
    <w:rsid w:val="66AE28CE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042CD"/>
    <w:rsid w:val="66E254D7"/>
    <w:rsid w:val="66E373E5"/>
    <w:rsid w:val="66E55550"/>
    <w:rsid w:val="66E60E06"/>
    <w:rsid w:val="66E948DD"/>
    <w:rsid w:val="66EA04EF"/>
    <w:rsid w:val="66F75878"/>
    <w:rsid w:val="66F95174"/>
    <w:rsid w:val="66FB2428"/>
    <w:rsid w:val="670F0993"/>
    <w:rsid w:val="6713431F"/>
    <w:rsid w:val="67135A65"/>
    <w:rsid w:val="6714321C"/>
    <w:rsid w:val="67155778"/>
    <w:rsid w:val="67185584"/>
    <w:rsid w:val="671E5778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0FCC"/>
    <w:rsid w:val="67413F42"/>
    <w:rsid w:val="67426A15"/>
    <w:rsid w:val="6742769D"/>
    <w:rsid w:val="67434155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0D69"/>
    <w:rsid w:val="677E3F53"/>
    <w:rsid w:val="67810B05"/>
    <w:rsid w:val="6781623E"/>
    <w:rsid w:val="678504B6"/>
    <w:rsid w:val="67857CB8"/>
    <w:rsid w:val="67862F89"/>
    <w:rsid w:val="678A5AD5"/>
    <w:rsid w:val="678A6A7B"/>
    <w:rsid w:val="67942BA0"/>
    <w:rsid w:val="67985314"/>
    <w:rsid w:val="67A015E6"/>
    <w:rsid w:val="67A06370"/>
    <w:rsid w:val="67A475AD"/>
    <w:rsid w:val="67A71EF4"/>
    <w:rsid w:val="67A77626"/>
    <w:rsid w:val="67A91753"/>
    <w:rsid w:val="67AD6352"/>
    <w:rsid w:val="67AE0E25"/>
    <w:rsid w:val="67AE756E"/>
    <w:rsid w:val="67B16DEC"/>
    <w:rsid w:val="67B96538"/>
    <w:rsid w:val="67BC0C30"/>
    <w:rsid w:val="67BD3E80"/>
    <w:rsid w:val="67C10D6B"/>
    <w:rsid w:val="67C323BE"/>
    <w:rsid w:val="67C93CD5"/>
    <w:rsid w:val="67D34B95"/>
    <w:rsid w:val="67DC58DB"/>
    <w:rsid w:val="67EA7D28"/>
    <w:rsid w:val="67EF0799"/>
    <w:rsid w:val="67EF6B5C"/>
    <w:rsid w:val="67F11071"/>
    <w:rsid w:val="67F31CD2"/>
    <w:rsid w:val="67F4418A"/>
    <w:rsid w:val="67F57C9D"/>
    <w:rsid w:val="68075D1A"/>
    <w:rsid w:val="681123DD"/>
    <w:rsid w:val="681405DF"/>
    <w:rsid w:val="68173290"/>
    <w:rsid w:val="681C6729"/>
    <w:rsid w:val="681E3CCF"/>
    <w:rsid w:val="68233E92"/>
    <w:rsid w:val="68242C72"/>
    <w:rsid w:val="6826350F"/>
    <w:rsid w:val="68294B2F"/>
    <w:rsid w:val="682B5919"/>
    <w:rsid w:val="682E5D87"/>
    <w:rsid w:val="68302BE0"/>
    <w:rsid w:val="68325191"/>
    <w:rsid w:val="68334EC0"/>
    <w:rsid w:val="68340326"/>
    <w:rsid w:val="683604AC"/>
    <w:rsid w:val="683E3998"/>
    <w:rsid w:val="683E61B9"/>
    <w:rsid w:val="683F1A79"/>
    <w:rsid w:val="684C1C5E"/>
    <w:rsid w:val="68561424"/>
    <w:rsid w:val="685A4111"/>
    <w:rsid w:val="685C3FB9"/>
    <w:rsid w:val="685F3A76"/>
    <w:rsid w:val="68610BE9"/>
    <w:rsid w:val="686B03AF"/>
    <w:rsid w:val="686D4FB3"/>
    <w:rsid w:val="68707515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8E5DAD"/>
    <w:rsid w:val="688F2706"/>
    <w:rsid w:val="68926A83"/>
    <w:rsid w:val="68951B9C"/>
    <w:rsid w:val="68955672"/>
    <w:rsid w:val="689843E3"/>
    <w:rsid w:val="68991280"/>
    <w:rsid w:val="68993F7A"/>
    <w:rsid w:val="689C4BA8"/>
    <w:rsid w:val="689C6E7C"/>
    <w:rsid w:val="689D5A11"/>
    <w:rsid w:val="68A175AA"/>
    <w:rsid w:val="68AB14BA"/>
    <w:rsid w:val="68AC34E2"/>
    <w:rsid w:val="68C0778C"/>
    <w:rsid w:val="68C40DDA"/>
    <w:rsid w:val="68C5021B"/>
    <w:rsid w:val="68D859C7"/>
    <w:rsid w:val="68DA2838"/>
    <w:rsid w:val="68DB0152"/>
    <w:rsid w:val="68DB0677"/>
    <w:rsid w:val="68DC5610"/>
    <w:rsid w:val="68E014A5"/>
    <w:rsid w:val="68E754F1"/>
    <w:rsid w:val="68E86BE3"/>
    <w:rsid w:val="68EA761D"/>
    <w:rsid w:val="68F15433"/>
    <w:rsid w:val="68F64389"/>
    <w:rsid w:val="68F75B61"/>
    <w:rsid w:val="68FE018F"/>
    <w:rsid w:val="690206D5"/>
    <w:rsid w:val="69067E33"/>
    <w:rsid w:val="69084046"/>
    <w:rsid w:val="690B6C2B"/>
    <w:rsid w:val="690E5E74"/>
    <w:rsid w:val="69123407"/>
    <w:rsid w:val="69131F8C"/>
    <w:rsid w:val="69132A60"/>
    <w:rsid w:val="69135EDA"/>
    <w:rsid w:val="69140D9E"/>
    <w:rsid w:val="691A5626"/>
    <w:rsid w:val="691D569F"/>
    <w:rsid w:val="691F06D0"/>
    <w:rsid w:val="691F10FF"/>
    <w:rsid w:val="69264445"/>
    <w:rsid w:val="69290673"/>
    <w:rsid w:val="69301137"/>
    <w:rsid w:val="69373CFD"/>
    <w:rsid w:val="69374C39"/>
    <w:rsid w:val="693A583D"/>
    <w:rsid w:val="693C27F9"/>
    <w:rsid w:val="694802E2"/>
    <w:rsid w:val="69492517"/>
    <w:rsid w:val="694B3740"/>
    <w:rsid w:val="694C6877"/>
    <w:rsid w:val="695102A8"/>
    <w:rsid w:val="69564500"/>
    <w:rsid w:val="69573C68"/>
    <w:rsid w:val="6958573D"/>
    <w:rsid w:val="69590A91"/>
    <w:rsid w:val="695A624A"/>
    <w:rsid w:val="695C7A6D"/>
    <w:rsid w:val="69677233"/>
    <w:rsid w:val="69696776"/>
    <w:rsid w:val="697172F5"/>
    <w:rsid w:val="697C2A5E"/>
    <w:rsid w:val="697C61BE"/>
    <w:rsid w:val="697E02EA"/>
    <w:rsid w:val="698B7CF9"/>
    <w:rsid w:val="698C7B29"/>
    <w:rsid w:val="69947275"/>
    <w:rsid w:val="69985F4C"/>
    <w:rsid w:val="69992553"/>
    <w:rsid w:val="699C490E"/>
    <w:rsid w:val="699D1C0D"/>
    <w:rsid w:val="699D421E"/>
    <w:rsid w:val="69A74935"/>
    <w:rsid w:val="69A91A58"/>
    <w:rsid w:val="69AB7968"/>
    <w:rsid w:val="69AF4642"/>
    <w:rsid w:val="69B220C6"/>
    <w:rsid w:val="69C14110"/>
    <w:rsid w:val="69C30672"/>
    <w:rsid w:val="69C3485E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95B74"/>
    <w:rsid w:val="69EB0556"/>
    <w:rsid w:val="69F13AB5"/>
    <w:rsid w:val="69F628E0"/>
    <w:rsid w:val="69F819AF"/>
    <w:rsid w:val="69F9436F"/>
    <w:rsid w:val="69FB37F3"/>
    <w:rsid w:val="6A016E94"/>
    <w:rsid w:val="6A04211F"/>
    <w:rsid w:val="6A0B186B"/>
    <w:rsid w:val="6A124431"/>
    <w:rsid w:val="6A15655D"/>
    <w:rsid w:val="6A1C31D6"/>
    <w:rsid w:val="6A1E20CB"/>
    <w:rsid w:val="6A1E585A"/>
    <w:rsid w:val="6A2C612E"/>
    <w:rsid w:val="6A2D4D12"/>
    <w:rsid w:val="6A2F0DDE"/>
    <w:rsid w:val="6A314041"/>
    <w:rsid w:val="6A324C34"/>
    <w:rsid w:val="6A352BFB"/>
    <w:rsid w:val="6A376E69"/>
    <w:rsid w:val="6A3A22CD"/>
    <w:rsid w:val="6A3B2F7B"/>
    <w:rsid w:val="6A3C162F"/>
    <w:rsid w:val="6A3D2EBF"/>
    <w:rsid w:val="6A4244EC"/>
    <w:rsid w:val="6A454D43"/>
    <w:rsid w:val="6A4604FF"/>
    <w:rsid w:val="6A4B6F24"/>
    <w:rsid w:val="6A4D18A0"/>
    <w:rsid w:val="6A537EE3"/>
    <w:rsid w:val="6A581943"/>
    <w:rsid w:val="6A647F96"/>
    <w:rsid w:val="6A6A2960"/>
    <w:rsid w:val="6A6B2DA9"/>
    <w:rsid w:val="6A6D6133"/>
    <w:rsid w:val="6A6F6063"/>
    <w:rsid w:val="6A756A74"/>
    <w:rsid w:val="6A7929CD"/>
    <w:rsid w:val="6A8C6080"/>
    <w:rsid w:val="6A8E2AE8"/>
    <w:rsid w:val="6A8F60F9"/>
    <w:rsid w:val="6A931CC8"/>
    <w:rsid w:val="6A943719"/>
    <w:rsid w:val="6A99745A"/>
    <w:rsid w:val="6A9A1EF4"/>
    <w:rsid w:val="6A9B6A3C"/>
    <w:rsid w:val="6A9C7F89"/>
    <w:rsid w:val="6A9D24BE"/>
    <w:rsid w:val="6AA03710"/>
    <w:rsid w:val="6AA1500B"/>
    <w:rsid w:val="6AA45C12"/>
    <w:rsid w:val="6AA93906"/>
    <w:rsid w:val="6AAC205F"/>
    <w:rsid w:val="6AB20EFC"/>
    <w:rsid w:val="6AB5493C"/>
    <w:rsid w:val="6AB74424"/>
    <w:rsid w:val="6ABF0898"/>
    <w:rsid w:val="6AD075B9"/>
    <w:rsid w:val="6AD3266D"/>
    <w:rsid w:val="6AD34744"/>
    <w:rsid w:val="6AD35A1F"/>
    <w:rsid w:val="6AD751B9"/>
    <w:rsid w:val="6ADD735F"/>
    <w:rsid w:val="6ADF2852"/>
    <w:rsid w:val="6AE74A30"/>
    <w:rsid w:val="6AEB1671"/>
    <w:rsid w:val="6AEC4144"/>
    <w:rsid w:val="6AEE006E"/>
    <w:rsid w:val="6AF11764"/>
    <w:rsid w:val="6AF15449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1606B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0990"/>
    <w:rsid w:val="6B431103"/>
    <w:rsid w:val="6B472116"/>
    <w:rsid w:val="6B496A63"/>
    <w:rsid w:val="6B4A20D4"/>
    <w:rsid w:val="6B4E4CDC"/>
    <w:rsid w:val="6B502282"/>
    <w:rsid w:val="6B5143F8"/>
    <w:rsid w:val="6B574D49"/>
    <w:rsid w:val="6B5D34D5"/>
    <w:rsid w:val="6B5E1D6F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22EBF"/>
    <w:rsid w:val="6B8A1180"/>
    <w:rsid w:val="6B8B348A"/>
    <w:rsid w:val="6B93719C"/>
    <w:rsid w:val="6B9701FF"/>
    <w:rsid w:val="6BA10321"/>
    <w:rsid w:val="6BA249D7"/>
    <w:rsid w:val="6BA35F1E"/>
    <w:rsid w:val="6BAD3747"/>
    <w:rsid w:val="6BB16916"/>
    <w:rsid w:val="6BB24BF0"/>
    <w:rsid w:val="6BB331E1"/>
    <w:rsid w:val="6BB36776"/>
    <w:rsid w:val="6BB73145"/>
    <w:rsid w:val="6BBD114E"/>
    <w:rsid w:val="6BBD50B2"/>
    <w:rsid w:val="6BBE6011"/>
    <w:rsid w:val="6BC51EB8"/>
    <w:rsid w:val="6BC65A36"/>
    <w:rsid w:val="6BD67ADC"/>
    <w:rsid w:val="6BD8403E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1EB7"/>
    <w:rsid w:val="6BF45438"/>
    <w:rsid w:val="6BF85017"/>
    <w:rsid w:val="6BFC4006"/>
    <w:rsid w:val="6C036BCC"/>
    <w:rsid w:val="6C052699"/>
    <w:rsid w:val="6C066DD8"/>
    <w:rsid w:val="6C0A1D90"/>
    <w:rsid w:val="6C0D39E2"/>
    <w:rsid w:val="6C104448"/>
    <w:rsid w:val="6C131342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51013"/>
    <w:rsid w:val="6C4E1180"/>
    <w:rsid w:val="6C5073A5"/>
    <w:rsid w:val="6C5608CC"/>
    <w:rsid w:val="6C590945"/>
    <w:rsid w:val="6C5B1F9F"/>
    <w:rsid w:val="6C5F152E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71412"/>
    <w:rsid w:val="6C890A01"/>
    <w:rsid w:val="6C8B2356"/>
    <w:rsid w:val="6C8E5CD2"/>
    <w:rsid w:val="6C902010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E60DC"/>
    <w:rsid w:val="6CBF56C1"/>
    <w:rsid w:val="6CC12CDC"/>
    <w:rsid w:val="6CC55828"/>
    <w:rsid w:val="6CC87955"/>
    <w:rsid w:val="6CC97A72"/>
    <w:rsid w:val="6CCC5323"/>
    <w:rsid w:val="6CCE5994"/>
    <w:rsid w:val="6CDF3E86"/>
    <w:rsid w:val="6CDF6ED6"/>
    <w:rsid w:val="6CE369D2"/>
    <w:rsid w:val="6CE37BA0"/>
    <w:rsid w:val="6CE52A20"/>
    <w:rsid w:val="6CE82CC6"/>
    <w:rsid w:val="6CE84C10"/>
    <w:rsid w:val="6CEB406B"/>
    <w:rsid w:val="6CEC4FFA"/>
    <w:rsid w:val="6CEE6198"/>
    <w:rsid w:val="6CF20CE4"/>
    <w:rsid w:val="6CF82AE3"/>
    <w:rsid w:val="6CFC0356"/>
    <w:rsid w:val="6D08629C"/>
    <w:rsid w:val="6D0E655C"/>
    <w:rsid w:val="6D0F5309"/>
    <w:rsid w:val="6D1F031E"/>
    <w:rsid w:val="6D221361"/>
    <w:rsid w:val="6D234FEA"/>
    <w:rsid w:val="6D263E13"/>
    <w:rsid w:val="6D2904EC"/>
    <w:rsid w:val="6D2B7622"/>
    <w:rsid w:val="6D2D3039"/>
    <w:rsid w:val="6D2E214A"/>
    <w:rsid w:val="6D2F539A"/>
    <w:rsid w:val="6D347CB2"/>
    <w:rsid w:val="6D352785"/>
    <w:rsid w:val="6D3B22CA"/>
    <w:rsid w:val="6D3E293F"/>
    <w:rsid w:val="6D3F5F0C"/>
    <w:rsid w:val="6D4667F7"/>
    <w:rsid w:val="6D48416A"/>
    <w:rsid w:val="6D5639A8"/>
    <w:rsid w:val="6D5D4122"/>
    <w:rsid w:val="6D623B8E"/>
    <w:rsid w:val="6D6248C6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9C1CAB"/>
    <w:rsid w:val="6DA61393"/>
    <w:rsid w:val="6DA856A8"/>
    <w:rsid w:val="6DAC3BCB"/>
    <w:rsid w:val="6DB8248D"/>
    <w:rsid w:val="6DB850B3"/>
    <w:rsid w:val="6DBB186E"/>
    <w:rsid w:val="6DBD1B60"/>
    <w:rsid w:val="6DC11232"/>
    <w:rsid w:val="6DC247DB"/>
    <w:rsid w:val="6DC46814"/>
    <w:rsid w:val="6DC545E7"/>
    <w:rsid w:val="6DC836FE"/>
    <w:rsid w:val="6DCA2A9C"/>
    <w:rsid w:val="6DCB7773"/>
    <w:rsid w:val="6DCD1418"/>
    <w:rsid w:val="6DCD28A8"/>
    <w:rsid w:val="6DD46091"/>
    <w:rsid w:val="6DD50B64"/>
    <w:rsid w:val="6DDD2D83"/>
    <w:rsid w:val="6DEB25C2"/>
    <w:rsid w:val="6DEC5095"/>
    <w:rsid w:val="6DEE263C"/>
    <w:rsid w:val="6DEF510F"/>
    <w:rsid w:val="6DF30A68"/>
    <w:rsid w:val="6DF43DBC"/>
    <w:rsid w:val="6DFC4664"/>
    <w:rsid w:val="6E0315C7"/>
    <w:rsid w:val="6E0748A2"/>
    <w:rsid w:val="6E13144D"/>
    <w:rsid w:val="6E1563C2"/>
    <w:rsid w:val="6E1B05CB"/>
    <w:rsid w:val="6E1E0B98"/>
    <w:rsid w:val="6E212771"/>
    <w:rsid w:val="6E233592"/>
    <w:rsid w:val="6E24489D"/>
    <w:rsid w:val="6E2C6ABC"/>
    <w:rsid w:val="6E356C29"/>
    <w:rsid w:val="6E361083"/>
    <w:rsid w:val="6E391775"/>
    <w:rsid w:val="6E4A620A"/>
    <w:rsid w:val="6E4B273A"/>
    <w:rsid w:val="6E4F4599"/>
    <w:rsid w:val="6E515AD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129E3"/>
    <w:rsid w:val="6E830758"/>
    <w:rsid w:val="6E8A35E1"/>
    <w:rsid w:val="6E8A4D33"/>
    <w:rsid w:val="6E8F40A5"/>
    <w:rsid w:val="6E9053B6"/>
    <w:rsid w:val="6E9C2DAC"/>
    <w:rsid w:val="6E9D78B3"/>
    <w:rsid w:val="6E9F19DF"/>
    <w:rsid w:val="6EA13D16"/>
    <w:rsid w:val="6EA16F86"/>
    <w:rsid w:val="6EA3247C"/>
    <w:rsid w:val="6EA410B2"/>
    <w:rsid w:val="6EA7112B"/>
    <w:rsid w:val="6EA83BFF"/>
    <w:rsid w:val="6EB22489"/>
    <w:rsid w:val="6EB648B0"/>
    <w:rsid w:val="6EB655EA"/>
    <w:rsid w:val="6EB72A97"/>
    <w:rsid w:val="6EBE6E25"/>
    <w:rsid w:val="6EC06318"/>
    <w:rsid w:val="6EC8234F"/>
    <w:rsid w:val="6EC86624"/>
    <w:rsid w:val="6ECE7034"/>
    <w:rsid w:val="6ED47A45"/>
    <w:rsid w:val="6ED730A6"/>
    <w:rsid w:val="6ED74AC2"/>
    <w:rsid w:val="6EDA6CF2"/>
    <w:rsid w:val="6EDB46BB"/>
    <w:rsid w:val="6EDD4754"/>
    <w:rsid w:val="6EDD6355"/>
    <w:rsid w:val="6EE26E18"/>
    <w:rsid w:val="6EE274C4"/>
    <w:rsid w:val="6EEA2303"/>
    <w:rsid w:val="6EEC7D2C"/>
    <w:rsid w:val="6EED35F0"/>
    <w:rsid w:val="6EF4580B"/>
    <w:rsid w:val="6EFF485D"/>
    <w:rsid w:val="6F004EB3"/>
    <w:rsid w:val="6F0115BC"/>
    <w:rsid w:val="6F032660"/>
    <w:rsid w:val="6F0425F0"/>
    <w:rsid w:val="6F042FE9"/>
    <w:rsid w:val="6F0458B0"/>
    <w:rsid w:val="6F091CC3"/>
    <w:rsid w:val="6F0A249D"/>
    <w:rsid w:val="6F0B46E3"/>
    <w:rsid w:val="6F0C55B6"/>
    <w:rsid w:val="6F0D3EAF"/>
    <w:rsid w:val="6F121E2F"/>
    <w:rsid w:val="6F14379C"/>
    <w:rsid w:val="6F1B7856"/>
    <w:rsid w:val="6F210CC7"/>
    <w:rsid w:val="6F213533"/>
    <w:rsid w:val="6F233332"/>
    <w:rsid w:val="6F28388D"/>
    <w:rsid w:val="6F2C22DC"/>
    <w:rsid w:val="6F2E0506"/>
    <w:rsid w:val="6F2F7FFB"/>
    <w:rsid w:val="6F450822"/>
    <w:rsid w:val="6F4A410A"/>
    <w:rsid w:val="6F597C8C"/>
    <w:rsid w:val="6F615B68"/>
    <w:rsid w:val="6F637C95"/>
    <w:rsid w:val="6F642768"/>
    <w:rsid w:val="6F6758BF"/>
    <w:rsid w:val="6F680780"/>
    <w:rsid w:val="6F6D709D"/>
    <w:rsid w:val="6F716E46"/>
    <w:rsid w:val="6F721FA7"/>
    <w:rsid w:val="6F77414D"/>
    <w:rsid w:val="6F796E17"/>
    <w:rsid w:val="6F823912"/>
    <w:rsid w:val="6F827634"/>
    <w:rsid w:val="6F86645F"/>
    <w:rsid w:val="6F876E7F"/>
    <w:rsid w:val="6F8D30D8"/>
    <w:rsid w:val="6F915C24"/>
    <w:rsid w:val="6F943BEB"/>
    <w:rsid w:val="6F9B0863"/>
    <w:rsid w:val="6FA50029"/>
    <w:rsid w:val="6FA92D7B"/>
    <w:rsid w:val="6FB334A2"/>
    <w:rsid w:val="6FB346BA"/>
    <w:rsid w:val="6FB83AC1"/>
    <w:rsid w:val="6FBB1451"/>
    <w:rsid w:val="6FBB297B"/>
    <w:rsid w:val="6FBC3883"/>
    <w:rsid w:val="6FBE1B00"/>
    <w:rsid w:val="6FC2174F"/>
    <w:rsid w:val="6FC33423"/>
    <w:rsid w:val="6FC6124D"/>
    <w:rsid w:val="6FC73D9C"/>
    <w:rsid w:val="6FCA3D99"/>
    <w:rsid w:val="6FD21E6A"/>
    <w:rsid w:val="6FD7031E"/>
    <w:rsid w:val="6FDB228A"/>
    <w:rsid w:val="6FDC4D5E"/>
    <w:rsid w:val="6FE547DD"/>
    <w:rsid w:val="6FE561F8"/>
    <w:rsid w:val="6FE677C0"/>
    <w:rsid w:val="6FE74523"/>
    <w:rsid w:val="6FF64CD5"/>
    <w:rsid w:val="6FF9337E"/>
    <w:rsid w:val="6FFA36BE"/>
    <w:rsid w:val="6FFA50AD"/>
    <w:rsid w:val="6FFB0C2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05FF6"/>
    <w:rsid w:val="70221CF1"/>
    <w:rsid w:val="70232A3C"/>
    <w:rsid w:val="70247298"/>
    <w:rsid w:val="702E48C9"/>
    <w:rsid w:val="70334913"/>
    <w:rsid w:val="70380839"/>
    <w:rsid w:val="703E124A"/>
    <w:rsid w:val="7044256E"/>
    <w:rsid w:val="7047750B"/>
    <w:rsid w:val="704A010F"/>
    <w:rsid w:val="704B293D"/>
    <w:rsid w:val="70500B20"/>
    <w:rsid w:val="705D74C0"/>
    <w:rsid w:val="705F6EBF"/>
    <w:rsid w:val="70632726"/>
    <w:rsid w:val="706340B5"/>
    <w:rsid w:val="70640202"/>
    <w:rsid w:val="7068380B"/>
    <w:rsid w:val="706A2EB9"/>
    <w:rsid w:val="706C19A5"/>
    <w:rsid w:val="706C56CB"/>
    <w:rsid w:val="706D0E2B"/>
    <w:rsid w:val="70712D87"/>
    <w:rsid w:val="707171F9"/>
    <w:rsid w:val="70742B93"/>
    <w:rsid w:val="70753AD0"/>
    <w:rsid w:val="707564C4"/>
    <w:rsid w:val="70775B1D"/>
    <w:rsid w:val="707A11F3"/>
    <w:rsid w:val="707B24C2"/>
    <w:rsid w:val="707F2040"/>
    <w:rsid w:val="70802810"/>
    <w:rsid w:val="70805400"/>
    <w:rsid w:val="708A544F"/>
    <w:rsid w:val="708A730E"/>
    <w:rsid w:val="708F0EB6"/>
    <w:rsid w:val="708F3A7F"/>
    <w:rsid w:val="70920AC0"/>
    <w:rsid w:val="7096426E"/>
    <w:rsid w:val="709D33D4"/>
    <w:rsid w:val="70A158B1"/>
    <w:rsid w:val="70A27E0D"/>
    <w:rsid w:val="70A6170B"/>
    <w:rsid w:val="70A73B26"/>
    <w:rsid w:val="70A910CC"/>
    <w:rsid w:val="70B271F3"/>
    <w:rsid w:val="70B57985"/>
    <w:rsid w:val="70B62EB3"/>
    <w:rsid w:val="70BD5584"/>
    <w:rsid w:val="70BD7637"/>
    <w:rsid w:val="70BE6C1B"/>
    <w:rsid w:val="70C01DA2"/>
    <w:rsid w:val="70C27B18"/>
    <w:rsid w:val="70C72276"/>
    <w:rsid w:val="70D43B68"/>
    <w:rsid w:val="70D732E0"/>
    <w:rsid w:val="70D95A71"/>
    <w:rsid w:val="70E07407"/>
    <w:rsid w:val="70E8732C"/>
    <w:rsid w:val="70ED418D"/>
    <w:rsid w:val="70F35357"/>
    <w:rsid w:val="70F955AF"/>
    <w:rsid w:val="70FE6E81"/>
    <w:rsid w:val="710A7AB5"/>
    <w:rsid w:val="71104A9D"/>
    <w:rsid w:val="711168DD"/>
    <w:rsid w:val="7117383A"/>
    <w:rsid w:val="711E3649"/>
    <w:rsid w:val="712140DF"/>
    <w:rsid w:val="71254180"/>
    <w:rsid w:val="712D0709"/>
    <w:rsid w:val="712E1E4B"/>
    <w:rsid w:val="712E6EF8"/>
    <w:rsid w:val="712E7231"/>
    <w:rsid w:val="713115FD"/>
    <w:rsid w:val="7133463B"/>
    <w:rsid w:val="713A7934"/>
    <w:rsid w:val="713C1379"/>
    <w:rsid w:val="714C615E"/>
    <w:rsid w:val="71520601"/>
    <w:rsid w:val="715450B9"/>
    <w:rsid w:val="715F3F7E"/>
    <w:rsid w:val="716150E9"/>
    <w:rsid w:val="71670C64"/>
    <w:rsid w:val="71690B59"/>
    <w:rsid w:val="71711ECE"/>
    <w:rsid w:val="71724AB3"/>
    <w:rsid w:val="7172543C"/>
    <w:rsid w:val="71784A94"/>
    <w:rsid w:val="717E0935"/>
    <w:rsid w:val="717E259C"/>
    <w:rsid w:val="717E56EC"/>
    <w:rsid w:val="71804DBB"/>
    <w:rsid w:val="71846DEA"/>
    <w:rsid w:val="718C50AB"/>
    <w:rsid w:val="71905B4B"/>
    <w:rsid w:val="71975298"/>
    <w:rsid w:val="719A2F84"/>
    <w:rsid w:val="71A074B7"/>
    <w:rsid w:val="71A81C56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21D49"/>
    <w:rsid w:val="71C33C4E"/>
    <w:rsid w:val="71C57827"/>
    <w:rsid w:val="71C92026"/>
    <w:rsid w:val="71C928FA"/>
    <w:rsid w:val="71CA4930"/>
    <w:rsid w:val="71CC335E"/>
    <w:rsid w:val="71CE3393"/>
    <w:rsid w:val="71D04797"/>
    <w:rsid w:val="71DC7DA0"/>
    <w:rsid w:val="71DD44F4"/>
    <w:rsid w:val="71F013CE"/>
    <w:rsid w:val="71F2494F"/>
    <w:rsid w:val="71F314E0"/>
    <w:rsid w:val="7200557B"/>
    <w:rsid w:val="72043542"/>
    <w:rsid w:val="720A01BB"/>
    <w:rsid w:val="720E2D07"/>
    <w:rsid w:val="720F141E"/>
    <w:rsid w:val="721556B0"/>
    <w:rsid w:val="721A74EB"/>
    <w:rsid w:val="72254EA7"/>
    <w:rsid w:val="72272E68"/>
    <w:rsid w:val="722F1129"/>
    <w:rsid w:val="72310434"/>
    <w:rsid w:val="72313584"/>
    <w:rsid w:val="72340183"/>
    <w:rsid w:val="72373677"/>
    <w:rsid w:val="723957A3"/>
    <w:rsid w:val="723A71F6"/>
    <w:rsid w:val="723F7949"/>
    <w:rsid w:val="72400369"/>
    <w:rsid w:val="72412F5B"/>
    <w:rsid w:val="724303E3"/>
    <w:rsid w:val="7247396C"/>
    <w:rsid w:val="724F472E"/>
    <w:rsid w:val="72504189"/>
    <w:rsid w:val="725961F2"/>
    <w:rsid w:val="725C6020"/>
    <w:rsid w:val="725E3D16"/>
    <w:rsid w:val="72600BC9"/>
    <w:rsid w:val="7261158D"/>
    <w:rsid w:val="726245B3"/>
    <w:rsid w:val="726B627F"/>
    <w:rsid w:val="7273049E"/>
    <w:rsid w:val="72766BE8"/>
    <w:rsid w:val="72775DD5"/>
    <w:rsid w:val="727A7F8F"/>
    <w:rsid w:val="727C67C8"/>
    <w:rsid w:val="727F2B66"/>
    <w:rsid w:val="728072BD"/>
    <w:rsid w:val="72820A08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B71F3F"/>
    <w:rsid w:val="72B95432"/>
    <w:rsid w:val="72C54251"/>
    <w:rsid w:val="72C859A8"/>
    <w:rsid w:val="72CA7CE9"/>
    <w:rsid w:val="72CC0432"/>
    <w:rsid w:val="72CC6E17"/>
    <w:rsid w:val="72CE43BD"/>
    <w:rsid w:val="72CE6470"/>
    <w:rsid w:val="72D17F5B"/>
    <w:rsid w:val="72D33945"/>
    <w:rsid w:val="72D37D1F"/>
    <w:rsid w:val="72E22928"/>
    <w:rsid w:val="72E326F3"/>
    <w:rsid w:val="72E51535"/>
    <w:rsid w:val="72E94696"/>
    <w:rsid w:val="72EB1F46"/>
    <w:rsid w:val="72EB2A94"/>
    <w:rsid w:val="72EB5572"/>
    <w:rsid w:val="72EB6EB9"/>
    <w:rsid w:val="72EE4BC0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2B7763"/>
    <w:rsid w:val="73376754"/>
    <w:rsid w:val="73424E8E"/>
    <w:rsid w:val="73471B6A"/>
    <w:rsid w:val="734750B6"/>
    <w:rsid w:val="734862DA"/>
    <w:rsid w:val="73490ADF"/>
    <w:rsid w:val="73533C6A"/>
    <w:rsid w:val="73581326"/>
    <w:rsid w:val="7358211F"/>
    <w:rsid w:val="735E1B1D"/>
    <w:rsid w:val="735F45F0"/>
    <w:rsid w:val="7361293B"/>
    <w:rsid w:val="73617AE3"/>
    <w:rsid w:val="736232DA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7F0B92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279C1"/>
    <w:rsid w:val="73944BA3"/>
    <w:rsid w:val="73971D45"/>
    <w:rsid w:val="739F3F64"/>
    <w:rsid w:val="73A42B1F"/>
    <w:rsid w:val="73A813FF"/>
    <w:rsid w:val="73AE42E0"/>
    <w:rsid w:val="73B33FEE"/>
    <w:rsid w:val="73B659C2"/>
    <w:rsid w:val="73BA0334"/>
    <w:rsid w:val="73BF5A15"/>
    <w:rsid w:val="73BF767A"/>
    <w:rsid w:val="73CA178C"/>
    <w:rsid w:val="73CE4277"/>
    <w:rsid w:val="73D62135"/>
    <w:rsid w:val="73DD54A5"/>
    <w:rsid w:val="73E20E7E"/>
    <w:rsid w:val="73E26DCC"/>
    <w:rsid w:val="73ED74CB"/>
    <w:rsid w:val="73EE5800"/>
    <w:rsid w:val="73F87288"/>
    <w:rsid w:val="73FB53A4"/>
    <w:rsid w:val="740A73CA"/>
    <w:rsid w:val="740C62F1"/>
    <w:rsid w:val="741471D2"/>
    <w:rsid w:val="74170ACE"/>
    <w:rsid w:val="74171626"/>
    <w:rsid w:val="74241213"/>
    <w:rsid w:val="7427333F"/>
    <w:rsid w:val="74274515"/>
    <w:rsid w:val="742A5972"/>
    <w:rsid w:val="742B4113"/>
    <w:rsid w:val="743045FE"/>
    <w:rsid w:val="74352D55"/>
    <w:rsid w:val="743B0B1E"/>
    <w:rsid w:val="743B23AB"/>
    <w:rsid w:val="744045F9"/>
    <w:rsid w:val="74406ECA"/>
    <w:rsid w:val="74474A79"/>
    <w:rsid w:val="74484563"/>
    <w:rsid w:val="74495A9A"/>
    <w:rsid w:val="744A668F"/>
    <w:rsid w:val="744D1B82"/>
    <w:rsid w:val="744E59F8"/>
    <w:rsid w:val="74523D28"/>
    <w:rsid w:val="7457715C"/>
    <w:rsid w:val="745909A1"/>
    <w:rsid w:val="745A3474"/>
    <w:rsid w:val="745B5F47"/>
    <w:rsid w:val="746000ED"/>
    <w:rsid w:val="74630167"/>
    <w:rsid w:val="746A2E2D"/>
    <w:rsid w:val="746B6181"/>
    <w:rsid w:val="746B78E5"/>
    <w:rsid w:val="746F12E2"/>
    <w:rsid w:val="747203C6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15F75"/>
    <w:rsid w:val="749211C5"/>
    <w:rsid w:val="74980CBC"/>
    <w:rsid w:val="749D62DC"/>
    <w:rsid w:val="749F0A6D"/>
    <w:rsid w:val="74A26405"/>
    <w:rsid w:val="74AA7BCD"/>
    <w:rsid w:val="74B76FB9"/>
    <w:rsid w:val="74BD15B2"/>
    <w:rsid w:val="74BD2904"/>
    <w:rsid w:val="74C036DE"/>
    <w:rsid w:val="74C8082C"/>
    <w:rsid w:val="74C8353B"/>
    <w:rsid w:val="74D06411"/>
    <w:rsid w:val="74D25A6A"/>
    <w:rsid w:val="74D26389"/>
    <w:rsid w:val="74D32401"/>
    <w:rsid w:val="74DE76D6"/>
    <w:rsid w:val="74E6678F"/>
    <w:rsid w:val="74EE3CDB"/>
    <w:rsid w:val="74F84255"/>
    <w:rsid w:val="74FA4327"/>
    <w:rsid w:val="74FB6DFA"/>
    <w:rsid w:val="74FC01B7"/>
    <w:rsid w:val="74FC18CD"/>
    <w:rsid w:val="74FD3722"/>
    <w:rsid w:val="75017FE5"/>
    <w:rsid w:val="75091A97"/>
    <w:rsid w:val="7519703E"/>
    <w:rsid w:val="751B75FD"/>
    <w:rsid w:val="751F214A"/>
    <w:rsid w:val="752017A3"/>
    <w:rsid w:val="75241040"/>
    <w:rsid w:val="752B1A97"/>
    <w:rsid w:val="753903C8"/>
    <w:rsid w:val="753E3F31"/>
    <w:rsid w:val="754216A4"/>
    <w:rsid w:val="75472AB9"/>
    <w:rsid w:val="754E1C16"/>
    <w:rsid w:val="7552227F"/>
    <w:rsid w:val="755322E1"/>
    <w:rsid w:val="75656BA9"/>
    <w:rsid w:val="75713E49"/>
    <w:rsid w:val="757F14CE"/>
    <w:rsid w:val="758123D8"/>
    <w:rsid w:val="75832D5B"/>
    <w:rsid w:val="7588712A"/>
    <w:rsid w:val="758A79D4"/>
    <w:rsid w:val="758B24A7"/>
    <w:rsid w:val="758B5B61"/>
    <w:rsid w:val="758F321E"/>
    <w:rsid w:val="75A0040B"/>
    <w:rsid w:val="75A13F05"/>
    <w:rsid w:val="75A25050"/>
    <w:rsid w:val="75A42900"/>
    <w:rsid w:val="75AC2325"/>
    <w:rsid w:val="75AD311D"/>
    <w:rsid w:val="75B36290"/>
    <w:rsid w:val="75B75963"/>
    <w:rsid w:val="75BF4157"/>
    <w:rsid w:val="75C43AB6"/>
    <w:rsid w:val="75C44782"/>
    <w:rsid w:val="75C44BDF"/>
    <w:rsid w:val="75C458B4"/>
    <w:rsid w:val="75CE617D"/>
    <w:rsid w:val="75D014ED"/>
    <w:rsid w:val="75D04967"/>
    <w:rsid w:val="75D317E2"/>
    <w:rsid w:val="75D474B4"/>
    <w:rsid w:val="75D9370D"/>
    <w:rsid w:val="75DB6C00"/>
    <w:rsid w:val="75E07014"/>
    <w:rsid w:val="75E1250B"/>
    <w:rsid w:val="75E872D1"/>
    <w:rsid w:val="75EB41BC"/>
    <w:rsid w:val="75F07C3E"/>
    <w:rsid w:val="75F147B4"/>
    <w:rsid w:val="75F6598A"/>
    <w:rsid w:val="75FD49AA"/>
    <w:rsid w:val="75FE7EAE"/>
    <w:rsid w:val="76004A23"/>
    <w:rsid w:val="760D038C"/>
    <w:rsid w:val="760D7B92"/>
    <w:rsid w:val="76133454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3C184B"/>
    <w:rsid w:val="764C5480"/>
    <w:rsid w:val="76517A40"/>
    <w:rsid w:val="76545D7C"/>
    <w:rsid w:val="76585752"/>
    <w:rsid w:val="765A29F5"/>
    <w:rsid w:val="765B5DF4"/>
    <w:rsid w:val="765D2B18"/>
    <w:rsid w:val="765F348E"/>
    <w:rsid w:val="7662008E"/>
    <w:rsid w:val="76621169"/>
    <w:rsid w:val="766F6EAD"/>
    <w:rsid w:val="76771A2D"/>
    <w:rsid w:val="767B7092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3136D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A589E"/>
    <w:rsid w:val="76CB29FB"/>
    <w:rsid w:val="76D22F38"/>
    <w:rsid w:val="76DC7833"/>
    <w:rsid w:val="76E46956"/>
    <w:rsid w:val="76E614A2"/>
    <w:rsid w:val="76E949D9"/>
    <w:rsid w:val="76E97419"/>
    <w:rsid w:val="76EA3ED8"/>
    <w:rsid w:val="76EF36C2"/>
    <w:rsid w:val="76F34012"/>
    <w:rsid w:val="76F3620E"/>
    <w:rsid w:val="76F421F1"/>
    <w:rsid w:val="76F475D6"/>
    <w:rsid w:val="76F8382E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97088"/>
    <w:rsid w:val="770F0BBD"/>
    <w:rsid w:val="7711646D"/>
    <w:rsid w:val="77154B71"/>
    <w:rsid w:val="771C1C44"/>
    <w:rsid w:val="771E576F"/>
    <w:rsid w:val="77201348"/>
    <w:rsid w:val="772120EA"/>
    <w:rsid w:val="77265C80"/>
    <w:rsid w:val="772B6DE9"/>
    <w:rsid w:val="773205DC"/>
    <w:rsid w:val="773A6995"/>
    <w:rsid w:val="773B52CE"/>
    <w:rsid w:val="773D5CEE"/>
    <w:rsid w:val="773E5D66"/>
    <w:rsid w:val="774226FA"/>
    <w:rsid w:val="7748203A"/>
    <w:rsid w:val="77494B0D"/>
    <w:rsid w:val="7750530B"/>
    <w:rsid w:val="77513928"/>
    <w:rsid w:val="775818F2"/>
    <w:rsid w:val="77584D6C"/>
    <w:rsid w:val="775C2530"/>
    <w:rsid w:val="7760103E"/>
    <w:rsid w:val="776262EB"/>
    <w:rsid w:val="77643CE2"/>
    <w:rsid w:val="77691F13"/>
    <w:rsid w:val="77725224"/>
    <w:rsid w:val="77736619"/>
    <w:rsid w:val="77737780"/>
    <w:rsid w:val="777C4C42"/>
    <w:rsid w:val="777C7256"/>
    <w:rsid w:val="77837808"/>
    <w:rsid w:val="778515B2"/>
    <w:rsid w:val="778C1A27"/>
    <w:rsid w:val="77931173"/>
    <w:rsid w:val="77933FB1"/>
    <w:rsid w:val="77A7562B"/>
    <w:rsid w:val="77AD35FB"/>
    <w:rsid w:val="77B378C4"/>
    <w:rsid w:val="77B42397"/>
    <w:rsid w:val="77B87E36"/>
    <w:rsid w:val="77BB38B3"/>
    <w:rsid w:val="77C55B1E"/>
    <w:rsid w:val="77C567D5"/>
    <w:rsid w:val="77CB1D42"/>
    <w:rsid w:val="77CE728A"/>
    <w:rsid w:val="77D3573F"/>
    <w:rsid w:val="77D535BB"/>
    <w:rsid w:val="77D70B61"/>
    <w:rsid w:val="77DF2D80"/>
    <w:rsid w:val="77E01E39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76B6A"/>
    <w:rsid w:val="780D25D5"/>
    <w:rsid w:val="780E124A"/>
    <w:rsid w:val="7815304E"/>
    <w:rsid w:val="78186166"/>
    <w:rsid w:val="781F01E9"/>
    <w:rsid w:val="78205B6E"/>
    <w:rsid w:val="78235069"/>
    <w:rsid w:val="78257D14"/>
    <w:rsid w:val="782E61AF"/>
    <w:rsid w:val="783270B4"/>
    <w:rsid w:val="7837209F"/>
    <w:rsid w:val="78376C25"/>
    <w:rsid w:val="783B2834"/>
    <w:rsid w:val="783F463F"/>
    <w:rsid w:val="784210CC"/>
    <w:rsid w:val="78422E8B"/>
    <w:rsid w:val="7842689E"/>
    <w:rsid w:val="78443991"/>
    <w:rsid w:val="78452FD4"/>
    <w:rsid w:val="784864DE"/>
    <w:rsid w:val="784E65D1"/>
    <w:rsid w:val="78553C0D"/>
    <w:rsid w:val="785F4AC2"/>
    <w:rsid w:val="7863555C"/>
    <w:rsid w:val="7867058F"/>
    <w:rsid w:val="7868065A"/>
    <w:rsid w:val="78680A80"/>
    <w:rsid w:val="786810A3"/>
    <w:rsid w:val="786A22F4"/>
    <w:rsid w:val="786B03B2"/>
    <w:rsid w:val="786D01A7"/>
    <w:rsid w:val="786D6DD4"/>
    <w:rsid w:val="78756520"/>
    <w:rsid w:val="78773AC6"/>
    <w:rsid w:val="787C2502"/>
    <w:rsid w:val="787D447A"/>
    <w:rsid w:val="78833CAC"/>
    <w:rsid w:val="788A0925"/>
    <w:rsid w:val="788C2A51"/>
    <w:rsid w:val="788F52EE"/>
    <w:rsid w:val="78954A28"/>
    <w:rsid w:val="78962C14"/>
    <w:rsid w:val="7896460A"/>
    <w:rsid w:val="7899570A"/>
    <w:rsid w:val="789B5421"/>
    <w:rsid w:val="789C375F"/>
    <w:rsid w:val="789D43BD"/>
    <w:rsid w:val="78A323FC"/>
    <w:rsid w:val="78A73B82"/>
    <w:rsid w:val="78A945A2"/>
    <w:rsid w:val="78AC1450"/>
    <w:rsid w:val="78AF4B03"/>
    <w:rsid w:val="78B03CEE"/>
    <w:rsid w:val="78B25343"/>
    <w:rsid w:val="78B5718D"/>
    <w:rsid w:val="78B93E5B"/>
    <w:rsid w:val="78B9787C"/>
    <w:rsid w:val="78C170E1"/>
    <w:rsid w:val="78C46742"/>
    <w:rsid w:val="78C63FF2"/>
    <w:rsid w:val="78C81AC1"/>
    <w:rsid w:val="78D03CBC"/>
    <w:rsid w:val="78D246CF"/>
    <w:rsid w:val="78D41267"/>
    <w:rsid w:val="78E76259"/>
    <w:rsid w:val="78E76970"/>
    <w:rsid w:val="78E8339A"/>
    <w:rsid w:val="78E87052"/>
    <w:rsid w:val="78F00D9A"/>
    <w:rsid w:val="78FE4105"/>
    <w:rsid w:val="78FF14DA"/>
    <w:rsid w:val="78FF5974"/>
    <w:rsid w:val="78FF7A27"/>
    <w:rsid w:val="790546D7"/>
    <w:rsid w:val="79055FFA"/>
    <w:rsid w:val="7912140C"/>
    <w:rsid w:val="7912667A"/>
    <w:rsid w:val="79151485"/>
    <w:rsid w:val="791763B7"/>
    <w:rsid w:val="791A31EA"/>
    <w:rsid w:val="791E3CF0"/>
    <w:rsid w:val="79230CC4"/>
    <w:rsid w:val="79260402"/>
    <w:rsid w:val="79270D8A"/>
    <w:rsid w:val="792D4F1D"/>
    <w:rsid w:val="793333D2"/>
    <w:rsid w:val="79345103"/>
    <w:rsid w:val="79347E8A"/>
    <w:rsid w:val="793E7D42"/>
    <w:rsid w:val="794120A4"/>
    <w:rsid w:val="794121CF"/>
    <w:rsid w:val="79444497"/>
    <w:rsid w:val="79465E0A"/>
    <w:rsid w:val="794815BB"/>
    <w:rsid w:val="79490365"/>
    <w:rsid w:val="794A1FDB"/>
    <w:rsid w:val="794A6B61"/>
    <w:rsid w:val="79531C8B"/>
    <w:rsid w:val="79554273"/>
    <w:rsid w:val="795A3946"/>
    <w:rsid w:val="795B28A6"/>
    <w:rsid w:val="795C4426"/>
    <w:rsid w:val="795C46F3"/>
    <w:rsid w:val="795D6C4F"/>
    <w:rsid w:val="79623092"/>
    <w:rsid w:val="79633AB2"/>
    <w:rsid w:val="79640638"/>
    <w:rsid w:val="796706B2"/>
    <w:rsid w:val="79694F03"/>
    <w:rsid w:val="79766818"/>
    <w:rsid w:val="7977201D"/>
    <w:rsid w:val="7978479E"/>
    <w:rsid w:val="797851C2"/>
    <w:rsid w:val="798A22D7"/>
    <w:rsid w:val="798C35F3"/>
    <w:rsid w:val="798C6424"/>
    <w:rsid w:val="798C7B87"/>
    <w:rsid w:val="798F1021"/>
    <w:rsid w:val="79911A42"/>
    <w:rsid w:val="7992109B"/>
    <w:rsid w:val="79942320"/>
    <w:rsid w:val="79946760"/>
    <w:rsid w:val="799744F1"/>
    <w:rsid w:val="799B69BD"/>
    <w:rsid w:val="799C3989"/>
    <w:rsid w:val="799E3333"/>
    <w:rsid w:val="799F172E"/>
    <w:rsid w:val="79A13EB7"/>
    <w:rsid w:val="79A14320"/>
    <w:rsid w:val="79A22A06"/>
    <w:rsid w:val="79A354D9"/>
    <w:rsid w:val="79A47E6E"/>
    <w:rsid w:val="79AB2B72"/>
    <w:rsid w:val="79B00192"/>
    <w:rsid w:val="79B81991"/>
    <w:rsid w:val="79BE5AC5"/>
    <w:rsid w:val="79BF15DC"/>
    <w:rsid w:val="79C6378B"/>
    <w:rsid w:val="79C71BF0"/>
    <w:rsid w:val="79C76223"/>
    <w:rsid w:val="79CE133C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2C3F0D"/>
    <w:rsid w:val="7A324398"/>
    <w:rsid w:val="7A3356AA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5F4042"/>
    <w:rsid w:val="7A60672F"/>
    <w:rsid w:val="7A6E7713"/>
    <w:rsid w:val="7A780F94"/>
    <w:rsid w:val="7A783047"/>
    <w:rsid w:val="7A7B0D7E"/>
    <w:rsid w:val="7A7C0DD5"/>
    <w:rsid w:val="7A7C5B93"/>
    <w:rsid w:val="7A822A45"/>
    <w:rsid w:val="7A8A1FAC"/>
    <w:rsid w:val="7A8B765D"/>
    <w:rsid w:val="7A914B1E"/>
    <w:rsid w:val="7A917DF4"/>
    <w:rsid w:val="7A955AA2"/>
    <w:rsid w:val="7A9711A9"/>
    <w:rsid w:val="7A9B00BB"/>
    <w:rsid w:val="7A9F3A0B"/>
    <w:rsid w:val="7A9F3BEA"/>
    <w:rsid w:val="7AA33A30"/>
    <w:rsid w:val="7AAB2A8E"/>
    <w:rsid w:val="7AB066E9"/>
    <w:rsid w:val="7AB432E8"/>
    <w:rsid w:val="7ABC4567"/>
    <w:rsid w:val="7AC44C54"/>
    <w:rsid w:val="7AC54306"/>
    <w:rsid w:val="7AC70453"/>
    <w:rsid w:val="7ACB27BB"/>
    <w:rsid w:val="7ACC6C5F"/>
    <w:rsid w:val="7ACF4419"/>
    <w:rsid w:val="7AD17722"/>
    <w:rsid w:val="7AD43DD1"/>
    <w:rsid w:val="7AD513B2"/>
    <w:rsid w:val="7ADA50D0"/>
    <w:rsid w:val="7ADB1185"/>
    <w:rsid w:val="7AE21CAA"/>
    <w:rsid w:val="7AE71275"/>
    <w:rsid w:val="7AFB5822"/>
    <w:rsid w:val="7B020252"/>
    <w:rsid w:val="7B071B6E"/>
    <w:rsid w:val="7B097114"/>
    <w:rsid w:val="7B0B3C74"/>
    <w:rsid w:val="7B0B4A7A"/>
    <w:rsid w:val="7B10612B"/>
    <w:rsid w:val="7B160A73"/>
    <w:rsid w:val="7B1843EC"/>
    <w:rsid w:val="7B1E06C1"/>
    <w:rsid w:val="7B216118"/>
    <w:rsid w:val="7B230245"/>
    <w:rsid w:val="7B2B7991"/>
    <w:rsid w:val="7B2D2E84"/>
    <w:rsid w:val="7B2E5C2F"/>
    <w:rsid w:val="7B3236E6"/>
    <w:rsid w:val="7B360A42"/>
    <w:rsid w:val="7B3B4CFC"/>
    <w:rsid w:val="7B401D96"/>
    <w:rsid w:val="7B415327"/>
    <w:rsid w:val="7B491F02"/>
    <w:rsid w:val="7B4C127E"/>
    <w:rsid w:val="7B4F6B7B"/>
    <w:rsid w:val="7B5043DE"/>
    <w:rsid w:val="7B536746"/>
    <w:rsid w:val="7B570EB5"/>
    <w:rsid w:val="7B594BFB"/>
    <w:rsid w:val="7B5A7F4F"/>
    <w:rsid w:val="7B613CB5"/>
    <w:rsid w:val="7B647FC7"/>
    <w:rsid w:val="7B6D55CB"/>
    <w:rsid w:val="7B6E5BC1"/>
    <w:rsid w:val="7B75259E"/>
    <w:rsid w:val="7B850DDC"/>
    <w:rsid w:val="7B8B6739"/>
    <w:rsid w:val="7B925FDE"/>
    <w:rsid w:val="7B995294"/>
    <w:rsid w:val="7B9D600F"/>
    <w:rsid w:val="7BA429A7"/>
    <w:rsid w:val="7BA875A6"/>
    <w:rsid w:val="7BA97FC7"/>
    <w:rsid w:val="7BAF6CF2"/>
    <w:rsid w:val="7BB86E5F"/>
    <w:rsid w:val="7BB939E5"/>
    <w:rsid w:val="7BBB4405"/>
    <w:rsid w:val="7BC23B51"/>
    <w:rsid w:val="7BCB5D70"/>
    <w:rsid w:val="7BD42A63"/>
    <w:rsid w:val="7BDC7AE0"/>
    <w:rsid w:val="7BDF2228"/>
    <w:rsid w:val="7BE40CB3"/>
    <w:rsid w:val="7BEB46F7"/>
    <w:rsid w:val="7BF06666"/>
    <w:rsid w:val="7BF545EB"/>
    <w:rsid w:val="7BF77601"/>
    <w:rsid w:val="7BFB65B9"/>
    <w:rsid w:val="7BFD3FCE"/>
    <w:rsid w:val="7BFD5426"/>
    <w:rsid w:val="7C000845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2C6908"/>
    <w:rsid w:val="7C3A174A"/>
    <w:rsid w:val="7C4603DF"/>
    <w:rsid w:val="7C472EFB"/>
    <w:rsid w:val="7C4B015A"/>
    <w:rsid w:val="7C4B491D"/>
    <w:rsid w:val="7C596E2C"/>
    <w:rsid w:val="7C5C77FF"/>
    <w:rsid w:val="7C680059"/>
    <w:rsid w:val="7C6A6202"/>
    <w:rsid w:val="7C733B53"/>
    <w:rsid w:val="7C752273"/>
    <w:rsid w:val="7C780AAD"/>
    <w:rsid w:val="7C801A9F"/>
    <w:rsid w:val="7C827506"/>
    <w:rsid w:val="7C892290"/>
    <w:rsid w:val="7C8C0A8D"/>
    <w:rsid w:val="7C97782F"/>
    <w:rsid w:val="7C9937EB"/>
    <w:rsid w:val="7CA53DF0"/>
    <w:rsid w:val="7CA836AC"/>
    <w:rsid w:val="7CAC1084"/>
    <w:rsid w:val="7CAF7B16"/>
    <w:rsid w:val="7CB65EE7"/>
    <w:rsid w:val="7CBD4A88"/>
    <w:rsid w:val="7CC31701"/>
    <w:rsid w:val="7CCC4CE7"/>
    <w:rsid w:val="7CD50232"/>
    <w:rsid w:val="7CDB455B"/>
    <w:rsid w:val="7CE062FF"/>
    <w:rsid w:val="7CE442C4"/>
    <w:rsid w:val="7CE7308D"/>
    <w:rsid w:val="7CEA2A17"/>
    <w:rsid w:val="7CEC7FBE"/>
    <w:rsid w:val="7CF01DAD"/>
    <w:rsid w:val="7CF155DD"/>
    <w:rsid w:val="7CF20131"/>
    <w:rsid w:val="7CF30BD7"/>
    <w:rsid w:val="7CF3268D"/>
    <w:rsid w:val="7CF71B4F"/>
    <w:rsid w:val="7CF77783"/>
    <w:rsid w:val="7CF94D29"/>
    <w:rsid w:val="7D077814"/>
    <w:rsid w:val="7D08480E"/>
    <w:rsid w:val="7D0B40D7"/>
    <w:rsid w:val="7D0D54BA"/>
    <w:rsid w:val="7D206BAF"/>
    <w:rsid w:val="7D281A7B"/>
    <w:rsid w:val="7D385FFD"/>
    <w:rsid w:val="7D3870F7"/>
    <w:rsid w:val="7D3A5E62"/>
    <w:rsid w:val="7D402B12"/>
    <w:rsid w:val="7D4365B7"/>
    <w:rsid w:val="7D443E63"/>
    <w:rsid w:val="7D457D71"/>
    <w:rsid w:val="7D475F8F"/>
    <w:rsid w:val="7D4A6009"/>
    <w:rsid w:val="7D4B6A29"/>
    <w:rsid w:val="7D55371B"/>
    <w:rsid w:val="7D59105C"/>
    <w:rsid w:val="7D5A7974"/>
    <w:rsid w:val="7D5B2447"/>
    <w:rsid w:val="7D5C4F1A"/>
    <w:rsid w:val="7D620487"/>
    <w:rsid w:val="7D661C0D"/>
    <w:rsid w:val="7D6C2E8F"/>
    <w:rsid w:val="7D6F68FF"/>
    <w:rsid w:val="7D725AC4"/>
    <w:rsid w:val="7D73596F"/>
    <w:rsid w:val="7D7B40BC"/>
    <w:rsid w:val="7D7B4F6A"/>
    <w:rsid w:val="7D823A75"/>
    <w:rsid w:val="7D823D47"/>
    <w:rsid w:val="7D8B597D"/>
    <w:rsid w:val="7D8C2B9A"/>
    <w:rsid w:val="7D8D7D41"/>
    <w:rsid w:val="7D9243A3"/>
    <w:rsid w:val="7D975B62"/>
    <w:rsid w:val="7D9B3161"/>
    <w:rsid w:val="7D9C1DBB"/>
    <w:rsid w:val="7DA1133E"/>
    <w:rsid w:val="7DA35FEC"/>
    <w:rsid w:val="7DA372BD"/>
    <w:rsid w:val="7DA8053D"/>
    <w:rsid w:val="7DAC1673"/>
    <w:rsid w:val="7DAD5BFA"/>
    <w:rsid w:val="7DAD75C1"/>
    <w:rsid w:val="7DB042A2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17497"/>
    <w:rsid w:val="7DD21F6A"/>
    <w:rsid w:val="7DD510B0"/>
    <w:rsid w:val="7DD87FAA"/>
    <w:rsid w:val="7DE02FC0"/>
    <w:rsid w:val="7DE16D4F"/>
    <w:rsid w:val="7DE66422"/>
    <w:rsid w:val="7DE86E42"/>
    <w:rsid w:val="7DEA43E8"/>
    <w:rsid w:val="7DEE4A49"/>
    <w:rsid w:val="7DF63F6F"/>
    <w:rsid w:val="7DFB0623"/>
    <w:rsid w:val="7DFB53AD"/>
    <w:rsid w:val="7DFC50DA"/>
    <w:rsid w:val="7DFF2C2F"/>
    <w:rsid w:val="7E01549F"/>
    <w:rsid w:val="7E090A58"/>
    <w:rsid w:val="7E094BEB"/>
    <w:rsid w:val="7E0A76BF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50421"/>
    <w:rsid w:val="7E35736D"/>
    <w:rsid w:val="7E365FF5"/>
    <w:rsid w:val="7E372D57"/>
    <w:rsid w:val="7E381BB5"/>
    <w:rsid w:val="7E3D06B7"/>
    <w:rsid w:val="7E3D77F4"/>
    <w:rsid w:val="7E424E13"/>
    <w:rsid w:val="7E4268E8"/>
    <w:rsid w:val="7E4F2903"/>
    <w:rsid w:val="7E530320"/>
    <w:rsid w:val="7E5E34B4"/>
    <w:rsid w:val="7E5E6964"/>
    <w:rsid w:val="7E652153"/>
    <w:rsid w:val="7E670B84"/>
    <w:rsid w:val="7E69612A"/>
    <w:rsid w:val="7E6C61A3"/>
    <w:rsid w:val="7E6D761B"/>
    <w:rsid w:val="7E711705"/>
    <w:rsid w:val="7E733129"/>
    <w:rsid w:val="7E741236"/>
    <w:rsid w:val="7E762E96"/>
    <w:rsid w:val="7E8451A8"/>
    <w:rsid w:val="7E876E48"/>
    <w:rsid w:val="7E8802F1"/>
    <w:rsid w:val="7E8B09B5"/>
    <w:rsid w:val="7E8B1E21"/>
    <w:rsid w:val="7E9257DB"/>
    <w:rsid w:val="7E96406C"/>
    <w:rsid w:val="7E971734"/>
    <w:rsid w:val="7E9F038B"/>
    <w:rsid w:val="7EA32B56"/>
    <w:rsid w:val="7EA459AB"/>
    <w:rsid w:val="7EA47405"/>
    <w:rsid w:val="7EA47799"/>
    <w:rsid w:val="7EA67681"/>
    <w:rsid w:val="7EA84643"/>
    <w:rsid w:val="7EA8507E"/>
    <w:rsid w:val="7EA86554"/>
    <w:rsid w:val="7EAB0E2B"/>
    <w:rsid w:val="7EAB6369"/>
    <w:rsid w:val="7EB05101"/>
    <w:rsid w:val="7EB10A2F"/>
    <w:rsid w:val="7EB27CBD"/>
    <w:rsid w:val="7EB43ECF"/>
    <w:rsid w:val="7EB47316"/>
    <w:rsid w:val="7EB83A43"/>
    <w:rsid w:val="7EB87DB0"/>
    <w:rsid w:val="7EB91C16"/>
    <w:rsid w:val="7EB94936"/>
    <w:rsid w:val="7EBB1EDC"/>
    <w:rsid w:val="7EC11FCF"/>
    <w:rsid w:val="7EC16B55"/>
    <w:rsid w:val="7ECD2539"/>
    <w:rsid w:val="7ECD55DA"/>
    <w:rsid w:val="7ECD6D3B"/>
    <w:rsid w:val="7ED1073A"/>
    <w:rsid w:val="7EDA0F57"/>
    <w:rsid w:val="7EDE5C60"/>
    <w:rsid w:val="7EE15047"/>
    <w:rsid w:val="7EEA5AAC"/>
    <w:rsid w:val="7EF2200D"/>
    <w:rsid w:val="7EF42104"/>
    <w:rsid w:val="7EF44905"/>
    <w:rsid w:val="7EF676AA"/>
    <w:rsid w:val="7EF81C4F"/>
    <w:rsid w:val="7EFE6DF7"/>
    <w:rsid w:val="7F007D74"/>
    <w:rsid w:val="7F067B28"/>
    <w:rsid w:val="7F076A8B"/>
    <w:rsid w:val="7F0C1E16"/>
    <w:rsid w:val="7F121D42"/>
    <w:rsid w:val="7F1702F0"/>
    <w:rsid w:val="7F175454"/>
    <w:rsid w:val="7F23500C"/>
    <w:rsid w:val="7F254C93"/>
    <w:rsid w:val="7F2B6356"/>
    <w:rsid w:val="7F346FA5"/>
    <w:rsid w:val="7F39245E"/>
    <w:rsid w:val="7F3B1B6B"/>
    <w:rsid w:val="7F4212B7"/>
    <w:rsid w:val="7F422C7B"/>
    <w:rsid w:val="7F44052B"/>
    <w:rsid w:val="7F4954DA"/>
    <w:rsid w:val="7F532551"/>
    <w:rsid w:val="7F563F8B"/>
    <w:rsid w:val="7F592169"/>
    <w:rsid w:val="7F5957E8"/>
    <w:rsid w:val="7F5C456D"/>
    <w:rsid w:val="7F5D0628"/>
    <w:rsid w:val="7F5D23E8"/>
    <w:rsid w:val="7F5F1417"/>
    <w:rsid w:val="7F694681"/>
    <w:rsid w:val="7F6D71CD"/>
    <w:rsid w:val="7F73434A"/>
    <w:rsid w:val="7F745D27"/>
    <w:rsid w:val="7F762068"/>
    <w:rsid w:val="7F7B051D"/>
    <w:rsid w:val="7F7E6BC6"/>
    <w:rsid w:val="7F81678B"/>
    <w:rsid w:val="7F88080E"/>
    <w:rsid w:val="7F8A0016"/>
    <w:rsid w:val="7F8B0377"/>
    <w:rsid w:val="7F8E03F1"/>
    <w:rsid w:val="7F91046A"/>
    <w:rsid w:val="7F912F54"/>
    <w:rsid w:val="7F9A720F"/>
    <w:rsid w:val="7F9B7C30"/>
    <w:rsid w:val="7F9D4376"/>
    <w:rsid w:val="7FA05778"/>
    <w:rsid w:val="7FA13048"/>
    <w:rsid w:val="7FAD6B41"/>
    <w:rsid w:val="7FAE21BC"/>
    <w:rsid w:val="7FB13741"/>
    <w:rsid w:val="7FB32945"/>
    <w:rsid w:val="7FB42B4D"/>
    <w:rsid w:val="7FB93611"/>
    <w:rsid w:val="7FBF0B39"/>
    <w:rsid w:val="7FC150AC"/>
    <w:rsid w:val="7FC32652"/>
    <w:rsid w:val="7FC4059F"/>
    <w:rsid w:val="7FCD302E"/>
    <w:rsid w:val="7FCF2838"/>
    <w:rsid w:val="7FD11F99"/>
    <w:rsid w:val="7FDA1A24"/>
    <w:rsid w:val="7FE026C1"/>
    <w:rsid w:val="7FE11749"/>
    <w:rsid w:val="7FE66D69"/>
    <w:rsid w:val="7FE738EF"/>
    <w:rsid w:val="7FED78EC"/>
    <w:rsid w:val="7FEE64B5"/>
    <w:rsid w:val="7FF230B5"/>
    <w:rsid w:val="7FF65C01"/>
    <w:rsid w:val="7FF97738"/>
    <w:rsid w:val="7FFA7450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195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2022-03-03T09:49:31Z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30B0FB4F2A564155A43D3D331FB52CB1</vt:lpwstr>
  </property>
</Properties>
</file>