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十四五规划-全球及中国艺术家级彩色铅笔行业研究及十四五规划分析报告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十四五规划-全球及中国艺术家级彩色铅笔行业研究及十四五规划分析报告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【报告篇幅】：120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【报告图表数】：161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受新冠肺炎疫情等影响，2022年全球艺术家级彩色铅笔市场规模大约为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是全球最大的艺术家级彩色铅笔生产地区，占有大约 %的市场份额，之后是 ，占有大约 %的市场份额。目前全球市场，基本由 和 地区厂商主导，全球艺术家级彩色铅笔头部厂商主要包括Faber-Castell、Derwent Artists、Staedtler、Prismacolor和Caran d'Ache等，前三大厂商占有全球大约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本报告研究“十三五”期间全球及中国市场艺术家级彩色铅笔的供给和需求情况，以及“十四五”期间行业发展预测。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重点分析全球主要地区艺术家级彩色铅笔的产能、销量、收入和增长潜力，历史数据2018-2022年，预测数据2023-2029年。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艺术家级彩色铅笔行业竞争格局，包括全球市场主要厂商竞争格局和中国本土市场主要厂商竞争格局，重点分析全球主要厂商艺术家级彩色铅笔产能、销量、收入、价格和市场份额，全球艺术家级彩色铅笔产地分布情况、中国艺术家级彩色铅笔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此外针对艺术家级彩色铅笔行业产品分类、应用、行业政策、产业链、生产模式、销售模式、行业发展有利因素、不利因素和进入壁垒也做了详细分析。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Faber-Castell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Derwent Artists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Staedtler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Prismacolor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Caran d'Ache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ACCO Brands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Cretacolor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FILA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Hindustan Pencils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Koh-i-Noor Hardtmuth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uni Mitsubishi Pencil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Musgrave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Newell Brands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Tombow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Viarco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M&amp;G Stationery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Kokuyo Camlin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Lamy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Stabilo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Crayola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Castle Arts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Arteza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Kalour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蜡基彩色铅笔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油性彩色铅笔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水溶性彩色铅笔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业余艺术家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职业艺术家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第2章：全球市场供需情况、中国地区供需情况，包括主要地区艺术家级彩色铅笔产量、销量、收入、价格及市场份额等；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第3章：全球主要地区和国家，艺术家级彩色铅笔销量和销售收入，2018-2022，及预测2023到2029；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第4章：行业竞争格局分析，包括全球市场企业排名及市场份额、中国市场企业排名和份额、主要厂商艺术家级彩色铅笔销量、收入、价格和市场份额等；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第5章：全球市场不同类型艺术家级彩色铅笔销量、收入、价格及份额等；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第6章：全球市场不同应用艺术家级彩色铅笔销量、收入、价格及份额等；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第9章：全球市场艺术家级彩色铅笔主要厂商基本情况介绍，包括公司简介、艺术家级彩色铅笔产品规格型号、销量、价格、收入及公司最新动态等；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第10章：中国市场艺术家级彩色铅笔进出口情况分析；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第11章：中国市场艺术家级彩色铅笔主要生产和消费地区分布；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艺术家级彩色铅笔市场概述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艺术家级彩色铅笔行业概述及统计范围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按照不同产品类型，艺术家级彩色铅笔主要可以分为如下几个类别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不同产品类型艺术家级彩色铅笔规模增长趋势2018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蜡基彩色铅笔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油性彩色铅笔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水溶性彩色铅笔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从不同应用，艺术家级彩色铅笔主要包括如下几个方面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不同应用艺术家级彩色铅笔规模增长趋势2018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业余艺术家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职业艺术家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艺术家级彩色铅笔行业发展总体概况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艺术家级彩色铅笔行业发展主要特点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艺术家级彩色铅笔行业发展影响因素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全球艺术家级彩色铅笔供需现状及预测（2018-2029）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全球艺术家级彩色铅笔产能、产量、产能利用率及发展趋势（2018-2029）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全球艺术家级彩色铅笔产量、需求量及发展趋势（2018-2029）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全球主要地区艺术家级彩色铅笔产量及发展趋势（2018-2029）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中国艺术家级彩色铅笔供需现状及预测（2018-2029）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中国艺术家级彩色铅笔产能、产量、产能利用率及发展趋势（2018-2029）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中国艺术家级彩色铅笔产量、市场需求量及发展趋势（2018-2029）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中国艺术家级彩色铅笔产能和产量占全球的比重（2018-2029）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全球艺术家级彩色铅笔销量及收入（2018-2029）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全球市场艺术家级彩色铅笔价格趋势（2018-2029）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中国艺术家级彩色铅笔销量及收入（2018-2029）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中国市场艺术家级彩色铅笔销量和收入占全球的比重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全球艺术家级彩色铅笔主要地区分析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全球主要地区艺术家级彩色铅笔市场规模分析：2018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全球主要地区艺术家级彩色铅笔销售收入及市场份额（2018-2023年）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全球主要地区艺术家级彩色铅笔销售收入预测（2024-2029）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全球主要地区艺术家级彩色铅笔销量分析：2018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全球主要地区艺术家级彩色铅笔销量及市场份额（2018-2023年）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全球主要地区艺术家级彩色铅笔销量及市场份额预测（2024-2029）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全球市场主要厂商艺术家级彩色铅笔产能市场份额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全球市场主要厂商艺术家级彩色铅笔销量（2018-2023）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全球市场主要厂商艺术家级彩色铅笔销售收入（2018-2023）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全球市场主要厂商艺术家级彩色铅笔销售价格（2018-2023）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2022年全球主要生产商艺术家级彩色铅笔收入排名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中国市场主要厂商艺术家级彩色铅笔销量（2018-2023）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中国市场主要厂商艺术家级彩色铅笔销售收入（2018-2023）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中国市场主要厂商艺术家级彩色铅笔销售价格（2018-2023）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2022年中国主要生产商艺术家级彩色铅笔收入排名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全球主要厂商艺术家级彩色铅笔总部及产地分布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全球主要厂商艺术家级彩色铅笔商业化日期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全球主要厂商艺术家级彩色铅笔产品类型及应用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艺术家级彩色铅笔行业集中度、竞争程度分析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艺术家级彩色铅笔行业集中度分析：全球头部厂商份额（Top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全球艺术家级彩色铅笔第一梯队、第二梯队和第三梯队生产商（品牌）及市场份额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不同产品类型艺术家级彩色铅笔分析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全球市场不同产品类型艺术家级彩色铅笔销量及市场份额（2018-2023）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全球市场不同产品类型艺术家级彩色铅笔销量预测（2024-2029）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全球市场不同产品类型艺术家级彩色铅笔收入及市场份额（2018-2023）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全球市场不同产品类型艺术家级彩色铅笔收入预测（2024-2029）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全球市场不同产品类型艺术家级彩色铅笔价格走势（2018-2029）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中国市场不同产品类型艺术家级彩色铅笔销量及市场份额（2018-2023）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中国市场不同产品类型艺术家级彩色铅笔销量预测（2024-2029）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中国市场不同产品类型艺术家级彩色铅笔收入及市场份额（2018-2023）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中国市场不同产品类型艺术家级彩色铅笔收入预测（2024-2029）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不同应用艺术家级彩色铅笔分析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全球市场不同应用艺术家级彩色铅笔销量及市场份额（2018-2023）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全球市场不同应用艺术家级彩色铅笔销量预测（2024-2029）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全球市场不同应用艺术家级彩色铅笔收入及市场份额（2018-2023）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全球市场不同应用艺术家级彩色铅笔收入预测（2024-2029）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全球市场不同应用艺术家级彩色铅笔价格走势（2018-2029）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中国市场不同应用艺术家级彩色铅笔销量（2018-2029）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中国市场不同应用艺术家级彩色铅笔销量及市场份额（2018-2023）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中国市场不同应用艺术家级彩色铅笔销量预测（2024-2029）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中国市场不同应用艺术家级彩色铅笔收入（2018-2029）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中国市场不同应用艺术家级彩色铅笔收入及市场份额（2018-2023）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中国市场不同应用艺术家级彩色铅笔收入预测（2024-2029）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艺术家级彩色铅笔行业发展趋势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艺术家级彩色铅笔行业主要驱动因素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艺术家级彩色铅笔中国企业SWOT分析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中国艺术家级彩色铅笔行业政策环境分析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艺术家级彩色铅笔行业产业链简介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艺术家级彩色铅笔行业供应链分析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艺术家级彩色铅笔主要原料及供应情况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艺术家级彩色铅笔行业主要下游客户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艺术家级彩色铅笔行业采购模式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艺术家级彩色铅笔行业生产模式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艺术家级彩色铅笔行业销售模式及销售渠道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全球市场主要艺术家级彩色铅笔厂商简介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Faber-Castell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Faber-Castell基本信息、艺术家级彩色铅笔生产基地、销售区域、竞争对手及市场地位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Faber-Castell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Faber-Castell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Faber-Castell公司简介及主要业务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Faber-Castell企业最新动态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Derwent Artists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Derwent Artists基本信息、艺术家级彩色铅笔生产基地、销售区域、竞争对手及市场地位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Derwent Artists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Derwent Artists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Derwent Artists公司简介及主要业务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Derwent Artists企业最新动态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Staedtler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Staedtler基本信息、艺术家级彩色铅笔生产基地、销售区域、竞争对手及市场地位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Staedtler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Staedtler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Staedtler公司简介及主要业务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Staedtler企业最新动态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Prismacolor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Prismacolor基本信息、艺术家级彩色铅笔生产基地、销售区域、竞争对手及市场地位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Prismacolor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Prismacolor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Prismacolor公司简介及主要业务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Prismacolor企业最新动态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Caran d'Ache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Caran d'Ache基本信息、艺术家级彩色铅笔生产基地、销售区域、竞争对手及市场地位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Caran d'Ache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Caran d'Ache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Caran d'Ache公司简介及主要业务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Caran d'Ache企业最新动态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ACCO Brands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ACCO Brands基本信息、艺术家级彩色铅笔生产基地、销售区域、竞争对手及市场地位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ACCO Brands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ACCO Brands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ACCO Brands公司简介及主要业务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ACCO Brands企业最新动态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Cretacolor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Cretacolor基本信息、艺术家级彩色铅笔生产基地、销售区域、竞争对手及市场地位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Cretacolor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Cretacolor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Cretacolor公司简介及主要业务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Cretacolor企业最新动态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BIC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BIC基本信息、艺术家级彩色铅笔生产基地、销售区域、竞争对手及市场地位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BIC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BIC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BIC公司简介及主要业务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BIC企业最新动态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FILA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FILA基本信息、艺术家级彩色铅笔生产基地、销售区域、竞争对手及市场地位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FILA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FILA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FILA公司简介及主要业务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FILA企业最新动态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Hindustan Pencils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Hindustan Pencils基本信息、艺术家级彩色铅笔生产基地、销售区域、竞争对手及市场地位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Hindustan Pencils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Hindustan Pencils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Hindustan Pencils公司简介及主要业务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Hindustan Pencils企业最新动态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Koh-i-Noor Hardtmuth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Koh-i-Noor Hardtmuth基本信息、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Koh-i-Noor Hardtmuth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Koh-i-Noor Hardtmuth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Koh-i-Noor Hardtmuth公司简介及主要业务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Koh-i-Noor Hardtmuth企业最新动态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uni Mitsubishi Pencil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uni Mitsubishi Pencil基本信息、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uni Mitsubishi Pencil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uni Mitsubishi Pencil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uni Mitsubishi Pencil公司简介及主要业务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uni Mitsubishi Pencil企业最新动态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Musgrave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Musgrave基本信息、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Musgrave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Musgrave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Musgrave公司简介及主要业务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Musgrave企业最新动态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Newell Brands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Newell Brands基本信息、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Newell Brands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Newell Brands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Newell Brands公司简介及主要业务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Newell Brands企业最新动态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Tombow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Tombow基本信息、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Tombow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Tombow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Tombow公司简介及主要业务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Tombow企业最新动态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Viarco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Viarco基本信息、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Viarco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Viarco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Viarco公司简介及主要业务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Viarco企业最新动态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M&amp;G Stationery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M&amp;G Stationery基本信息、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M&amp;G Stationery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M&amp;G Stationery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M&amp;G Stationery公司简介及主要业务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M&amp;G Stationery企业最新动态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Kokuyo Camlin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Kokuyo Camlin基本信息、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Kokuyo Camlin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Kokuyo Camlin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Kokuyo Camlin公司简介及主要业务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Kokuyo Camlin企业最新动态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Lamy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Lamy基本信息、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Lamy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Lamy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Lamy公司简介及主要业务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Lamy企业最新动态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Stabilo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Stabilo基本信息、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Stabilo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Stabilo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Stabilo公司简介及主要业务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Stabilo企业最新动态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9.21 Crayola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9.21.1 Crayola基本信息、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9.21.2 Crayola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9.21.3 Crayola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9.21.4 Crayola公司简介及主要业务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9.21.5 Crayola企业最新动态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9.22 Castle Arts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9.22.1 Castle Arts基本信息、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9.22.2 Castle Arts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9.22.3 Castle Arts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9.22.4 Castle Arts公司简介及主要业务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9.22.5 Castle Arts企业最新动态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9.23 Arteza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9.23.1 Arteza基本信息、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9.23.2 Arteza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9.23.3 Arteza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9.23.4 Arteza公司简介及主要业务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9.23.5 Arteza企业最新动态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9.24 Kalour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9.24.1 Kalour基本信息、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9.24.2 Kalour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9.24.3 Kalour 艺术家级彩色铅笔销量、收入、价格及毛利率（2018-2023）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9.24.4 Kalour公司简介及主要业务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9.24.5 Kalour企业最新动态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中国市场艺术家级彩色铅笔产量、销量、进出口分析及未来趋势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中国市场艺术家级彩色铅笔产量、销量、进出口分析及未来趋势（2018-2029）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中国市场艺术家级彩色铅笔进出口贸易趋势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中国市场艺术家级彩色铅笔主要进口来源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中国市场艺术家级彩色铅笔主要出口目的地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中国市场艺术家级彩色铅笔主要地区分布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中国艺术家级彩色铅笔生产地区分布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中国艺术家级彩色铅笔消费地区分布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全球不同产品类型艺术家级彩色铅笔增长趋势2018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不同应用艺术家级彩色铅笔增长趋势2018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艺术家级彩色铅笔行业发展主要特点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艺术家级彩色铅笔行业发展有利因素分析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艺术家级彩色铅笔行业发展不利因素分析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进入艺术家级彩色铅笔行业壁垒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全球主要地区艺术家级彩色铅笔产量（千件）：2018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全球主要地区艺术家级彩色铅笔产量（2018-2023）&amp;（千件）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全球主要地区艺术家级彩色铅笔产量市场份额（2018-2023）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全球主要地区艺术家级彩色铅笔产量（2024-2029）&amp;（千件）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全球主要地区艺术家级彩色铅笔销售收入（百万美元）：2018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全球主要地区艺术家级彩色铅笔销售收入（2018-2023）&amp;（百万美元）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全球主要地区艺术家级彩色铅笔销售收入市场份额（2018-2023）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全球主要地区艺术家级彩色铅笔收入（2024-2029）&amp;（百万美元）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全球主要地区艺术家级彩色铅笔收入市场份额（2024-2029）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全球主要地区艺术家级彩色铅笔销量（千件）：2018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全球主要地区艺术家级彩色铅笔销量（2018-2023）&amp;（千件）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全球主要地区艺术家级彩色铅笔销量市场份额（2018-2023）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全球主要地区艺术家级彩色铅笔销量（2024-2029）&amp;（千件）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全球主要地区艺术家级彩色铅笔销量份额（2024-2029）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北美艺术家级彩色铅笔基本情况分析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欧洲艺术家级彩色铅笔基本情况分析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亚太地区艺术家级彩色铅笔基本情况分析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拉美地区艺术家级彩色铅笔基本情况分析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中东及非洲艺术家级彩色铅笔基本情况分析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全球市场主要厂商艺术家级彩色铅笔产能（2022-2023）&amp;（千件）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全球市场主要厂商艺术家级彩色铅笔销量（2018-2023）&amp;（千件）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全球市场主要厂商艺术家级彩色铅笔销量市场份额（2018-2023）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全球市场主要厂商艺术家级彩色铅笔销售收入（2018-2023）&amp;（百万美元）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全球市场主要厂商艺术家级彩色铅笔销售收入市场份额（2018-2023）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全球市场主要厂商艺术家级彩色铅笔销售价格（2018-2023）&amp;（美元/件）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2022年全球主要生产商艺术家级彩色铅笔收入排名（百万美元）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中国市场主要厂商艺术家级彩色铅笔销量（2018-2023）&amp;（千件）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中国市场主要厂商艺术家级彩色铅笔销量市场份额（2018-2023）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中国市场主要厂商艺术家级彩色铅笔销售收入（2018-2023）&amp;（百万美元）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中国市场主要厂商艺术家级彩色铅笔销售收入市场份额（2018-2023）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中国市场主要厂商艺术家级彩色铅笔销售价格（2018-2023）&amp;（美元/件）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2022年中国主要生产商艺术家级彩色铅笔收入排名（百万美元）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全球主要厂商艺术家级彩色铅笔总部及产地分布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全球主要厂商艺术家级彩色铅笔商业化日期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全球主要厂商艺术家级彩色铅笔产品类型及应用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2022年全球艺术家级彩色铅笔主要厂商市场地位（第一梯队、第二梯队和第三梯队）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全球不同产品类型艺术家级彩色铅笔销量（2018-2023年）&amp;（千件）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全球不同产品类型艺术家级彩色铅笔销量市场份额（2018-2023）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全球不同产品类型艺术家级彩色铅笔销量预测（2024-2029）&amp;（千件）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全球市场不同产品类型艺术家级彩色铅笔销量市场份额预测（2024-2029）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全球不同产品类型艺术家级彩色铅笔收入（2018-2023年）&amp;（百万美元）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全球不同产品类型艺术家级彩色铅笔收入市场份额（2018-2023）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全球不同产品类型艺术家级彩色铅笔收入预测（2024-2029）&amp;（百万美元）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全球不同产品类型艺术家级彩色铅笔收入市场份额预测（2024-2029）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中国不同产品类型艺术家级彩色铅笔销量（2018-2023年）&amp;（千件）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中国不同产品类型艺术家级彩色铅笔销量市场份额（2018-2023）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中国不同产品类型艺术家级彩色铅笔销量预测（2024-2029）&amp;（千件）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中国不同产品类型艺术家级彩色铅笔销量市场份额预测（2024-2029）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中国不同产品类型艺术家级彩色铅笔收入（2018-2023年）&amp;（百万美元）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中国不同产品类型艺术家级彩色铅笔收入市场份额（2018-2023）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中国不同产品类型艺术家级彩色铅笔收入预测（2024-2029）&amp;（百万美元）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中国不同产品类型艺术家级彩色铅笔收入市场份额预测（2024-2029）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全球不同应用艺术家级彩色铅笔销量（2018-2023年）&amp;（千件）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全球不同应用艺术家级彩色铅笔销量市场份额（2018-2023）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全球不同应用艺术家级彩色铅笔销量预测（2024-2029）&amp;（千件）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全球市场不同应用艺术家级彩色铅笔销量市场份额预测（2024-2029）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全球不同应用艺术家级彩色铅笔收入（2018-2023年）&amp;（百万美元）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全球不同应用艺术家级彩色铅笔收入市场份额（2018-2023）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全球不同应用艺术家级彩色铅笔收入预测（2024-2029）&amp;（百万美元）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全球不同应用艺术家级彩色铅笔收入市场份额预测（2024-2029）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中国不同应用艺术家级彩色铅笔销量（2018-2023年）&amp;（千件）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中国不同应用艺术家级彩色铅笔销量市场份额（2018-2023）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中国不同应用艺术家级彩色铅笔销量预测（2024-2029）&amp;（千件）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中国不同应用艺术家级彩色铅笔销量市场份额预测（2024-2029）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中国不同应用艺术家级彩色铅笔收入（2018-2023年）&amp;（百万美元）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中国不同应用艺术家级彩色铅笔收入市场份额（2018-2023）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中国不同应用艺术家级彩色铅笔收入预测（2024-2029）&amp;（百万美元）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中国不同应用艺术家级彩色铅笔收入市场份额预测（2024-2029）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艺术家级彩色铅笔行业技术发展趋势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艺术家级彩色铅笔行业主要驱动因素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艺术家级彩色铅笔行业供应链分析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艺术家级彩色铅笔上游原料供应商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艺术家级彩色铅笔行业主要下游客户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艺术家级彩色铅笔行业典型经销商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Faber-Castell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Faber-Castell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Faber-Castell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Faber-Castell公司简介及主要业务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Faber-Castell企业最新动态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Derwent Artists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Derwent Artists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Derwent Artists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Derwent Artists公司简介及主要业务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Derwent Artists企业最新动态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Staedtler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Staedtler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Staedtler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Staedtler公司简介及主要业务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Staedtler企业最新动态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Prismacolor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Prismacolor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Prismacolor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Prismacolor公司简介及主要业务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Prismacolor企业最新动态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Caran d'Ache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Caran d'Ache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Caran d'Ache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Caran d'Ache公司简介及主要业务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Caran d'Ache企业最新动态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ACCO Brands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ACCO Brands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ACCO Brands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ACCO Brands公司简介及主要业务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ACCO Brands企业最新动态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Cretacolor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Cretacolor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Cretacolor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Cretacolor公司简介及主要业务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Cretacolor企业最新动态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BIC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BIC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BIC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BIC公司简介及主要业务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BIC企业最新动态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FILA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FILA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FILA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FILA公司简介及主要业务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FILA企业最新动态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Hindustan Pencils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Hindustan Pencils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Hindustan Pencils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Hindustan Pencils公司简介及主要业务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Hindustan Pencils企业最新动态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Koh-i-Noor Hardtmuth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Koh-i-Noor Hardtmuth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Koh-i-Noor Hardtmuth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Koh-i-Noor Hardtmuth公司简介及主要业务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Koh-i-Noor Hardtmuth企业最新动态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uni Mitsubishi Pencil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uni Mitsubishi Pencil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uni Mitsubishi Pencil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uni Mitsubishi Pencil公司简介及主要业务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uni Mitsubishi Pencil企业最新动态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Musgrave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Musgrave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Musgrave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Musgrave公司简介及主要业务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Musgrave企业最新动态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Newell Brands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Newell Brands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Newell Brands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Newell Brands公司简介及主要业务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Newell Brands企业最新动态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Tombow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Tombow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Tombow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Tombow公司简介及主要业务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Tombow企业最新动态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Viarco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Viarco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Viarco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Viarco公司简介及主要业务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Viarco企业最新动态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M&amp;G Stationery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M&amp;G Stationery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M&amp;G Stationery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M&amp;G Stationery公司简介及主要业务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M&amp;G Stationery企业最新动态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Kokuyo Camlin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Kokuyo Camlin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Kokuyo Camlin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Kokuyo Camlin公司简介及主要业务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Kokuyo Camlin企业最新动态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Lamy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Lamy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Lamy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Lamy公司简介及主要业务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Lamy企业最新动态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Stabilo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Stabilo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Stabilo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Stabilo公司简介及主要业务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Stabilo企业最新动态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Crayola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Crayola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Crayola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Crayola公司简介及主要业务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表185 Crayola企业最新动态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表186 Castle Arts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表187 Castle Arts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表188 Castle Arts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表189 Castle Arts公司简介及主要业务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表190 Castle Arts企业最新动态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表191 Arteza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表192 Arteza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表193 Arteza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表194 Arteza公司简介及主要业务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表195 Arteza企业最新动态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表196 Kalour 艺术家级彩色铅笔生产基地、销售区域、竞争对手及市场地位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表197 Kalour 艺术家级彩色铅笔产品规格、参数及市场应用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表198 Kalour 艺术家级彩色铅笔销量（千件）、收入（百万美元）、价格（美元/件）及毛利率（2018-2023）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表199 Kalour公司简介及主要业务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表200 Kalour企业最新动态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表201 中国市场艺术家级彩色铅笔产量、销量、进出口（2018-2023年）&amp;（千件）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表202 中国市场艺术家级彩色铅笔产量、销量、进出口预测（2024-2029）&amp;（千件）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表203 中国市场艺术家级彩色铅笔进出口贸易趋势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表204 中国市场艺术家级彩色铅笔主要进口来源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表205 中国市场艺术家级彩色铅笔主要出口目的地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表206 中国艺术家级彩色铅笔生产地区分布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表207 中国艺术家级彩色铅笔消费地区分布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艺术家级彩色铅笔产品图片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全球不同产品类型艺术家级彩色铅笔规模2018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全球不同产品类型艺术家级彩色铅笔市场份额2022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蜡基彩色铅笔产品图片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油性彩色铅笔产品图片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水溶性彩色铅笔产品图片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全球不同应用艺术家级彩色铅笔规模2018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全球不同应用艺术家级彩色铅笔市场份额2022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业余艺术家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职业艺术家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全球艺术家级彩色铅笔产能、产量、产能利用率及发展趋势（2018-2029）&amp;（千件）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全球艺术家级彩色铅笔产量、需求量及发展趋势（2018-2029）&amp;（千件）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全球主要地区艺术家级彩色铅笔产量规模：2018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全球主要地区艺术家级彩色铅笔产量市场份额（2018-2029）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中国艺术家级彩色铅笔产能、产量、产能利用率及发展趋势（2018-2029）&amp;（千件）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中国艺术家级彩色铅笔产量、市场需求量及发展趋势（2018-2029）&amp;（千件）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中国艺术家级彩色铅笔总产能占全球比重（2018-2029）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中国艺术家级彩色铅笔总产量占全球比重（2018-2029）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全球艺术家级彩色铅笔市场收入及增长率:（2018-2029）&amp;（百万美元）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全球市场艺术家级彩色铅笔市场规模：2018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全球市场艺术家级彩色铅笔销量及增长率（2018-2029）&amp;（千件）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全球市场艺术家级彩色铅笔价格趋势（2018-2029）&amp;（美元/件）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中国艺术家级彩色铅笔市场收入及增长率:（2018-2029）&amp;（百万美元）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中国市场艺术家级彩色铅笔市场规模：2018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中国市场艺术家级彩色铅笔销量及增长率（2018-2029）&amp;（千件）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中国市场艺术家级彩色铅笔销量占全球比重（2018-2029）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中国艺术家级彩色铅笔收入占全球比重（2018-2029）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全球主要地区艺术家级彩色铅笔销售收入规模：2018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全球主要地区艺术家级彩色铅笔销售收入市场份额（2018-2023）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全球主要地区艺术家级彩色铅笔销售收入市场份额（2018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全球主要地区艺术家级彩色铅笔收入市场份额（2024-2029）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北美（美国和加拿大）艺术家级彩色铅笔销量（2018-2029）&amp;（千件）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北美（美国和加拿大）艺术家级彩色铅笔销量份额（2018-2029）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北美（美国和加拿大）艺术家级彩色铅笔收入（2018-2029）&amp;（百万美元）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北美（美国和加拿大）艺术家级彩色铅笔收入份额（2018-2029）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欧洲（德国、英国、法国和意大利等国家）艺术家级彩色铅笔销量（2018-2029）&amp;（千件）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欧洲（德国、英国、法国和意大利等国家）艺术家级彩色铅笔销量份额（2018-2029）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欧洲（德国、英国、法国和意大利等国家）艺术家级彩色铅笔收入（2018-2029）&amp;（百万美元）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欧洲（德国、英国、法国和意大利等国家）艺术家级彩色铅笔收入份额（2018-2029）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亚太（中国、日本、韩国、中国台湾、印度和东南亚等）艺术家级彩色铅笔销量（2018-2029）&amp;（千件）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亚太（中国、日本、韩国、中国台湾、印度和东南亚等）艺术家级彩色铅笔销量份额（2018-2029）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亚太（中国、日本、韩国、中国台湾、印度和东南亚等）艺术家级彩色铅笔收入（2018-2029）&amp;（百万美元）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亚太（中国、日本、韩国、中国台湾、印度和东南亚等）艺术家级彩色铅笔收入份额（2018-2029）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拉美地区（墨西哥、巴西等国家）艺术家级彩色铅笔销量（2018-2029）&amp;（千件）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拉美地区（墨西哥、巴西等国家）艺术家级彩色铅笔销量份额（2018-2029）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拉美地区（墨西哥、巴西等国家）艺术家级彩色铅笔收入（2018-2029）&amp;（百万美元）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拉美地区（墨西哥、巴西等国家）艺术家级彩色铅笔收入份额（2018-2029）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中东及非洲（土耳其、沙特等国家）艺术家级彩色铅笔销量（2018-2029）&amp;（千件）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中东及非洲（土耳其、沙特等国家）艺术家级彩色铅笔销量份额（2018-2029）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中东及非洲（土耳其、沙特等国家）艺术家级彩色铅笔收入（2018-2029）&amp;（百万美元）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中东及非洲（土耳其、沙特等国家）艺术家级彩色铅笔收入份额（2018-2029）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2022年全球市场主要厂商艺术家级彩色铅笔销量市场份额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2022年全球市场主要厂商艺术家级彩色铅笔收入市场份额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2022年中国市场主要厂商艺术家级彩色铅笔销量市场份额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2022年中国市场主要厂商艺术家级彩色铅笔收入市场份额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2022年全球前五大生产商艺术家级彩色铅笔市场份额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全球艺术家级彩色铅笔第一梯队、第二梯队和第三梯队生产商（品牌）及市场份额（2022）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全球不同产品类型艺术家级彩色铅笔价格走势（2018-2029）&amp;（美元/件）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全球不同应用艺术家级彩色铅笔价格走势（2018-2029）&amp;（美元/件）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艺术家级彩色铅笔中国企业SWOT分析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艺术家级彩色铅笔产业链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艺术家级彩色铅笔行业采购模式分析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艺术家级彩色铅笔行业生产模式分析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艺术家级彩色铅笔行业销售模式分析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YwNCwiaGRpZCI6IjY3YTEzMDQ2M2ViMDk1NDQ0ZWIyMzZiOTVkNTMwZWIwIiwidXNlckNvdW50Ijo0NjA0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C74AB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20</Pages>
  <Words>13089</Words>
  <Characters>19212</Characters>
  <Lines>0</Lines>
  <Paragraphs>0</Paragraphs>
  <TotalTime>294</TotalTime>
  <ScaleCrop>false</ScaleCrop>
  <LinksUpToDate>false</LinksUpToDate>
  <CharactersWithSpaces>22793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2023-08-22T07:01:43Z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287DDCAB7AD744F1A66AA446605306AE_13</vt:lpwstr>
  </property>
  <property fmtid="{D5CDD505-2E9C-101B-9397-08002B2CF9AE}" pid="5" name="commondata">
    <vt:lpwstr>eyJjb3VudCI6NDAzLCJoZGlkIjoiNjdhMTMwNDYzZWIwOTU0NDRlYjIzNmI5NWQ1MzBlYjAiLCJ1c2VyQ291bnQiOjQwM30=</vt:lpwstr>
  </property>
</Properties>
</file>