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2022-2028全球及中国电气导管配件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2022-2028全球及中国电气导管配件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【报告篇幅】：105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【报告图表数】：148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电气导管配件市场规模大约为84亿元（人民币），预计2028年将达到132亿元，2022-2028期间年复合增长率（CAGR）为6.6%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全球电气导管配件主要厂商有Arlington Industries、ABB、Eaton、Emerson Electric、Bridgeport Fittings等，全球前五大厂商共占有超过40%的市场份额。目前北美是全球最大的电气导管配件市场，占有超过50%的市场份额，之后是中国和欧洲市场，二者共占有超过30%的份额。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本报告研究“十三五”期间全球及中国市场电气导管配件的供给和需求情况，以及“十四五”期间行业发展预测。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重点分析全球主要地区电气导管配件的产能、销量、收入和增长潜力，历史数据2017-2021年，预测数据2022-2028年。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电气导管配件行业竞争格局，包括全球市场主要厂商竞争格局和中国本土市场主要厂商竞争格局，重点分析全球主要厂商电气导管配件产能、销量、收入、价格和市场份额，全球电气导管配件产地分布情况、中国电气导管配件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此外针对电气导管配件行业产品分类、应用、行业政策、产业链、生产模式、销售模式、行业发展有利因素、不利因素和进入壁垒也做了详细分析。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Arlington Industries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Eaton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Emerson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ABB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Bridgeport Fittings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Topaz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AMFICO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Madison Electric Company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Orbit Industries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杭州易维特电器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Picoma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SEPCO USA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金属电气配件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非金属电气配件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工业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商业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家用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第2章：全球市场供需情况、中国地区供需情况，包括主要地区电气导管配件产量、销量、收入、价格及市场份额等；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第3章：全球主要地区和国家，电气导管配件销量和销售收入，2017-2021，及预测2022到2028；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第4章：行业竞争格局分析，包括全球市场企业排名及市场份额、中国市场企业排名和份额、主要厂商电气导管配件销量、收入、价格和市场份额等；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第5章：全球市场不同类型电气导管配件销量、收入、价格及份额等；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第6章：全球市场不同应用电气导管配件销量、收入、价格及份额等；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第9章：全球市场电气导管配件主要厂商基本情况介绍，包括公司简介、电气导管配件产品规格型号、销量、价格、收入及公司最新动态等；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第10章：中国市场电气导管配件进出口情况分析；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第11章：中国市场电气导管配件主要生产和消费地区分布；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电气导管配件市场概述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电气导管配件行业概述及统计范围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按照不同产品类型，电气导管配件主要可以分为如下几个类别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不同产品类型电气导管配件增长趋势2017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金属电气配件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非金属电气配件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从不同应用，电气导管配件主要包括如下几个方面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不同应用电气导管配件增长趋势2017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工业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商业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家用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电气导管配件行业发展总体概况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电气导管配件行业发展主要特点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电气导管配件行业发展影响因素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全球电气导管配件供需现状及预测（2017-2028）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全球电气导管配件产能、产量、产能利用率及发展趋势（2017-2028）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全球电气导管配件产量、需求量及发展趋势（2017-2028）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全球主要地区电气导管配件产量及发展趋势（2017-2028）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中国电气导管配件供需现状及预测（2017-2028）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中国电气导管配件产能、产量、产能利用率及发展趋势（2017-2028）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中国电气导管配件产量、市场需求量及发展趋势（2017-2028）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中国电气导管配件产能和产量占全球的比重（2017-2028）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全球电气导管配件销量及收入（2017-2028）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全球市场电气导管配件价格趋势（2017-2028）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中国电气导管配件销量及收入（2017-2028）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中国市场电气导管配件销量和收入占全球的比重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全球电气导管配件主要地区分析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全球主要地区电气导管配件市场规模分析：2017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全球主要地区电气导管配件销售收入及市场份额（2017-2022年）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全球主要地区电气导管配件销售收入预测（2023-2028年）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全球主要地区电气导管配件销量分析：2017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全球主要地区电气导管配件销量及市场份额（2017-2022年）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全球主要地区电气导管配件销量及市场份额预测（2023-2028）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全球市场主要厂商电气导管配件产能市场份额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全球市场主要厂商电气导管配件销量（2017-2022）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全球市场主要厂商电气导管配件销售收入（2017-2022）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全球市场主要厂商电气导管配件销售价格（2017-2022）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2021年全球主要生产商电气导管配件收入排名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中国市场主要厂商电气导管配件销量（2017-2022）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中国市场主要厂商电气导管配件销售收入（2017-2022）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中国市场主要厂商电气导管配件销售价格（2017-2022）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2021年中国主要生产商电气导管配件收入排名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全球主要厂商电气导管配件产地分布及商业化日期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全球主要厂商电气导管配件产品类型列表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电气导管配件行业集中度、竞争程度分析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电气导管配件行业集中度分析：全球头部厂商份额（Top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全球电气导管配件第一梯队、第二梯队和第三梯队生产商（品牌）及市场份额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不同产品类型电气导管配件分析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全球市场不同产品类型电气导管配件销量及市场份额（2017-2022）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全球市场不同产品类型电气导管配件销量预测（2023-2028）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全球市场不同产品类型电气导管配件收入及市场份额（2017-2022）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全球市场不同产品类型电气导管配件收入预测（2023-2028）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全球市场不同产品类型电气导管配件价格走势（2017-2028）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中国市场不同产品类型电气导管配件销量及市场份额（2017-2022）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中国市场不同产品类型电气导管配件销量预测（2023-2028）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中国市场不同产品类型电气导管配件收入及市场份额（2017-2022）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中国市场不同产品类型电气导管配件收入预测（2023-2028）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不同应用电气导管配件分析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全球市场不同应用电气导管配件销量及市场份额（2017-2022）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全球市场不同应用电气导管配件销量预测（2023-2028）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全球市场不同应用电气导管配件收入及市场份额（2017-2022）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全球市场不同应用电气导管配件收入预测（2023-2028）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全球市场不同应用电气导管配件价格走势（2017-2028）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中国市场不同应用电气导管配件销量（2017-2028）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中国市场不同应用电气导管配件销量及市场份额（2017-2022）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中国市场不同应用电气导管配件销量预测（2023-2028）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中国市场不同应用电气导管配件收入（2017-2028）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中国市场不同应用电气导管配件收入及市场份额（2017-2022）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中国市场不同应用电气导管配件收入预测（2023-2028）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电气导管配件行业发展趋势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电气导管配件行业主要驱动因素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电气导管配件中国企业SWOT分析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中国电气导管配件行业政策环境分析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电气导管配件行业产业链简介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电气导管配件行业供应链分析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电气导管配件主要原料及供应情况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电气导管配件行业主要下游客户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电气导管配件行业采购模式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电气导管配件行业生产模式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电气导管配件行业销售模式及销售渠道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全球市场主要电气导管配件厂商简介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Arlington Industries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Arlington Industries基本信息、电气导管配件生产基地、销售区域、竞争对手及市场地位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Arlington Industries电气导管配件产品规格、参数及市场应用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Arlington Industries电气导管配件销量、收入、价格及毛利率（2017-2022）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Arlington Industries公司简介及主要业务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Arlington Industries企业最新动态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Eaton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Eaton基本信息、电气导管配件生产基地、销售区域、竞争对手及市场地位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Eaton电气导管配件产品规格、参数及市场应用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Eaton电气导管配件销量、收入、价格及毛利率（2017-2022）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Eaton公司简介及主要业务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Eaton企业最新动态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Emerson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Emerson Electric基本信息、电气导管配件生产基地、销售区域、竞争对手及市场地位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Emerson Electric电气导管配件产品规格、参数及市场应用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Emerson Electric电气导管配件销量、收入、价格及毛利率（2017-2022）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Emerson Electric公司简介及主要业务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Emerson Electric企业最新动态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ABB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ABB基本信息、电气导管配件生产基地、销售区域、竞争对手及市场地位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ABB电气导管配件产品规格、参数及市场应用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ABB电气导管配件销量、收入、价格及毛利率（2017-2022）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ABB公司简介及主要业务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ABB企业最新动态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Bridgeport Fittings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Bridgeport Fittings基本信息、电气导管配件生产基地、销售区域、竞争对手及市场地位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Bridgeport Fittings电气导管配件产品规格、参数及市场应用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Bridgeport Fittings电气导管配件销量、收入、价格及毛利率（2017-2022）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Bridgeport Fittings公司简介及主要业务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Bridgeport Fittings企业最新动态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Topaz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Topaz基本信息、电气导管配件生产基地、销售区域、竞争对手及市场地位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Topaz电气导管配件产品规格、参数及市场应用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Topaz电气导管配件销量、收入、价格及毛利率（2017-2022）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Topaz公司简介及主要业务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Topaz企业最新动态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AMFICO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AMFICO基本信息、电气导管配件生产基地、销售区域、竞争对手及市场地位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AMFICO电气导管配件产品规格、参数及市场应用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AMFICO电气导管配件销量、收入、价格及毛利率（2017-2022）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AMFICO公司简介及主要业务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AMFICO企业最新动态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Madison Electric Company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Madison Electric Company基本信息、电气导管配件生产基地、销售区域、竞争对手及市场地位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Madison Electric Company电气导管配件产品规格、参数及市场应用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Madison Electric Company电气导管配件销量、收入、价格及毛利率（2017-2022）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Madison Electric Company公司简介及主要业务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Madison Electric Company企业最新动态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Orbit Industries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Orbit Industries基本信息、电气导管配件生产基地、销售区域、竞争对手及市场地位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Orbit Industries电气导管配件产品规格、参数及市场应用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Orbit Industries电气导管配件销量、收入、价格及毛利率（2017-2022）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Orbit Industries公司简介及主要业务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Orbit Industries企业最新动态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杭州易维特电器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杭州易维特电器基本信息、电气导管配件生产基地、销售区域、竞争对手及市场地位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杭州易维特电器电气导管配件产品规格、参数及市场应用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杭州易维特电器电气导管配件销量、收入、价格及毛利率（2017-2022）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杭州易维特电器公司简介及主要业务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杭州易维特电器企业最新动态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Picoma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Picoma基本信息、电气导管配件生产基地、销售区域、竞争对手及市场地位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Picoma电气导管配件产品规格、参数及市场应用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Picoma电气导管配件销量、收入、价格及毛利率（2017-2022）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Picoma公司简介及主要业务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Picoma企业最新动态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SEPCO USA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SEPCO USA基本信息、电气导管配件生产基地、销售区域、竞争对手及市场地位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SEPCO USA电气导管配件产品规格、参数及市场应用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SEPCO USA电气导管配件销量、收入、价格及毛利率（2017-2022）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SEPCO USA公司简介及主要业务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SEPCO USA企业最新动态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中国市场电气导管配件产量、销量、进出口分析及未来趋势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中国市场电气导管配件产量、销量、进出口分析及未来趋势（2017-2028）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中国市场电气导管配件进出口贸易趋势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中国市场电气导管配件主要进口来源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中国市场电气导管配件主要出口目的地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中国市场电气导管配件主要地区分布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中国电气导管配件生产地区分布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中国电气导管配件消费地区分布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26ED2"/>
    <w:rsid w:val="00532226"/>
    <w:rsid w:val="00546CDE"/>
    <w:rsid w:val="0056458E"/>
    <w:rsid w:val="006739B1"/>
    <w:rsid w:val="006B0197"/>
    <w:rsid w:val="006D1520"/>
    <w:rsid w:val="0079115D"/>
    <w:rsid w:val="007E1B62"/>
    <w:rsid w:val="00803FB7"/>
    <w:rsid w:val="008F5FA1"/>
    <w:rsid w:val="0094262F"/>
    <w:rsid w:val="00A362DC"/>
    <w:rsid w:val="00A57939"/>
    <w:rsid w:val="00A65FCB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6523E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0B2569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797EB0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10CC"/>
    <w:rsid w:val="0624693C"/>
    <w:rsid w:val="06326292"/>
    <w:rsid w:val="06400C90"/>
    <w:rsid w:val="064656F7"/>
    <w:rsid w:val="06473F39"/>
    <w:rsid w:val="064979F7"/>
    <w:rsid w:val="0651554D"/>
    <w:rsid w:val="06594836"/>
    <w:rsid w:val="065E696E"/>
    <w:rsid w:val="066073E1"/>
    <w:rsid w:val="066252E1"/>
    <w:rsid w:val="066A0B88"/>
    <w:rsid w:val="066B22EB"/>
    <w:rsid w:val="0674708D"/>
    <w:rsid w:val="06790EB8"/>
    <w:rsid w:val="06792F6B"/>
    <w:rsid w:val="067A398B"/>
    <w:rsid w:val="068C6144"/>
    <w:rsid w:val="06917EBC"/>
    <w:rsid w:val="069B51DD"/>
    <w:rsid w:val="069B5247"/>
    <w:rsid w:val="06A00E08"/>
    <w:rsid w:val="06A16F8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F1652A"/>
    <w:rsid w:val="06F6491F"/>
    <w:rsid w:val="06FB2C73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21313"/>
    <w:rsid w:val="07453E00"/>
    <w:rsid w:val="074E461D"/>
    <w:rsid w:val="07536B19"/>
    <w:rsid w:val="07550815"/>
    <w:rsid w:val="075C32EF"/>
    <w:rsid w:val="07646BBA"/>
    <w:rsid w:val="07682FD0"/>
    <w:rsid w:val="07724849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B0290"/>
    <w:rsid w:val="079C6583"/>
    <w:rsid w:val="079D03E7"/>
    <w:rsid w:val="07A11E31"/>
    <w:rsid w:val="07AD7832"/>
    <w:rsid w:val="07B942B0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9442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0663E"/>
    <w:rsid w:val="08C94172"/>
    <w:rsid w:val="08D062B5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25EE2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80B46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25052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21EF3"/>
    <w:rsid w:val="0AC80C1F"/>
    <w:rsid w:val="0AC85A0C"/>
    <w:rsid w:val="0ACD623F"/>
    <w:rsid w:val="0ACE66DD"/>
    <w:rsid w:val="0AD158A9"/>
    <w:rsid w:val="0AD81F8E"/>
    <w:rsid w:val="0ADD5EE7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1134F5"/>
    <w:rsid w:val="0B150779"/>
    <w:rsid w:val="0B1F533A"/>
    <w:rsid w:val="0B203FA7"/>
    <w:rsid w:val="0B2B4F49"/>
    <w:rsid w:val="0B2E25D4"/>
    <w:rsid w:val="0B2F35E2"/>
    <w:rsid w:val="0B3A763D"/>
    <w:rsid w:val="0B4B54AD"/>
    <w:rsid w:val="0B506A5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74138"/>
    <w:rsid w:val="0D2D0DB1"/>
    <w:rsid w:val="0D2E678B"/>
    <w:rsid w:val="0D33223A"/>
    <w:rsid w:val="0D33399D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01AF2"/>
    <w:rsid w:val="0F422CCF"/>
    <w:rsid w:val="0F4527B0"/>
    <w:rsid w:val="0F550C0C"/>
    <w:rsid w:val="0F562068"/>
    <w:rsid w:val="0F580B65"/>
    <w:rsid w:val="0F5B7D54"/>
    <w:rsid w:val="0F6038E0"/>
    <w:rsid w:val="0F6163B3"/>
    <w:rsid w:val="0F665A86"/>
    <w:rsid w:val="0F6B08A1"/>
    <w:rsid w:val="0F6C5737"/>
    <w:rsid w:val="0F6D3146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E74D6E"/>
    <w:rsid w:val="0FE75D28"/>
    <w:rsid w:val="0FED5C57"/>
    <w:rsid w:val="0FF34F54"/>
    <w:rsid w:val="0FF67080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2C70BC"/>
    <w:rsid w:val="12322DD1"/>
    <w:rsid w:val="12324129"/>
    <w:rsid w:val="123617E5"/>
    <w:rsid w:val="123C3595"/>
    <w:rsid w:val="124144FB"/>
    <w:rsid w:val="12434AD8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112EF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6F5C39"/>
    <w:rsid w:val="14784E69"/>
    <w:rsid w:val="147C2E30"/>
    <w:rsid w:val="147C3A47"/>
    <w:rsid w:val="14925750"/>
    <w:rsid w:val="149A2EA0"/>
    <w:rsid w:val="149A5911"/>
    <w:rsid w:val="149C1580"/>
    <w:rsid w:val="149E36AD"/>
    <w:rsid w:val="14A826E3"/>
    <w:rsid w:val="14B32638"/>
    <w:rsid w:val="14B53058"/>
    <w:rsid w:val="14BB2E71"/>
    <w:rsid w:val="14C0412D"/>
    <w:rsid w:val="14C319DD"/>
    <w:rsid w:val="14C924E0"/>
    <w:rsid w:val="14CB7C9E"/>
    <w:rsid w:val="14D33796"/>
    <w:rsid w:val="14D95222"/>
    <w:rsid w:val="14E03B1B"/>
    <w:rsid w:val="14E105C7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352E8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11712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87A2B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901263"/>
    <w:rsid w:val="189836CF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B5AFC"/>
    <w:rsid w:val="196D6D2F"/>
    <w:rsid w:val="197C23FD"/>
    <w:rsid w:val="19867FF4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33497"/>
    <w:rsid w:val="19B63E36"/>
    <w:rsid w:val="19B64C36"/>
    <w:rsid w:val="19B8194C"/>
    <w:rsid w:val="19B85656"/>
    <w:rsid w:val="19BC4D29"/>
    <w:rsid w:val="19BD7008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75C81"/>
    <w:rsid w:val="1BFB3D8D"/>
    <w:rsid w:val="1BFD6B57"/>
    <w:rsid w:val="1BFF7433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8D140D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74030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62CB2"/>
    <w:rsid w:val="1D5C75F5"/>
    <w:rsid w:val="1D6112C0"/>
    <w:rsid w:val="1D7246F0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E2E2D"/>
    <w:rsid w:val="1E7E6A2A"/>
    <w:rsid w:val="1E7E79B3"/>
    <w:rsid w:val="1E8030AC"/>
    <w:rsid w:val="1E854259"/>
    <w:rsid w:val="1E904516"/>
    <w:rsid w:val="1E945487"/>
    <w:rsid w:val="1E9709E3"/>
    <w:rsid w:val="1E9B1504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3F7FC1"/>
    <w:rsid w:val="20452AC4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7B481E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114F1F"/>
    <w:rsid w:val="222F6313"/>
    <w:rsid w:val="222F6581"/>
    <w:rsid w:val="223363F5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92C02"/>
    <w:rsid w:val="227B762D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E1D04"/>
    <w:rsid w:val="22F23103"/>
    <w:rsid w:val="22F7705C"/>
    <w:rsid w:val="22FE3670"/>
    <w:rsid w:val="22FE6AEA"/>
    <w:rsid w:val="23083E2F"/>
    <w:rsid w:val="230F0AD1"/>
    <w:rsid w:val="23183B96"/>
    <w:rsid w:val="23225C2D"/>
    <w:rsid w:val="23282789"/>
    <w:rsid w:val="232B2E8E"/>
    <w:rsid w:val="232D53DE"/>
    <w:rsid w:val="2330414C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06CBD"/>
    <w:rsid w:val="25980EDD"/>
    <w:rsid w:val="25AF0888"/>
    <w:rsid w:val="25B0335B"/>
    <w:rsid w:val="25B334E2"/>
    <w:rsid w:val="25B72AE2"/>
    <w:rsid w:val="25B85841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A2C8F"/>
    <w:rsid w:val="26937C64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4D0C49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8E018F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B1F63"/>
    <w:rsid w:val="28CC1E5B"/>
    <w:rsid w:val="28CC7CD8"/>
    <w:rsid w:val="28CD2983"/>
    <w:rsid w:val="28D72149"/>
    <w:rsid w:val="28D741FC"/>
    <w:rsid w:val="28D82484"/>
    <w:rsid w:val="28E25FF5"/>
    <w:rsid w:val="28E61156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E64493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1EC6"/>
    <w:rsid w:val="2C762A20"/>
    <w:rsid w:val="2C7E1356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C499D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D3821"/>
    <w:rsid w:val="2F4E40CF"/>
    <w:rsid w:val="2F524655"/>
    <w:rsid w:val="2F577439"/>
    <w:rsid w:val="2F5F0DCB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A06B3"/>
    <w:rsid w:val="2F9B3125"/>
    <w:rsid w:val="2F9F707E"/>
    <w:rsid w:val="2FA16F19"/>
    <w:rsid w:val="2FAA1139"/>
    <w:rsid w:val="2FAE3C85"/>
    <w:rsid w:val="2FAF2808"/>
    <w:rsid w:val="2FB05937"/>
    <w:rsid w:val="2FB22614"/>
    <w:rsid w:val="2FBD7C21"/>
    <w:rsid w:val="2FC43487"/>
    <w:rsid w:val="2FC558E7"/>
    <w:rsid w:val="2FCF1A2F"/>
    <w:rsid w:val="2FD5762D"/>
    <w:rsid w:val="2FE429EE"/>
    <w:rsid w:val="2FE855B9"/>
    <w:rsid w:val="2FE86C81"/>
    <w:rsid w:val="2FF940E3"/>
    <w:rsid w:val="2FFA2418"/>
    <w:rsid w:val="30020F1C"/>
    <w:rsid w:val="30066A8E"/>
    <w:rsid w:val="30072FB3"/>
    <w:rsid w:val="30080632"/>
    <w:rsid w:val="300F2386"/>
    <w:rsid w:val="300F5657"/>
    <w:rsid w:val="30215916"/>
    <w:rsid w:val="302437A8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A375D"/>
    <w:rsid w:val="313F38EF"/>
    <w:rsid w:val="31432340"/>
    <w:rsid w:val="31460DE6"/>
    <w:rsid w:val="3147257B"/>
    <w:rsid w:val="31476D45"/>
    <w:rsid w:val="31497B22"/>
    <w:rsid w:val="314A01BA"/>
    <w:rsid w:val="314F7C14"/>
    <w:rsid w:val="31561413"/>
    <w:rsid w:val="315814C7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969C2"/>
    <w:rsid w:val="31CE7961"/>
    <w:rsid w:val="31D70084"/>
    <w:rsid w:val="31D834D2"/>
    <w:rsid w:val="31DA6D11"/>
    <w:rsid w:val="31DB0026"/>
    <w:rsid w:val="31EC2B00"/>
    <w:rsid w:val="31F168A6"/>
    <w:rsid w:val="31F356C6"/>
    <w:rsid w:val="31F42E08"/>
    <w:rsid w:val="31F8786C"/>
    <w:rsid w:val="31FE4D18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83E6E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27386"/>
    <w:rsid w:val="33B5464E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D2ED7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A20B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6F62B0"/>
    <w:rsid w:val="35720566"/>
    <w:rsid w:val="35740700"/>
    <w:rsid w:val="357E57CE"/>
    <w:rsid w:val="35821CC5"/>
    <w:rsid w:val="35862EB6"/>
    <w:rsid w:val="358677C5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37D89"/>
    <w:rsid w:val="35E4167A"/>
    <w:rsid w:val="35ED1601"/>
    <w:rsid w:val="35F3627A"/>
    <w:rsid w:val="36002FE6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36AF2"/>
    <w:rsid w:val="365C19D8"/>
    <w:rsid w:val="365C682C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5F254D"/>
    <w:rsid w:val="3763357C"/>
    <w:rsid w:val="376C6D21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EB6A56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F6D05"/>
    <w:rsid w:val="38727EE4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F7AF9"/>
    <w:rsid w:val="38F04065"/>
    <w:rsid w:val="38F40928"/>
    <w:rsid w:val="38F67245"/>
    <w:rsid w:val="38F675FB"/>
    <w:rsid w:val="38FB468E"/>
    <w:rsid w:val="39001D4A"/>
    <w:rsid w:val="390E64C0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82C62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0175F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74BC"/>
    <w:rsid w:val="3AEA1D54"/>
    <w:rsid w:val="3AF93D6C"/>
    <w:rsid w:val="3AFF09E5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1A596C"/>
    <w:rsid w:val="3C1B7F92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D0A5011"/>
    <w:rsid w:val="3D1517C2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125F1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9C4822"/>
    <w:rsid w:val="3EA145B7"/>
    <w:rsid w:val="3EA20804"/>
    <w:rsid w:val="3EAF6207"/>
    <w:rsid w:val="3EB216FA"/>
    <w:rsid w:val="3EBC7DAA"/>
    <w:rsid w:val="3ECE1E84"/>
    <w:rsid w:val="3ED26C57"/>
    <w:rsid w:val="3ED56BF7"/>
    <w:rsid w:val="3ED96546"/>
    <w:rsid w:val="3EDA1724"/>
    <w:rsid w:val="3EDA56FB"/>
    <w:rsid w:val="3EDA7CA9"/>
    <w:rsid w:val="3EE72994"/>
    <w:rsid w:val="3EEE05D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633BC2"/>
    <w:rsid w:val="3F6F6C47"/>
    <w:rsid w:val="3F712390"/>
    <w:rsid w:val="3F784486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84816"/>
    <w:rsid w:val="3FFC636A"/>
    <w:rsid w:val="3FFC6A67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8B4E91"/>
    <w:rsid w:val="409B69D6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D842FE"/>
    <w:rsid w:val="40DE1664"/>
    <w:rsid w:val="40DF3194"/>
    <w:rsid w:val="40E64D44"/>
    <w:rsid w:val="40E73883"/>
    <w:rsid w:val="40E82EDC"/>
    <w:rsid w:val="40F326A2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885E41"/>
    <w:rsid w:val="41931BA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293DFC"/>
    <w:rsid w:val="423538E9"/>
    <w:rsid w:val="42355B77"/>
    <w:rsid w:val="423605E6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9673A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07D8E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656F"/>
    <w:rsid w:val="4509607B"/>
    <w:rsid w:val="450D7DA5"/>
    <w:rsid w:val="45151B82"/>
    <w:rsid w:val="451A5933"/>
    <w:rsid w:val="451C2ED9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9D1743"/>
    <w:rsid w:val="45AA0FE0"/>
    <w:rsid w:val="45B656E9"/>
    <w:rsid w:val="45B664E2"/>
    <w:rsid w:val="45C800D7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27462"/>
    <w:rsid w:val="465D56C0"/>
    <w:rsid w:val="46622D7D"/>
    <w:rsid w:val="46671231"/>
    <w:rsid w:val="46742653"/>
    <w:rsid w:val="467712DF"/>
    <w:rsid w:val="467E4A9B"/>
    <w:rsid w:val="46817071"/>
    <w:rsid w:val="468A6D33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661B6"/>
    <w:rsid w:val="46BF2B2B"/>
    <w:rsid w:val="46C44E88"/>
    <w:rsid w:val="46C75B4D"/>
    <w:rsid w:val="46CC117B"/>
    <w:rsid w:val="46D37819"/>
    <w:rsid w:val="46D73413"/>
    <w:rsid w:val="46DD1C9F"/>
    <w:rsid w:val="46E17684"/>
    <w:rsid w:val="46E261BF"/>
    <w:rsid w:val="46E9625D"/>
    <w:rsid w:val="46FC682E"/>
    <w:rsid w:val="46FD10BA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3A6FE1"/>
    <w:rsid w:val="473F5496"/>
    <w:rsid w:val="47406BF9"/>
    <w:rsid w:val="4746326B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D5085"/>
    <w:rsid w:val="47F35A96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863FB4"/>
    <w:rsid w:val="498A2923"/>
    <w:rsid w:val="498A5978"/>
    <w:rsid w:val="49916688"/>
    <w:rsid w:val="49927DEC"/>
    <w:rsid w:val="49962F4C"/>
    <w:rsid w:val="49993B51"/>
    <w:rsid w:val="499B6176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22606"/>
    <w:rsid w:val="4A57221E"/>
    <w:rsid w:val="4A572C2C"/>
    <w:rsid w:val="4A5C6177"/>
    <w:rsid w:val="4A5D2D1F"/>
    <w:rsid w:val="4A6D468A"/>
    <w:rsid w:val="4A741303"/>
    <w:rsid w:val="4A7C699C"/>
    <w:rsid w:val="4A804DCA"/>
    <w:rsid w:val="4A8E3A73"/>
    <w:rsid w:val="4A986521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469DD"/>
    <w:rsid w:val="4AB61212"/>
    <w:rsid w:val="4ABC6FDA"/>
    <w:rsid w:val="4AC650B6"/>
    <w:rsid w:val="4AC811F1"/>
    <w:rsid w:val="4AD50B20"/>
    <w:rsid w:val="4ADE16F1"/>
    <w:rsid w:val="4ADE40BA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2062E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610DF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B344A"/>
    <w:rsid w:val="4C7D2A1C"/>
    <w:rsid w:val="4C7E5576"/>
    <w:rsid w:val="4C862992"/>
    <w:rsid w:val="4C911167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1FE1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4F5B37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8D5E65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0E361E"/>
    <w:rsid w:val="4F100BC4"/>
    <w:rsid w:val="4F111595"/>
    <w:rsid w:val="4F2D4797"/>
    <w:rsid w:val="4F311A25"/>
    <w:rsid w:val="4F3B0357"/>
    <w:rsid w:val="4F45629F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2459E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70E0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93C13"/>
    <w:rsid w:val="50FD3DB8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1FD51F0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35FCD"/>
    <w:rsid w:val="52276511"/>
    <w:rsid w:val="52290173"/>
    <w:rsid w:val="522B53C7"/>
    <w:rsid w:val="5231485B"/>
    <w:rsid w:val="523178BF"/>
    <w:rsid w:val="52332DB2"/>
    <w:rsid w:val="523A7A2B"/>
    <w:rsid w:val="524412A4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4240"/>
    <w:rsid w:val="52BB0DC6"/>
    <w:rsid w:val="52C12CF2"/>
    <w:rsid w:val="52C72783"/>
    <w:rsid w:val="52C75B32"/>
    <w:rsid w:val="52CF5620"/>
    <w:rsid w:val="52D72C54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25EDF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23B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EC2E0B"/>
    <w:rsid w:val="56F54173"/>
    <w:rsid w:val="56F72FE3"/>
    <w:rsid w:val="56FD322C"/>
    <w:rsid w:val="57031E01"/>
    <w:rsid w:val="57077C7F"/>
    <w:rsid w:val="570E4A41"/>
    <w:rsid w:val="571322BC"/>
    <w:rsid w:val="5715418D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92E65"/>
    <w:rsid w:val="58AA371B"/>
    <w:rsid w:val="58B12AFC"/>
    <w:rsid w:val="58B63596"/>
    <w:rsid w:val="58BB4331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472A6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02C1D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D1CF8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870EB2"/>
    <w:rsid w:val="5C9507CC"/>
    <w:rsid w:val="5C9700B0"/>
    <w:rsid w:val="5C9C138D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05F7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B517F8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95EAA"/>
    <w:rsid w:val="5FAC7A30"/>
    <w:rsid w:val="5FBF4E5A"/>
    <w:rsid w:val="5FCB0B5C"/>
    <w:rsid w:val="5FCE7211"/>
    <w:rsid w:val="5FD14119"/>
    <w:rsid w:val="5FD30F2A"/>
    <w:rsid w:val="5FD50D19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31F4A"/>
    <w:rsid w:val="60921F91"/>
    <w:rsid w:val="60934A46"/>
    <w:rsid w:val="60947C92"/>
    <w:rsid w:val="609758C2"/>
    <w:rsid w:val="6098379A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4D288F"/>
    <w:rsid w:val="624E4600"/>
    <w:rsid w:val="625163ED"/>
    <w:rsid w:val="625269DC"/>
    <w:rsid w:val="62540C9D"/>
    <w:rsid w:val="62564AAE"/>
    <w:rsid w:val="62615FEA"/>
    <w:rsid w:val="6263717B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57210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867E6"/>
    <w:rsid w:val="653B52BE"/>
    <w:rsid w:val="65474351"/>
    <w:rsid w:val="65521F1F"/>
    <w:rsid w:val="65526482"/>
    <w:rsid w:val="65537339"/>
    <w:rsid w:val="655D514B"/>
    <w:rsid w:val="656206B8"/>
    <w:rsid w:val="6564778B"/>
    <w:rsid w:val="65695C00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C06703"/>
    <w:rsid w:val="65C77B87"/>
    <w:rsid w:val="65CB5EC9"/>
    <w:rsid w:val="65D72AF6"/>
    <w:rsid w:val="65DC2307"/>
    <w:rsid w:val="65EC4782"/>
    <w:rsid w:val="65ED0A93"/>
    <w:rsid w:val="65F25F8B"/>
    <w:rsid w:val="65F42A43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D7D40"/>
    <w:rsid w:val="66806CFC"/>
    <w:rsid w:val="6681493F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57CB8"/>
    <w:rsid w:val="67862F89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42C72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6B03AF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DC5610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A583D"/>
    <w:rsid w:val="693C27F9"/>
    <w:rsid w:val="69492517"/>
    <w:rsid w:val="694B3740"/>
    <w:rsid w:val="694C6877"/>
    <w:rsid w:val="695102A8"/>
    <w:rsid w:val="69564500"/>
    <w:rsid w:val="69573C68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9D1C0D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D4D12"/>
    <w:rsid w:val="6A2F0DDE"/>
    <w:rsid w:val="6A314041"/>
    <w:rsid w:val="6A352BFB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B5493C"/>
    <w:rsid w:val="6AD075B9"/>
    <w:rsid w:val="6AD3266D"/>
    <w:rsid w:val="6AD34744"/>
    <w:rsid w:val="6AD35A1F"/>
    <w:rsid w:val="6AD751B9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608CC"/>
    <w:rsid w:val="6C590945"/>
    <w:rsid w:val="6C5B1F9F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69D2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21361"/>
    <w:rsid w:val="6D234FEA"/>
    <w:rsid w:val="6D263E13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A83BFF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A730E"/>
    <w:rsid w:val="708F0EB6"/>
    <w:rsid w:val="708F3A7F"/>
    <w:rsid w:val="70920AC0"/>
    <w:rsid w:val="709D33D4"/>
    <w:rsid w:val="70A158B1"/>
    <w:rsid w:val="70A27E0D"/>
    <w:rsid w:val="70A73B26"/>
    <w:rsid w:val="70A910CC"/>
    <w:rsid w:val="70B271F3"/>
    <w:rsid w:val="70B57985"/>
    <w:rsid w:val="70BD5584"/>
    <w:rsid w:val="70BD7637"/>
    <w:rsid w:val="70BE6C1B"/>
    <w:rsid w:val="70C01DA2"/>
    <w:rsid w:val="70C27B18"/>
    <w:rsid w:val="70D43B68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54180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40183"/>
    <w:rsid w:val="72373677"/>
    <w:rsid w:val="723957A3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17F5B"/>
    <w:rsid w:val="72D33945"/>
    <w:rsid w:val="72D37D1F"/>
    <w:rsid w:val="72E51535"/>
    <w:rsid w:val="72E94696"/>
    <w:rsid w:val="72EB1F46"/>
    <w:rsid w:val="72EB2A94"/>
    <w:rsid w:val="72EB5572"/>
    <w:rsid w:val="72EB6EB9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A7BCD"/>
    <w:rsid w:val="74B76FB9"/>
    <w:rsid w:val="74BD2904"/>
    <w:rsid w:val="74D06411"/>
    <w:rsid w:val="74D26389"/>
    <w:rsid w:val="74D32401"/>
    <w:rsid w:val="74DE76D6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0530B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D25D5"/>
    <w:rsid w:val="780E124A"/>
    <w:rsid w:val="7815304E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C2A51"/>
    <w:rsid w:val="78954A28"/>
    <w:rsid w:val="78962C14"/>
    <w:rsid w:val="7896460A"/>
    <w:rsid w:val="7899570A"/>
    <w:rsid w:val="789B5421"/>
    <w:rsid w:val="789D43BD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40638"/>
    <w:rsid w:val="796706B2"/>
    <w:rsid w:val="79694F03"/>
    <w:rsid w:val="79766818"/>
    <w:rsid w:val="7977201D"/>
    <w:rsid w:val="7978479E"/>
    <w:rsid w:val="798A22D7"/>
    <w:rsid w:val="798C35F3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22A06"/>
    <w:rsid w:val="79A354D9"/>
    <w:rsid w:val="79A47E6E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50DDC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31701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C4F1A"/>
    <w:rsid w:val="7D620487"/>
    <w:rsid w:val="7D661C0D"/>
    <w:rsid w:val="7D6F68FF"/>
    <w:rsid w:val="7D725AC4"/>
    <w:rsid w:val="7D73596F"/>
    <w:rsid w:val="7D7B40BC"/>
    <w:rsid w:val="7D7B4F6A"/>
    <w:rsid w:val="7D823D47"/>
    <w:rsid w:val="7D8C2B9A"/>
    <w:rsid w:val="7D9243A3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02FC0"/>
    <w:rsid w:val="7DE66422"/>
    <w:rsid w:val="7DEE4A49"/>
    <w:rsid w:val="7DF63F6F"/>
    <w:rsid w:val="7DFB0623"/>
    <w:rsid w:val="7DFB53AD"/>
    <w:rsid w:val="7DFF2C2F"/>
    <w:rsid w:val="7E01549F"/>
    <w:rsid w:val="7E094BEB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6D761B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C16B55"/>
    <w:rsid w:val="7ECD2539"/>
    <w:rsid w:val="7ECD55DA"/>
    <w:rsid w:val="7ECD6D3B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39245E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A720F"/>
    <w:rsid w:val="7F9B7C30"/>
    <w:rsid w:val="7F9D4376"/>
    <w:rsid w:val="7FA05778"/>
    <w:rsid w:val="7FAD6B41"/>
    <w:rsid w:val="7FAE21BC"/>
    <w:rsid w:val="7FB32945"/>
    <w:rsid w:val="7FB42B4D"/>
    <w:rsid w:val="7FB93611"/>
    <w:rsid w:val="7FBF0B39"/>
    <w:rsid w:val="7FC150AC"/>
    <w:rsid w:val="7FC32652"/>
    <w:rsid w:val="7FCF2838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697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2022-02-10T08:15:03Z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4D553E980F4548A3A95D3DAD07FC23F2</vt:lpwstr>
  </property>
</Properties>
</file>