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2022-2028全球及中国锯屑输送机行业研究及十四五规划分析报告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2022-2028全球及中国锯屑输送机行业研究及十四五规划分析报告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受新冠肺炎疫情等影响，QYResearch调研显示，2021年全球锯屑输送机市场规模大约为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是全球最大的锯屑输送机生产地区，占有大约 %的市场份额，之后是 ，占有大约 %的市场份额。目前全球市场，基本由 和 地区厂商主导，全球锯屑输送机头部厂商主要包括Wood Mizer、Nordautomation Oy、Wravor ltd、Biomass Engineering and Equipment和Tecnitude等，前三大厂商占有全球大约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本报告研究“十三五”期间全球及中国市场锯屑输送机的供给和需求情况，以及“十四五”期间行业发展预测。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重点分析全球主要地区锯屑输送机的产能、销量、收入和增长潜力，历史数据2017-2021年，预测数据2022-2028年。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锯屑输送机行业竞争格局，包括全球市场主要厂商竞争格局和中国本土市场主要厂商竞争格局，重点分析全球主要厂商锯屑输送机产能、销量、收入、价格和市场份额，全球锯屑输送机产地分布情况、中国锯屑输送机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此外针对锯屑输送机行业产品分类、应用、行业政策、产业链、生产模式、销售模式、行业发展有利因素、不利因素和进入壁垒也做了详细分析。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Wood Mizer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Nordautomation Oy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Wravor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Biomass Engineering and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Tecnitude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ACTION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Kraos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Shandong Dexi Machine Co.,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Xinxiang County Mechanical And Electrical Equipment Factory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Xinxiang Dayong Vibration Equipment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郑州万谷机械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单皮带输送机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双皮带输送机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树皮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树枝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第2章：全球市场供需情况、中国地区供需情况，包括主要地区锯屑输送机产量、销量、收入、价格及市场份额等；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第3章：全球主要地区和国家，锯屑输送机销量和销售收入，2017-2021，及预测2022到2028；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第4章：行业竞争格局分析，包括全球市场企业排名及市场份额、中国市场企业排名和份额、主要厂商锯屑输送机销量、收入、价格和市场份额等；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第5章：全球市场不同类型锯屑输送机销量、收入、价格及份额等；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第6章：全球市场不同应用锯屑输送机销量、收入、价格及份额等；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第9章：全球市场锯屑输送机主要厂商基本情况介绍，包括公司简介、锯屑输送机产品规格型号、销量、价格、收入及公司最新动态等；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第10章：中国市场锯屑输送机进出口情况分析；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第11章：中国市场锯屑输送机主要生产和消费地区分布；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锯屑输送机市场概述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锯屑输送机行业概述及统计范围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按照不同产品类型，锯屑输送机主要可以分为如下几个类别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不同产品类型锯屑输送机增长趋势2017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单皮带输送机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双皮带输送机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从不同应用，锯屑输送机主要包括如下几个方面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不同应用锯屑输送机增长趋势2017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树皮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树枝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锯屑输送机行业发展总体概况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锯屑输送机行业发展主要特点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锯屑输送机行业发展影响因素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全球锯屑输送机供需现状及预测（2017-2028）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全球锯屑输送机产能、产量、产能利用率及发展趋势（2017-2028）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全球锯屑输送机产量、需求量及发展趋势（2017-2028）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全球主要地区锯屑输送机产量及发展趋势（2017-2028）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中国锯屑输送机供需现状及预测（2017-2028）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中国锯屑输送机产能、产量、产能利用率及发展趋势（2017-2028）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中国锯屑输送机产量、市场需求量及发展趋势（2017-2028）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中国锯屑输送机产能和产量占全球的比重（2017-2028）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全球锯屑输送机销量及收入（2017-2028）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全球市场锯屑输送机价格趋势（2017-2028）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中国锯屑输送机销量及收入（2017-2028）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中国市场锯屑输送机销量和收入占全球的比重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全球锯屑输送机主要地区分析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全球主要地区锯屑输送机市场规模分析：2017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全球主要地区锯屑输送机销售收入及市场份额（2017-2022年）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全球主要地区锯屑输送机销售收入预测（2023-2028年）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全球主要地区锯屑输送机销量分析：2017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全球主要地区锯屑输送机销量及市场份额（2017-2022年）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全球主要地区锯屑输送机销量及市场份额预测（2023-2028）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全球市场主要厂商锯屑输送机产能市场份额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全球市场主要厂商锯屑输送机销量（2017-2022）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全球市场主要厂商锯屑输送机销售收入（2017-2022）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全球市场主要厂商锯屑输送机销售价格（2017-2022）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2021年全球主要生产商锯屑输送机收入排名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中国市场主要厂商锯屑输送机销量（2017-2022）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中国市场主要厂商锯屑输送机销售收入（2017-2022）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中国市场主要厂商锯屑输送机销售价格（2017-2022）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2021年中国主要生产商锯屑输送机收入排名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全球主要厂商锯屑输送机产地分布及商业化日期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全球主要厂商锯屑输送机产品类型列表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锯屑输送机行业集中度、竞争程度分析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锯屑输送机行业集中度分析：全球头部厂商份额（Top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全球锯屑输送机第一梯队、第二梯队和第三梯队生产商（品牌）及市场份额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不同产品类型锯屑输送机分析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全球市场不同产品类型锯屑输送机销量及市场份额（2017-2022）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全球市场不同产品类型锯屑输送机销量预测（2023-2028）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全球市场不同产品类型锯屑输送机收入及市场份额（2017-2022）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全球市场不同产品类型锯屑输送机收入预测（2023-2028）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全球市场不同产品类型锯屑输送机价格走势（2017-2028）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中国市场不同产品类型锯屑输送机销量及市场份额（2017-2022）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中国市场不同产品类型锯屑输送机销量预测（2023-2028）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中国市场不同产品类型锯屑输送机收入及市场份额（2017-2022）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中国市场不同产品类型锯屑输送机收入预测（2023-2028）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不同应用锯屑输送机分析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全球市场不同应用锯屑输送机销量及市场份额（2017-2022）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全球市场不同应用锯屑输送机销量预测（2023-2028）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全球市场不同应用锯屑输送机收入及市场份额（2017-2022）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全球市场不同应用锯屑输送机收入预测（2023-2028）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全球市场不同应用锯屑输送机价格走势（2017-2028）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中国市场不同应用锯屑输送机销量（2017-2028）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中国市场不同应用锯屑输送机销量及市场份额（2017-2022）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中国市场不同应用锯屑输送机销量预测（2023-2028）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中国市场不同应用锯屑输送机收入（2017-2028）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中国市场不同应用锯屑输送机收入及市场份额（2017-2022）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中国市场不同应用锯屑输送机收入预测（2023-2028）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锯屑输送机行业发展趋势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锯屑输送机行业主要驱动因素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锯屑输送机中国企业SWOT分析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中国锯屑输送机行业政策环境分析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锯屑输送机行业产业链简介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锯屑输送机行业供应链分析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锯屑输送机主要原料及供应情况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锯屑输送机行业主要下游客户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锯屑输送机行业采购模式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锯屑输送机行业生产模式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锯屑输送机行业销售模式及销售渠道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全球市场主要锯屑输送机厂商简介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Wood Mizer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Wood Mizer基本信息、锯屑输送机生产基地、销售区域、竞争对手及市场地位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Wood Mizer锯屑输送机产品规格、参数及市场应用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Wood Mizer锯屑输送机销量、收入、价格及毛利率（2017-2022）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Wood Mizer公司简介及主要业务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Wood Mizer企业最新动态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Nordautomation Oy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Nordautomation Oy基本信息、锯屑输送机生产基地、销售区域、竞争对手及市场地位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Nordautomation Oy锯屑输送机产品规格、参数及市场应用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Nordautomation Oy锯屑输送机销量、收入、价格及毛利率（2017-2022）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Nordautomation Oy公司简介及主要业务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Nordautomation Oy企业最新动态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Wravor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Wravor ltd基本信息、锯屑输送机生产基地、销售区域、竞争对手及市场地位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Wravor ltd锯屑输送机产品规格、参数及市场应用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Wravor ltd锯屑输送机销量、收入、价格及毛利率（2017-2022）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Wravor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Wravor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Biomass Engineering and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Biomass Engineering and Equipment基本信息、锯屑输送机生产基地、销售区域、竞争对手及市场地位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Biomass Engineering and Equipment锯屑输送机产品规格、参数及市场应用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Biomass Engineering and Equipment锯屑输送机销量、收入、价格及毛利率（2017-2022）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Biomass Engineering and Equipment公司简介及主要业务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Biomass Engineering and Equipment企业最新动态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Tecnitude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Tecnitude基本信息、锯屑输送机生产基地、销售区域、竞争对手及市场地位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Tecnitude锯屑输送机产品规格、参数及市场应用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Tecnitude锯屑输送机销量、收入、价格及毛利率（2017-2022）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Tecnitude公司简介及主要业务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Tecnitude企业最新动态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ACTION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ACTION基本信息、锯屑输送机生产基地、销售区域、竞争对手及市场地位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ACTION锯屑输送机产品规格、参数及市场应用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ACTION锯屑输送机销量、收入、价格及毛利率（2017-2022）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ACTION公司简介及主要业务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ACTION企业最新动态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Kraos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Kraos基本信息、锯屑输送机生产基地、销售区域、竞争对手及市场地位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Kraos锯屑输送机产品规格、参数及市场应用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Kraos锯屑输送机销量、收入、价格及毛利率（2017-2022）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Kraos公司简介及主要业务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Kraos企业最新动态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Shandong Dexi Machine Co.,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Shandong Dexi Machine Co., Ltd基本信息、锯屑输送机生产基地、销售区域、竞争对手及市场地位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Shandong Dexi Machine Co., Ltd锯屑输送机产品规格、参数及市场应用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Shandong Dexi Machine Co., Ltd锯屑输送机销量、收入、价格及毛利率（2017-2022）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Shandong Dexi Machine Co.,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Shandong Dexi Machine Co.,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Xinxiang County Mechanical And Electrical Equipment Factory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Xinxiang County Mechanical And Electrical Equipment Factory基本信息、锯屑输送机生产基地、销售区域、竞争对手及市场地位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Xinxiang County Mechanical And Electrical Equipment Factory锯屑输送机产品规格、参数及市场应用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Xinxiang County Mechanical And Electrical Equipment Factory锯屑输送机销量、收入、价格及毛利率（2017-2022）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Xinxiang County Mechanical And Electrical Equipment Factory公司简介及主要业务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Xinxiang County Mechanical And Electrical Equipment Factory企业最新动态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Xinxiang Dayong Vibration Equipment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Xinxiang Dayong Vibration Equipment Co., Ltd.基本信息、锯屑输送机生产基地、销售区域、竞争对手及市场地位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Xinxiang Dayong Vibration Equipment Co., Ltd.锯屑输送机产品规格、参数及市场应用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Xinxiang Dayong Vibration Equipment Co., Ltd.锯屑输送机销量、收入、价格及毛利率（2017-2022）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Xinxiang Dayong Vibration Equipment Co., Ltd.公司简介及主要业务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Xinxiang Dayong Vibration Equipment Co., Ltd.企业最新动态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9.11 郑州万谷机械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9.11.1 郑州万谷机械基本信息、锯屑输送机生产基地、销售区域、竞争对手及市场地位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9.11.2 郑州万谷机械锯屑输送机产品规格、参数及市场应用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9.11.3 郑州万谷机械锯屑输送机销量、收入、价格及毛利率（2017-2022）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9.11.4 郑州万谷机械公司简介及主要业务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9.11.5 郑州万谷机械企业最新动态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中国市场锯屑输送机产量、销量、进出口分析及未来趋势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中国市场锯屑输送机产量、销量、进出口分析及未来趋势（2017-2028）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中国市场锯屑输送机进出口贸易趋势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中国市场锯屑输送机主要进口来源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中国市场锯屑输送机主要出口目的地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中国市场锯屑输送机主要地区分布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中国锯屑输送机生产地区分布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中国锯屑输送机消费地区分布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4A5982"/>
    <w:rsid w:val="069B5247"/>
    <w:rsid w:val="06D4768D"/>
    <w:rsid w:val="06D77F68"/>
    <w:rsid w:val="07056945"/>
    <w:rsid w:val="070C1165"/>
    <w:rsid w:val="072560B6"/>
    <w:rsid w:val="07262C3C"/>
    <w:rsid w:val="072B7BD7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CFF2E93"/>
    <w:rsid w:val="1D130F6D"/>
    <w:rsid w:val="1D13165A"/>
    <w:rsid w:val="1D176B3F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D553C"/>
    <w:rsid w:val="21F42280"/>
    <w:rsid w:val="22106FD4"/>
    <w:rsid w:val="2215007F"/>
    <w:rsid w:val="222F6313"/>
    <w:rsid w:val="22347A73"/>
    <w:rsid w:val="223632DF"/>
    <w:rsid w:val="225A2ECA"/>
    <w:rsid w:val="225C4D23"/>
    <w:rsid w:val="22823F9C"/>
    <w:rsid w:val="2291083F"/>
    <w:rsid w:val="229F0AC2"/>
    <w:rsid w:val="22B840FD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427E3"/>
    <w:rsid w:val="3147257B"/>
    <w:rsid w:val="315B6A33"/>
    <w:rsid w:val="31C32E27"/>
    <w:rsid w:val="31C95924"/>
    <w:rsid w:val="31DA6D11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96368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3D6442"/>
    <w:rsid w:val="426D66E1"/>
    <w:rsid w:val="42746848"/>
    <w:rsid w:val="42784962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693F7A"/>
    <w:rsid w:val="54AD6566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E621D"/>
    <w:rsid w:val="55EB6857"/>
    <w:rsid w:val="560C41D3"/>
    <w:rsid w:val="561B5D29"/>
    <w:rsid w:val="563A66A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D01E6B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AD03EB"/>
    <w:rsid w:val="64EF11D0"/>
    <w:rsid w:val="64F471A3"/>
    <w:rsid w:val="65191766"/>
    <w:rsid w:val="65311216"/>
    <w:rsid w:val="65335183"/>
    <w:rsid w:val="653B52BE"/>
    <w:rsid w:val="654C6C5A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1905AE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43BFC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427AD"/>
    <w:rsid w:val="7C892290"/>
    <w:rsid w:val="7CDB455B"/>
    <w:rsid w:val="7CF20131"/>
    <w:rsid w:val="7CF30BD7"/>
    <w:rsid w:val="7CFA3335"/>
    <w:rsid w:val="7D402B12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1038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2022-03-07T09:15:15Z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E521FA5808524CC8856C1521AA6D5C32</vt:lpwstr>
  </property>
</Properties>
</file>