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迷你立体式电脑支架行业研究及十四五规划分析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迷你立体式电脑支架行业研究及十四五规划分析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受新冠肺炎疫情等影响，2022年全球迷你立体式电脑支架市场规模大约为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是全球最大的迷你立体式电脑支架生产地区，占有大约 %的市场份额，之后是 ，占有大约 %的市场份额。目前全球市场，基本由 和 地区厂商主导，全球迷你立体式电脑支架头部厂商主要包括Logitech、ASUS、Dell、HP和Kinesis等，前三大厂商占有全球大约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本报告研究“十三五”期间全球及中国市场迷你立体式电脑支架的供给和需求情况，以及“十四五”期间行业发展预测。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重点分析全球主要地区迷你立体式电脑支架的产能、销量、收入和增长潜力，历史数据2018-2022年，预测数据2023-2029年。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迷你立体式电脑支架行业竞争格局，包括全球市场主要厂商竞争格局和中国本土市场主要厂商竞争格局，重点分析全球主要厂商迷你立体式电脑支架产能、销量、收入、价格和市场份额，全球迷你立体式电脑支架产地分布情况、中国迷你立体式电脑支架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此外针对迷你立体式电脑支架行业产品分类、应用、行业政策、产业链、生产模式、销售模式、行业发展有利因素、不利因素和进入壁垒也做了详细分析。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Logitech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Kinesis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Microsoft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Herman Miller Group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Allsteel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Knoll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CORSAIR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RITTAL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Thermaltake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Sustema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27英寸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21英寸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第2章：全球市场供需情况、中国地区供需情况，包括主要地区迷你立体式电脑支架产量、销量、收入、价格及市场份额等；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第3章：全球主要地区和国家，迷你立体式电脑支架销量和销售收入，2018-2022，及预测2023到2029；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第4章：行业竞争格局分析，包括全球市场企业排名及市场份额、中国市场企业排名和份额、主要厂商迷你立体式电脑支架销量、收入、价格和市场份额等；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第5章：全球市场不同类型迷你立体式电脑支架销量、收入、价格及份额等；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第6章：全球市场不同应用迷你立体式电脑支架销量、收入、价格及份额等；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第9章：全球市场迷你立体式电脑支架主要厂商基本情况介绍，包括公司简介、迷你立体式电脑支架产品规格型号、销量、价格、收入及公司最新动态等；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第10章：中国市场迷你立体式电脑支架进出口情况分析；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第11章：中国市场迷你立体式电脑支架主要生产和消费地区分布；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迷你立体式电脑支架市场概述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迷你立体式电脑支架行业概述及统计范围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按照不同产品类型，迷你立体式电脑支架主要可以分为如下几个类别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不同产品类型迷你立体式电脑支架规模增长趋势2018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27英寸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21英寸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从不同应用，迷你立体式电脑支架主要包括如下几个方面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不同应用迷你立体式电脑支架规模增长趋势2018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迷你立体式电脑支架行业发展总体概况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迷你立体式电脑支架行业发展主要特点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迷你立体式电脑支架行业发展影响因素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全球迷你立体式电脑支架供需现状及预测（2018-2029）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全球迷你立体式电脑支架产能、产量、产能利用率及发展趋势（2018-2029）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全球迷你立体式电脑支架产量、需求量及发展趋势（2018-2029）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全球主要地区迷你立体式电脑支架产量及发展趋势（2018-2029）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中国迷你立体式电脑支架供需现状及预测（2018-2029）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中国迷你立体式电脑支架产能、产量、产能利用率及发展趋势（2018-2029）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中国迷你立体式电脑支架产量、市场需求量及发展趋势（2018-2029）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中国迷你立体式电脑支架产能和产量占全球的比重（2018-2029）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全球迷你立体式电脑支架销量及收入（2018-2029）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全球市场迷你立体式电脑支架价格趋势（2018-2029）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中国迷你立体式电脑支架销量及收入（2018-2029）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中国市场迷你立体式电脑支架销量和收入占全球的比重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全球迷你立体式电脑支架主要地区分析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全球主要地区迷你立体式电脑支架市场规模分析：2018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全球主要地区迷你立体式电脑支架销售收入及市场份额（2018-2023年）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全球主要地区迷你立体式电脑支架销售收入预测（2024-2029）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全球主要地区迷你立体式电脑支架销量分析：2018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全球主要地区迷你立体式电脑支架销量及市场份额（2018-2023年）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全球主要地区迷你立体式电脑支架销量及市场份额预测（2024-2029）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全球市场主要厂商迷你立体式电脑支架产能市场份额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全球市场主要厂商迷你立体式电脑支架销量（2018-2023）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全球市场主要厂商迷你立体式电脑支架销售收入（2018-2023）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全球市场主要厂商迷你立体式电脑支架销售价格（2018-2023）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2022年全球主要生产商迷你立体式电脑支架收入排名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中国市场主要厂商迷你立体式电脑支架销量（2018-2023）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中国市场主要厂商迷你立体式电脑支架销售收入（2018-2023）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中国市场主要厂商迷你立体式电脑支架销售价格（2018-2023）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2022年中国主要生产商迷你立体式电脑支架收入排名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全球主要厂商迷你立体式电脑支架总部及产地分布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全球主要厂商迷你立体式电脑支架商业化日期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全球主要厂商迷你立体式电脑支架产品类型及应用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迷你立体式电脑支架行业集中度、竞争程度分析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迷你立体式电脑支架行业集中度分析：全球头部厂商份额（Top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全球迷你立体式电脑支架第一梯队、第二梯队和第三梯队生产商（品牌）及市场份额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不同产品类型迷你立体式电脑支架分析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全球市场不同产品类型迷你立体式电脑支架销量及市场份额（2018-2023）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全球市场不同产品类型迷你立体式电脑支架销量预测（2024-2029）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全球市场不同产品类型迷你立体式电脑支架收入及市场份额（2018-2023）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全球市场不同产品类型迷你立体式电脑支架收入预测（2024-2029）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全球市场不同产品类型迷你立体式电脑支架价格走势（2018-2029）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中国市场不同产品类型迷你立体式电脑支架销量及市场份额（2018-2023）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中国市场不同产品类型迷你立体式电脑支架销量预测（2024-2029）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中国市场不同产品类型迷你立体式电脑支架收入及市场份额（2018-2023）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中国市场不同产品类型迷你立体式电脑支架收入预测（2024-2029）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不同应用迷你立体式电脑支架分析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全球市场不同应用迷你立体式电脑支架销量及市场份额（2018-2023）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全球市场不同应用迷你立体式电脑支架销量预测（2024-2029）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全球市场不同应用迷你立体式电脑支架收入及市场份额（2018-2023）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全球市场不同应用迷你立体式电脑支架收入预测（2024-2029）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全球市场不同应用迷你立体式电脑支架价格走势（2018-2029）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中国市场不同应用迷你立体式电脑支架销量（2018-2029）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中国市场不同应用迷你立体式电脑支架销量及市场份额（2018-2023）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中国市场不同应用迷你立体式电脑支架销量预测（2024-2029）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中国市场不同应用迷你立体式电脑支架收入（2018-2029）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中国市场不同应用迷你立体式电脑支架收入及市场份额（2018-2023）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中国市场不同应用迷你立体式电脑支架收入预测（2024-2029）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迷你立体式电脑支架行业发展趋势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迷你立体式电脑支架行业主要驱动因素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迷你立体式电脑支架中国企业SWOT分析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中国迷你立体式电脑支架行业政策环境分析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迷你立体式电脑支架行业产业链简介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迷你立体式电脑支架行业供应链分析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迷你立体式电脑支架主要原料及供应情况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迷你立体式电脑支架行业主要下游客户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迷你立体式电脑支架行业采购模式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迷你立体式电脑支架行业生产模式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迷你立体式电脑支架行业销售模式及销售渠道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全球市场主要迷你立体式电脑支架厂商简介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Logitech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Logitech基本信息、迷你立体式电脑支架生产基地、销售区域、竞争对手及市场地位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Logitech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Logitech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Logitech公司简介及主要业务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Logitech企业最新动态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ASUS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ASUS基本信息、迷你立体式电脑支架生产基地、销售区域、竞争对手及市场地位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ASUS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ASUS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ASUS公司简介及主要业务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ASUS企业最新动态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Dell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Dell基本信息、迷你立体式电脑支架生产基地、销售区域、竞争对手及市场地位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Dell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Dell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Dell公司简介及主要业务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Dell企业最新动态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HP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HP基本信息、迷你立体式电脑支架生产基地、销售区域、竞争对手及市场地位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HP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HP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HP公司简介及主要业务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HP企业最新动态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Kinesis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Kinesis基本信息、迷你立体式电脑支架生产基地、销售区域、竞争对手及市场地位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Kinesis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Kinesis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Kinesis公司简介及主要业务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Kinesis企业最新动态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Microsoft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Microsoft基本信息、迷你立体式电脑支架生产基地、销售区域、竞争对手及市场地位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Microsoft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Microsoft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Microsoft公司简介及主要业务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Microsoft企业最新动态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Herman Miller Group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Herman Miller Group Company基本信息、迷你立体式电脑支架生产基地、销售区域、竞争对手及市场地位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Herman Miller Group Company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Herman Miller Group Company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Herman Miller Group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Herman Miller Group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Allsteel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Allsteel基本信息、迷你立体式电脑支架生产基地、销售区域、竞争对手及市场地位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Allsteel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Allsteel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Allsteel公司简介及主要业务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Allsteel企业最新动态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Knoll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Knoll基本信息、迷你立体式电脑支架生产基地、销售区域、竞争对手及市场地位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Knoll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Knoll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Knoll公司简介及主要业务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Knoll企业最新动态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CORSAIR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CORSAIR基本信息、迷你立体式电脑支架生产基地、销售区域、竞争对手及市场地位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CORSAIR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CORSAIR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CORSAIR公司简介及主要业务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CORSAIR企业最新动态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RITTAL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RITTAL基本信息、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RITTAL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RITTAL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RITTAL公司简介及主要业务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RITTAL企业最新动态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Thermaltake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Thermaltake Technology基本信息、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Thermaltake Technology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Thermaltake Technology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Thermaltake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Thermaltake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Sustema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Sustema基本信息、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Sustema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Sustema 迷你立体式电脑支架销量、收入、价格及毛利率（2018-2023）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Sustema公司简介及主要业务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Sustema企业最新动态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中国市场迷你立体式电脑支架产量、销量、进出口分析及未来趋势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中国市场迷你立体式电脑支架产量、销量、进出口分析及未来趋势（2018-2029）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中国市场迷你立体式电脑支架进出口贸易趋势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中国市场迷你立体式电脑支架主要进口来源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中国市场迷你立体式电脑支架主要出口目的地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中国市场迷你立体式电脑支架主要地区分布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中国迷你立体式电脑支架生产地区分布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中国迷你立体式电脑支架消费地区分布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全球不同产品类型迷你立体式电脑支架增长趋势2018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不同应用迷你立体式电脑支架增长趋势2018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迷你立体式电脑支架行业发展主要特点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迷你立体式电脑支架行业发展有利因素分析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迷你立体式电脑支架行业发展不利因素分析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进入迷你立体式电脑支架行业壁垒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全球主要地区迷你立体式电脑支架产量（千件）：2018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全球主要地区迷你立体式电脑支架产量（2018-2023）&amp;（千件）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全球主要地区迷你立体式电脑支架产量市场份额（2018-2023）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全球主要地区迷你立体式电脑支架产量（2024-2029）&amp;（千件）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全球主要地区迷你立体式电脑支架销售收入（百万美元）：2018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全球主要地区迷你立体式电脑支架销售收入（2018-2023）&amp;（百万美元）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全球主要地区迷你立体式电脑支架销售收入市场份额（2018-2023）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全球主要地区迷你立体式电脑支架收入（2024-2029）&amp;（百万美元）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全球主要地区迷你立体式电脑支架收入市场份额（2024-2029）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全球主要地区迷你立体式电脑支架销量（千件）：2018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全球主要地区迷你立体式电脑支架销量（2018-2023）&amp;（千件）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全球主要地区迷你立体式电脑支架销量（2024-2029）&amp;（千件）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全球主要地区迷你立体式电脑支架销量份额（2024-2029）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北美迷你立体式电脑支架基本情况分析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欧洲迷你立体式电脑支架基本情况分析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亚太地区迷你立体式电脑支架基本情况分析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拉美地区迷你立体式电脑支架基本情况分析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中东及非洲迷你立体式电脑支架基本情况分析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全球市场主要厂商迷你立体式电脑支架产能（2022-2023）&amp;（千件）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全球市场主要厂商迷你立体式电脑支架销量（2018-2023）&amp;（千件）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全球市场主要厂商迷你立体式电脑支架销售收入（2018-2023）&amp;（百万美元）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全球市场主要厂商迷你立体式电脑支架销售收入市场份额（2018-2023）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全球市场主要厂商迷你立体式电脑支架销售价格（2018-2023）&amp;（美元/件）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2022年全球主要生产商迷你立体式电脑支架收入排名（百万美元）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中国市场主要厂商迷你立体式电脑支架销量（2018-2023）&amp;（千件）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中国市场主要厂商迷你立体式电脑支架销售收入（2018-2023）&amp;（百万美元）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中国市场主要厂商迷你立体式电脑支架销售收入市场份额（2018-2023）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中国市场主要厂商迷你立体式电脑支架销售价格（2018-2023）&amp;（美元/件）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2022年中国主要生产商迷你立体式电脑支架收入排名（百万美元）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全球主要厂商迷你立体式电脑支架总部及产地分布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全球主要厂商迷你立体式电脑支架商业化日期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全球主要厂商迷你立体式电脑支架产品类型及应用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2022年全球迷你立体式电脑支架主要厂商市场地位（第一梯队、第二梯队和第三梯队）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全球不同产品类型迷你立体式电脑支架销量（2018-2023年）&amp;（千件）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全球不同产品类型迷你立体式电脑支架销量预测（2024-2029）&amp;（千件）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全球市场不同产品类型迷你立体式电脑支架销量市场份额预测（2024-2029）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全球不同产品类型迷你立体式电脑支架收入（2018-2023年）&amp;（百万美元）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全球不同产品类型迷你立体式电脑支架收入市场份额（2018-2023）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全球不同产品类型迷你立体式电脑支架收入预测（2024-2029）&amp;（百万美元）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全球不同产品类型迷你立体式电脑支架收入市场份额预测（2024-2029）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中国不同产品类型迷你立体式电脑支架销量（2018-2023年）&amp;（千件）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中国不同产品类型迷你立体式电脑支架销量预测（2024-2029）&amp;（千件）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中国不同产品类型迷你立体式电脑支架销量市场份额预测（2024-2029）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中国不同产品类型迷你立体式电脑支架收入（2018-2023年）&amp;（百万美元）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中国不同产品类型迷你立体式电脑支架收入市场份额（2018-2023）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中国不同产品类型迷你立体式电脑支架收入预测（2024-2029）&amp;（百万美元）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中国不同产品类型迷你立体式电脑支架收入市场份额预测（2024-2029）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全球不同应用迷你立体式电脑支架销量（2018-2023年）&amp;（千件）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全球不同应用迷你立体式电脑支架销量预测（2024-2029）&amp;（千件）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全球市场不同应用迷你立体式电脑支架销量市场份额预测（2024-2029）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全球不同应用迷你立体式电脑支架收入（2018-2023年）&amp;（百万美元）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全球不同应用迷你立体式电脑支架收入市场份额（2018-2023）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全球不同应用迷你立体式电脑支架收入预测（2024-2029）&amp;（百万美元）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全球不同应用迷你立体式电脑支架收入市场份额预测（2024-2029）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中国不同应用迷你立体式电脑支架销量（2018-2023年）&amp;（千件）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中国不同应用迷你立体式电脑支架销量市场份额（2018-2023）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中国不同应用迷你立体式电脑支架销量预测（2024-2029）&amp;（千件）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中国不同应用迷你立体式电脑支架销量市场份额预测（2024-2029）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中国不同应用迷你立体式电脑支架收入（2018-2023年）&amp;（百万美元）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中国不同应用迷你立体式电脑支架收入市场份额（2018-2023）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中国不同应用迷你立体式电脑支架收入预测（2024-2029）&amp;（百万美元）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中国不同应用迷你立体式电脑支架收入市场份额预测（2024-2029）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迷你立体式电脑支架行业技术发展趋势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迷你立体式电脑支架行业主要驱动因素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迷你立体式电脑支架行业供应链分析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迷你立体式电脑支架上游原料供应商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迷你立体式电脑支架行业主要下游客户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迷你立体式电脑支架行业典型经销商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Logitech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Logitech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Logitech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Logitech公司简介及主要业务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Logitech企业最新动态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ASUS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ASUS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ASUS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ASUS公司简介及主要业务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ASUS企业最新动态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Dell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Dell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Dell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Dell公司简介及主要业务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Dell企业最新动态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HP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HP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HP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HP公司简介及主要业务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HP企业最新动态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Kinesis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Kinesis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Kinesis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Kinesis公司简介及主要业务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Kinesis企业最新动态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Microsoft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Microsoft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Microsoft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Microsoft公司简介及主要业务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Microsoft企业最新动态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Herman Miller Group Company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Herman Miller Group Company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Herman Miller Group Company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Herman Miller Group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Herman Miller Group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Allsteel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Allsteel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Allsteel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Allsteel公司简介及主要业务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Allsteel企业最新动态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Knoll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Knoll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Knoll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Knoll公司简介及主要业务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Knoll企业最新动态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CORSAIR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CORSAIR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CORSAIR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CORSAIR公司简介及主要业务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CORSAIR企业最新动态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RITTAL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RITTAL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RITTAL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RITTAL公司简介及主要业务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RITTAL企业最新动态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Thermaltake Technology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Thermaltake Technology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Thermaltake Technology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Thermaltake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Thermaltake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Sustema 迷你立体式电脑支架生产基地、销售区域、竞争对手及市场地位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Sustema 迷你立体式电脑支架产品规格、参数及市场应用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Sustema 迷你立体式电脑支架销量（千件）、收入（百万美元）、价格（美元/件）及毛利率（2018-2023）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Sustema公司简介及主要业务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Sustema企业最新动态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中国市场迷你立体式电脑支架产量、销量、进出口（2018-2023年）&amp;（千件）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中国市场迷你立体式电脑支架产量、销量、进出口预测（2024-2029）&amp;（千件）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中国市场迷你立体式电脑支架进出口贸易趋势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中国市场迷你立体式电脑支架主要进口来源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中国市场迷你立体式电脑支架主要出口目的地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中国迷你立体式电脑支架生产地区分布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中国迷你立体式电脑支架消费地区分布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迷你立体式电脑支架产品图片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全球不同产品类型迷你立体式电脑支架规模2018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全球不同产品类型迷你立体式电脑支架市场份额2022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27英寸产品图片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21英寸产品图片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全球不同应用迷你立体式电脑支架规模2018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全球不同应用迷你立体式电脑支架市场份额2022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家用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商用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全球迷你立体式电脑支架产能、产量、产能利用率及发展趋势（2018-2029）&amp;（千件）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全球迷你立体式电脑支架产量、需求量及发展趋势（2018-2029）&amp;（千件）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全球主要地区迷你立体式电脑支架产量规模：2018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全球主要地区迷你立体式电脑支架产量市场份额（2018-2029）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中国迷你立体式电脑支架产能、产量、产能利用率及发展趋势（2018-2029）&amp;（千件）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中国迷你立体式电脑支架产量、市场需求量及发展趋势（2018-2029）&amp;（千件）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中国迷你立体式电脑支架总产能占全球比重（2018-2029）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中国迷你立体式电脑支架总产量占全球比重（2018-2029）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全球迷你立体式电脑支架市场收入及增长率:（2018-2029）&amp;（百万美元）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全球市场迷你立体式电脑支架市场规模：2018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全球市场迷你立体式电脑支架销量及增长率（2018-2029）&amp;（千件）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全球市场迷你立体式电脑支架价格趋势（2018-2029）&amp;（美元/件）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中国迷你立体式电脑支架市场收入及增长率:（2018-2029）&amp;（百万美元）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中国市场迷你立体式电脑支架市场规模：2018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中国市场迷你立体式电脑支架销量及增长率（2018-2029）&amp;（千件）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中国市场迷你立体式电脑支架销量占全球比重（2018-2029）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中国迷你立体式电脑支架收入占全球比重（2018-2029）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全球主要地区迷你立体式电脑支架销售收入规模：2018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全球主要地区迷你立体式电脑支架销售收入市场份额（2018-2023）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全球主要地区迷你立体式电脑支架销售收入市场份额（2018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全球主要地区迷你立体式电脑支架收入市场份额（2024-2029）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北美（美国和加拿大）迷你立体式电脑支架销量（2018-2029）&amp;（千件）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北美（美国和加拿大）迷你立体式电脑支架销量份额（2018-2029）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北美（美国和加拿大）迷你立体式电脑支架收入（2018-2029）&amp;（百万美元）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北美（美国和加拿大）迷你立体式电脑支架收入份额（2018-2029）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欧洲（德国、英国、法国和意大利等国家）迷你立体式电脑支架销量（2018-2029）&amp;（千件）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欧洲（德国、英国、法国和意大利等国家）迷你立体式电脑支架销量份额（2018-2029）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欧洲（德国、英国、法国和意大利等国家）迷你立体式电脑支架收入（2018-2029）&amp;（百万美元）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欧洲（德国、英国、法国和意大利等国家）迷你立体式电脑支架收入份额（2018-2029）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亚太（中国、日本、韩国、中国台湾、印度和东南亚等）迷你立体式电脑支架销量（2018-2029）&amp;（千件）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亚太（中国、日本、韩国、中国台湾、印度和东南亚等）迷你立体式电脑支架销量份额（2018-2029）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亚太（中国、日本、韩国、中国台湾、印度和东南亚等）迷你立体式电脑支架收入（2018-2029）&amp;（百万美元）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亚太（中国、日本、韩国、中国台湾、印度和东南亚等）迷你立体式电脑支架收入份额（2018-2029）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拉美地区（墨西哥、巴西等国家）迷你立体式电脑支架销量（2018-2029）&amp;（千件）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拉美地区（墨西哥、巴西等国家）迷你立体式电脑支架销量份额（2018-2029）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拉美地区（墨西哥、巴西等国家）迷你立体式电脑支架收入（2018-2029）&amp;（百万美元）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拉美地区（墨西哥、巴西等国家）迷你立体式电脑支架收入份额（2018-2029）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中东及非洲（土耳其、沙特等国家）迷你立体式电脑支架销量（2018-2029）&amp;（千件）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中东及非洲（土耳其、沙特等国家）迷你立体式电脑支架销量份额（2018-2029）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中东及非洲（土耳其、沙特等国家）迷你立体式电脑支架收入（2018-2029）&amp;（百万美元）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中东及非洲（土耳其、沙特等国家）迷你立体式电脑支架收入份额（2018-2029）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2022年全球市场主要厂商迷你立体式电脑支架销量市场份额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2022年全球市场主要厂商迷你立体式电脑支架收入市场份额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2022年中国市场主要厂商迷你立体式电脑支架销量市场份额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2022年中国市场主要厂商迷你立体式电脑支架收入市场份额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2022年全球前五大生产商迷你立体式电脑支架市场份额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全球迷你立体式电脑支架第一梯队、第二梯队和第三梯队生产商（品牌）及市场份额（2022）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全球不同产品类型迷你立体式电脑支架价格走势（2018-2029）&amp;（美元/件）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全球不同应用迷你立体式电脑支架价格走势（2018-2029）&amp;（美元/件）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迷你立体式电脑支架中国企业SWOT分析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迷你立体式电脑支架产业链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迷你立体式电脑支架行业采购模式分析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迷你立体式电脑支架行业生产模式分析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迷你立体式电脑支架行业销售模式分析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E1LCJoZGlkIjoiNjdhMTMwNDYzZWIwOTU0NDRlYjIzNmI5NWQ1MzBlYjAiLCJ1c2VyQ291bnQiOjcxN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192EE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9325</Words>
  <Characters>12294</Characters>
  <Lines>0</Lines>
  <Paragraphs>0</Paragraphs>
  <TotalTime>1</TotalTime>
  <ScaleCrop>false</ScaleCrop>
  <LinksUpToDate>false</LinksUpToDate>
  <CharactersWithSpaces>14772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784C33CB2A57461EBFBD5F1EACF0BF7D</vt:lpwstr>
  </property>
  <property fmtid="{D5CDD505-2E9C-101B-9397-08002B2CF9AE}" pid="5" name="commondata">
    <vt:lpwstr>eyJjb3VudCI6NDAzLCJoZGlkIjoiNjdhMTMwNDYzZWIwOTU0NDRlYjIzNmI5NWQ1MzBlYjAiLCJ1c2VyQ291bnQiOjQwM30=</vt:lpwstr>
  </property>
</Properties>
</file>