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jc w:val="right"/>
        <w:rPr>
          <w:rStyle w:val="13"/>
          <w:sz w:val="24"/>
          <w:szCs w:val="24"/>
        </w:rPr>
        <w:sectPr>
          <w:headerReference r:id="rId3" w:type="default"/>
          <w:pgSz w:w="11906" w:h="16838"/>
          <w:pgMar w:top="1440" w:right="1800" w:bottom="1440" w:left="1800" w:header="851" w:footer="992" w:gutter="0"/>
          <w:cols w:space="425" w:num="1"/>
          <w:docGrid w:type="lines" w:linePitch="312" w:charSpace="0"/>
        </w:sectPr>
      </w:pPr>
      <w:r>
        <w:rPr>
          <w:rStyle w:val="13"/>
          <w:sz w:val="24"/>
          <w:szCs w:val="24"/>
        </w:rPr>
        <mc:AlternateContent>
          <mc:Choice Requires="wps">
            <w:drawing>
              <wp:anchor distT="0" distB="0" distL="114300" distR="114300" simplePos="0" relativeHeight="251667456" behindDoc="0" locked="0" layoutInCell="1" allowOverlap="1">
                <wp:simplePos x="0" y="0"/>
                <wp:positionH relativeFrom="column">
                  <wp:posOffset>797560</wp:posOffset>
                </wp:positionH>
                <wp:positionV relativeFrom="paragraph">
                  <wp:posOffset>2576830</wp:posOffset>
                </wp:positionV>
                <wp:extent cx="3391535" cy="542925"/>
                <wp:effectExtent l="0" t="0" r="0" b="0"/>
                <wp:wrapNone/>
                <wp:docPr id="1" name="文本框 1"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3391535" cy="542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宋体" w:hAnsi="宋体" w:eastAsia="宋体" w:cs="宋体"/>
                                <w:b/>
                                <w:bCs w:val="0"/>
                                <w:color w:val="376092" w:themeColor="accent1" w:themeShade="BF"/>
                                <w:sz w:val="40"/>
                                <w:szCs w:val="21"/>
                                <w:lang w:val="en-US" w:eastAsia="zh-CN"/>
                              </w:rPr>
                            </w:pPr>
                            <w:r>
                              <w:rPr>
                                <w:rFonts w:hint="eastAsia" w:ascii="宋体" w:hAnsi="宋体" w:eastAsia="宋体" w:cs="宋体"/>
                                <w:b/>
                                <w:bCs w:val="0"/>
                                <w:color w:val="376092" w:themeColor="accent1" w:themeShade="BF"/>
                                <w:sz w:val="40"/>
                                <w:szCs w:val="21"/>
                                <w:lang w:val="en-US" w:eastAsia="zh-CN"/>
                              </w:rPr>
                              <w:t>报告目录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62.8pt;margin-top:202.9pt;height:42.75pt;width:267.05pt;z-index:251667456;mso-width-relative:page;mso-height-relative:page;" filled="f" stroked="f" coordsize="21600,21600" o:gfxdata="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BFk0nbAAAACwEAAA8AAAAA&#10;AAAAAQAgAAAAIgAAAGRycy9kb3ducmV2LnhtbFBLAQIUABQAAAAIAIdO4kAnyx44gwIAANcEAAAO&#10;AAAAAAAAAAEAIAAAACoBAABkcnMvZTJvRG9jLnhtbFBLBQYAAAAABgAGAFkBAAAfBgAAAAA=&#10;">
                <v:fill on="f" focussize="0,0"/>
                <v:stroke on="f" weight="0.5pt"/>
                <v:imagedata o:title=""/>
                <o:lock v:ext="edit" aspectratio="f"/>
                <v:textbox>
                  <w:txbxContent>
                    <w:p>
                      <w:pPr>
                        <w:jc w:val="center"/>
                        <w:rPr>
                          <w:rFonts w:hint="eastAsia" w:ascii="宋体" w:hAnsi="宋体" w:eastAsia="宋体" w:cs="宋体"/>
                          <w:b/>
                          <w:bCs w:val="0"/>
                          <w:color w:val="376092" w:themeColor="accent1" w:themeShade="BF"/>
                          <w:sz w:val="40"/>
                          <w:szCs w:val="21"/>
                          <w:lang w:val="en-US" w:eastAsia="zh-CN"/>
                        </w:rPr>
                      </w:pPr>
                      <w:r>
                        <w:rPr>
                          <w:rFonts w:hint="eastAsia" w:ascii="宋体" w:hAnsi="宋体" w:eastAsia="宋体" w:cs="宋体"/>
                          <w:b/>
                          <w:bCs w:val="0"/>
                          <w:color w:val="376092" w:themeColor="accent1" w:themeShade="BF"/>
                          <w:sz w:val="40"/>
                          <w:szCs w:val="21"/>
                          <w:lang w:val="en-US" w:eastAsia="zh-CN"/>
                        </w:rPr>
                        <w:t>报告目录</w:t>
                      </w:r>
                    </w:p>
                  </w:txbxContent>
                </v:textbox>
              </v:shape>
            </w:pict>
          </mc:Fallback>
        </mc:AlternateContent>
      </w:r>
      <w:r>
        <w:rPr>
          <w:rStyle w:val="13"/>
          <w:sz w:val="24"/>
          <w:szCs w:val="24"/>
        </w:rPr>
        <mc:AlternateContent>
          <mc:Choice Requires="wps">
            <w:drawing>
              <wp:anchor distT="0" distB="0" distL="114300" distR="114300" simplePos="0" relativeHeight="251660288" behindDoc="0" locked="0" layoutInCell="1" allowOverlap="1">
                <wp:simplePos x="0" y="0"/>
                <wp:positionH relativeFrom="column">
                  <wp:posOffset>1090295</wp:posOffset>
                </wp:positionH>
                <wp:positionV relativeFrom="paragraph">
                  <wp:posOffset>2439670</wp:posOffset>
                </wp:positionV>
                <wp:extent cx="2985135" cy="76200"/>
                <wp:effectExtent l="12700" t="12700" r="31115" b="25400"/>
                <wp:wrapNone/>
                <wp:docPr id="23" name="圆角矩形 23"/>
                <wp:cNvGraphicFramePr/>
                <a:graphic xmlns:a="http://schemas.openxmlformats.org/drawingml/2006/main">
                  <a:graphicData uri="http://schemas.microsoft.com/office/word/2010/wordprocessingShape">
                    <wps:wsp>
                      <wps:cNvSpPr/>
                      <wps:spPr>
                        <a:xfrm>
                          <a:off x="0" y="0"/>
                          <a:ext cx="2985135" cy="76200"/>
                        </a:xfrm>
                        <a:prstGeom prst="roundRect">
                          <a:avLst>
                            <a:gd name="adj" fmla="val 50000"/>
                          </a:avLst>
                        </a:prstGeom>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85.85pt;margin-top:192.1pt;height:6pt;width:235.05pt;z-index:251660288;v-text-anchor:middle;mso-width-relative:page;mso-height-relative:page;" fillcolor="#4F81BD [3204]" filled="t" stroked="t" coordsize="21600,21600" arcsize="0.5" o:gfxdata="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C00I9z2AAAAAsBAAAPAAAAAAAAAAEAIAAAACIAAABkcnMvZG93bnJldi54bWxQ&#10;SwECFAAUAAAACACHTuJAgfvW+KICAABBBQAADgAAAAAAAAABACAAAAAnAQAAZHJzL2Uyb0RvYy54&#10;bWxQSwUGAAAAAAYABgBZAQAAOwYAAAAA&#10;">
                <v:fill on="t" focussize="0,0"/>
                <v:stroke weight="2pt" color="#385D8A [3204]" joinstyle="round"/>
                <v:imagedata o:title=""/>
                <o:lock v:ext="edit" aspectratio="f"/>
                <v:textbox>
                  <w:txbxContent>
                    <w:p>
                      <w:pPr>
                        <w:jc w:val="center"/>
                      </w:pPr>
                    </w:p>
                  </w:txbxContent>
                </v:textbox>
              </v:roundrect>
            </w:pict>
          </mc:Fallback>
        </mc:AlternateContent>
      </w:r>
      <w:bookmarkStart w:id="15" w:name="_GoBack"/>
      <w:bookmarkEnd w:id="15"/>
      <w:r>
        <w:rPr>
          <w:rStyle w:val="13"/>
          <w:sz w:val="24"/>
          <w:szCs w:val="24"/>
        </w:rPr>
        <mc:AlternateContent>
          <mc:Choice Requires="wps">
            <w:drawing>
              <wp:anchor distT="0" distB="0" distL="114300" distR="114300" simplePos="0" relativeHeight="251664384" behindDoc="0" locked="0" layoutInCell="1" allowOverlap="1">
                <wp:simplePos x="0" y="0"/>
                <wp:positionH relativeFrom="column">
                  <wp:posOffset>-474345</wp:posOffset>
                </wp:positionH>
                <wp:positionV relativeFrom="paragraph">
                  <wp:posOffset>3368675</wp:posOffset>
                </wp:positionV>
                <wp:extent cx="6296025" cy="2464435"/>
                <wp:effectExtent l="0" t="0" r="0" b="0"/>
                <wp:wrapNone/>
                <wp:docPr id="235" name="文本框 235"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0" y="0"/>
                          <a:ext cx="6296025" cy="246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ascii="微软雅黑" w:hAnsi="微软雅黑" w:eastAsia="微软雅黑" w:cs="微软雅黑"/>
                                <w:b w:val="0"/>
                                <w:bCs/>
                                <w:sz w:val="48"/>
                                <w:szCs w:val="24"/>
                                <w:lang w:val="en-US" w:eastAsia="zh-CN"/>
                              </w:rPr>
                            </w:pPr>
                          </w:p>
                          <w:p>
                            <w:pPr>
                              <w:jc w:val="left"/>
                              <w:rPr>
                                <w:rFonts w:hint="eastAsia" w:ascii="宋体" w:hAnsi="宋体" w:eastAsia="宋体" w:cs="宋体"/>
                                <w:b/>
                                <w:bCs w:val="0"/>
                                <w:sz w:val="56"/>
                                <w:szCs w:val="56"/>
                                <w:lang w:val="en-US" w:eastAsia="zh-CN"/>
                              </w:rPr>
                            </w:pPr>
                            <w:r>
                              <w:rPr>
                                <w:rFonts w:hint="eastAsia" w:ascii="宋体" w:hAnsi="宋体" w:eastAsia="宋体" w:cs="宋体"/>
                                <w:b/>
                                <w:bCs w:val="0"/>
                                <w:sz w:val="56"/>
                                <w:szCs w:val="56"/>
                                <w:lang w:val="en-US" w:eastAsia="zh-CN"/>
                              </w:rPr>
                              <w:t>全球与中国商用中央空调市场现状及未来发展趋势2022年版本</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37.35pt;margin-top:265.25pt;height:194.05pt;width:495.75pt;z-index:251664384;mso-width-relative:page;mso-height-relative:page;" filled="f" stroked="f" coordsize="21600,21600" o:gfxdata="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DtAFj9wAAAALAQAA&#10;DwAAAAAAAAABACAAAAAiAAAAZHJzL2Rvd25yZXYueG1sUEsBAhQAFAAAAAgAh07iQKEHl6CHAgAA&#10;3AQAAA4AAAAAAAAAAQAgAAAAKwEAAGRycy9lMm9Eb2MueG1sUEsFBgAAAAAGAAYAWQEAACQGAAAA&#10;AA==&#10;">
                <v:fill on="f" focussize="0,0"/>
                <v:stroke on="f" weight="0.5pt"/>
                <v:imagedata o:title=""/>
                <o:lock v:ext="edit" aspectratio="f"/>
                <v:textbox>
                  <w:txbxContent>
                    <w:p>
                      <w:pPr>
                        <w:rPr>
                          <w:rFonts w:hint="eastAsia" w:ascii="微软雅黑" w:hAnsi="微软雅黑" w:eastAsia="微软雅黑" w:cs="微软雅黑"/>
                          <w:b w:val="0"/>
                          <w:bCs/>
                          <w:sz w:val="48"/>
                          <w:szCs w:val="24"/>
                          <w:lang w:val="en-US" w:eastAsia="zh-CN"/>
                        </w:rPr>
                      </w:pPr>
                    </w:p>
                    <w:p>
                      <w:pPr>
                        <w:jc w:val="left"/>
                        <w:rPr>
                          <w:rFonts w:hint="eastAsia" w:ascii="宋体" w:hAnsi="宋体" w:eastAsia="宋体" w:cs="宋体"/>
                          <w:b/>
                          <w:bCs w:val="0"/>
                          <w:sz w:val="56"/>
                          <w:szCs w:val="56"/>
                          <w:lang w:val="en-US" w:eastAsia="zh-CN"/>
                        </w:rPr>
                      </w:pPr>
                      <w:r>
                        <w:rPr>
                          <w:rFonts w:hint="eastAsia" w:ascii="宋体" w:hAnsi="宋体" w:eastAsia="宋体" w:cs="宋体"/>
                          <w:b/>
                          <w:bCs w:val="0"/>
                          <w:sz w:val="56"/>
                          <w:szCs w:val="56"/>
                          <w:lang w:val="en-US" w:eastAsia="zh-CN"/>
                        </w:rPr>
                        <w:t>全球与中国商用中央空调市场现状及未来发展趋势2022年版本</w:t>
                      </w:r>
                    </w:p>
                  </w:txbxContent>
                </v:textbox>
              </v:shape>
            </w:pict>
          </mc:Fallback>
        </mc:AlternateContent>
      </w:r>
      <w:r>
        <w:rPr>
          <w:rStyle w:val="13"/>
          <w:sz w:val="24"/>
          <w:szCs w:val="24"/>
        </w:rPr>
        <mc:AlternateContent>
          <mc:Choice Requires="wpg">
            <w:drawing>
              <wp:anchor distT="0" distB="0" distL="114300" distR="114300" simplePos="0" relativeHeight="251666432" behindDoc="0" locked="0" layoutInCell="1" allowOverlap="1">
                <wp:simplePos x="0" y="0"/>
                <wp:positionH relativeFrom="column">
                  <wp:posOffset>-1125220</wp:posOffset>
                </wp:positionH>
                <wp:positionV relativeFrom="paragraph">
                  <wp:posOffset>7308215</wp:posOffset>
                </wp:positionV>
                <wp:extent cx="7560310" cy="2487930"/>
                <wp:effectExtent l="12700" t="12700" r="27940" b="13970"/>
                <wp:wrapNone/>
                <wp:docPr id="7" name="组合 3"/>
                <wp:cNvGraphicFramePr/>
                <a:graphic xmlns:a="http://schemas.openxmlformats.org/drawingml/2006/main">
                  <a:graphicData uri="http://schemas.microsoft.com/office/word/2010/wordprocessingGroup">
                    <wpg:wgp>
                      <wpg:cNvGrpSpPr/>
                      <wpg:grpSpPr>
                        <a:xfrm rot="0" flipV="1">
                          <a:off x="0" y="0"/>
                          <a:ext cx="7560310" cy="2487930"/>
                          <a:chOff x="3647" y="2962"/>
                          <a:chExt cx="11904" cy="4876"/>
                        </a:xfrm>
                      </wpg:grpSpPr>
                      <wps:wsp>
                        <wps:cNvPr id="8" name="任意多边形 16"/>
                        <wps:cNvSpPr/>
                        <wps:spPr>
                          <a:xfrm>
                            <a:off x="3647" y="2962"/>
                            <a:ext cx="11905" cy="4592"/>
                          </a:xfrm>
                          <a:custGeom>
                            <a:avLst/>
                            <a:gdLst>
                              <a:gd name="connsiteX0" fmla="*/ 0 w 7559676"/>
                              <a:gd name="connsiteY0" fmla="*/ 0 h 2915727"/>
                              <a:gd name="connsiteX1" fmla="*/ 7559676 w 7559676"/>
                              <a:gd name="connsiteY1" fmla="*/ 0 h 2915727"/>
                              <a:gd name="connsiteX2" fmla="*/ 7559676 w 7559676"/>
                              <a:gd name="connsiteY2" fmla="*/ 2915727 h 2915727"/>
                              <a:gd name="connsiteX3" fmla="*/ 7357507 w 7559676"/>
                              <a:gd name="connsiteY3" fmla="*/ 2915727 h 2915727"/>
                              <a:gd name="connsiteX4" fmla="*/ 7346472 w 7559676"/>
                              <a:gd name="connsiteY4" fmla="*/ 2912494 h 2915727"/>
                              <a:gd name="connsiteX5" fmla="*/ 7108167 w 7559676"/>
                              <a:gd name="connsiteY5" fmla="*/ 2846717 h 2915727"/>
                              <a:gd name="connsiteX6" fmla="*/ 6418054 w 7559676"/>
                              <a:gd name="connsiteY6" fmla="*/ 2708695 h 2915727"/>
                              <a:gd name="connsiteX7" fmla="*/ 5865963 w 7559676"/>
                              <a:gd name="connsiteY7" fmla="*/ 2708695 h 2915727"/>
                              <a:gd name="connsiteX8" fmla="*/ 5262114 w 7559676"/>
                              <a:gd name="connsiteY8" fmla="*/ 2863970 h 2915727"/>
                              <a:gd name="connsiteX9" fmla="*/ 4399473 w 7559676"/>
                              <a:gd name="connsiteY9" fmla="*/ 2743200 h 2915727"/>
                              <a:gd name="connsiteX10" fmla="*/ 3657601 w 7559676"/>
                              <a:gd name="connsiteY10" fmla="*/ 2311880 h 2915727"/>
                              <a:gd name="connsiteX11" fmla="*/ 2984741 w 7559676"/>
                              <a:gd name="connsiteY11" fmla="*/ 1949570 h 2915727"/>
                              <a:gd name="connsiteX12" fmla="*/ 2518914 w 7559676"/>
                              <a:gd name="connsiteY12" fmla="*/ 1742536 h 2915727"/>
                              <a:gd name="connsiteX13" fmla="*/ 2277375 w 7559676"/>
                              <a:gd name="connsiteY13" fmla="*/ 1690778 h 2915727"/>
                              <a:gd name="connsiteX14" fmla="*/ 1725284 w 7559676"/>
                              <a:gd name="connsiteY14" fmla="*/ 1604514 h 2915727"/>
                              <a:gd name="connsiteX15" fmla="*/ 1104182 w 7559676"/>
                              <a:gd name="connsiteY15" fmla="*/ 1466491 h 2915727"/>
                              <a:gd name="connsiteX16" fmla="*/ 655609 w 7559676"/>
                              <a:gd name="connsiteY16" fmla="*/ 1328468 h 2915727"/>
                              <a:gd name="connsiteX17" fmla="*/ 3910 w 7559676"/>
                              <a:gd name="connsiteY17" fmla="*/ 1246501 h 2915727"/>
                              <a:gd name="connsiteX18" fmla="*/ 0 w 7559676"/>
                              <a:gd name="connsiteY18" fmla="*/ 1245486 h 291572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7559676" h="2915727">
                                <a:moveTo>
                                  <a:pt x="0" y="0"/>
                                </a:moveTo>
                                <a:lnTo>
                                  <a:pt x="7559676" y="0"/>
                                </a:lnTo>
                                <a:lnTo>
                                  <a:pt x="7559676" y="2915727"/>
                                </a:lnTo>
                                <a:lnTo>
                                  <a:pt x="7357507" y="2915727"/>
                                </a:lnTo>
                                <a:lnTo>
                                  <a:pt x="7346472" y="2912494"/>
                                </a:lnTo>
                                <a:cubicBezTo>
                                  <a:pt x="7277101" y="2891287"/>
                                  <a:pt x="7203058" y="2868283"/>
                                  <a:pt x="7108167" y="2846717"/>
                                </a:cubicBezTo>
                                <a:cubicBezTo>
                                  <a:pt x="6918386" y="2803585"/>
                                  <a:pt x="6625088" y="2731699"/>
                                  <a:pt x="6418054" y="2708695"/>
                                </a:cubicBezTo>
                                <a:cubicBezTo>
                                  <a:pt x="6211020" y="2685691"/>
                                  <a:pt x="6058620" y="2682816"/>
                                  <a:pt x="5865963" y="2708695"/>
                                </a:cubicBezTo>
                                <a:cubicBezTo>
                                  <a:pt x="5673306" y="2734574"/>
                                  <a:pt x="5506529" y="2858219"/>
                                  <a:pt x="5262114" y="2863970"/>
                                </a:cubicBezTo>
                                <a:cubicBezTo>
                                  <a:pt x="5017699" y="2869721"/>
                                  <a:pt x="4666892" y="2835215"/>
                                  <a:pt x="4399473" y="2743200"/>
                                </a:cubicBezTo>
                                <a:cubicBezTo>
                                  <a:pt x="4132054" y="2651185"/>
                                  <a:pt x="3893390" y="2444152"/>
                                  <a:pt x="3657601" y="2311880"/>
                                </a:cubicBezTo>
                                <a:cubicBezTo>
                                  <a:pt x="3421812" y="2179608"/>
                                  <a:pt x="3174522" y="2044461"/>
                                  <a:pt x="2984741" y="1949570"/>
                                </a:cubicBezTo>
                                <a:cubicBezTo>
                                  <a:pt x="2794960" y="1854679"/>
                                  <a:pt x="2636808" y="1785668"/>
                                  <a:pt x="2518914" y="1742536"/>
                                </a:cubicBezTo>
                                <a:cubicBezTo>
                                  <a:pt x="2401020" y="1699404"/>
                                  <a:pt x="2409647" y="1713782"/>
                                  <a:pt x="2277375" y="1690778"/>
                                </a:cubicBezTo>
                                <a:cubicBezTo>
                                  <a:pt x="2145103" y="1667774"/>
                                  <a:pt x="1920816" y="1641895"/>
                                  <a:pt x="1725284" y="1604514"/>
                                </a:cubicBezTo>
                                <a:cubicBezTo>
                                  <a:pt x="1529752" y="1567133"/>
                                  <a:pt x="1282461" y="1512499"/>
                                  <a:pt x="1104182" y="1466491"/>
                                </a:cubicBezTo>
                                <a:cubicBezTo>
                                  <a:pt x="925903" y="1420483"/>
                                  <a:pt x="897149" y="1391728"/>
                                  <a:pt x="655609" y="1328468"/>
                                </a:cubicBezTo>
                                <a:cubicBezTo>
                                  <a:pt x="504647" y="1288931"/>
                                  <a:pt x="236868" y="1293199"/>
                                  <a:pt x="3910" y="1246501"/>
                                </a:cubicBezTo>
                                <a:lnTo>
                                  <a:pt x="0" y="1245486"/>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7"/>
                        <wps:cNvSpPr/>
                        <wps:spPr>
                          <a:xfrm>
                            <a:off x="3647" y="4510"/>
                            <a:ext cx="11905" cy="3328"/>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3" o:spid="_x0000_s1026" o:spt="203" style="position:absolute;left:0pt;flip:y;margin-left:-88.6pt;margin-top:575.45pt;height:195.9pt;width:595.3pt;z-index:251666432;mso-width-relative:page;mso-height-relative:page;" coordorigin="3647,2962" coordsize="11904,4876" o:gfxdata="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">
                <o:lock v:ext="edit" aspectratio="f"/>
                <v:shape id="任意多边形 16" o:spid="_x0000_s1026" o:spt="100" style="position:absolute;left:3647;top:2962;height:4592;width:11905;v-text-anchor:middle;" fillcolor="#4F81BD [3204]" filled="t" stroked="t" coordsize="7559676,2915727" o:gfxdata="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ycl/G2AAAA2gAAAA8A&#10;AAAAAAAAAQAgAAAAIgAAAGRycy9kb3ducmV2LnhtbFBLAQIUABQAAAAIAIdO4kAzLwWeOwAAADkA&#10;AAAQAAAAAAAAAAEAIAAAAAUBAABkcnMvc2hhcGV4bWwueG1sUEsFBgAAAAAGAAYAWwEAAK8DAAAA&#10;AA==&#10;" path="m0,0l7559676,0,7559676,2915727,7357507,2915727,7346472,2912494c7277101,2891287,7203058,2868283,7108167,2846717c6918386,2803585,6625088,2731699,6418054,2708695c6211020,2685691,6058620,2682816,5865963,2708695c5673306,2734574,5506529,2858219,5262114,2863970c5017699,2869721,4666892,2835215,4399473,2743200c4132054,2651185,3893390,2444152,3657601,2311880c3421812,2179608,3174522,2044461,2984741,1949570c2794960,1854679,2636808,1785668,2518914,1742536c2401020,1699404,2409647,1713782,2277375,1690778c2145103,1667774,1920816,1641895,1725284,1604514c1529752,1567133,1282461,1512499,1104182,1466491c925903,1420483,897149,1391728,655609,1328468c504647,1288931,236868,1293199,3910,1246501l0,1245486xe">
                  <v:path o:connectlocs="0,0;11905,0;11905,4592;11586,4592;11569,4586;11193,4483;10107,4265;9237,4265;8286,4510;6928,4320;5760,3640;4700,3070;3966,2744;3586,2662;2716,2526;1738,2309;1032,2092;6,1963;0,1961" o:connectangles="0,0,0,0,0,0,0,0,0,0,0,0,0,0,0,0,0,0,0"/>
                  <v:fill on="t" focussize="0,0"/>
                  <v:stroke weight="2pt" color="#385D8A [3204]" joinstyle="round"/>
                  <v:imagedata o:title=""/>
                  <o:lock v:ext="edit" aspectratio="f"/>
                </v:shape>
                <v:shape id="任意多边形 7" o:spid="_x0000_s1026" o:spt="100" style="position:absolute;left:3647;top:4510;height:3328;width:11905;v-text-anchor:middle;" fillcolor="#4F81BD [3204]" filled="t" stroked="t" coordsize="7108166,2282766" o:gfxdata="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p5Nm8AAAA&#10;2gAAAA8AAAAAAAAAAQAgAAAAIgAAAGRycy9kb3ducmV2LnhtbFBLAQIUABQAAAAIAIdO4kAzLwWe&#10;OwAAADkAAAAQAAAAAAAAAAEAIAAAAAsBAABkcnMvc2hhcGV4bWwueG1sUEsFBgAAAAAGAAYAWwEA&#10;ALUDA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5;1771,498;5246,1705;8125,2837;10144,2359;11865,2913;11905,2915;11905,3328;11554,3313;11137,3265;9482,2787;8125,3315;6735,2963;4518,1655" o:connectangles="0,0,0,0,0,0,0,0,0,0,0,0,0,0,0"/>
                  <v:fill on="t" focussize="0,0"/>
                  <v:stroke weight="2pt" color="#385D8A [3204]" joinstyle="round"/>
                  <v:imagedata o:title=""/>
                  <o:lock v:ext="edit" aspectratio="f"/>
                </v:shape>
              </v:group>
            </w:pict>
          </mc:Fallback>
        </mc:AlternateContent>
      </w:r>
      <w:r>
        <w:rPr>
          <w:rStyle w:val="13"/>
          <w:rFonts w:hint="eastAsia"/>
          <w:sz w:val="24"/>
          <w:szCs w:val="24"/>
          <w:lang w:eastAsia="zh-CN"/>
        </w:rPr>
        <w:drawing>
          <wp:inline distT="0" distB="0" distL="114300" distR="114300">
            <wp:extent cx="1640205" cy="784225"/>
            <wp:effectExtent l="0" t="0" r="17145" b="15875"/>
            <wp:docPr id="4" name="图片 4"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
                    <pic:cNvPicPr>
                      <a:picLocks noChangeAspect="1"/>
                    </pic:cNvPicPr>
                  </pic:nvPicPr>
                  <pic:blipFill>
                    <a:blip r:embed="rId5"/>
                    <a:stretch>
                      <a:fillRect/>
                    </a:stretch>
                  </pic:blipFill>
                  <pic:spPr>
                    <a:xfrm>
                      <a:off x="0" y="0"/>
                      <a:ext cx="1640205" cy="784225"/>
                    </a:xfrm>
                    <a:prstGeom prst="rect">
                      <a:avLst/>
                    </a:prstGeom>
                  </pic:spPr>
                </pic:pic>
              </a:graphicData>
            </a:graphic>
          </wp:inline>
        </w:drawing>
      </w:r>
      <w:r>
        <w:rPr>
          <w:rStyle w:val="13"/>
          <w:sz w:val="24"/>
          <w:szCs w:val="24"/>
        </w:rPr>
        <mc:AlternateContent>
          <mc:Choice Requires="wpg">
            <w:drawing>
              <wp:anchor distT="0" distB="0" distL="114300" distR="114300" simplePos="0" relativeHeight="251665408" behindDoc="0" locked="0" layoutInCell="1" allowOverlap="1">
                <wp:simplePos x="0" y="0"/>
                <wp:positionH relativeFrom="column">
                  <wp:posOffset>-1143635</wp:posOffset>
                </wp:positionH>
                <wp:positionV relativeFrom="paragraph">
                  <wp:posOffset>-923290</wp:posOffset>
                </wp:positionV>
                <wp:extent cx="7561580" cy="1811655"/>
                <wp:effectExtent l="12700" t="12700" r="26670" b="23495"/>
                <wp:wrapNone/>
                <wp:docPr id="14" name="组合 6"/>
                <wp:cNvGraphicFramePr/>
                <a:graphic xmlns:a="http://schemas.openxmlformats.org/drawingml/2006/main">
                  <a:graphicData uri="http://schemas.microsoft.com/office/word/2010/wordprocessingGroup">
                    <wpg:wgp>
                      <wpg:cNvGrpSpPr/>
                      <wpg:grpSpPr>
                        <a:xfrm>
                          <a:off x="0" y="0"/>
                          <a:ext cx="7561580" cy="1811655"/>
                          <a:chOff x="3647" y="2685"/>
                          <a:chExt cx="11908" cy="3844"/>
                        </a:xfrm>
                      </wpg:grpSpPr>
                      <wps:wsp>
                        <wps:cNvPr id="29" name="任意多边形 16"/>
                        <wps:cNvSpPr/>
                        <wps:spPr>
                          <a:xfrm flipH="1">
                            <a:off x="3647" y="2685"/>
                            <a:ext cx="11908" cy="3539"/>
                          </a:xfrm>
                          <a:custGeom>
                            <a:avLst/>
                            <a:gdLst>
                              <a:gd name="connsiteX0" fmla="*/ 11902 w 11908"/>
                              <a:gd name="connsiteY0" fmla="*/ 3 h 3539"/>
                              <a:gd name="connsiteX1" fmla="*/ 11908 w 11908"/>
                              <a:gd name="connsiteY1" fmla="*/ 3539 h 3539"/>
                              <a:gd name="connsiteX2" fmla="*/ 11590 w 11908"/>
                              <a:gd name="connsiteY2" fmla="*/ 3539 h 3539"/>
                              <a:gd name="connsiteX3" fmla="*/ 11572 w 11908"/>
                              <a:gd name="connsiteY3" fmla="*/ 3534 h 3539"/>
                              <a:gd name="connsiteX4" fmla="*/ 11197 w 11908"/>
                              <a:gd name="connsiteY4" fmla="*/ 3422 h 3539"/>
                              <a:gd name="connsiteX5" fmla="*/ 10110 w 11908"/>
                              <a:gd name="connsiteY5" fmla="*/ 3188 h 3539"/>
                              <a:gd name="connsiteX6" fmla="*/ 9241 w 11908"/>
                              <a:gd name="connsiteY6" fmla="*/ 3188 h 3539"/>
                              <a:gd name="connsiteX7" fmla="*/ 8289 w 11908"/>
                              <a:gd name="connsiteY7" fmla="*/ 3451 h 3539"/>
                              <a:gd name="connsiteX8" fmla="*/ 6931 w 11908"/>
                              <a:gd name="connsiteY8" fmla="*/ 3246 h 3539"/>
                              <a:gd name="connsiteX9" fmla="*/ 5762 w 11908"/>
                              <a:gd name="connsiteY9" fmla="*/ 2515 h 3539"/>
                              <a:gd name="connsiteX10" fmla="*/ 4703 w 11908"/>
                              <a:gd name="connsiteY10" fmla="*/ 1901 h 3539"/>
                              <a:gd name="connsiteX11" fmla="*/ 3969 w 11908"/>
                              <a:gd name="connsiteY11" fmla="*/ 1550 h 3539"/>
                              <a:gd name="connsiteX12" fmla="*/ 3589 w 11908"/>
                              <a:gd name="connsiteY12" fmla="*/ 1462 h 3539"/>
                              <a:gd name="connsiteX13" fmla="*/ 2719 w 11908"/>
                              <a:gd name="connsiteY13" fmla="*/ 1316 h 3539"/>
                              <a:gd name="connsiteX14" fmla="*/ 1741 w 11908"/>
                              <a:gd name="connsiteY14" fmla="*/ 1082 h 3539"/>
                              <a:gd name="connsiteX15" fmla="*/ 1035 w 11908"/>
                              <a:gd name="connsiteY15" fmla="*/ 848 h 3539"/>
                              <a:gd name="connsiteX16" fmla="*/ 8 w 11908"/>
                              <a:gd name="connsiteY16" fmla="*/ 709 h 3539"/>
                              <a:gd name="connsiteX17" fmla="*/ 2 w 11908"/>
                              <a:gd name="connsiteY17" fmla="*/ 707 h 3539"/>
                              <a:gd name="connsiteX18" fmla="*/ 0 w 11908"/>
                              <a:gd name="connsiteY18" fmla="*/ 0 h 3539"/>
                              <a:gd name="connsiteX19" fmla="*/ 11902 w 11908"/>
                              <a:gd name="connsiteY19" fmla="*/ 3 h 353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11908" h="3539">
                                <a:moveTo>
                                  <a:pt x="11902" y="3"/>
                                </a:moveTo>
                                <a:lnTo>
                                  <a:pt x="11908" y="3539"/>
                                </a:lnTo>
                                <a:lnTo>
                                  <a:pt x="11590" y="3539"/>
                                </a:lnTo>
                                <a:lnTo>
                                  <a:pt x="11572" y="3534"/>
                                </a:lnTo>
                                <a:cubicBezTo>
                                  <a:pt x="11463" y="3498"/>
                                  <a:pt x="11346" y="3459"/>
                                  <a:pt x="11197" y="3422"/>
                                </a:cubicBezTo>
                                <a:cubicBezTo>
                                  <a:pt x="10898" y="3349"/>
                                  <a:pt x="10436" y="3227"/>
                                  <a:pt x="10110" y="3188"/>
                                </a:cubicBezTo>
                                <a:cubicBezTo>
                                  <a:pt x="9784" y="3149"/>
                                  <a:pt x="9544" y="3144"/>
                                  <a:pt x="9241" y="3188"/>
                                </a:cubicBezTo>
                                <a:cubicBezTo>
                                  <a:pt x="8937" y="3232"/>
                                  <a:pt x="8674" y="3441"/>
                                  <a:pt x="8289" y="3451"/>
                                </a:cubicBezTo>
                                <a:cubicBezTo>
                                  <a:pt x="7905" y="3461"/>
                                  <a:pt x="7352" y="3402"/>
                                  <a:pt x="6931" y="3246"/>
                                </a:cubicBezTo>
                                <a:cubicBezTo>
                                  <a:pt x="6510" y="3090"/>
                                  <a:pt x="6134" y="2739"/>
                                  <a:pt x="5762" y="2515"/>
                                </a:cubicBezTo>
                                <a:cubicBezTo>
                                  <a:pt x="5391" y="2291"/>
                                  <a:pt x="5002" y="2062"/>
                                  <a:pt x="4703" y="1901"/>
                                </a:cubicBezTo>
                                <a:cubicBezTo>
                                  <a:pt x="4404" y="1740"/>
                                  <a:pt x="4155" y="1623"/>
                                  <a:pt x="3969" y="1550"/>
                                </a:cubicBezTo>
                                <a:cubicBezTo>
                                  <a:pt x="3783" y="1477"/>
                                  <a:pt x="3797" y="1501"/>
                                  <a:pt x="3589" y="1462"/>
                                </a:cubicBezTo>
                                <a:cubicBezTo>
                                  <a:pt x="3380" y="1423"/>
                                  <a:pt x="3027" y="1379"/>
                                  <a:pt x="2719" y="1316"/>
                                </a:cubicBezTo>
                                <a:cubicBezTo>
                                  <a:pt x="2411" y="1252"/>
                                  <a:pt x="2022" y="1160"/>
                                  <a:pt x="1741" y="1082"/>
                                </a:cubicBezTo>
                                <a:cubicBezTo>
                                  <a:pt x="1460" y="1004"/>
                                  <a:pt x="1415" y="955"/>
                                  <a:pt x="1035" y="848"/>
                                </a:cubicBezTo>
                                <a:cubicBezTo>
                                  <a:pt x="797" y="781"/>
                                  <a:pt x="375" y="788"/>
                                  <a:pt x="8" y="709"/>
                                </a:cubicBezTo>
                                <a:lnTo>
                                  <a:pt x="2" y="707"/>
                                </a:lnTo>
                                <a:lnTo>
                                  <a:pt x="0" y="0"/>
                                </a:lnTo>
                                <a:lnTo>
                                  <a:pt x="11902" y="3"/>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s:wsp>
                        <wps:cNvPr id="32" name="任意多边形 7"/>
                        <wps:cNvSpPr/>
                        <wps:spPr>
                          <a:xfrm flipH="1">
                            <a:off x="3647" y="2947"/>
                            <a:ext cx="11906" cy="3583"/>
                          </a:xfrm>
                          <a:custGeom>
                            <a:avLst/>
                            <a:gdLst>
                              <a:gd name="connsiteX0" fmla="*/ 0 w 7108166"/>
                              <a:gd name="connsiteY0" fmla="*/ 0 h 2282766"/>
                              <a:gd name="connsiteX1" fmla="*/ 128809 w 7108166"/>
                              <a:gd name="connsiteY1" fmla="*/ 31326 h 2282766"/>
                              <a:gd name="connsiteX2" fmla="*/ 1057533 w 7108166"/>
                              <a:gd name="connsiteY2" fmla="*/ 341877 h 2282766"/>
                              <a:gd name="connsiteX3" fmla="*/ 3132343 w 7108166"/>
                              <a:gd name="connsiteY3" fmla="*/ 1170013 h 2282766"/>
                              <a:gd name="connsiteX4" fmla="*/ 4851470 w 7108166"/>
                              <a:gd name="connsiteY4" fmla="*/ 1946390 h 2282766"/>
                              <a:gd name="connsiteX5" fmla="*/ 6056836 w 7108166"/>
                              <a:gd name="connsiteY5" fmla="*/ 1618586 h 2282766"/>
                              <a:gd name="connsiteX6" fmla="*/ 7084360 w 7108166"/>
                              <a:gd name="connsiteY6" fmla="*/ 1998149 h 2282766"/>
                              <a:gd name="connsiteX7" fmla="*/ 7108166 w 7108166"/>
                              <a:gd name="connsiteY7" fmla="*/ 1999509 h 2282766"/>
                              <a:gd name="connsiteX8" fmla="*/ 7108166 w 7108166"/>
                              <a:gd name="connsiteY8" fmla="*/ 2282766 h 2282766"/>
                              <a:gd name="connsiteX9" fmla="*/ 6899110 w 7108166"/>
                              <a:gd name="connsiteY9" fmla="*/ 2272577 h 2282766"/>
                              <a:gd name="connsiteX10" fmla="*/ 6649639 w 7108166"/>
                              <a:gd name="connsiteY10" fmla="*/ 2239688 h 2282766"/>
                              <a:gd name="connsiteX11" fmla="*/ 5661634 w 7108166"/>
                              <a:gd name="connsiteY11" fmla="*/ 1911884 h 2282766"/>
                              <a:gd name="connsiteX12" fmla="*/ 4851470 w 7108166"/>
                              <a:gd name="connsiteY12" fmla="*/ 2274194 h 2282766"/>
                              <a:gd name="connsiteX13" fmla="*/ 4021546 w 7108166"/>
                              <a:gd name="connsiteY13" fmla="*/ 2032654 h 2282766"/>
                              <a:gd name="connsiteX14" fmla="*/ 2697621 w 7108166"/>
                              <a:gd name="connsiteY14" fmla="*/ 1135507 h 2282766"/>
                              <a:gd name="connsiteX15" fmla="*/ 1274894 w 7108166"/>
                              <a:gd name="connsiteY15" fmla="*/ 842209 h 2282766"/>
                              <a:gd name="connsiteX16" fmla="*/ 0 w 7108166"/>
                              <a:gd name="connsiteY16" fmla="*/ 608982 h 2282766"/>
                              <a:gd name="connsiteX0-1" fmla="*/ 0 w 7108166"/>
                              <a:gd name="connsiteY0-2" fmla="*/ 0 h 2282766"/>
                              <a:gd name="connsiteX1-3" fmla="*/ 128809 w 7108166"/>
                              <a:gd name="connsiteY1-4" fmla="*/ 31326 h 2282766"/>
                              <a:gd name="connsiteX2-5" fmla="*/ 1057533 w 7108166"/>
                              <a:gd name="connsiteY2-6" fmla="*/ 341877 h 2282766"/>
                              <a:gd name="connsiteX3-7" fmla="*/ 3132343 w 7108166"/>
                              <a:gd name="connsiteY3-8" fmla="*/ 1170013 h 2282766"/>
                              <a:gd name="connsiteX4-9" fmla="*/ 4851470 w 7108166"/>
                              <a:gd name="connsiteY4-10" fmla="*/ 1946390 h 2282766"/>
                              <a:gd name="connsiteX5-11" fmla="*/ 6056836 w 7108166"/>
                              <a:gd name="connsiteY5-12" fmla="*/ 1618586 h 2282766"/>
                              <a:gd name="connsiteX6-13" fmla="*/ 7084360 w 7108166"/>
                              <a:gd name="connsiteY6-14" fmla="*/ 1998149 h 2282766"/>
                              <a:gd name="connsiteX7-15" fmla="*/ 7108166 w 7108166"/>
                              <a:gd name="connsiteY7-16" fmla="*/ 1999509 h 2282766"/>
                              <a:gd name="connsiteX8-17" fmla="*/ 7108166 w 7108166"/>
                              <a:gd name="connsiteY8-18" fmla="*/ 2282766 h 2282766"/>
                              <a:gd name="connsiteX9-19" fmla="*/ 6899110 w 7108166"/>
                              <a:gd name="connsiteY9-20" fmla="*/ 2272577 h 2282766"/>
                              <a:gd name="connsiteX10-21" fmla="*/ 6649639 w 7108166"/>
                              <a:gd name="connsiteY10-22" fmla="*/ 2239688 h 2282766"/>
                              <a:gd name="connsiteX11-23" fmla="*/ 5661634 w 7108166"/>
                              <a:gd name="connsiteY11-24" fmla="*/ 1911884 h 2282766"/>
                              <a:gd name="connsiteX12-25" fmla="*/ 4851470 w 7108166"/>
                              <a:gd name="connsiteY12-26" fmla="*/ 2274194 h 2282766"/>
                              <a:gd name="connsiteX13-27" fmla="*/ 4021546 w 7108166"/>
                              <a:gd name="connsiteY13-28" fmla="*/ 2032654 h 2282766"/>
                              <a:gd name="connsiteX14-29" fmla="*/ 2697621 w 7108166"/>
                              <a:gd name="connsiteY14-30" fmla="*/ 1135507 h 2282766"/>
                              <a:gd name="connsiteX15-31" fmla="*/ 1274894 w 7108166"/>
                              <a:gd name="connsiteY15-32" fmla="*/ 842209 h 2282766"/>
                              <a:gd name="connsiteX16-33" fmla="*/ 0 w 7108166"/>
                              <a:gd name="connsiteY16-34" fmla="*/ 608982 h 2282766"/>
                              <a:gd name="connsiteX17" fmla="*/ 0 w 7108166"/>
                              <a:gd name="connsiteY17" fmla="*/ 0 h 2282766"/>
                              <a:gd name="connsiteX0-35" fmla="*/ 0 w 7108166"/>
                              <a:gd name="connsiteY0-36" fmla="*/ 0 h 2282766"/>
                              <a:gd name="connsiteX1-37" fmla="*/ 1057533 w 7108166"/>
                              <a:gd name="connsiteY1-38" fmla="*/ 341877 h 2282766"/>
                              <a:gd name="connsiteX2-39" fmla="*/ 3132343 w 7108166"/>
                              <a:gd name="connsiteY2-40" fmla="*/ 1170013 h 2282766"/>
                              <a:gd name="connsiteX3-41" fmla="*/ 4851470 w 7108166"/>
                              <a:gd name="connsiteY3-42" fmla="*/ 1946390 h 2282766"/>
                              <a:gd name="connsiteX4-43" fmla="*/ 6056836 w 7108166"/>
                              <a:gd name="connsiteY4-44" fmla="*/ 1618586 h 2282766"/>
                              <a:gd name="connsiteX5-45" fmla="*/ 7084360 w 7108166"/>
                              <a:gd name="connsiteY5-46" fmla="*/ 1998149 h 2282766"/>
                              <a:gd name="connsiteX6-47" fmla="*/ 7108166 w 7108166"/>
                              <a:gd name="connsiteY6-48" fmla="*/ 1999509 h 2282766"/>
                              <a:gd name="connsiteX7-49" fmla="*/ 7108166 w 7108166"/>
                              <a:gd name="connsiteY7-50" fmla="*/ 2282766 h 2282766"/>
                              <a:gd name="connsiteX8-51" fmla="*/ 6899110 w 7108166"/>
                              <a:gd name="connsiteY8-52" fmla="*/ 2272577 h 2282766"/>
                              <a:gd name="connsiteX9-53" fmla="*/ 6649639 w 7108166"/>
                              <a:gd name="connsiteY9-54" fmla="*/ 2239688 h 2282766"/>
                              <a:gd name="connsiteX10-55" fmla="*/ 5661634 w 7108166"/>
                              <a:gd name="connsiteY10-56" fmla="*/ 1911884 h 2282766"/>
                              <a:gd name="connsiteX11-57" fmla="*/ 4851470 w 7108166"/>
                              <a:gd name="connsiteY11-58" fmla="*/ 2274194 h 2282766"/>
                              <a:gd name="connsiteX12-59" fmla="*/ 4021546 w 7108166"/>
                              <a:gd name="connsiteY12-60" fmla="*/ 2032654 h 2282766"/>
                              <a:gd name="connsiteX13-61" fmla="*/ 2697621 w 7108166"/>
                              <a:gd name="connsiteY13-62" fmla="*/ 1135507 h 2282766"/>
                              <a:gd name="connsiteX14-63" fmla="*/ 1274894 w 7108166"/>
                              <a:gd name="connsiteY14-64" fmla="*/ 842209 h 2282766"/>
                              <a:gd name="connsiteX15-65" fmla="*/ 0 w 7108166"/>
                              <a:gd name="connsiteY15-66" fmla="*/ 608982 h 2282766"/>
                              <a:gd name="connsiteX16-67" fmla="*/ 0 w 7108166"/>
                              <a:gd name="connsiteY16-68" fmla="*/ 0 h 2282766"/>
                              <a:gd name="connsiteX0-69" fmla="*/ 0 w 7108166"/>
                              <a:gd name="connsiteY0-70" fmla="*/ 0 h 2282766"/>
                              <a:gd name="connsiteX1-71" fmla="*/ 3132343 w 7108166"/>
                              <a:gd name="connsiteY1-72" fmla="*/ 1170013 h 2282766"/>
                              <a:gd name="connsiteX2-73" fmla="*/ 4851470 w 7108166"/>
                              <a:gd name="connsiteY2-74" fmla="*/ 1946390 h 2282766"/>
                              <a:gd name="connsiteX3-75" fmla="*/ 6056836 w 7108166"/>
                              <a:gd name="connsiteY3-76" fmla="*/ 1618586 h 2282766"/>
                              <a:gd name="connsiteX4-77" fmla="*/ 7084360 w 7108166"/>
                              <a:gd name="connsiteY4-78" fmla="*/ 1998149 h 2282766"/>
                              <a:gd name="connsiteX5-79" fmla="*/ 7108166 w 7108166"/>
                              <a:gd name="connsiteY5-80" fmla="*/ 1999509 h 2282766"/>
                              <a:gd name="connsiteX6-81" fmla="*/ 7108166 w 7108166"/>
                              <a:gd name="connsiteY6-82" fmla="*/ 2282766 h 2282766"/>
                              <a:gd name="connsiteX7-83" fmla="*/ 6899110 w 7108166"/>
                              <a:gd name="connsiteY7-84" fmla="*/ 2272577 h 2282766"/>
                              <a:gd name="connsiteX8-85" fmla="*/ 6649639 w 7108166"/>
                              <a:gd name="connsiteY8-86" fmla="*/ 2239688 h 2282766"/>
                              <a:gd name="connsiteX9-87" fmla="*/ 5661634 w 7108166"/>
                              <a:gd name="connsiteY9-88" fmla="*/ 1911884 h 2282766"/>
                              <a:gd name="connsiteX10-89" fmla="*/ 4851470 w 7108166"/>
                              <a:gd name="connsiteY10-90" fmla="*/ 2274194 h 2282766"/>
                              <a:gd name="connsiteX11-91" fmla="*/ 4021546 w 7108166"/>
                              <a:gd name="connsiteY11-92" fmla="*/ 2032654 h 2282766"/>
                              <a:gd name="connsiteX12-93" fmla="*/ 2697621 w 7108166"/>
                              <a:gd name="connsiteY12-94" fmla="*/ 1135507 h 2282766"/>
                              <a:gd name="connsiteX13-95" fmla="*/ 1274894 w 7108166"/>
                              <a:gd name="connsiteY13-96" fmla="*/ 842209 h 2282766"/>
                              <a:gd name="connsiteX14-97" fmla="*/ 0 w 7108166"/>
                              <a:gd name="connsiteY14-98" fmla="*/ 608982 h 2282766"/>
                              <a:gd name="connsiteX15-99" fmla="*/ 0 w 7108166"/>
                              <a:gd name="connsiteY15-100" fmla="*/ 0 h 2282766"/>
                              <a:gd name="connsiteX0-101" fmla="*/ 0 w 7108166"/>
                              <a:gd name="connsiteY0-102" fmla="*/ 0 h 2282766"/>
                              <a:gd name="connsiteX1-103" fmla="*/ 2804540 w 7108166"/>
                              <a:gd name="connsiteY1-104" fmla="*/ 859462 h 2282766"/>
                              <a:gd name="connsiteX2-105" fmla="*/ 4851470 w 7108166"/>
                              <a:gd name="connsiteY2-106" fmla="*/ 1946390 h 2282766"/>
                              <a:gd name="connsiteX3-107" fmla="*/ 6056836 w 7108166"/>
                              <a:gd name="connsiteY3-108" fmla="*/ 1618586 h 2282766"/>
                              <a:gd name="connsiteX4-109" fmla="*/ 7084360 w 7108166"/>
                              <a:gd name="connsiteY4-110" fmla="*/ 1998149 h 2282766"/>
                              <a:gd name="connsiteX5-111" fmla="*/ 7108166 w 7108166"/>
                              <a:gd name="connsiteY5-112" fmla="*/ 1999509 h 2282766"/>
                              <a:gd name="connsiteX6-113" fmla="*/ 7108166 w 7108166"/>
                              <a:gd name="connsiteY6-114" fmla="*/ 2282766 h 2282766"/>
                              <a:gd name="connsiteX7-115" fmla="*/ 6899110 w 7108166"/>
                              <a:gd name="connsiteY7-116" fmla="*/ 2272577 h 2282766"/>
                              <a:gd name="connsiteX8-117" fmla="*/ 6649639 w 7108166"/>
                              <a:gd name="connsiteY8-118" fmla="*/ 2239688 h 2282766"/>
                              <a:gd name="connsiteX9-119" fmla="*/ 5661634 w 7108166"/>
                              <a:gd name="connsiteY9-120" fmla="*/ 1911884 h 2282766"/>
                              <a:gd name="connsiteX10-121" fmla="*/ 4851470 w 7108166"/>
                              <a:gd name="connsiteY10-122" fmla="*/ 2274194 h 2282766"/>
                              <a:gd name="connsiteX11-123" fmla="*/ 4021546 w 7108166"/>
                              <a:gd name="connsiteY11-124" fmla="*/ 2032654 h 2282766"/>
                              <a:gd name="connsiteX12-125" fmla="*/ 2697621 w 7108166"/>
                              <a:gd name="connsiteY12-126" fmla="*/ 1135507 h 2282766"/>
                              <a:gd name="connsiteX13-127" fmla="*/ 1274894 w 7108166"/>
                              <a:gd name="connsiteY13-128" fmla="*/ 842209 h 2282766"/>
                              <a:gd name="connsiteX14-129" fmla="*/ 0 w 7108166"/>
                              <a:gd name="connsiteY14-130" fmla="*/ 608982 h 2282766"/>
                              <a:gd name="connsiteX15-131" fmla="*/ 0 w 7108166"/>
                              <a:gd name="connsiteY15-132" fmla="*/ 0 h 2282766"/>
                              <a:gd name="connsiteX0-133" fmla="*/ 0 w 7108166"/>
                              <a:gd name="connsiteY0-134" fmla="*/ 0 h 2282766"/>
                              <a:gd name="connsiteX1-135" fmla="*/ 2804540 w 7108166"/>
                              <a:gd name="connsiteY1-136" fmla="*/ 859462 h 2282766"/>
                              <a:gd name="connsiteX2-137" fmla="*/ 4851470 w 7108166"/>
                              <a:gd name="connsiteY2-138" fmla="*/ 1946390 h 2282766"/>
                              <a:gd name="connsiteX3-139" fmla="*/ 6056836 w 7108166"/>
                              <a:gd name="connsiteY3-140" fmla="*/ 1618586 h 2282766"/>
                              <a:gd name="connsiteX4-141" fmla="*/ 7084360 w 7108166"/>
                              <a:gd name="connsiteY4-142" fmla="*/ 1998149 h 2282766"/>
                              <a:gd name="connsiteX5-143" fmla="*/ 7108166 w 7108166"/>
                              <a:gd name="connsiteY5-144" fmla="*/ 1999509 h 2282766"/>
                              <a:gd name="connsiteX6-145" fmla="*/ 7108166 w 7108166"/>
                              <a:gd name="connsiteY6-146" fmla="*/ 2282766 h 2282766"/>
                              <a:gd name="connsiteX7-147" fmla="*/ 6899110 w 7108166"/>
                              <a:gd name="connsiteY7-148" fmla="*/ 2272577 h 2282766"/>
                              <a:gd name="connsiteX8-149" fmla="*/ 6649639 w 7108166"/>
                              <a:gd name="connsiteY8-150" fmla="*/ 2239688 h 2282766"/>
                              <a:gd name="connsiteX9-151" fmla="*/ 5661634 w 7108166"/>
                              <a:gd name="connsiteY9-152" fmla="*/ 1911884 h 2282766"/>
                              <a:gd name="connsiteX10-153" fmla="*/ 4851470 w 7108166"/>
                              <a:gd name="connsiteY10-154" fmla="*/ 2274194 h 2282766"/>
                              <a:gd name="connsiteX11-155" fmla="*/ 4021546 w 7108166"/>
                              <a:gd name="connsiteY11-156" fmla="*/ 2032654 h 2282766"/>
                              <a:gd name="connsiteX12-157" fmla="*/ 2697621 w 7108166"/>
                              <a:gd name="connsiteY12-158" fmla="*/ 1135507 h 2282766"/>
                              <a:gd name="connsiteX13-159" fmla="*/ 1274894 w 7108166"/>
                              <a:gd name="connsiteY13-160" fmla="*/ 842209 h 2282766"/>
                              <a:gd name="connsiteX14-161" fmla="*/ 0 w 7108166"/>
                              <a:gd name="connsiteY14-162" fmla="*/ 608982 h 2282766"/>
                              <a:gd name="connsiteX15-163" fmla="*/ 0 w 7108166"/>
                              <a:gd name="connsiteY15-164" fmla="*/ 0 h 2282766"/>
                              <a:gd name="connsiteX0-165" fmla="*/ 0 w 7108166"/>
                              <a:gd name="connsiteY0-166" fmla="*/ 0 h 2282766"/>
                              <a:gd name="connsiteX1-167" fmla="*/ 2286955 w 7108166"/>
                              <a:gd name="connsiteY1-168" fmla="*/ 773197 h 2282766"/>
                              <a:gd name="connsiteX2-169" fmla="*/ 4851470 w 7108166"/>
                              <a:gd name="connsiteY2-170" fmla="*/ 1946390 h 2282766"/>
                              <a:gd name="connsiteX3-171" fmla="*/ 6056836 w 7108166"/>
                              <a:gd name="connsiteY3-172" fmla="*/ 1618586 h 2282766"/>
                              <a:gd name="connsiteX4-173" fmla="*/ 7084360 w 7108166"/>
                              <a:gd name="connsiteY4-174" fmla="*/ 1998149 h 2282766"/>
                              <a:gd name="connsiteX5-175" fmla="*/ 7108166 w 7108166"/>
                              <a:gd name="connsiteY5-176" fmla="*/ 1999509 h 2282766"/>
                              <a:gd name="connsiteX6-177" fmla="*/ 7108166 w 7108166"/>
                              <a:gd name="connsiteY6-178" fmla="*/ 2282766 h 2282766"/>
                              <a:gd name="connsiteX7-179" fmla="*/ 6899110 w 7108166"/>
                              <a:gd name="connsiteY7-180" fmla="*/ 2272577 h 2282766"/>
                              <a:gd name="connsiteX8-181" fmla="*/ 6649639 w 7108166"/>
                              <a:gd name="connsiteY8-182" fmla="*/ 2239688 h 2282766"/>
                              <a:gd name="connsiteX9-183" fmla="*/ 5661634 w 7108166"/>
                              <a:gd name="connsiteY9-184" fmla="*/ 1911884 h 2282766"/>
                              <a:gd name="connsiteX10-185" fmla="*/ 4851470 w 7108166"/>
                              <a:gd name="connsiteY10-186" fmla="*/ 2274194 h 2282766"/>
                              <a:gd name="connsiteX11-187" fmla="*/ 4021546 w 7108166"/>
                              <a:gd name="connsiteY11-188" fmla="*/ 2032654 h 2282766"/>
                              <a:gd name="connsiteX12-189" fmla="*/ 2697621 w 7108166"/>
                              <a:gd name="connsiteY12-190" fmla="*/ 1135507 h 2282766"/>
                              <a:gd name="connsiteX13-191" fmla="*/ 1274894 w 7108166"/>
                              <a:gd name="connsiteY13-192" fmla="*/ 842209 h 2282766"/>
                              <a:gd name="connsiteX14-193" fmla="*/ 0 w 7108166"/>
                              <a:gd name="connsiteY14-194" fmla="*/ 608982 h 2282766"/>
                              <a:gd name="connsiteX15-195" fmla="*/ 0 w 7108166"/>
                              <a:gd name="connsiteY15-196" fmla="*/ 0 h 2282766"/>
                              <a:gd name="connsiteX0-197" fmla="*/ 0 w 7108166"/>
                              <a:gd name="connsiteY0-198" fmla="*/ 0 h 2282766"/>
                              <a:gd name="connsiteX1-199" fmla="*/ 2286955 w 7108166"/>
                              <a:gd name="connsiteY1-200" fmla="*/ 773197 h 2282766"/>
                              <a:gd name="connsiteX2-201" fmla="*/ 4851470 w 7108166"/>
                              <a:gd name="connsiteY2-202" fmla="*/ 1946390 h 2282766"/>
                              <a:gd name="connsiteX3-203" fmla="*/ 6056836 w 7108166"/>
                              <a:gd name="connsiteY3-204" fmla="*/ 1618586 h 2282766"/>
                              <a:gd name="connsiteX4-205" fmla="*/ 7084360 w 7108166"/>
                              <a:gd name="connsiteY4-206" fmla="*/ 1998149 h 2282766"/>
                              <a:gd name="connsiteX5-207" fmla="*/ 7108166 w 7108166"/>
                              <a:gd name="connsiteY5-208" fmla="*/ 1999509 h 2282766"/>
                              <a:gd name="connsiteX6-209" fmla="*/ 7108166 w 7108166"/>
                              <a:gd name="connsiteY6-210" fmla="*/ 2282766 h 2282766"/>
                              <a:gd name="connsiteX7-211" fmla="*/ 6899110 w 7108166"/>
                              <a:gd name="connsiteY7-212" fmla="*/ 2272577 h 2282766"/>
                              <a:gd name="connsiteX8-213" fmla="*/ 6649639 w 7108166"/>
                              <a:gd name="connsiteY8-214" fmla="*/ 2239688 h 2282766"/>
                              <a:gd name="connsiteX9-215" fmla="*/ 5661634 w 7108166"/>
                              <a:gd name="connsiteY9-216" fmla="*/ 1911884 h 2282766"/>
                              <a:gd name="connsiteX10-217" fmla="*/ 4851470 w 7108166"/>
                              <a:gd name="connsiteY10-218" fmla="*/ 2274194 h 2282766"/>
                              <a:gd name="connsiteX11-219" fmla="*/ 4021546 w 7108166"/>
                              <a:gd name="connsiteY11-220" fmla="*/ 2032654 h 2282766"/>
                              <a:gd name="connsiteX12-221" fmla="*/ 2697621 w 7108166"/>
                              <a:gd name="connsiteY12-222" fmla="*/ 1135507 h 2282766"/>
                              <a:gd name="connsiteX13-223" fmla="*/ 0 w 7108166"/>
                              <a:gd name="connsiteY13-224" fmla="*/ 608982 h 2282766"/>
                              <a:gd name="connsiteX14-225" fmla="*/ 0 w 7108166"/>
                              <a:gd name="connsiteY14-226" fmla="*/ 0 h 2282766"/>
                              <a:gd name="connsiteX0-227" fmla="*/ 0 w 7108166"/>
                              <a:gd name="connsiteY0-228" fmla="*/ 0 h 2282766"/>
                              <a:gd name="connsiteX1-229" fmla="*/ 2286955 w 7108166"/>
                              <a:gd name="connsiteY1-230" fmla="*/ 773197 h 2282766"/>
                              <a:gd name="connsiteX2-231" fmla="*/ 4851470 w 7108166"/>
                              <a:gd name="connsiteY2-232" fmla="*/ 1946390 h 2282766"/>
                              <a:gd name="connsiteX3-233" fmla="*/ 6056836 w 7108166"/>
                              <a:gd name="connsiteY3-234" fmla="*/ 1618586 h 2282766"/>
                              <a:gd name="connsiteX4-235" fmla="*/ 7084360 w 7108166"/>
                              <a:gd name="connsiteY4-236" fmla="*/ 1998149 h 2282766"/>
                              <a:gd name="connsiteX5-237" fmla="*/ 7108166 w 7108166"/>
                              <a:gd name="connsiteY5-238" fmla="*/ 1999509 h 2282766"/>
                              <a:gd name="connsiteX6-239" fmla="*/ 7108166 w 7108166"/>
                              <a:gd name="connsiteY6-240" fmla="*/ 2282766 h 2282766"/>
                              <a:gd name="connsiteX7-241" fmla="*/ 6899110 w 7108166"/>
                              <a:gd name="connsiteY7-242" fmla="*/ 2272577 h 2282766"/>
                              <a:gd name="connsiteX8-243" fmla="*/ 6649639 w 7108166"/>
                              <a:gd name="connsiteY8-244" fmla="*/ 2239688 h 2282766"/>
                              <a:gd name="connsiteX9-245" fmla="*/ 5661634 w 7108166"/>
                              <a:gd name="connsiteY9-246" fmla="*/ 1911884 h 2282766"/>
                              <a:gd name="connsiteX10-247" fmla="*/ 4851470 w 7108166"/>
                              <a:gd name="connsiteY10-248" fmla="*/ 2274194 h 2282766"/>
                              <a:gd name="connsiteX11-249" fmla="*/ 4021546 w 7108166"/>
                              <a:gd name="connsiteY11-250" fmla="*/ 2032654 h 2282766"/>
                              <a:gd name="connsiteX12-251" fmla="*/ 2697621 w 7108166"/>
                              <a:gd name="connsiteY12-252" fmla="*/ 1135507 h 2282766"/>
                              <a:gd name="connsiteX13-253" fmla="*/ 0 w 7108166"/>
                              <a:gd name="connsiteY13-254" fmla="*/ 608982 h 2282766"/>
                              <a:gd name="connsiteX14-255" fmla="*/ 0 w 7108166"/>
                              <a:gd name="connsiteY14-256" fmla="*/ 0 h 2282766"/>
                              <a:gd name="connsiteX0-257" fmla="*/ 0 w 7108166"/>
                              <a:gd name="connsiteY0-258" fmla="*/ 0 h 2282766"/>
                              <a:gd name="connsiteX1-259" fmla="*/ 2286955 w 7108166"/>
                              <a:gd name="connsiteY1-260" fmla="*/ 773197 h 2282766"/>
                              <a:gd name="connsiteX2-261" fmla="*/ 4851470 w 7108166"/>
                              <a:gd name="connsiteY2-262" fmla="*/ 1946390 h 2282766"/>
                              <a:gd name="connsiteX3-263" fmla="*/ 6056836 w 7108166"/>
                              <a:gd name="connsiteY3-264" fmla="*/ 1618586 h 2282766"/>
                              <a:gd name="connsiteX4-265" fmla="*/ 7084360 w 7108166"/>
                              <a:gd name="connsiteY4-266" fmla="*/ 1998149 h 2282766"/>
                              <a:gd name="connsiteX5-267" fmla="*/ 7108166 w 7108166"/>
                              <a:gd name="connsiteY5-268" fmla="*/ 1999509 h 2282766"/>
                              <a:gd name="connsiteX6-269" fmla="*/ 7108166 w 7108166"/>
                              <a:gd name="connsiteY6-270" fmla="*/ 2282766 h 2282766"/>
                              <a:gd name="connsiteX7-271" fmla="*/ 6899110 w 7108166"/>
                              <a:gd name="connsiteY7-272" fmla="*/ 2272577 h 2282766"/>
                              <a:gd name="connsiteX8-273" fmla="*/ 6649639 w 7108166"/>
                              <a:gd name="connsiteY8-274" fmla="*/ 2239688 h 2282766"/>
                              <a:gd name="connsiteX9-275" fmla="*/ 5661634 w 7108166"/>
                              <a:gd name="connsiteY9-276" fmla="*/ 1911884 h 2282766"/>
                              <a:gd name="connsiteX10-277" fmla="*/ 4851470 w 7108166"/>
                              <a:gd name="connsiteY10-278" fmla="*/ 2274194 h 2282766"/>
                              <a:gd name="connsiteX11-279" fmla="*/ 4021546 w 7108166"/>
                              <a:gd name="connsiteY11-280" fmla="*/ 2032654 h 2282766"/>
                              <a:gd name="connsiteX12-281" fmla="*/ 2697621 w 7108166"/>
                              <a:gd name="connsiteY12-282" fmla="*/ 1135507 h 2282766"/>
                              <a:gd name="connsiteX13-283" fmla="*/ 0 w 7108166"/>
                              <a:gd name="connsiteY13-284" fmla="*/ 608982 h 2282766"/>
                              <a:gd name="connsiteX14-285" fmla="*/ 0 w 7108166"/>
                              <a:gd name="connsiteY14-286" fmla="*/ 0 h 2282766"/>
                              <a:gd name="connsiteX0-287" fmla="*/ 0 w 7108166"/>
                              <a:gd name="connsiteY0-288" fmla="*/ 0 h 2282766"/>
                              <a:gd name="connsiteX1-289" fmla="*/ 2286955 w 7108166"/>
                              <a:gd name="connsiteY1-290" fmla="*/ 773197 h 2282766"/>
                              <a:gd name="connsiteX2-291" fmla="*/ 4782458 w 7108166"/>
                              <a:gd name="connsiteY2-292" fmla="*/ 1946390 h 2282766"/>
                              <a:gd name="connsiteX3-293" fmla="*/ 6056836 w 7108166"/>
                              <a:gd name="connsiteY3-294" fmla="*/ 1618586 h 2282766"/>
                              <a:gd name="connsiteX4-295" fmla="*/ 7084360 w 7108166"/>
                              <a:gd name="connsiteY4-296" fmla="*/ 1998149 h 2282766"/>
                              <a:gd name="connsiteX5-297" fmla="*/ 7108166 w 7108166"/>
                              <a:gd name="connsiteY5-298" fmla="*/ 1999509 h 2282766"/>
                              <a:gd name="connsiteX6-299" fmla="*/ 7108166 w 7108166"/>
                              <a:gd name="connsiteY6-300" fmla="*/ 2282766 h 2282766"/>
                              <a:gd name="connsiteX7-301" fmla="*/ 6899110 w 7108166"/>
                              <a:gd name="connsiteY7-302" fmla="*/ 2272577 h 2282766"/>
                              <a:gd name="connsiteX8-303" fmla="*/ 6649639 w 7108166"/>
                              <a:gd name="connsiteY8-304" fmla="*/ 2239688 h 2282766"/>
                              <a:gd name="connsiteX9-305" fmla="*/ 5661634 w 7108166"/>
                              <a:gd name="connsiteY9-306" fmla="*/ 1911884 h 2282766"/>
                              <a:gd name="connsiteX10-307" fmla="*/ 4851470 w 7108166"/>
                              <a:gd name="connsiteY10-308" fmla="*/ 2274194 h 2282766"/>
                              <a:gd name="connsiteX11-309" fmla="*/ 4021546 w 7108166"/>
                              <a:gd name="connsiteY11-310" fmla="*/ 2032654 h 2282766"/>
                              <a:gd name="connsiteX12-311" fmla="*/ 2697621 w 7108166"/>
                              <a:gd name="connsiteY12-312" fmla="*/ 1135507 h 2282766"/>
                              <a:gd name="connsiteX13-313" fmla="*/ 0 w 7108166"/>
                              <a:gd name="connsiteY13-314" fmla="*/ 608982 h 2282766"/>
                              <a:gd name="connsiteX14-315" fmla="*/ 0 w 7108166"/>
                              <a:gd name="connsiteY14-316" fmla="*/ 0 h 2282766"/>
                              <a:gd name="connsiteX0-317" fmla="*/ 0 w 7108166"/>
                              <a:gd name="connsiteY0-318" fmla="*/ 0 h 2282766"/>
                              <a:gd name="connsiteX1-319" fmla="*/ 2286955 w 7108166"/>
                              <a:gd name="connsiteY1-320" fmla="*/ 773197 h 2282766"/>
                              <a:gd name="connsiteX2-321" fmla="*/ 4782458 w 7108166"/>
                              <a:gd name="connsiteY2-322" fmla="*/ 1946390 h 2282766"/>
                              <a:gd name="connsiteX3-323" fmla="*/ 6056836 w 7108166"/>
                              <a:gd name="connsiteY3-324" fmla="*/ 1618586 h 2282766"/>
                              <a:gd name="connsiteX4-325" fmla="*/ 7084360 w 7108166"/>
                              <a:gd name="connsiteY4-326" fmla="*/ 1998149 h 2282766"/>
                              <a:gd name="connsiteX5-327" fmla="*/ 7108166 w 7108166"/>
                              <a:gd name="connsiteY5-328" fmla="*/ 1999509 h 2282766"/>
                              <a:gd name="connsiteX6-329" fmla="*/ 7108166 w 7108166"/>
                              <a:gd name="connsiteY6-330" fmla="*/ 2282766 h 2282766"/>
                              <a:gd name="connsiteX7-331" fmla="*/ 6899110 w 7108166"/>
                              <a:gd name="connsiteY7-332" fmla="*/ 2272577 h 2282766"/>
                              <a:gd name="connsiteX8-333" fmla="*/ 6649639 w 7108166"/>
                              <a:gd name="connsiteY8-334" fmla="*/ 2239688 h 2282766"/>
                              <a:gd name="connsiteX9-335" fmla="*/ 5661634 w 7108166"/>
                              <a:gd name="connsiteY9-336" fmla="*/ 1911884 h 2282766"/>
                              <a:gd name="connsiteX10-337" fmla="*/ 4851470 w 7108166"/>
                              <a:gd name="connsiteY10-338" fmla="*/ 2274194 h 2282766"/>
                              <a:gd name="connsiteX11-339" fmla="*/ 4021546 w 7108166"/>
                              <a:gd name="connsiteY11-340" fmla="*/ 2032654 h 2282766"/>
                              <a:gd name="connsiteX12-341" fmla="*/ 2697621 w 7108166"/>
                              <a:gd name="connsiteY12-342" fmla="*/ 1135507 h 2282766"/>
                              <a:gd name="connsiteX13-343" fmla="*/ 0 w 7108166"/>
                              <a:gd name="connsiteY13-344" fmla="*/ 608982 h 2282766"/>
                              <a:gd name="connsiteX14-345" fmla="*/ 0 w 7108166"/>
                              <a:gd name="connsiteY14-346" fmla="*/ 0 h 2282766"/>
                              <a:gd name="connsiteX0-347" fmla="*/ 0 w 7108166"/>
                              <a:gd name="connsiteY0-348" fmla="*/ 0 h 2282766"/>
                              <a:gd name="connsiteX1-349" fmla="*/ 2286955 w 7108166"/>
                              <a:gd name="connsiteY1-350" fmla="*/ 773197 h 2282766"/>
                              <a:gd name="connsiteX2-351" fmla="*/ 4661688 w 7108166"/>
                              <a:gd name="connsiteY2-352" fmla="*/ 1894631 h 2282766"/>
                              <a:gd name="connsiteX3-353" fmla="*/ 6056836 w 7108166"/>
                              <a:gd name="connsiteY3-354" fmla="*/ 1618586 h 2282766"/>
                              <a:gd name="connsiteX4-355" fmla="*/ 7084360 w 7108166"/>
                              <a:gd name="connsiteY4-356" fmla="*/ 1998149 h 2282766"/>
                              <a:gd name="connsiteX5-357" fmla="*/ 7108166 w 7108166"/>
                              <a:gd name="connsiteY5-358" fmla="*/ 1999509 h 2282766"/>
                              <a:gd name="connsiteX6-359" fmla="*/ 7108166 w 7108166"/>
                              <a:gd name="connsiteY6-360" fmla="*/ 2282766 h 2282766"/>
                              <a:gd name="connsiteX7-361" fmla="*/ 6899110 w 7108166"/>
                              <a:gd name="connsiteY7-362" fmla="*/ 2272577 h 2282766"/>
                              <a:gd name="connsiteX8-363" fmla="*/ 6649639 w 7108166"/>
                              <a:gd name="connsiteY8-364" fmla="*/ 2239688 h 2282766"/>
                              <a:gd name="connsiteX9-365" fmla="*/ 5661634 w 7108166"/>
                              <a:gd name="connsiteY9-366" fmla="*/ 1911884 h 2282766"/>
                              <a:gd name="connsiteX10-367" fmla="*/ 4851470 w 7108166"/>
                              <a:gd name="connsiteY10-368" fmla="*/ 2274194 h 2282766"/>
                              <a:gd name="connsiteX11-369" fmla="*/ 4021546 w 7108166"/>
                              <a:gd name="connsiteY11-370" fmla="*/ 2032654 h 2282766"/>
                              <a:gd name="connsiteX12-371" fmla="*/ 2697621 w 7108166"/>
                              <a:gd name="connsiteY12-372" fmla="*/ 1135507 h 2282766"/>
                              <a:gd name="connsiteX13-373" fmla="*/ 0 w 7108166"/>
                              <a:gd name="connsiteY13-374" fmla="*/ 608982 h 2282766"/>
                              <a:gd name="connsiteX14-375" fmla="*/ 0 w 7108166"/>
                              <a:gd name="connsiteY14-376" fmla="*/ 0 h 2282766"/>
                              <a:gd name="connsiteX0-377" fmla="*/ 0 w 7108166"/>
                              <a:gd name="connsiteY0-378" fmla="*/ 0 h 2282766"/>
                              <a:gd name="connsiteX1-379" fmla="*/ 2286955 w 7108166"/>
                              <a:gd name="connsiteY1-380" fmla="*/ 773197 h 2282766"/>
                              <a:gd name="connsiteX2-381" fmla="*/ 4661688 w 7108166"/>
                              <a:gd name="connsiteY2-382" fmla="*/ 1894631 h 2282766"/>
                              <a:gd name="connsiteX3-383" fmla="*/ 6056836 w 7108166"/>
                              <a:gd name="connsiteY3-384" fmla="*/ 1618586 h 2282766"/>
                              <a:gd name="connsiteX4-385" fmla="*/ 7084360 w 7108166"/>
                              <a:gd name="connsiteY4-386" fmla="*/ 1998149 h 2282766"/>
                              <a:gd name="connsiteX5-387" fmla="*/ 7108166 w 7108166"/>
                              <a:gd name="connsiteY5-388" fmla="*/ 1999509 h 2282766"/>
                              <a:gd name="connsiteX6-389" fmla="*/ 7108166 w 7108166"/>
                              <a:gd name="connsiteY6-390" fmla="*/ 2282766 h 2282766"/>
                              <a:gd name="connsiteX7-391" fmla="*/ 6899110 w 7108166"/>
                              <a:gd name="connsiteY7-392" fmla="*/ 2272577 h 2282766"/>
                              <a:gd name="connsiteX8-393" fmla="*/ 6649639 w 7108166"/>
                              <a:gd name="connsiteY8-394" fmla="*/ 2239688 h 2282766"/>
                              <a:gd name="connsiteX9-395" fmla="*/ 5661634 w 7108166"/>
                              <a:gd name="connsiteY9-396" fmla="*/ 1911884 h 2282766"/>
                              <a:gd name="connsiteX10-397" fmla="*/ 4851470 w 7108166"/>
                              <a:gd name="connsiteY10-398" fmla="*/ 2274194 h 2282766"/>
                              <a:gd name="connsiteX11-399" fmla="*/ 4021546 w 7108166"/>
                              <a:gd name="connsiteY11-400" fmla="*/ 2032654 h 2282766"/>
                              <a:gd name="connsiteX12-401" fmla="*/ 2697621 w 7108166"/>
                              <a:gd name="connsiteY12-402" fmla="*/ 1135507 h 2282766"/>
                              <a:gd name="connsiteX13-403" fmla="*/ 0 w 7108166"/>
                              <a:gd name="connsiteY13-404" fmla="*/ 608982 h 2282766"/>
                              <a:gd name="connsiteX14-405" fmla="*/ 0 w 7108166"/>
                              <a:gd name="connsiteY14-406" fmla="*/ 0 h 2282766"/>
                              <a:gd name="connsiteX0-407" fmla="*/ 0 w 7108166"/>
                              <a:gd name="connsiteY0-408" fmla="*/ 0 h 2282766"/>
                              <a:gd name="connsiteX1-409" fmla="*/ 2286955 w 7108166"/>
                              <a:gd name="connsiteY1-410" fmla="*/ 773197 h 2282766"/>
                              <a:gd name="connsiteX2-411" fmla="*/ 4661688 w 7108166"/>
                              <a:gd name="connsiteY2-412" fmla="*/ 1894631 h 2282766"/>
                              <a:gd name="connsiteX3-413" fmla="*/ 6056836 w 7108166"/>
                              <a:gd name="connsiteY3-414" fmla="*/ 1618586 h 2282766"/>
                              <a:gd name="connsiteX4-415" fmla="*/ 7084360 w 7108166"/>
                              <a:gd name="connsiteY4-416" fmla="*/ 1998149 h 2282766"/>
                              <a:gd name="connsiteX5-417" fmla="*/ 7108166 w 7108166"/>
                              <a:gd name="connsiteY5-418" fmla="*/ 1999509 h 2282766"/>
                              <a:gd name="connsiteX6-419" fmla="*/ 7108166 w 7108166"/>
                              <a:gd name="connsiteY6-420" fmla="*/ 2282766 h 2282766"/>
                              <a:gd name="connsiteX7-421" fmla="*/ 6899110 w 7108166"/>
                              <a:gd name="connsiteY7-422" fmla="*/ 2272577 h 2282766"/>
                              <a:gd name="connsiteX8-423" fmla="*/ 6649639 w 7108166"/>
                              <a:gd name="connsiteY8-424" fmla="*/ 2239688 h 2282766"/>
                              <a:gd name="connsiteX9-425" fmla="*/ 5661634 w 7108166"/>
                              <a:gd name="connsiteY9-426" fmla="*/ 1911884 h 2282766"/>
                              <a:gd name="connsiteX10-427" fmla="*/ 4851470 w 7108166"/>
                              <a:gd name="connsiteY10-428" fmla="*/ 2274194 h 2282766"/>
                              <a:gd name="connsiteX11-429" fmla="*/ 4021546 w 7108166"/>
                              <a:gd name="connsiteY11-430" fmla="*/ 2032654 h 2282766"/>
                              <a:gd name="connsiteX12-431" fmla="*/ 2697621 w 7108166"/>
                              <a:gd name="connsiteY12-432" fmla="*/ 1135507 h 2282766"/>
                              <a:gd name="connsiteX13-433" fmla="*/ 0 w 7108166"/>
                              <a:gd name="connsiteY13-434" fmla="*/ 608982 h 2282766"/>
                              <a:gd name="connsiteX14-435" fmla="*/ 0 w 7108166"/>
                              <a:gd name="connsiteY14-436" fmla="*/ 0 h 2282766"/>
                              <a:gd name="connsiteX0-437" fmla="*/ 0 w 7108166"/>
                              <a:gd name="connsiteY0-438" fmla="*/ 0 h 2282766"/>
                              <a:gd name="connsiteX1-439" fmla="*/ 2286955 w 7108166"/>
                              <a:gd name="connsiteY1-440" fmla="*/ 773197 h 2282766"/>
                              <a:gd name="connsiteX2-441" fmla="*/ 4661688 w 7108166"/>
                              <a:gd name="connsiteY2-442" fmla="*/ 1894631 h 2282766"/>
                              <a:gd name="connsiteX3-443" fmla="*/ 6056836 w 7108166"/>
                              <a:gd name="connsiteY3-444" fmla="*/ 1618586 h 2282766"/>
                              <a:gd name="connsiteX4-445" fmla="*/ 7084360 w 7108166"/>
                              <a:gd name="connsiteY4-446" fmla="*/ 1998149 h 2282766"/>
                              <a:gd name="connsiteX5-447" fmla="*/ 7108166 w 7108166"/>
                              <a:gd name="connsiteY5-448" fmla="*/ 1999509 h 2282766"/>
                              <a:gd name="connsiteX6-449" fmla="*/ 7108166 w 7108166"/>
                              <a:gd name="connsiteY6-450" fmla="*/ 2282766 h 2282766"/>
                              <a:gd name="connsiteX7-451" fmla="*/ 6899110 w 7108166"/>
                              <a:gd name="connsiteY7-452" fmla="*/ 2272577 h 2282766"/>
                              <a:gd name="connsiteX8-453" fmla="*/ 6649639 w 7108166"/>
                              <a:gd name="connsiteY8-454" fmla="*/ 2239688 h 2282766"/>
                              <a:gd name="connsiteX9-455" fmla="*/ 5661634 w 7108166"/>
                              <a:gd name="connsiteY9-456" fmla="*/ 1911884 h 2282766"/>
                              <a:gd name="connsiteX10-457" fmla="*/ 4851470 w 7108166"/>
                              <a:gd name="connsiteY10-458" fmla="*/ 2274194 h 2282766"/>
                              <a:gd name="connsiteX11-459" fmla="*/ 4021546 w 7108166"/>
                              <a:gd name="connsiteY11-460" fmla="*/ 2032654 h 2282766"/>
                              <a:gd name="connsiteX12-461" fmla="*/ 2697621 w 7108166"/>
                              <a:gd name="connsiteY12-462" fmla="*/ 1135507 h 2282766"/>
                              <a:gd name="connsiteX13-463" fmla="*/ 0 w 7108166"/>
                              <a:gd name="connsiteY13-464" fmla="*/ 608982 h 2282766"/>
                              <a:gd name="connsiteX14-465" fmla="*/ 0 w 7108166"/>
                              <a:gd name="connsiteY14-466" fmla="*/ 0 h 2282766"/>
                              <a:gd name="connsiteX0-467" fmla="*/ 0 w 7108166"/>
                              <a:gd name="connsiteY0-468" fmla="*/ 0 h 2282766"/>
                              <a:gd name="connsiteX1-469" fmla="*/ 2351845 w 7108166"/>
                              <a:gd name="connsiteY1-470" fmla="*/ 704185 h 2282766"/>
                              <a:gd name="connsiteX2-471" fmla="*/ 4661688 w 7108166"/>
                              <a:gd name="connsiteY2-472" fmla="*/ 1894631 h 2282766"/>
                              <a:gd name="connsiteX3-473" fmla="*/ 6056836 w 7108166"/>
                              <a:gd name="connsiteY3-474" fmla="*/ 1618586 h 2282766"/>
                              <a:gd name="connsiteX4-475" fmla="*/ 7084360 w 7108166"/>
                              <a:gd name="connsiteY4-476" fmla="*/ 1998149 h 2282766"/>
                              <a:gd name="connsiteX5-477" fmla="*/ 7108166 w 7108166"/>
                              <a:gd name="connsiteY5-478" fmla="*/ 1999509 h 2282766"/>
                              <a:gd name="connsiteX6-479" fmla="*/ 7108166 w 7108166"/>
                              <a:gd name="connsiteY6-480" fmla="*/ 2282766 h 2282766"/>
                              <a:gd name="connsiteX7-481" fmla="*/ 6899110 w 7108166"/>
                              <a:gd name="connsiteY7-482" fmla="*/ 2272577 h 2282766"/>
                              <a:gd name="connsiteX8-483" fmla="*/ 6649639 w 7108166"/>
                              <a:gd name="connsiteY8-484" fmla="*/ 2239688 h 2282766"/>
                              <a:gd name="connsiteX9-485" fmla="*/ 5661634 w 7108166"/>
                              <a:gd name="connsiteY9-486" fmla="*/ 1911884 h 2282766"/>
                              <a:gd name="connsiteX10-487" fmla="*/ 4851470 w 7108166"/>
                              <a:gd name="connsiteY10-488" fmla="*/ 2274194 h 2282766"/>
                              <a:gd name="connsiteX11-489" fmla="*/ 4021546 w 7108166"/>
                              <a:gd name="connsiteY11-490" fmla="*/ 2032654 h 2282766"/>
                              <a:gd name="connsiteX12-491" fmla="*/ 2697621 w 7108166"/>
                              <a:gd name="connsiteY12-492" fmla="*/ 1135507 h 2282766"/>
                              <a:gd name="connsiteX13-493" fmla="*/ 0 w 7108166"/>
                              <a:gd name="connsiteY13-494" fmla="*/ 608982 h 2282766"/>
                              <a:gd name="connsiteX14-495" fmla="*/ 0 w 7108166"/>
                              <a:gd name="connsiteY14-496" fmla="*/ 0 h 2282766"/>
                              <a:gd name="connsiteX0-497" fmla="*/ 0 w 7108166"/>
                              <a:gd name="connsiteY0-498" fmla="*/ 0 h 2282766"/>
                              <a:gd name="connsiteX1-499" fmla="*/ 2351845 w 7108166"/>
                              <a:gd name="connsiteY1-500" fmla="*/ 704185 h 2282766"/>
                              <a:gd name="connsiteX2-501" fmla="*/ 4661688 w 7108166"/>
                              <a:gd name="connsiteY2-502" fmla="*/ 1894631 h 2282766"/>
                              <a:gd name="connsiteX3-503" fmla="*/ 6056836 w 7108166"/>
                              <a:gd name="connsiteY3-504" fmla="*/ 1618586 h 2282766"/>
                              <a:gd name="connsiteX4-505" fmla="*/ 7084360 w 7108166"/>
                              <a:gd name="connsiteY4-506" fmla="*/ 1998149 h 2282766"/>
                              <a:gd name="connsiteX5-507" fmla="*/ 7108166 w 7108166"/>
                              <a:gd name="connsiteY5-508" fmla="*/ 1999509 h 2282766"/>
                              <a:gd name="connsiteX6-509" fmla="*/ 7108166 w 7108166"/>
                              <a:gd name="connsiteY6-510" fmla="*/ 2282766 h 2282766"/>
                              <a:gd name="connsiteX7-511" fmla="*/ 6899110 w 7108166"/>
                              <a:gd name="connsiteY7-512" fmla="*/ 2272577 h 2282766"/>
                              <a:gd name="connsiteX8-513" fmla="*/ 6649639 w 7108166"/>
                              <a:gd name="connsiteY8-514" fmla="*/ 2239688 h 2282766"/>
                              <a:gd name="connsiteX9-515" fmla="*/ 5661634 w 7108166"/>
                              <a:gd name="connsiteY9-516" fmla="*/ 1911884 h 2282766"/>
                              <a:gd name="connsiteX10-517" fmla="*/ 4851470 w 7108166"/>
                              <a:gd name="connsiteY10-518" fmla="*/ 2274194 h 2282766"/>
                              <a:gd name="connsiteX11-519" fmla="*/ 4021546 w 7108166"/>
                              <a:gd name="connsiteY11-520" fmla="*/ 2032654 h 2282766"/>
                              <a:gd name="connsiteX12-521" fmla="*/ 2697621 w 7108166"/>
                              <a:gd name="connsiteY12-522" fmla="*/ 1135507 h 2282766"/>
                              <a:gd name="connsiteX13-523" fmla="*/ 0 w 7108166"/>
                              <a:gd name="connsiteY13-524" fmla="*/ 608982 h 2282766"/>
                              <a:gd name="connsiteX14-525" fmla="*/ 0 w 7108166"/>
                              <a:gd name="connsiteY14-526" fmla="*/ 0 h 2282766"/>
                              <a:gd name="connsiteX0-527" fmla="*/ 0 w 7108166"/>
                              <a:gd name="connsiteY0-528" fmla="*/ 0 h 2282766"/>
                              <a:gd name="connsiteX1-529" fmla="*/ 2351845 w 7108166"/>
                              <a:gd name="connsiteY1-530" fmla="*/ 704185 h 2282766"/>
                              <a:gd name="connsiteX2-531" fmla="*/ 4661688 w 7108166"/>
                              <a:gd name="connsiteY2-532" fmla="*/ 1894631 h 2282766"/>
                              <a:gd name="connsiteX3-533" fmla="*/ 6056836 w 7108166"/>
                              <a:gd name="connsiteY3-534" fmla="*/ 1618586 h 2282766"/>
                              <a:gd name="connsiteX4-535" fmla="*/ 7084360 w 7108166"/>
                              <a:gd name="connsiteY4-536" fmla="*/ 1998149 h 2282766"/>
                              <a:gd name="connsiteX5-537" fmla="*/ 7108166 w 7108166"/>
                              <a:gd name="connsiteY5-538" fmla="*/ 1999509 h 2282766"/>
                              <a:gd name="connsiteX6-539" fmla="*/ 7108166 w 7108166"/>
                              <a:gd name="connsiteY6-540" fmla="*/ 2282766 h 2282766"/>
                              <a:gd name="connsiteX7-541" fmla="*/ 6899110 w 7108166"/>
                              <a:gd name="connsiteY7-542" fmla="*/ 2272577 h 2282766"/>
                              <a:gd name="connsiteX8-543" fmla="*/ 6649639 w 7108166"/>
                              <a:gd name="connsiteY8-544" fmla="*/ 2239688 h 2282766"/>
                              <a:gd name="connsiteX9-545" fmla="*/ 5661634 w 7108166"/>
                              <a:gd name="connsiteY9-546" fmla="*/ 1911884 h 2282766"/>
                              <a:gd name="connsiteX10-547" fmla="*/ 4851470 w 7108166"/>
                              <a:gd name="connsiteY10-548" fmla="*/ 2274194 h 2282766"/>
                              <a:gd name="connsiteX11-549" fmla="*/ 4021546 w 7108166"/>
                              <a:gd name="connsiteY11-550" fmla="*/ 2032654 h 2282766"/>
                              <a:gd name="connsiteX12-551" fmla="*/ 2697621 w 7108166"/>
                              <a:gd name="connsiteY12-552" fmla="*/ 1135507 h 2282766"/>
                              <a:gd name="connsiteX13-553" fmla="*/ 0 w 7108166"/>
                              <a:gd name="connsiteY13-554" fmla="*/ 608982 h 2282766"/>
                              <a:gd name="connsiteX14-555" fmla="*/ 0 w 7108166"/>
                              <a:gd name="connsiteY14-556" fmla="*/ 0 h 2282766"/>
                              <a:gd name="connsiteX0-557" fmla="*/ 0 w 7108166"/>
                              <a:gd name="connsiteY0-558" fmla="*/ 0 h 2282766"/>
                              <a:gd name="connsiteX1-559" fmla="*/ 2351845 w 7108166"/>
                              <a:gd name="connsiteY1-560" fmla="*/ 704185 h 2282766"/>
                              <a:gd name="connsiteX2-561" fmla="*/ 4531910 w 7108166"/>
                              <a:gd name="connsiteY2-562" fmla="*/ 1894631 h 2282766"/>
                              <a:gd name="connsiteX3-563" fmla="*/ 6056836 w 7108166"/>
                              <a:gd name="connsiteY3-564" fmla="*/ 1618586 h 2282766"/>
                              <a:gd name="connsiteX4-565" fmla="*/ 7084360 w 7108166"/>
                              <a:gd name="connsiteY4-566" fmla="*/ 1998149 h 2282766"/>
                              <a:gd name="connsiteX5-567" fmla="*/ 7108166 w 7108166"/>
                              <a:gd name="connsiteY5-568" fmla="*/ 1999509 h 2282766"/>
                              <a:gd name="connsiteX6-569" fmla="*/ 7108166 w 7108166"/>
                              <a:gd name="connsiteY6-570" fmla="*/ 2282766 h 2282766"/>
                              <a:gd name="connsiteX7-571" fmla="*/ 6899110 w 7108166"/>
                              <a:gd name="connsiteY7-572" fmla="*/ 2272577 h 2282766"/>
                              <a:gd name="connsiteX8-573" fmla="*/ 6649639 w 7108166"/>
                              <a:gd name="connsiteY8-574" fmla="*/ 2239688 h 2282766"/>
                              <a:gd name="connsiteX9-575" fmla="*/ 5661634 w 7108166"/>
                              <a:gd name="connsiteY9-576" fmla="*/ 1911884 h 2282766"/>
                              <a:gd name="connsiteX10-577" fmla="*/ 4851470 w 7108166"/>
                              <a:gd name="connsiteY10-578" fmla="*/ 2274194 h 2282766"/>
                              <a:gd name="connsiteX11-579" fmla="*/ 4021546 w 7108166"/>
                              <a:gd name="connsiteY11-580" fmla="*/ 2032654 h 2282766"/>
                              <a:gd name="connsiteX12-581" fmla="*/ 2697621 w 7108166"/>
                              <a:gd name="connsiteY12-582" fmla="*/ 1135507 h 2282766"/>
                              <a:gd name="connsiteX13-583" fmla="*/ 0 w 7108166"/>
                              <a:gd name="connsiteY13-584" fmla="*/ 608982 h 2282766"/>
                              <a:gd name="connsiteX14-585" fmla="*/ 0 w 7108166"/>
                              <a:gd name="connsiteY14-586" fmla="*/ 0 h 2282766"/>
                            </a:gdLst>
                            <a:ahLst/>
                            <a:cxnLst>
                              <a:cxn ang="0">
                                <a:pos x="connsiteX0-1" y="connsiteY0-2"/>
                              </a:cxn>
                              <a:cxn ang="0">
                                <a:pos x="connsiteX1-3" y="connsiteY1-4"/>
                              </a:cxn>
                              <a:cxn ang="0">
                                <a:pos x="connsiteX2-5" y="connsiteY2-6"/>
                              </a:cxn>
                              <a:cxn ang="0">
                                <a:pos x="connsiteX3-7" y="connsiteY3-8"/>
                              </a:cxn>
                              <a:cxn ang="0">
                                <a:pos x="connsiteX4-9" y="connsiteY4-10"/>
                              </a:cxn>
                              <a:cxn ang="0">
                                <a:pos x="connsiteX5-11" y="connsiteY5-12"/>
                              </a:cxn>
                              <a:cxn ang="0">
                                <a:pos x="connsiteX6-13" y="connsiteY6-14"/>
                              </a:cxn>
                              <a:cxn ang="0">
                                <a:pos x="connsiteX7-15" y="connsiteY7-16"/>
                              </a:cxn>
                              <a:cxn ang="0">
                                <a:pos x="connsiteX8-17" y="connsiteY8-18"/>
                              </a:cxn>
                              <a:cxn ang="0">
                                <a:pos x="connsiteX9-19" y="connsiteY9-20"/>
                              </a:cxn>
                              <a:cxn ang="0">
                                <a:pos x="connsiteX10-21" y="connsiteY10-22"/>
                              </a:cxn>
                              <a:cxn ang="0">
                                <a:pos x="connsiteX11-23" y="connsiteY11-24"/>
                              </a:cxn>
                              <a:cxn ang="0">
                                <a:pos x="connsiteX12-25" y="connsiteY12-26"/>
                              </a:cxn>
                              <a:cxn ang="0">
                                <a:pos x="connsiteX13-27" y="connsiteY13-28"/>
                              </a:cxn>
                              <a:cxn ang="0">
                                <a:pos x="connsiteX14-29" y="connsiteY14-30"/>
                              </a:cxn>
                            </a:cxnLst>
                            <a:rect l="l" t="t" r="r" b="b"/>
                            <a:pathLst>
                              <a:path w="7108166" h="2282766">
                                <a:moveTo>
                                  <a:pt x="0" y="0"/>
                                </a:moveTo>
                                <a:cubicBezTo>
                                  <a:pt x="1226850" y="165717"/>
                                  <a:pt x="1596527" y="388413"/>
                                  <a:pt x="2351845" y="704185"/>
                                </a:cubicBezTo>
                                <a:cubicBezTo>
                                  <a:pt x="3107163" y="1019957"/>
                                  <a:pt x="3687298" y="1690473"/>
                                  <a:pt x="4531910" y="1894631"/>
                                </a:cubicBezTo>
                                <a:cubicBezTo>
                                  <a:pt x="5376522" y="2098789"/>
                                  <a:pt x="5631428" y="1601333"/>
                                  <a:pt x="6056836" y="1618586"/>
                                </a:cubicBezTo>
                                <a:cubicBezTo>
                                  <a:pt x="6482244" y="1635839"/>
                                  <a:pt x="6797839" y="1955017"/>
                                  <a:pt x="7084360" y="1998149"/>
                                </a:cubicBezTo>
                                <a:lnTo>
                                  <a:pt x="7108166" y="1999509"/>
                                </a:lnTo>
                                <a:lnTo>
                                  <a:pt x="7108166" y="2282766"/>
                                </a:lnTo>
                                <a:lnTo>
                                  <a:pt x="6899110" y="2272577"/>
                                </a:lnTo>
                                <a:cubicBezTo>
                                  <a:pt x="6813483" y="2265388"/>
                                  <a:pt x="6728679" y="2254784"/>
                                  <a:pt x="6649639" y="2239688"/>
                                </a:cubicBezTo>
                                <a:cubicBezTo>
                                  <a:pt x="6333478" y="2179303"/>
                                  <a:pt x="5961329" y="1906133"/>
                                  <a:pt x="5661634" y="1911884"/>
                                </a:cubicBezTo>
                                <a:cubicBezTo>
                                  <a:pt x="5361939" y="1917635"/>
                                  <a:pt x="5124818" y="2254066"/>
                                  <a:pt x="4851470" y="2274194"/>
                                </a:cubicBezTo>
                                <a:cubicBezTo>
                                  <a:pt x="4578122" y="2294322"/>
                                  <a:pt x="4380521" y="2222435"/>
                                  <a:pt x="4021546" y="2032654"/>
                                </a:cubicBezTo>
                                <a:cubicBezTo>
                                  <a:pt x="3662572" y="1842873"/>
                                  <a:pt x="3367879" y="1372786"/>
                                  <a:pt x="2697621" y="1135507"/>
                                </a:cubicBezTo>
                                <a:cubicBezTo>
                                  <a:pt x="2027363" y="898228"/>
                                  <a:pt x="760154" y="625705"/>
                                  <a:pt x="0" y="608982"/>
                                </a:cubicBez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wps:wsp>
                    </wpg:wgp>
                  </a:graphicData>
                </a:graphic>
              </wp:anchor>
            </w:drawing>
          </mc:Choice>
          <mc:Fallback>
            <w:pict>
              <v:group id="组合 6" o:spid="_x0000_s1026" o:spt="203" style="position:absolute;left:0pt;margin-left:-90.05pt;margin-top:-72.7pt;height:142.65pt;width:595.4pt;z-index:251665408;mso-width-relative:page;mso-height-relative:page;" coordorigin="3647,2685" coordsize="11908,3844" o:gfxdata="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">
                <o:lock v:ext="edit" aspectratio="f"/>
                <v:shape id="任意多边形 16" o:spid="_x0000_s1026" o:spt="100" style="position:absolute;left:3647;top:2685;flip:x;height:3539;width:11908;" fillcolor="#4F81BD [3204]" filled="t" stroked="t" coordsize="11908,3539" o:gfxdata="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ETRXrgAAADbAAAA&#10;DwAAAAAAAAABACAAAAAiAAAAZHJzL2Rvd25yZXYueG1sUEsBAhQAFAAAAAgAh07iQDMvBZ47AAAA&#10;OQAAABAAAAAAAAAAAQAgAAAABwEAAGRycy9zaGFwZXhtbC54bWxQSwUGAAAAAAYABgBbAQAAsQMA&#10;AAAA&#10;" path="m11902,3l11908,3539,11590,3539,11572,3534c11463,3498,11346,3459,11197,3422c10898,3349,10436,3227,10110,3188c9784,3149,9544,3144,9241,3188c8937,3232,8674,3441,8289,3451c7905,3461,7352,3402,6931,3246c6510,3090,6134,2739,5762,2515c5391,2291,5002,2062,4703,1901c4404,1740,4155,1623,3969,1550c3783,1477,3797,1501,3589,1462c3380,1423,3027,1379,2719,1316c2411,1252,2022,1160,1741,1082c1460,1004,1415,955,1035,848c797,781,375,788,8,709l2,707,0,0,11902,3xe">
                  <v:path o:connectlocs="11902,3;11908,3539;11590,3539;11572,3534;11197,3422;10110,3188;9241,3188;8289,3451;6931,3246;5762,2515;4703,1901;3969,1550;3589,1462;2719,1316;1741,1082;1035,848;8,709;2,707;0,0;11902,3" o:connectangles="0,0,0,0,0,0,0,0,0,0,0,0,0,0,0,0,0,0,0,0"/>
                  <v:fill on="t" focussize="0,0"/>
                  <v:stroke weight="2pt" color="#385D8A [3204]" joinstyle="round"/>
                  <v:imagedata o:title=""/>
                  <o:lock v:ext="edit" aspectratio="f"/>
                </v:shape>
                <v:shape id="任意多边形 7" o:spid="_x0000_s1026" o:spt="100" style="position:absolute;left:3647;top:2947;flip:x;height:3583;width:11906;" fillcolor="#4F81BD [3204]" filled="t" stroked="t" coordsize="7108166,2282766" o:gfxdata="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y4x9vQAA&#10;ANsAAAAPAAAAAAAAAAEAIAAAACIAAABkcnMvZG93bnJldi54bWxQSwECFAAUAAAACACHTuJAMy8F&#10;njsAAAA5AAAAEAAAAAAAAAABACAAAAAMAQAAZHJzL3NoYXBleG1sLnhtbFBLBQYAAAAABgAGAFsB&#10;AAC2AwAAAAA=&#10;" path="m0,0c1226850,165717,1596527,388413,2351845,704185c3107163,1019957,3687298,1690473,4531910,1894631c5376522,2098789,5631428,1601333,6056836,1618586c6482244,1635839,6797839,1955017,7084360,1998149l7108166,1999509,7108166,2282766,6899110,2272577c6813483,2265388,6728679,2254784,6649639,2239688c6333478,2179303,5961329,1906133,5661634,1911884c5361939,1917635,5124818,2254066,4851470,2274194c4578122,2294322,4380521,2222435,4021546,2032654c3662572,1842873,3367879,1372786,2697621,1135507c2027363,898228,760154,625705,0,608982l0,0xe">
                  <v:path o:connectlocs="0,0;215,49;1771,536;5246,1836;8126,3055;10145,2540;11866,3136;11906,3138;11906,3583;11555,3567;11137,3515;9483,3000;8126,3569;6735,3190;4518,1782" o:connectangles="0,0,0,0,0,0,0,0,0,0,0,0,0,0,0"/>
                  <v:fill on="t" focussize="0,0"/>
                  <v:stroke weight="2pt" color="#385D8A [3204]" joinstyle="round"/>
                  <v:imagedata o:title=""/>
                  <o:lock v:ext="edit" aspectratio="f"/>
                </v:shape>
              </v:group>
            </w:pict>
          </mc:Fallback>
        </mc:AlternateContent>
      </w:r>
      <w:r>
        <w:rPr>
          <w:rStyle w:val="13"/>
          <w:sz w:val="24"/>
          <w:szCs w:val="24"/>
        </w:rPr>
        <mc:AlternateContent>
          <mc:Choice Requires="wps">
            <w:drawing>
              <wp:anchor distT="0" distB="0" distL="114300" distR="114300" simplePos="0" relativeHeight="251659264" behindDoc="0" locked="0" layoutInCell="1" allowOverlap="1">
                <wp:simplePos x="0" y="0"/>
                <wp:positionH relativeFrom="column">
                  <wp:posOffset>31115</wp:posOffset>
                </wp:positionH>
                <wp:positionV relativeFrom="paragraph">
                  <wp:posOffset>1005840</wp:posOffset>
                </wp:positionV>
                <wp:extent cx="4953635" cy="1250315"/>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4953635" cy="12503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2100" w:lineRule="exact"/>
                              <w:jc w:val="center"/>
                              <w:rPr>
                                <w:rFonts w:hint="default" w:ascii="汉仪旗黑-55简" w:hAnsi="汉仪旗黑-55简" w:eastAsia="宋体" w:cs="汉仪旗黑-55简"/>
                                <w:b/>
                                <w:bCs/>
                                <w:color w:val="4F81BD" w:themeColor="accent1"/>
                                <w:sz w:val="120"/>
                                <w:szCs w:val="120"/>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汉仪旗黑-55简" w:hAnsi="汉仪旗黑-55简" w:eastAsia="宋体" w:cs="汉仪旗黑-55简"/>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79.2pt;height:98.45pt;width:390.05pt;z-index:251659264;mso-width-relative:page;mso-height-relative:page;" filled="f" stroked="f" coordsize="21600,21600" o:gfxdata="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DhVSOPaAAAACQEAAA8AAAAAAAAAAQAgAAAA&#10;IgAAAGRycy9kb3ducmV2LnhtbFBLAQIUABQAAAAIAIdO4kAcgzJHQgIAAHcEAAAOAAAAAAAAAAEA&#10;IAAAACkBAABkcnMvZTJvRG9jLnhtbFBLBQYAAAAABgAGAFkBAADdBQAAAAA=&#10;">
                <v:fill on="f" focussize="0,0"/>
                <v:stroke on="f" weight="0.5pt"/>
                <v:imagedata o:title=""/>
                <o:lock v:ext="edit" aspectratio="f"/>
                <v:textbox>
                  <w:txbxContent>
                    <w:p>
                      <w:pPr>
                        <w:spacing w:line="2100" w:lineRule="exact"/>
                        <w:jc w:val="center"/>
                        <w:rPr>
                          <w:rFonts w:hint="default" w:ascii="汉仪旗黑-55简" w:hAnsi="汉仪旗黑-55简" w:eastAsia="宋体" w:cs="汉仪旗黑-55简"/>
                          <w:b/>
                          <w:bCs/>
                          <w:color w:val="4F81BD" w:themeColor="accent1"/>
                          <w:sz w:val="120"/>
                          <w:szCs w:val="120"/>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r>
                        <w:rPr>
                          <w:rFonts w:hint="eastAsia" w:ascii="汉仪旗黑-55简" w:hAnsi="汉仪旗黑-55简" w:eastAsia="宋体" w:cs="汉仪旗黑-55简"/>
                          <w:b/>
                          <w:bCs/>
                          <w:color w:val="4F81BD" w:themeColor="accent1"/>
                          <w:sz w:val="96"/>
                          <w:szCs w:val="96"/>
                          <w:lang w:val="en-US" w:eastAsia="zh-CN"/>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t>行业研究分析</w:t>
                      </w:r>
                    </w:p>
                  </w:txbxContent>
                </v:textbox>
              </v:shape>
            </w:pict>
          </mc:Fallback>
        </mc:AlternateContent>
      </w:r>
      <w:r>
        <w:rPr>
          <w:rStyle w:val="13"/>
          <w:sz w:val="24"/>
          <w:szCs w:val="24"/>
        </w:rPr>
        <mc:AlternateContent>
          <mc:Choice Requires="wps">
            <w:drawing>
              <wp:anchor distT="0" distB="0" distL="114300" distR="114300" simplePos="0" relativeHeight="251661312" behindDoc="0" locked="0" layoutInCell="1" allowOverlap="1">
                <wp:simplePos x="0" y="0"/>
                <wp:positionH relativeFrom="column">
                  <wp:posOffset>1191260</wp:posOffset>
                </wp:positionH>
                <wp:positionV relativeFrom="paragraph">
                  <wp:posOffset>8703945</wp:posOffset>
                </wp:positionV>
                <wp:extent cx="2888615" cy="259715"/>
                <wp:effectExtent l="0" t="0" r="0" b="6985"/>
                <wp:wrapNone/>
                <wp:docPr id="24" name="文本框 24"/>
                <wp:cNvGraphicFramePr/>
                <a:graphic xmlns:a="http://schemas.openxmlformats.org/drawingml/2006/main">
                  <a:graphicData uri="http://schemas.microsoft.com/office/word/2010/wordprocessingShape">
                    <wps:wsp>
                      <wps:cNvSpPr txBox="1"/>
                      <wps:spPr>
                        <a:xfrm>
                          <a:off x="0" y="0"/>
                          <a:ext cx="2888615" cy="2597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8pt;margin-top:685.35pt;height:20.45pt;width:227.45pt;z-index:251661312;mso-width-relative:page;mso-height-relative:page;" filled="f" stroked="f" coordsize="21600,21600" o:gfxdata="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38g93QAAAA0BAAAPAAAAAAAAAAEA&#10;IAAAACIAAABkcnMvZG93bnJldi54bWxQSwECFAAUAAAACACHTuJAeVn3sUMCAAB2BAAADgAAAAAA&#10;AAABACAAAAAsAQAAZHJzL2Uyb0RvYy54bWxQSwUGAAAAAAYABgBZAQAA4QUAAAAA&#10;">
                <v:fill on="f" focussize="0,0"/>
                <v:stroke on="f" weight="0.5pt"/>
                <v:imagedata o:title=""/>
                <o:lock v:ext="edit" aspectratio="f"/>
                <v:textbox>
                  <w:txbxContent>
                    <w:p>
                      <w:pPr>
                        <w:rPr>
                          <w:rFonts w:hint="eastAsia"/>
                        </w:rPr>
                      </w:pPr>
                    </w:p>
                  </w:txbxContent>
                </v:textbox>
              </v:shape>
            </w:pict>
          </mc:Fallback>
        </mc:AlternateContent>
      </w:r>
      <w:r>
        <w:rPr>
          <w:rStyle w:val="13"/>
          <w:sz w:val="24"/>
          <w:szCs w:val="24"/>
        </w:rPr>
        <mc:AlternateContent>
          <mc:Choice Requires="wps">
            <w:drawing>
              <wp:anchor distT="0" distB="0" distL="114300" distR="114300" simplePos="0" relativeHeight="251662336" behindDoc="0" locked="0" layoutInCell="1" allowOverlap="1">
                <wp:simplePos x="0" y="0"/>
                <wp:positionH relativeFrom="column">
                  <wp:posOffset>1116330</wp:posOffset>
                </wp:positionH>
                <wp:positionV relativeFrom="paragraph">
                  <wp:posOffset>8435340</wp:posOffset>
                </wp:positionV>
                <wp:extent cx="3038475" cy="340360"/>
                <wp:effectExtent l="0" t="0" r="0" b="2540"/>
                <wp:wrapNone/>
                <wp:docPr id="17" name="文本框 17"/>
                <wp:cNvGraphicFramePr/>
                <a:graphic xmlns:a="http://schemas.openxmlformats.org/drawingml/2006/main">
                  <a:graphicData uri="http://schemas.microsoft.com/office/word/2010/wordprocessingShape">
                    <wps:wsp>
                      <wps:cNvSpPr txBox="1"/>
                      <wps:spPr>
                        <a:xfrm>
                          <a:off x="0" y="0"/>
                          <a:ext cx="3038475" cy="340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9pt;margin-top:664.2pt;height:26.8pt;width:239.25pt;z-index:251662336;mso-width-relative:page;mso-height-relative:page;" filled="f" stroked="f" coordsize="21600,21600" o:gfxdata="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VhA+Q90AAAANAQAADwAAAAAAAAAB&#10;ACAAAAAiAAAAZHJzL2Rvd25yZXYueG1sUEsBAhQAFAAAAAgAh07iQAD5aK5EAgAAdgQAAA4AAAAA&#10;AAAAAQAgAAAALAEAAGRycy9lMm9Eb2MueG1sUEsFBgAAAAAGAAYAWQEAAOIFAAAAAA==&#10;">
                <v:fill on="f" focussize="0,0"/>
                <v:stroke on="f" weight="0.5pt"/>
                <v:imagedata o:title=""/>
                <o:lock v:ext="edit" aspectratio="f"/>
                <v:textbox>
                  <w:txbxContent>
                    <w:p>
                      <w:pPr>
                        <w:spacing w:line="400" w:lineRule="exact"/>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r>
                        <w:rPr>
                          <w:rFonts w:hint="eastAsia" w:ascii="汉仪旗黑-55简" w:hAnsi="汉仪旗黑-55简" w:eastAsia="汉仪旗黑-55简" w:cs="汉仪旗黑-55简"/>
                          <w:color w:val="FFFFFF" w:themeColor="background1"/>
                          <w:sz w:val="35"/>
                          <w:szCs w:val="35"/>
                          <w14:textFill>
                            <w14:solidFill>
                              <w14:schemeClr w14:val="bg1"/>
                            </w14:solidFill>
                          </w14:textFill>
                        </w:rPr>
                        <w:t>上海某某科技网络有限公司</w:t>
                      </w:r>
                    </w:p>
                    <w:p>
                      <w:pPr>
                        <w:spacing w:line="400" w:lineRule="exact"/>
                        <w:ind w:firstLine="525" w:firstLineChars="150"/>
                        <w:jc w:val="center"/>
                        <w:rPr>
                          <w:rFonts w:hint="eastAsia" w:ascii="汉仪旗黑-55简" w:hAnsi="汉仪旗黑-55简" w:eastAsia="汉仪旗黑-55简" w:cs="汉仪旗黑-55简"/>
                          <w:color w:val="FFFFFF" w:themeColor="background1"/>
                          <w:sz w:val="35"/>
                          <w:szCs w:val="35"/>
                          <w14:textFill>
                            <w14:solidFill>
                              <w14:schemeClr w14:val="bg1"/>
                            </w14:solidFill>
                          </w14:textFill>
                        </w:rPr>
                      </w:pPr>
                    </w:p>
                  </w:txbxContent>
                </v:textbox>
              </v:shape>
            </w:pict>
          </mc:Fallback>
        </mc:AlternateContent>
      </w:r>
      <w:r>
        <w:rPr>
          <w:rStyle w:val="13"/>
          <w:sz w:val="24"/>
          <w:szCs w:val="24"/>
        </w:rPr>
        <mc:AlternateContent>
          <mc:Choice Requires="wps">
            <w:drawing>
              <wp:anchor distT="0" distB="0" distL="114300" distR="114300" simplePos="0" relativeHeight="251663360" behindDoc="0" locked="0" layoutInCell="1" allowOverlap="1">
                <wp:simplePos x="0" y="0"/>
                <wp:positionH relativeFrom="margin">
                  <wp:posOffset>179070</wp:posOffset>
                </wp:positionH>
                <wp:positionV relativeFrom="paragraph">
                  <wp:posOffset>4132580</wp:posOffset>
                </wp:positionV>
                <wp:extent cx="4918710" cy="101282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4918710" cy="1012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pt;margin-top:325.4pt;height:79.75pt;width:387.3pt;mso-position-horizontal-relative:margin;z-index:251663360;mso-width-relative:page;mso-height-relative:page;" filled="f" stroked="f" coordsize="21600,21600" o:gfxdata="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slZ3r2QAAAAoBAAAPAAAAAAAAAAEAIAAA&#10;ACIAAABkcnMvZG93bnJldi54bWxQSwECFAAUAAAACACHTuJAbPghV0QCAAB3BAAADgAAAAAAAAAB&#10;ACAAAAAoAQAAZHJzL2Uyb0RvYy54bWxQSwUGAAAAAAYABgBZAQAA3gUAAAAA&#10;">
                <v:fill on="f" focussize="0,0"/>
                <v:stroke on="f" weight="0.5pt"/>
                <v:imagedata o:title=""/>
                <o:lock v:ext="edit" aspectratio="f"/>
                <v:textbox>
                  <w:txbxContent>
                    <w:p>
                      <w:pPr>
                        <w:rPr>
                          <w:rFonts w:hint="eastAsia"/>
                        </w:rPr>
                      </w:pPr>
                    </w:p>
                  </w:txbxContent>
                </v:textbox>
              </v:shape>
            </w:pict>
          </mc:Fallback>
        </mc:AlternateContent>
      </w:r>
    </w:p>
    <w:p>
      <w:pPr>
        <w:widowControl/>
        <w:jc w:val="left"/>
        <w:rPr>
          <w:rStyle w:val="13"/>
          <w:rFonts w:hint="eastAsia"/>
          <w:sz w:val="24"/>
          <w:szCs w:val="24"/>
        </w:rPr>
      </w:pP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本文研究全球及中国市场商用中央空调现状及未来发展趋势，侧重分析全球及中国市场的主要企业，同时对比北美、欧洲、中国、日本、东南亚和印度等地区的现状及未来发展趋势。</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2021年全球商用中央空调市场销售额达到了453亿美元，预计2028年将达到628亿美元，年复合增长率（CAGR）为4.5%（2022-2028）。地区层面来看，中国市场在过去几年变化较快，2021年市场规模为 百万美元，约占全球的 %，预计2028年将达到 百万美元，届时全球占比将达到 %。</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全球商用中央空调（Commercial Central Air Conditioning）核心厂商包括大金、开利、格力、美的等，前五大厂商占有全球大约44%的份额。就产品而言，水机中央空调是最大的细分，市场份额超过56%。在应用方面，主要应用在办公楼，份额超过56%。</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本文重点分析在全球及中国有重要角色的企业，分析这些企业商用中央空调产品的市场规模、市场份额、市场定位、产品类型以及发展规划等。</w:t>
      </w: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主要企业包括：</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大金</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开利</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格力</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美的</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江森自控</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特灵</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海尔</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松下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LG</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雷诺士</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海信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天加</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三菱电机</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日立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Rheem</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按照不同产品类型，包括如下几个类别：</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水机中央空调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多联机空调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单元机空调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其他</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按照不同应用，主要包括如下几个方面：</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办公楼</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酒店</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购物中心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医疗行业</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轨道交通</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学校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机场</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其他</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重点关注如下几个地区:</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北美</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欧洲</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中国</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日本</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韩国</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本文正文共8章，各章节主要内容如下：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第1章：报告统计范围、产品细分及全球总体规模及增长率等数据，2017-2028年；</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第2章：全球不同应用商用中央空调市场规模及份额等；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第3章：全球商用中央空调主要地区市场规模及份额等；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第4章：全球范围内商用中央空调主要企业竞争分析，主要包括商用中央空调收入、市场份额及行业集中度分析；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第5章：中国市场商用中央空调主要企业竞争分析，主要包括商用中央空调收入、市场份额及行业集中度分析；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第6章：全球商用中央空调主要企业基本情况介绍，包括公司简介、商用中央空调产品、商用中央空调收入及最新动态等；</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第7章：行业发展机遇和风险分析；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第8章：报告结论。</w:t>
      </w: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正文目录</w:t>
      </w: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1 商用中央空调市场概述</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1.1 商用中央空调市场概述</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 不同产品类型商用中央空调分析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1.2.1 水机中央空调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1.2.2 多联机空调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1.2.3 单元机空调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1.2.4 其他</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1.3 全球市场不同产品类型商用中央空调销售额对比（2017 VS 2021 VS 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1.4 全球不同产品类型商用中央空调销售额及预测（2017-2028）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1.4.1 全球不同产品类型商用中央空调销售额及市场份额（2017-2022）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1.4.2 全球不同产品类型商用中央空调销售额预测（2023-2028）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1.5 中国不同产品类型商用中央空调销售额及预测（2017-2028）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1.5.1 中国不同产品类型商用中央空调销售额及市场份额（2017-2022）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1.5.2 中国不同产品类型商用中央空调销售额预测（2023-2028）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2 不同应用分析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 从不同应用，商用中央空调主要包括如下几个方面</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2.1.1 办公楼</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2.1.2 酒店</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2.1.3 购物中心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2.1.4 医疗行业</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2.1.5 轨道交通</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2.1.6 学校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2.1.7 机场</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2.1.8 其他</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2.2 全球市场不同应用商用中央空调销售额对比（2017 VS 2021 VS 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2.3 全球不同应用商用中央空调销售额及预测（2017-2028）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2.3.1 全球不同应用商用中央空调销售额及市场份额（2017-2022）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2.3.2 全球不同应用商用中央空调销售额预测（2023-2028）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2.4 中国不同应用商用中央空调销售额及预测（2017-2028）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2.4.1 中国不同应用商用中央空调销售额及市场份额（2017-2022）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2.4.2 中国不同应用商用中央空调销售额预测（2023-2028）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3 全球商用中央空调主要地区分析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3.1 全球主要地区商用中央空调市场规模分析：2017 VS 2021 VS 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3.1.1 全球主要地区商用中央空调销售额及份额（2017-2022年）</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3.1.2 全球主要地区商用中央空调销售额及份额预测（2023-2028）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3.2 北美商用中央空调销售额及预测(2017-2028)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3.3 欧洲商用中央空调销售额及预测(2017-2028)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3.4 中国商用中央空调销售额及预测(2017-2028)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3.5 日本商用中央空调销售额及预测(2017-2028)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3.6 韩国商用中央空调销售额及预测(2017-2028)</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4 全球商用中央空调主要企业分析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4.1 全球主要企业商用中央空调销售额及市场份额</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4.2 全球主要企业总部、主要市场区域、进入商用中央空调市场日期、提供的产品及服务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4.3 全球商用中央空调主要企业竞争态势</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4.3.1 商用中央空调行业集中度分析：全球 Top 5 厂商市场份额</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4.3.2 全球商用中央空调第一梯队、第二梯队和第三梯队企业及市场份额</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4.4 新增投资及市场并购活动</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4.5 商用中央空调全球领先企业SWOT分析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5 中国商用中央空调主要企业分析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5.1 中国商用中央空调销售额及市场份额（2017-2022）</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5.2 中国商用中央空调Top 3与Top 5企业市场份额</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6 商用中央空调主要企业分析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 大金</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6.1.1 大金公司信息、总部、商用中央空调市场地位以及主要的竞争对手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6.1.2 大金商用中央空调产品及服务介绍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6.1.3 大金商用中央空调收入及毛利率（2017-2022）&amp;（百万美元）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6.1.4 大金公司简介及主要业务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6.2 开利</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6.2.1 开利公司信息、总部、商用中央空调市场地位以及主要的竞争对手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6.2.2 开利商用中央空调产品及服务介绍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6.2.3 开利商用中央空调收入及毛利率（2017-2022）&amp;（百万美元）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6.2.4 开利公司简介及主要业务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6.3 格力</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6.3.1 格力公司信息、总部、商用中央空调市场地位以及主要的竞争对手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6.3.2 格力商用中央空调产品及服务介绍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6.3.3 格力商用中央空调收入及毛利率（2017-2022）&amp;（百万美元）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6.3.4 格力公司简介及主要业务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6.4 美的</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6.4.1 美的公司信息、总部、商用中央空调市场地位以及主要的竞争对手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6.4.2 美的商用中央空调产品及服务介绍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6.4.3 美的商用中央空调收入及毛利率（2017-2022）&amp;（百万美元）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6.4.4 美的公司简介及主要业务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6.5 江森自控</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6.5.1 江森自控公司信息、总部、商用中央空调市场地位以及主要的竞争对手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6.5.2 江森自控商用中央空调产品及服务介绍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6.5.3 江森自控商用中央空调收入及毛利率（2017-2022）&amp;（百万美元）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6.5.4 江森自控公司简介及主要业务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6.6 特灵</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6.6.1 特灵公司信息、总部、商用中央空调市场地位以及主要的竞争对手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6.6.2 特灵商用中央空调产品及服务介绍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6.6.3 特灵商用中央空调收入及毛利率（2017-2022）&amp;（百万美元）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6.6.4 特灵公司简介及主要业务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6.7 海尔</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6.7.1 海尔公司信息、总部、商用中央空调市场地位以及主要的竞争对手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6.7.2 海尔商用中央空调产品及服务介绍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6.7.3 海尔商用中央空调收入及毛利率（2017-2022）&amp;（百万美元）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6.7.4 海尔公司简介及主要业务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6.8 松下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6.8.1 松下公司信息、总部、商用中央空调市场地位以及主要的竞争对手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6.8.2 松下商用中央空调产品及服务介绍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6.8.3 松下商用中央空调收入及毛利率（2017-2022）&amp;（百万美元）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6.8.4 松下公司简介及主要业务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6.9 LG</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6.9.1 LG公司信息、总部、商用中央空调市场地位以及主要的竞争对手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6.9.2 LG商用中央空调产品及服务介绍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6.9.3 LG商用中央空调收入及毛利率（2017-2022）&amp;（百万美元）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6.9.4 LG公司简介及主要业务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6.10 雷诺士</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6.10.1 雷诺士公司信息、总部、商用中央空调市场地位以及主要的竞争对手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6.10.2 雷诺士商用中央空调产品及服务介绍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6.10.3 雷诺士商用中央空调收入及毛利率（2017-2022）&amp;（百万美元）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6.10.4 雷诺士公司简介及主要业务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6.11 海信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6.11.1 海信基本信息、商用中央空调生产基地、总部、竞争对手及市场地位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6.11.2 海信商用中央空调产品及服务介绍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6.11.3 海信商用中央空调收入及毛利率（2017-2022）&amp;（百万美元）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6.11.4 海信公司简介及主要业务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6.12 天加</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6.12.1 天加基本信息、商用中央空调生产基地、总部、竞争对手及市场地位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6.12.2 天加商用中央空调产品及服务介绍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6.12.3 天加商用中央空调收入及毛利率（2017-2022）&amp;（百万美元）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6.12.4 天加公司简介及主要业务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6.13 三菱电机</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6.13.1 三菱电机基本信息、商用中央空调生产基地、总部、竞争对手及市场地位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6.13.2 三菱电机商用中央空调产品及服务介绍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6.13.3 三菱电机商用中央空调收入及毛利率（2017-2022）&amp;（百万美元）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6.13.4 三菱电机公司简介及主要业务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6.14 日立</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6.14.1 日立基本信息、商用中央空调生产基地、总部、竞争对手及市场地位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6.14.2 日立商用中央空调产品及服务介绍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6.14.3 日立商用中央空调收入及毛利率（2017-2022）&amp;（百万美元）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6.14.4 日立公司简介及主要业务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6.15 Rheem</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6.15.1 Rheem基本信息、商用中央空调生产基地、总部、竞争对手及市场地位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6.15.2 Rheem商用中央空调产品及服务介绍</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6.15.3 Rheem商用中央空调收入及毛利率（2017-2022）&amp;（百万美元）</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6.15.4 Rheem公司简介及主要业务</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7 行业发展机遇和风险分析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7.1 商用中央空调 行业发展机遇及主要驱动因素</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7.2 商用中央空调 行业发展面临的风险</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7.3 商用中央空调 行业政策分析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8 研究结果</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9 研究方法与数据来源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9.1 研究方法</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9.2 数据来源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9.2.1 二手信息来源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9.2.2 一手信息来源</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9.3 数据交互验证</w:t>
      </w:r>
    </w:p>
    <w:p>
      <w:pPr>
        <w:widowControl/>
        <w:ind w:firstLine="360"/>
        <w:jc w:val="left"/>
        <w:rPr>
          <w:rStyle w:val="13"/>
          <w:rFonts w:hint="eastAsia" w:ascii="宋体" w:hAnsi="宋体" w:eastAsia="宋体" w:cs="宋体"/>
          <w:sz w:val="21"/>
          <w:szCs w:val="21"/>
        </w:rPr>
      </w:pPr>
      <w:r>
        <w:rPr>
          <w:rStyle w:val="13"/>
          <w:rFonts w:hint="eastAsia" w:ascii="宋体" w:hAnsi="宋体" w:eastAsia="宋体" w:cs="宋体"/>
          <w:sz w:val="21"/>
          <w:szCs w:val="21"/>
        </w:rPr>
        <w:t xml:space="preserve">    9.4 免责声明</w:t>
      </w: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rPr>
      </w:pPr>
    </w:p>
    <w:p>
      <w:pPr>
        <w:widowControl/>
        <w:ind w:firstLine="360"/>
        <w:jc w:val="left"/>
        <w:rPr>
          <w:rStyle w:val="13"/>
          <w:rFonts w:hint="eastAsia" w:ascii="宋体" w:hAnsi="宋体" w:eastAsia="宋体" w:cs="宋体"/>
          <w:sz w:val="21"/>
          <w:szCs w:val="21"/>
          <w:lang w:eastAsia="zh-CN"/>
        </w:rPr>
      </w:pPr>
    </w:p>
    <w:p>
      <w:pPr>
        <w:widowControl/>
        <w:jc w:val="left"/>
        <w:rPr>
          <w:rStyle w:val="13"/>
          <w:rFonts w:hint="eastAsia" w:eastAsiaTheme="minorEastAsia"/>
          <w:b/>
          <w:bCs/>
          <w:sz w:val="24"/>
          <w:szCs w:val="24"/>
          <w:lang w:eastAsia="zh-CN"/>
        </w:rPr>
      </w:pPr>
      <w:r>
        <w:rPr>
          <w:rStyle w:val="13"/>
          <w:rFonts w:hint="eastAsia" w:eastAsiaTheme="minorEastAsia"/>
          <w:b/>
          <w:bCs/>
          <w:sz w:val="24"/>
          <w:szCs w:val="24"/>
          <w:lang w:eastAsia="zh-CN"/>
        </w:rPr>
        <w:t>详细内容请参考完整版报告，索取报告样本联系发布者。著作权归作者所有。商业转载请联系作者获得授权，非商业转载请注明出处。</w:t>
      </w:r>
    </w:p>
    <w:p>
      <w:pPr>
        <w:widowControl/>
        <w:jc w:val="left"/>
        <w:rPr>
          <w:rStyle w:val="13"/>
          <w:rFonts w:hint="eastAsia"/>
          <w:b/>
          <w:bCs/>
          <w:sz w:val="24"/>
          <w:szCs w:val="24"/>
        </w:rPr>
      </w:pPr>
    </w:p>
    <w:p>
      <w:pPr>
        <w:pStyle w:val="17"/>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pPr>
        <w:pStyle w:val="18"/>
        <w:ind w:left="252" w:right="-105"/>
      </w:pPr>
      <w:bookmarkStart w:id="0" w:name="_Toc24029155"/>
      <w:bookmarkStart w:id="1" w:name="_Toc26780265"/>
      <w:bookmarkStart w:id="2" w:name="_Toc104146262"/>
      <w:r>
        <w:rPr>
          <w:rFonts w:hint="eastAsia"/>
        </w:rPr>
        <w:t>研究范围</w:t>
      </w:r>
      <w:bookmarkEnd w:id="0"/>
      <w:bookmarkEnd w:id="1"/>
      <w:bookmarkEnd w:id="2"/>
    </w:p>
    <w:tbl>
      <w:tblPr>
        <w:tblStyle w:val="1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304"/>
        <w:gridCol w:w="3272"/>
        <w:gridCol w:w="3946"/>
      </w:tblGrid>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pPr>
              <w:rPr>
                <w:rFonts w:cs="Times New Roman"/>
                <w:b/>
                <w:bCs/>
                <w:color w:val="FFFFFF"/>
                <w:kern w:val="0"/>
                <w:sz w:val="20"/>
                <w:szCs w:val="20"/>
              </w:rPr>
            </w:pPr>
            <w:r>
              <w:rPr>
                <w:rFonts w:hint="eastAsia" w:cs="Times New Roman"/>
                <w:b/>
                <w:bCs/>
                <w:color w:val="FFFFFF"/>
                <w:kern w:val="0"/>
                <w:sz w:val="20"/>
                <w:szCs w:val="20"/>
              </w:rPr>
              <w:t>历史数据</w:t>
            </w:r>
          </w:p>
          <w:p>
            <w:pPr>
              <w:rPr>
                <w:rFonts w:cs="Times New Roman"/>
                <w:b/>
                <w:bCs/>
                <w:color w:val="FFFFFF"/>
                <w:kern w:val="0"/>
                <w:sz w:val="20"/>
                <w:szCs w:val="20"/>
              </w:rPr>
            </w:pPr>
            <w:r>
              <w:rPr>
                <w:rFonts w:cs="Times New Roman"/>
                <w:b/>
                <w:bCs/>
                <w:color w:val="FFFFFF"/>
                <w:kern w:val="0"/>
                <w:sz w:val="20"/>
                <w:szCs w:val="20"/>
              </w:rPr>
              <w:t>(2017-2021)</w:t>
            </w:r>
          </w:p>
        </w:tc>
        <w:tc>
          <w:tcPr>
            <w:tcW w:w="1920"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pPr>
              <w:pStyle w:val="19"/>
              <w:numPr>
                <w:ilvl w:val="0"/>
                <w:numId w:val="3"/>
              </w:numPr>
              <w:rPr>
                <w:rFonts w:ascii="宋体" w:hAnsi="宋体" w:eastAsia="宋体"/>
                <w:b/>
                <w:bCs/>
                <w:color w:val="FFFFFF"/>
                <w:sz w:val="21"/>
                <w:szCs w:val="21"/>
              </w:rPr>
            </w:pPr>
            <w:r>
              <w:rPr>
                <w:rFonts w:hint="eastAsia" w:ascii="宋体" w:hAnsi="宋体" w:eastAsia="宋体" w:cs="微软雅黑"/>
                <w:b/>
                <w:bCs/>
                <w:color w:val="FFFFFF"/>
                <w:sz w:val="21"/>
                <w:szCs w:val="21"/>
              </w:rPr>
              <w:t>市场规模</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主要厂商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竞争格局</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市场份额及增长趋势</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历史及当前现状分析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市场数据细分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按应用</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现状分析</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市场环境</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政府政策</w:t>
            </w:r>
          </w:p>
          <w:p>
            <w:pPr>
              <w:pStyle w:val="19"/>
              <w:numPr>
                <w:ilvl w:val="0"/>
                <w:numId w:val="3"/>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市场驱动因素</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下游需求</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pPr>
              <w:rPr>
                <w:rFonts w:ascii="宋体" w:hAnsi="宋体" w:cs="Times New Roman"/>
                <w:b/>
                <w:bCs/>
                <w:color w:val="FFFFFF"/>
                <w:kern w:val="0"/>
                <w:sz w:val="20"/>
                <w:szCs w:val="20"/>
              </w:rPr>
            </w:pP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机遇与挑战</w:t>
            </w:r>
          </w:p>
        </w:tc>
      </w:tr>
      <w:tr>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pPr>
              <w:rPr>
                <w:rFonts w:cs="Times New Roman"/>
                <w:kern w:val="0"/>
                <w:sz w:val="20"/>
                <w:szCs w:val="20"/>
              </w:rPr>
            </w:pPr>
            <w:r>
              <w:rPr>
                <w:rFonts w:hint="eastAsia" w:cs="Times New Roman"/>
                <w:kern w:val="0"/>
                <w:sz w:val="20"/>
                <w:szCs w:val="20"/>
              </w:rPr>
              <w:t>预测数据</w:t>
            </w:r>
          </w:p>
          <w:p>
            <w:pPr>
              <w:rPr>
                <w:rFonts w:cs="Times New Roman"/>
                <w:kern w:val="0"/>
                <w:sz w:val="20"/>
                <w:szCs w:val="20"/>
              </w:rPr>
            </w:pPr>
            <w:r>
              <w:rPr>
                <w:rFonts w:cs="Times New Roman"/>
                <w:kern w:val="0"/>
                <w:sz w:val="20"/>
                <w:szCs w:val="20"/>
              </w:rPr>
              <w:t>(2022-2028)</w:t>
            </w:r>
          </w:p>
        </w:tc>
        <w:tc>
          <w:tcPr>
            <w:tcW w:w="1920" w:type="pct"/>
            <w:shd w:val="clear" w:color="auto" w:fill="auto"/>
            <w:noWrap/>
            <w:vAlign w:val="center"/>
          </w:tcPr>
          <w:p>
            <w:pPr>
              <w:pStyle w:val="19"/>
              <w:numPr>
                <w:ilvl w:val="0"/>
                <w:numId w:val="3"/>
              </w:numPr>
              <w:rPr>
                <w:rFonts w:ascii="宋体" w:hAnsi="宋体" w:eastAsia="宋体"/>
                <w:sz w:val="21"/>
                <w:szCs w:val="21"/>
              </w:rPr>
            </w:pPr>
            <w:r>
              <w:rPr>
                <w:rFonts w:hint="eastAsia" w:ascii="宋体" w:hAnsi="宋体" w:eastAsia="宋体" w:cs="微软雅黑"/>
                <w:sz w:val="21"/>
                <w:szCs w:val="21"/>
              </w:rPr>
              <w:t>总体规模预测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不同产品类型预测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不同应用预测</w:t>
            </w:r>
          </w:p>
          <w:p>
            <w:pPr>
              <w:pStyle w:val="19"/>
              <w:numPr>
                <w:ilvl w:val="0"/>
                <w:numId w:val="3"/>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pPr>
              <w:pStyle w:val="19"/>
              <w:numPr>
                <w:ilvl w:val="0"/>
                <w:numId w:val="3"/>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pPr>
              <w:pStyle w:val="19"/>
              <w:numPr>
                <w:ilvl w:val="0"/>
                <w:numId w:val="3"/>
              </w:numPr>
              <w:rPr>
                <w:rFonts w:ascii="宋体" w:hAnsi="宋体" w:eastAsia="宋体"/>
                <w:sz w:val="21"/>
                <w:szCs w:val="21"/>
              </w:rPr>
            </w:pPr>
            <w:r>
              <w:rPr>
                <w:rFonts w:hint="eastAsia" w:ascii="宋体" w:hAnsi="宋体" w:eastAsia="宋体" w:cs="微软雅黑"/>
                <w:sz w:val="21"/>
                <w:szCs w:val="21"/>
              </w:rPr>
              <w:t>市场份额及增长率</w:t>
            </w:r>
          </w:p>
          <w:p>
            <w:pPr>
              <w:pStyle w:val="19"/>
              <w:numPr>
                <w:ilvl w:val="0"/>
                <w:numId w:val="3"/>
              </w:numPr>
              <w:rPr>
                <w:rFonts w:ascii="宋体" w:hAnsi="宋体" w:eastAsia="宋体"/>
                <w:sz w:val="21"/>
                <w:szCs w:val="21"/>
              </w:rPr>
            </w:pPr>
            <w:r>
              <w:rPr>
                <w:rFonts w:hint="eastAsia" w:ascii="宋体" w:hAnsi="宋体" w:eastAsia="宋体" w:cs="微软雅黑"/>
                <w:sz w:val="21"/>
                <w:szCs w:val="21"/>
              </w:rPr>
              <w:t>竞争趋势预测</w:t>
            </w:r>
          </w:p>
        </w:tc>
      </w:tr>
    </w:tbl>
    <w:p>
      <w:pPr>
        <w:pStyle w:val="3"/>
      </w:pPr>
      <w:bookmarkStart w:id="3" w:name="_Toc24028591"/>
      <w:bookmarkStart w:id="4" w:name="_Toc24972781"/>
      <w:bookmarkStart w:id="5" w:name="_Toc104146164"/>
      <w:r>
        <w:rPr>
          <w:rFonts w:hint="eastAsia"/>
        </w:rPr>
        <w:t>数据来源</w:t>
      </w:r>
      <w:bookmarkEnd w:id="3"/>
      <w:bookmarkEnd w:id="4"/>
      <w:bookmarkEnd w:id="5"/>
    </w:p>
    <w:p>
      <w:pPr>
        <w:pStyle w:val="5"/>
        <w:bidi w:val="0"/>
      </w:pPr>
      <w:bookmarkStart w:id="6" w:name="_Toc24028592"/>
      <w:bookmarkStart w:id="7" w:name="_Toc104146165"/>
      <w:bookmarkStart w:id="8" w:name="_Toc24972782"/>
      <w:r>
        <w:rPr>
          <w:rFonts w:hint="eastAsia"/>
        </w:rPr>
        <w:t>二手信息来源</w:t>
      </w:r>
      <w:bookmarkEnd w:id="6"/>
      <w:bookmarkEnd w:id="7"/>
      <w:bookmarkEnd w:id="8"/>
    </w:p>
    <w:p>
      <w:pPr>
        <w:pStyle w:val="17"/>
        <w:ind w:firstLine="420"/>
        <w:rPr>
          <w:rFonts w:hint="eastAsia"/>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pPr>
        <w:pStyle w:val="4"/>
      </w:pPr>
      <w:bookmarkStart w:id="9" w:name="_Toc24972783"/>
      <w:bookmarkStart w:id="10" w:name="_Toc24028593"/>
      <w:bookmarkStart w:id="11" w:name="_Toc104146166"/>
      <w:r>
        <w:rPr>
          <w:rFonts w:hint="eastAsia"/>
        </w:rPr>
        <w:t>一手信息来源</w:t>
      </w:r>
      <w:bookmarkEnd w:id="9"/>
      <w:bookmarkEnd w:id="10"/>
      <w:bookmarkEnd w:id="11"/>
    </w:p>
    <w:p>
      <w:pPr>
        <w:pStyle w:val="17"/>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pPr>
        <w:pStyle w:val="20"/>
      </w:pPr>
      <w:bookmarkStart w:id="12" w:name="_Toc24029156"/>
      <w:bookmarkStart w:id="13" w:name="_Toc26780060"/>
      <w:bookmarkStart w:id="14" w:name="_Toc104146302"/>
      <w:r>
        <w:rPr>
          <w:rFonts w:hint="eastAsia"/>
        </w:rPr>
        <w:t>关键采访目标</w:t>
      </w:r>
      <w:bookmarkEnd w:id="12"/>
      <w:bookmarkEnd w:id="13"/>
      <w:bookmarkEnd w:id="14"/>
    </w:p>
    <w:p>
      <w:r>
        <w:drawing>
          <wp:inline distT="0" distB="0" distL="0" distR="0">
            <wp:extent cx="5518150" cy="2644140"/>
            <wp:effectExtent l="0" t="0" r="6350"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6"/>
                    <a:stretch>
                      <a:fillRect/>
                    </a:stretch>
                  </pic:blipFill>
                  <pic:spPr>
                    <a:xfrm>
                      <a:off x="0" y="0"/>
                      <a:ext cx="5518150" cy="2644140"/>
                    </a:xfrm>
                    <a:prstGeom prst="rect">
                      <a:avLst/>
                    </a:prstGeom>
                  </pic:spPr>
                </pic:pic>
              </a:graphicData>
            </a:graphic>
          </wp:inline>
        </w:drawing>
      </w:r>
    </w:p>
    <w:p>
      <w:pPr>
        <w:widowControl/>
        <w:jc w:val="left"/>
        <w:rPr>
          <w:rStyle w:val="13"/>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ECD8822E-DB2F-47C7-9943-90084E8BB512}"/>
  </w:font>
  <w:font w:name="宋体">
    <w:panose1 w:val="02010600030101010101"/>
    <w:charset w:val="86"/>
    <w:family w:val="auto"/>
    <w:pitch w:val="default"/>
    <w:sig w:usb0="00000003" w:usb1="288F0000" w:usb2="00000006" w:usb3="00000000" w:csb0="00040001" w:csb1="00000000"/>
    <w:embedRegular r:id="rId2" w:fontKey="{1C8BEFDA-2EC7-4AA1-B94C-01012FE28D94}"/>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D0EF1812-5932-4C13-A037-F5CFD05CCCE4}"/>
  </w:font>
  <w:font w:name="Cambria">
    <w:panose1 w:val="02040503050406030204"/>
    <w:charset w:val="00"/>
    <w:family w:val="roman"/>
    <w:pitch w:val="default"/>
    <w:sig w:usb0="E00006FF" w:usb1="420024FF" w:usb2="02000000" w:usb3="00000000" w:csb0="2000019F" w:csb1="00000000"/>
  </w:font>
  <w:font w:name="手头">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embedRegular r:id="rId4" w:fontKey="{E5A67726-3257-426D-81A1-1B743664DB62}"/>
  </w:font>
  <w:font w:name="汉仪旗黑-55简">
    <w:panose1 w:val="00020600040101010101"/>
    <w:charset w:val="80"/>
    <w:family w:val="auto"/>
    <w:pitch w:val="default"/>
    <w:sig w:usb0="A00002BF" w:usb1="18CF7CFA" w:usb2="00000016" w:usb3="00000000" w:csb0="40020001" w:csb1="C0D60000"/>
    <w:embedRegular r:id="rId5" w:fontKey="{E1030BDE-89F2-4885-AE79-27B2D16BD9B9}"/>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b/>
        <w:bCs/>
        <w:color w:val="254061" w:themeColor="accent1" w:themeShade="80"/>
        <w:sz w:val="18"/>
        <w:szCs w:val="18"/>
      </w:rPr>
    </w:pPr>
    <w:r>
      <w:rPr>
        <w:rFonts w:hint="eastAsia"/>
        <w:b/>
        <w:bCs/>
        <w:color w:val="254061" w:themeColor="accent1" w:themeShade="80"/>
        <w:sz w:val="18"/>
        <w:szCs w:val="18"/>
      </w:rPr>
      <w:t>详情内容参考完整版</w:t>
    </w:r>
    <w:r>
      <w:rPr>
        <w:rFonts w:hint="eastAsia"/>
        <w:b/>
        <w:bCs/>
        <w:color w:val="254061" w:themeColor="accent1" w:themeShade="80"/>
        <w:sz w:val="18"/>
        <w:szCs w:val="18"/>
        <w:lang w:val="en-US" w:eastAsia="zh-CN"/>
      </w:rPr>
      <w:t>研究</w:t>
    </w:r>
    <w:r>
      <w:rPr>
        <w:rFonts w:hint="eastAsia"/>
        <w:b/>
        <w:bCs/>
        <w:color w:val="254061" w:themeColor="accent1" w:themeShade="80"/>
        <w:sz w:val="18"/>
        <w:szCs w:val="18"/>
      </w:rPr>
      <w:t>报告，</w:t>
    </w:r>
    <w:r>
      <w:rPr>
        <w:rFonts w:hint="eastAsia"/>
        <w:b/>
        <w:bCs/>
        <w:color w:val="254061" w:themeColor="accent1" w:themeShade="80"/>
        <w:sz w:val="18"/>
        <w:szCs w:val="18"/>
        <w:lang w:val="en-US" w:eastAsia="zh-CN"/>
      </w:rPr>
      <w:t>QYResearch</w:t>
    </w:r>
    <w:r>
      <w:rPr>
        <w:rFonts w:hint="eastAsia"/>
        <w:b/>
        <w:bCs/>
        <w:color w:val="254061" w:themeColor="accent1" w:themeShade="80"/>
        <w:sz w:val="18"/>
        <w:szCs w:val="18"/>
      </w:rPr>
      <w:t>专注为企业提供细分数据分析</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2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8"/>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TrueTypeFonts/>
  <w:embedSystemFonts/>
  <w:saveSubset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jb3VudCI6MzMsImhkaWQiOiI5NjVjNmQyZTg1Zjg1Y2ZjNzU5ZmNhMzJmODU2NDQ0NiIsInVzZXJDb3VudCI6MzN9"/>
  </w:docVars>
  <w:rsids>
    <w:rsidRoot w:val="000D18A5"/>
    <w:rsid w:val="000052BC"/>
    <w:rsid w:val="000329DC"/>
    <w:rsid w:val="00043B4B"/>
    <w:rsid w:val="00054D14"/>
    <w:rsid w:val="00056CDF"/>
    <w:rsid w:val="00067D87"/>
    <w:rsid w:val="00081C91"/>
    <w:rsid w:val="000A0114"/>
    <w:rsid w:val="000A1DC0"/>
    <w:rsid w:val="000A6B98"/>
    <w:rsid w:val="000C4D2A"/>
    <w:rsid w:val="000D18A5"/>
    <w:rsid w:val="000D47CB"/>
    <w:rsid w:val="000F7FEE"/>
    <w:rsid w:val="001045E2"/>
    <w:rsid w:val="00122CCB"/>
    <w:rsid w:val="00135497"/>
    <w:rsid w:val="00143FAB"/>
    <w:rsid w:val="00155E19"/>
    <w:rsid w:val="001705A9"/>
    <w:rsid w:val="001750CA"/>
    <w:rsid w:val="00175A6C"/>
    <w:rsid w:val="00187E04"/>
    <w:rsid w:val="001B49FE"/>
    <w:rsid w:val="001C02CF"/>
    <w:rsid w:val="001C3E2E"/>
    <w:rsid w:val="001C40BE"/>
    <w:rsid w:val="001D0D34"/>
    <w:rsid w:val="001F4F59"/>
    <w:rsid w:val="00235F42"/>
    <w:rsid w:val="00254D22"/>
    <w:rsid w:val="00272A95"/>
    <w:rsid w:val="00285AA8"/>
    <w:rsid w:val="00294DA7"/>
    <w:rsid w:val="002A0CB6"/>
    <w:rsid w:val="002E14F6"/>
    <w:rsid w:val="002F2778"/>
    <w:rsid w:val="002F4C82"/>
    <w:rsid w:val="0030241C"/>
    <w:rsid w:val="0030268B"/>
    <w:rsid w:val="00313A18"/>
    <w:rsid w:val="003349D9"/>
    <w:rsid w:val="003400B4"/>
    <w:rsid w:val="00347EDA"/>
    <w:rsid w:val="003801D1"/>
    <w:rsid w:val="0038146F"/>
    <w:rsid w:val="00381ABB"/>
    <w:rsid w:val="003877F3"/>
    <w:rsid w:val="003B0832"/>
    <w:rsid w:val="003B3A08"/>
    <w:rsid w:val="003C0C59"/>
    <w:rsid w:val="003C313A"/>
    <w:rsid w:val="003D27E4"/>
    <w:rsid w:val="003D4167"/>
    <w:rsid w:val="003D752E"/>
    <w:rsid w:val="003E734A"/>
    <w:rsid w:val="0041002D"/>
    <w:rsid w:val="004218B8"/>
    <w:rsid w:val="00423218"/>
    <w:rsid w:val="004400DB"/>
    <w:rsid w:val="004717E4"/>
    <w:rsid w:val="00472C24"/>
    <w:rsid w:val="00492646"/>
    <w:rsid w:val="00496957"/>
    <w:rsid w:val="004B1F7B"/>
    <w:rsid w:val="004B57F4"/>
    <w:rsid w:val="004B65DD"/>
    <w:rsid w:val="004D3CA2"/>
    <w:rsid w:val="004F65DE"/>
    <w:rsid w:val="00517B71"/>
    <w:rsid w:val="005306D0"/>
    <w:rsid w:val="00551242"/>
    <w:rsid w:val="00576D02"/>
    <w:rsid w:val="00582FE2"/>
    <w:rsid w:val="00594E9E"/>
    <w:rsid w:val="005B6E5F"/>
    <w:rsid w:val="005E23F2"/>
    <w:rsid w:val="005E36E5"/>
    <w:rsid w:val="005E5DF9"/>
    <w:rsid w:val="00615BFA"/>
    <w:rsid w:val="00624D10"/>
    <w:rsid w:val="006361E6"/>
    <w:rsid w:val="00664E2D"/>
    <w:rsid w:val="0067745E"/>
    <w:rsid w:val="006903FC"/>
    <w:rsid w:val="00692D86"/>
    <w:rsid w:val="0069795C"/>
    <w:rsid w:val="006D0517"/>
    <w:rsid w:val="006D2ECA"/>
    <w:rsid w:val="006E3B29"/>
    <w:rsid w:val="006F0243"/>
    <w:rsid w:val="006F02FB"/>
    <w:rsid w:val="00704F9F"/>
    <w:rsid w:val="00705BDD"/>
    <w:rsid w:val="007229FC"/>
    <w:rsid w:val="00723621"/>
    <w:rsid w:val="00724237"/>
    <w:rsid w:val="00730BF6"/>
    <w:rsid w:val="00733498"/>
    <w:rsid w:val="00733772"/>
    <w:rsid w:val="007407A2"/>
    <w:rsid w:val="00766A47"/>
    <w:rsid w:val="007905E1"/>
    <w:rsid w:val="007A7107"/>
    <w:rsid w:val="007C5632"/>
    <w:rsid w:val="007E09AB"/>
    <w:rsid w:val="007E3361"/>
    <w:rsid w:val="007E4BBF"/>
    <w:rsid w:val="007F070A"/>
    <w:rsid w:val="007F7646"/>
    <w:rsid w:val="00831097"/>
    <w:rsid w:val="00832AA1"/>
    <w:rsid w:val="00842DEA"/>
    <w:rsid w:val="008A32B0"/>
    <w:rsid w:val="008A61A9"/>
    <w:rsid w:val="008F086D"/>
    <w:rsid w:val="008F1DB5"/>
    <w:rsid w:val="0090025A"/>
    <w:rsid w:val="009021C6"/>
    <w:rsid w:val="009063D6"/>
    <w:rsid w:val="00930B66"/>
    <w:rsid w:val="0094658B"/>
    <w:rsid w:val="00977AFE"/>
    <w:rsid w:val="009C5082"/>
    <w:rsid w:val="009E6649"/>
    <w:rsid w:val="009F304E"/>
    <w:rsid w:val="009F67D1"/>
    <w:rsid w:val="00A10A24"/>
    <w:rsid w:val="00A76944"/>
    <w:rsid w:val="00A7769D"/>
    <w:rsid w:val="00A86884"/>
    <w:rsid w:val="00AA0806"/>
    <w:rsid w:val="00AB2134"/>
    <w:rsid w:val="00AC3370"/>
    <w:rsid w:val="00AE2DB1"/>
    <w:rsid w:val="00B21064"/>
    <w:rsid w:val="00B35ED2"/>
    <w:rsid w:val="00B567F9"/>
    <w:rsid w:val="00B868A2"/>
    <w:rsid w:val="00B97993"/>
    <w:rsid w:val="00BA7100"/>
    <w:rsid w:val="00C021B7"/>
    <w:rsid w:val="00C124A9"/>
    <w:rsid w:val="00C927F6"/>
    <w:rsid w:val="00C95CFF"/>
    <w:rsid w:val="00C963A9"/>
    <w:rsid w:val="00CC45DA"/>
    <w:rsid w:val="00CE10CD"/>
    <w:rsid w:val="00CE6B2A"/>
    <w:rsid w:val="00D91C11"/>
    <w:rsid w:val="00D932CB"/>
    <w:rsid w:val="00D933D3"/>
    <w:rsid w:val="00D975DB"/>
    <w:rsid w:val="00DA42C8"/>
    <w:rsid w:val="00DB335F"/>
    <w:rsid w:val="00DC436E"/>
    <w:rsid w:val="00DD49A6"/>
    <w:rsid w:val="00DD7DF2"/>
    <w:rsid w:val="00DE7E67"/>
    <w:rsid w:val="00DF281A"/>
    <w:rsid w:val="00E03D02"/>
    <w:rsid w:val="00E420AB"/>
    <w:rsid w:val="00E73CD6"/>
    <w:rsid w:val="00E84C4A"/>
    <w:rsid w:val="00EB4ABC"/>
    <w:rsid w:val="00EB62C9"/>
    <w:rsid w:val="00EB70CC"/>
    <w:rsid w:val="00EC6F31"/>
    <w:rsid w:val="00EF3B84"/>
    <w:rsid w:val="00F27321"/>
    <w:rsid w:val="00F424DD"/>
    <w:rsid w:val="00F461C9"/>
    <w:rsid w:val="00F47E53"/>
    <w:rsid w:val="00F66AB9"/>
    <w:rsid w:val="00F737BB"/>
    <w:rsid w:val="00F86DBF"/>
    <w:rsid w:val="00FD5787"/>
    <w:rsid w:val="00FF01DA"/>
    <w:rsid w:val="03083AE3"/>
    <w:rsid w:val="04044FE5"/>
    <w:rsid w:val="044B62AB"/>
    <w:rsid w:val="05A258BB"/>
    <w:rsid w:val="05F371AC"/>
    <w:rsid w:val="06F94F87"/>
    <w:rsid w:val="07D06DF1"/>
    <w:rsid w:val="086260C6"/>
    <w:rsid w:val="08FB3DD5"/>
    <w:rsid w:val="095D314F"/>
    <w:rsid w:val="0B7C59E4"/>
    <w:rsid w:val="0F4143EC"/>
    <w:rsid w:val="0FD96B2A"/>
    <w:rsid w:val="119F531F"/>
    <w:rsid w:val="123F1972"/>
    <w:rsid w:val="13120421"/>
    <w:rsid w:val="13FF4C5D"/>
    <w:rsid w:val="148274D5"/>
    <w:rsid w:val="15B142DF"/>
    <w:rsid w:val="1639715A"/>
    <w:rsid w:val="164434B8"/>
    <w:rsid w:val="164E44A9"/>
    <w:rsid w:val="16813348"/>
    <w:rsid w:val="17803B83"/>
    <w:rsid w:val="17B94AEC"/>
    <w:rsid w:val="17F8545D"/>
    <w:rsid w:val="18376B4B"/>
    <w:rsid w:val="18442F77"/>
    <w:rsid w:val="190E24B3"/>
    <w:rsid w:val="19E867F3"/>
    <w:rsid w:val="1B4D1113"/>
    <w:rsid w:val="1F0A3D1E"/>
    <w:rsid w:val="1F8E56D3"/>
    <w:rsid w:val="1F9E1066"/>
    <w:rsid w:val="1FD71418"/>
    <w:rsid w:val="213F6EC5"/>
    <w:rsid w:val="21975E79"/>
    <w:rsid w:val="221D7F22"/>
    <w:rsid w:val="243A2761"/>
    <w:rsid w:val="2511211C"/>
    <w:rsid w:val="25401F8E"/>
    <w:rsid w:val="25E136CF"/>
    <w:rsid w:val="25F77567"/>
    <w:rsid w:val="26472421"/>
    <w:rsid w:val="280E0B16"/>
    <w:rsid w:val="286100D6"/>
    <w:rsid w:val="294741D2"/>
    <w:rsid w:val="2988417C"/>
    <w:rsid w:val="29B10469"/>
    <w:rsid w:val="29E26902"/>
    <w:rsid w:val="2A4431B0"/>
    <w:rsid w:val="2A817ED1"/>
    <w:rsid w:val="2CCB2372"/>
    <w:rsid w:val="2D4410A8"/>
    <w:rsid w:val="2E4F3C4C"/>
    <w:rsid w:val="2E502F32"/>
    <w:rsid w:val="2F1425CF"/>
    <w:rsid w:val="31067EB2"/>
    <w:rsid w:val="3188462E"/>
    <w:rsid w:val="319F51C6"/>
    <w:rsid w:val="332A6942"/>
    <w:rsid w:val="33B01386"/>
    <w:rsid w:val="34FB38C5"/>
    <w:rsid w:val="35842E0D"/>
    <w:rsid w:val="36056C03"/>
    <w:rsid w:val="368E401D"/>
    <w:rsid w:val="36C138F1"/>
    <w:rsid w:val="374961AF"/>
    <w:rsid w:val="38860737"/>
    <w:rsid w:val="39CB60B0"/>
    <w:rsid w:val="3A3B5FB9"/>
    <w:rsid w:val="3C7471AD"/>
    <w:rsid w:val="3C9905DF"/>
    <w:rsid w:val="3CAD7358"/>
    <w:rsid w:val="3DD64F21"/>
    <w:rsid w:val="3DF70FFE"/>
    <w:rsid w:val="3E6A71EA"/>
    <w:rsid w:val="3FF6427F"/>
    <w:rsid w:val="41546DF6"/>
    <w:rsid w:val="418A59EC"/>
    <w:rsid w:val="42821805"/>
    <w:rsid w:val="4407038B"/>
    <w:rsid w:val="449C2DF7"/>
    <w:rsid w:val="44F642A6"/>
    <w:rsid w:val="45B614F3"/>
    <w:rsid w:val="45F61D72"/>
    <w:rsid w:val="46466175"/>
    <w:rsid w:val="47171C82"/>
    <w:rsid w:val="47207F02"/>
    <w:rsid w:val="474D1900"/>
    <w:rsid w:val="476D5423"/>
    <w:rsid w:val="48FE0265"/>
    <w:rsid w:val="49B06B12"/>
    <w:rsid w:val="4A320D73"/>
    <w:rsid w:val="4A3F55B8"/>
    <w:rsid w:val="4AF32EA2"/>
    <w:rsid w:val="4D340E4C"/>
    <w:rsid w:val="4D5304EA"/>
    <w:rsid w:val="4D65481E"/>
    <w:rsid w:val="4E966217"/>
    <w:rsid w:val="4E9C6583"/>
    <w:rsid w:val="4EC93DF4"/>
    <w:rsid w:val="51FA146A"/>
    <w:rsid w:val="527F5910"/>
    <w:rsid w:val="53442F38"/>
    <w:rsid w:val="53751A14"/>
    <w:rsid w:val="538716EF"/>
    <w:rsid w:val="544725D0"/>
    <w:rsid w:val="55377BCF"/>
    <w:rsid w:val="563D52AF"/>
    <w:rsid w:val="57E778EC"/>
    <w:rsid w:val="58B60060"/>
    <w:rsid w:val="59542519"/>
    <w:rsid w:val="59BF4C1A"/>
    <w:rsid w:val="5AD91878"/>
    <w:rsid w:val="5BE141DA"/>
    <w:rsid w:val="5E784580"/>
    <w:rsid w:val="5E804BA8"/>
    <w:rsid w:val="5EDC75BE"/>
    <w:rsid w:val="5F642C99"/>
    <w:rsid w:val="60C6233B"/>
    <w:rsid w:val="61387569"/>
    <w:rsid w:val="62BA60A9"/>
    <w:rsid w:val="63A9098A"/>
    <w:rsid w:val="64170F7A"/>
    <w:rsid w:val="645106DE"/>
    <w:rsid w:val="65C8262B"/>
    <w:rsid w:val="675E7D24"/>
    <w:rsid w:val="6761670F"/>
    <w:rsid w:val="6A683BF3"/>
    <w:rsid w:val="6A7C09DC"/>
    <w:rsid w:val="6A7D774F"/>
    <w:rsid w:val="6BB00954"/>
    <w:rsid w:val="6BB45710"/>
    <w:rsid w:val="6DA26916"/>
    <w:rsid w:val="6DB009A4"/>
    <w:rsid w:val="70521686"/>
    <w:rsid w:val="71580B1A"/>
    <w:rsid w:val="771F6EF3"/>
    <w:rsid w:val="775A7B90"/>
    <w:rsid w:val="7B235205"/>
    <w:rsid w:val="7B7D22F2"/>
    <w:rsid w:val="7E7326FA"/>
    <w:rsid w:val="7ECC6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7">
    <w:name w:val="Balloon Text"/>
    <w:basedOn w:val="1"/>
    <w:link w:val="14"/>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8"/>
    <w:basedOn w:val="1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character" w:customStyle="1" w:styleId="14">
    <w:name w:val="批注框文本 Char"/>
    <w:basedOn w:val="13"/>
    <w:link w:val="7"/>
    <w:qFormat/>
    <w:uiPriority w:val="99"/>
    <w:rPr>
      <w:sz w:val="18"/>
      <w:szCs w:val="18"/>
    </w:rPr>
  </w:style>
  <w:style w:type="character" w:customStyle="1" w:styleId="15">
    <w:name w:val="页眉 Char"/>
    <w:basedOn w:val="13"/>
    <w:link w:val="9"/>
    <w:qFormat/>
    <w:uiPriority w:val="99"/>
    <w:rPr>
      <w:sz w:val="18"/>
      <w:szCs w:val="18"/>
    </w:rPr>
  </w:style>
  <w:style w:type="character" w:customStyle="1" w:styleId="16">
    <w:name w:val="页脚 Char"/>
    <w:basedOn w:val="13"/>
    <w:link w:val="8"/>
    <w:qFormat/>
    <w:uiPriority w:val="99"/>
    <w:rPr>
      <w:sz w:val="18"/>
      <w:szCs w:val="18"/>
    </w:rPr>
  </w:style>
  <w:style w:type="paragraph" w:customStyle="1" w:styleId="17">
    <w:name w:val="正文-段落"/>
    <w:basedOn w:val="1"/>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8">
    <w:name w:val="Table Style"/>
    <w:basedOn w:val="19"/>
    <w:qFormat/>
    <w:uiPriority w:val="0"/>
    <w:pPr>
      <w:keepNext/>
      <w:keepLines/>
      <w:numPr>
        <w:ilvl w:val="0"/>
        <w:numId w:val="1"/>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paragraph" w:styleId="19">
    <w:name w:val="List Paragraph"/>
    <w:basedOn w:val="1"/>
    <w:qFormat/>
    <w:uiPriority w:val="1"/>
    <w:pPr>
      <w:jc w:val="left"/>
    </w:pPr>
    <w:rPr>
      <w:rFonts w:ascii="Arial" w:hAnsi="Arial" w:eastAsia="Arial" w:cs="Arial"/>
      <w:kern w:val="0"/>
      <w:sz w:val="22"/>
      <w:szCs w:val="22"/>
      <w:lang w:eastAsia="en-US"/>
    </w:rPr>
  </w:style>
  <w:style w:type="paragraph" w:customStyle="1" w:styleId="20">
    <w:name w:val="Figure Style"/>
    <w:basedOn w:val="6"/>
    <w:qFormat/>
    <w:uiPriority w:val="0"/>
    <w:pPr>
      <w:keepNext/>
      <w:keepLines/>
      <w:numPr>
        <w:ilvl w:val="0"/>
        <w:numId w:val="2"/>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inan\AppData\Roaming\kingsoft\office6\templates\download\41a31de6-42d0-4eca-9d0f-a62304f54790\&#31616;&#32422;&#24180;&#32456;&#24635;&#32467;&#35745;&#21010;&#24037;&#20316;&#27719;&#25253;&#25163;&#2087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86A775-42A2-46AF-9899-8F59B8E7615E}">
  <ds:schemaRefs/>
</ds:datastoreItem>
</file>

<file path=docProps/app.xml><?xml version="1.0" encoding="utf-8"?>
<Properties xmlns="http://schemas.openxmlformats.org/officeDocument/2006/extended-properties" xmlns:vt="http://schemas.openxmlformats.org/officeDocument/2006/docPropsVTypes">
  <Template>简约年终总结计划工作汇报手册.docx</Template>
  <Pages>10</Pages>
  <Words>5008</Words>
  <Characters>8020</Characters>
  <Lines>1</Lines>
  <Paragraphs>1</Paragraphs>
  <TotalTime>17</TotalTime>
  <ScaleCrop>false</ScaleCrop>
  <LinksUpToDate>false</LinksUpToDate>
  <CharactersWithSpaces>9736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qzuser</cp:category>
  <dcterms:created xsi:type="dcterms:W3CDTF">2022-01-07T07:00:00Z</dcterms:created>
  <dc:creator>鼕鼕</dc:creator>
  <cp:keywords>qzuser</cp:keywords>
  <cp:lastModifiedBy>鼕鼕</cp:lastModifiedBy>
  <dcterms:modified xsi:type="dcterms:W3CDTF">2022-07-06T06:53:09Z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312F4662C8E74ACF8E69E41B52765215</vt:lpwstr>
  </property>
  <property fmtid="{D5CDD505-2E9C-101B-9397-08002B2CF9AE}" pid="4" name="KSOTemplateUUID">
    <vt:lpwstr>v1.0_mb_v71SR7VtnYEavo0XsyTc2A==</vt:lpwstr>
  </property>
</Properties>
</file>