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十四五规划-全球及中国燃料电池增湿器行业研究及十四五规划分析报告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十四五规划-全球及中国燃料电池增湿器行业研究及十四五规划分析报告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燃料电池增湿器市场规模大约为5.2亿元（人民币），预计2029年将达到64亿元，2023-2029期间年复合增长率（CAGR）为45.5%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全球燃料电池增湿器（Fuel Cell Humidifier）的核心厂商包括KOLON、Perma Pure LLC和Freudenberg Filtration Technologies等。前三大厂商占据了约81%的份额。韩国是最大的生产商，占有约42%的份额，其次是北美和欧洲，分别占有25%和22%的份额。韩国是最大的市场，占有约55%的份额，其次是中国，约为37%。就功率而言，功率在80-120KW的燃料电池增湿器是最大的细分，占有大约37%的份额，同时就应用来说，燃料电池汽车是最大的下游领域，约占63%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本报告研究“十三五”期间全球及中国市场燃料电池增湿器的供给和需求情况，以及“十四五”期间行业发展预测。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重点分析全球主要地区燃料电池增湿器的产能、销量、收入和增长潜力，历史数据2018-2022年，预测数据2023-2029年。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燃料电池增湿器行业竞争格局，包括全球市场主要厂商竞争格局和中国本土市场主要厂商竞争格局，重点分析全球主要厂商燃料电池增湿器产能、销量、收入、价格和市场份额，全球燃料电池增湿器产地分布情况、中国燃料电池增湿器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此外针对燃料电池增湿器行业产品分类、应用、行业政策、产业链、生产模式、销售模式、行业发展有利因素、不利因素和进入壁垒也做了详细分析。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KOLON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Perma Pure LLC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Freudenberg Filtration Technologies SE &amp; Co. KG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伊腾迪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Mann+Hummel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Pentair Engineered Filtration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dPoint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沃瑞氢能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Emprise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魔方新能源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Korea Hydrogen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马勒集团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FUMATECH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按照不同功率，包括如下几个类别：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50KW以下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50-80KW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80-120KW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120KW以上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燃料电池轿车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燃料电池大巴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燃料电池卡车、叉车等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第2章：全球市场供需情况、中国地区供需情况，包括主要地区燃料电池增湿器产量、销量、收入、价格及市场份额等；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第3章：全球主要地区和国家，燃料电池增湿器销量和销售收入，2018-2022，及预测2023到2029；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第4章：行业竞争格局分析，包括全球市场企业排名及市场份额、中国市场企业排名和份额、主要厂商燃料电池增湿器销量、收入、价格和市场份额等；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第5章：全球市场不同类型燃料电池增湿器销量、收入、价格及份额等；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第6章：全球市场不同应用燃料电池增湿器销量、收入、价格及份额等；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第9章：全球市场燃料电池增湿器主要厂商基本情况介绍，包括公司简介、燃料电池增湿器产品规格型号、销量、价格、收入及公司最新动态等；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第10章：中国市场燃料电池增湿器进出口情况分析；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第11章：中国市场燃料电池增湿器主要生产和消费地区分布；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燃料电池增湿器市场概述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燃料电池增湿器行业概述及统计范围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按照不同功率，燃料电池增湿器主要可以分为如下几个类别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不同功率燃料电池增湿器规模增长趋势2018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50KW以下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50-80KW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80-120KW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1.2.5 120KW以上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从不同应用，燃料电池增湿器主要包括如下几个方面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不同应用燃料电池增湿器规模增长趋势2018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燃料电池轿车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燃料电池大巴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燃料电池卡车、叉车等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燃料电池增湿器行业发展总体概况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燃料电池增湿器行业发展主要特点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燃料电池增湿器行业发展影响因素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全球燃料电池增湿器供需现状及预测（2018-2029）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全球燃料电池增湿器产能、产量、产能利用率及发展趋势（2018-2029）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全球燃料电池增湿器产量、需求量及发展趋势（2018-2029）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全球主要地区燃料电池增湿器产量及发展趋势（2018-2029）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中国燃料电池增湿器供需现状及预测（2018-2029）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中国燃料电池增湿器产能、产量、产能利用率及发展趋势（2018-2029）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中国燃料电池增湿器产量、市场需求量及发展趋势（2018-2029）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中国燃料电池增湿器产能和产量占全球的比重（2018-2029）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全球燃料电池增湿器销量及收入（2018-2029）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全球市场燃料电池增湿器价格趋势（2018-2029）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中国燃料电池增湿器销量及收入（2018-2029）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中国市场燃料电池增湿器销量和收入占全球的比重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全球燃料电池增湿器主要地区分析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全球主要地区燃料电池增湿器市场规模分析：2018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全球主要地区燃料电池增湿器销售收入及市场份额（2018-2023年）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全球主要地区燃料电池增湿器销售收入预测（2024-2029）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全球主要地区燃料电池增湿器销量分析：2018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全球主要地区燃料电池增湿器销量及市场份额（2018-2023年）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全球主要地区燃料电池增湿器销量及市场份额预测（2024-2029）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全球市场主要厂商燃料电池增湿器产能市场份额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全球市场主要厂商燃料电池增湿器销量（2018-2023）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全球市场主要厂商燃料电池增湿器销售收入（2018-2023）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全球市场主要厂商燃料电池增湿器销售价格（2018-2023）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2022年全球主要生产商燃料电池增湿器收入排名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中国市场主要厂商燃料电池增湿器销量（2018-2023）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中国市场主要厂商燃料电池增湿器销售收入（2018-2023）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中国市场主要厂商燃料电池增湿器销售价格（2018-2023）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2022年中国主要生产商燃料电池增湿器收入排名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全球主要厂商燃料电池增湿器总部及产地分布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全球主要厂商燃料电池增湿器商业化日期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全球主要厂商燃料电池增湿器产品类型及应用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燃料电池增湿器行业集中度、竞争程度分析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燃料电池增湿器行业集中度分析：全球头部厂商份额（Top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全球燃料电池增湿器第一梯队、第二梯队和第三梯队生产商（品牌）及市场份额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不同功率燃料电池增湿器分析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全球市场不同功率燃料电池增湿器销量（2018-2029）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全球市场不同功率燃料电池增湿器销量及市场份额（2018-2023）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全球市场不同功率燃料电池增湿器销量预测（2024-2029）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全球市场不同功率燃料电池增湿器收入（2018-2029）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全球市场不同功率燃料电池增湿器收入及市场份额（2018-2023）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全球市场不同功率燃料电池增湿器收入预测（2024-2029）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全球市场不同功率燃料电池增湿器价格走势（2018-2029）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中国市场不同功率燃料电池增湿器销量（2018-2029）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中国市场不同功率燃料电池增湿器销量及市场份额（2018-2023）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中国市场不同功率燃料电池增湿器销量预测（2024-2029）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中国市场不同功率燃料电池增湿器收入（2018-2029）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中国市场不同功率燃料电池增湿器收入及市场份额（2018-2023）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中国市场不同功率燃料电池增湿器收入预测（2024-2029）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不同应用燃料电池增湿器分析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全球市场不同应用燃料电池增湿器销量及市场份额（2018-2023）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全球市场不同应用燃料电池增湿器销量预测（2024-2029）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全球市场不同应用燃料电池增湿器收入及市场份额（2018-2023）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全球市场不同应用燃料电池增湿器收入预测（2024-2029）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全球市场不同应用燃料电池增湿器价格走势（2018-2029）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中国市场不同应用燃料电池增湿器销量（2018-2029）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中国市场不同应用燃料电池增湿器销量及市场份额（2018-2023）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中国市场不同应用燃料电池增湿器销量预测（2024-2029）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中国市场不同应用燃料电池增湿器收入（2018-2029）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中国市场不同应用燃料电池增湿器收入及市场份额（2018-2023）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中国市场不同应用燃料电池增湿器收入预测（2024-2029）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燃料电池增湿器行业发展趋势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燃料电池增湿器行业主要驱动因素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燃料电池增湿器中国企业SWOT分析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中国燃料电池增湿器行业政策环境分析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燃料电池增湿器行业产业链简介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燃料电池增湿器行业供应链分析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燃料电池增湿器主要原料及供应情况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燃料电池增湿器行业主要下游客户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燃料电池增湿器行业采购模式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燃料电池增湿器行业生产模式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燃料电池增湿器行业销售模式及销售渠道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全球市场主要燃料电池增湿器厂商简介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KOLON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KOLON基本信息、燃料电池增湿器生产基地、销售区域、竞争对手及市场地位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KOLON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KOLON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KOLON公司简介及主要业务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KOLON企业最新动态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Perma Pure LLC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Perma Pure LLC基本信息、燃料电池增湿器生产基地、销售区域、竞争对手及市场地位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Perma Pure LLC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Perma Pure LLC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Perma Pure LLC公司简介及主要业务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Perma Pure LLC企业最新动态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Freudenberg Filtration Technologies SE &amp; Co. KG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Freudenberg Filtration Technologies SE &amp; Co. KG基本信息、燃料电池增湿器生产基地、销售区域、竞争对手及市场地位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Freudenberg Filtration Technologies SE &amp; Co. KG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Freudenberg Filtration Technologies SE &amp; Co. KG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Freudenberg Filtration Technologies SE &amp; Co. KG公司简介及主要业务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Freudenberg Filtration Technologies SE &amp; Co. KG企业最新动态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伊腾迪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伊腾迪基本信息、燃料电池增湿器生产基地、销售区域、竞争对手及市场地位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伊腾迪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伊腾迪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伊腾迪公司简介及主要业务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伊腾迪企业最新动态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Mann+Hummel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Mann+Hummel基本信息、燃料电池增湿器生产基地、销售区域、竞争对手及市场地位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Mann+Hummel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Mann+Hummel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Mann+Hummel公司简介及主要业务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Mann+Hummel企业最新动态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Pentair Engineered Filtration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Pentair Engineered Filtration基本信息、燃料电池增湿器生产基地、销售区域、竞争对手及市场地位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Pentair Engineered Filtration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Pentair Engineered Filtration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Pentair Engineered Filtration公司简介及主要业务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Pentair Engineered Filtration企业最新动态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dPoint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dPoint Technologies基本信息、燃料电池增湿器生产基地、销售区域、竞争对手及市场地位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dPoint Technologies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dPoint Technologies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dPoint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dPoint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沃瑞氢能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沃瑞氢能基本信息、燃料电池增湿器生产基地、销售区域、竞争对手及市场地位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沃瑞氢能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沃瑞氢能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沃瑞氢能公司简介及主要业务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沃瑞氢能企业最新动态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Emprise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Emprise基本信息、燃料电池增湿器生产基地、销售区域、竞争对手及市场地位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Emprise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Emprise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Emprise公司简介及主要业务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Emprise企业最新动态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魔方新能源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魔方新能源基本信息、燃料电池增湿器生产基地、销售区域、竞争对手及市场地位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魔方新能源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魔方新能源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魔方新能源公司简介及主要业务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魔方新能源企业最新动态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Korea Hydrogen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Korea Hydrogen基本信息、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Korea Hydrogen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Korea Hydrogen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Korea Hydrogen公司简介及主要业务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Korea Hydrogen企业最新动态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马勒集团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马勒集团基本信息、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马勒集团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马勒集团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马勒集团公司简介及主要业务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马勒集团企业最新动态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FUMATECH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FUMATECH基本信息、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FUMATECH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FUMATECH 燃料电池增湿器销量、收入、价格及毛利率（2018-2023）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FUMATECH公司简介及主要业务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FUMATECH企业最新动态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中国市场燃料电池增湿器产量、销量、进出口分析及未来趋势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中国市场燃料电池增湿器产量、销量、进出口分析及未来趋势（2018-2029）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中国市场燃料电池增湿器进出口贸易趋势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中国市场燃料电池增湿器主要进口来源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中国市场燃料电池增湿器主要出口目的地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中国市场燃料电池增湿器主要地区分布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中国燃料电池增湿器生产地区分布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中国燃料电池增湿器消费地区分布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全球不同功率燃料电池增湿器增长趋势2018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不同应用燃料电池增湿器增长趋势2018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燃料电池增湿器行业发展主要特点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燃料电池增湿器行业发展有利因素分析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燃料电池增湿器行业发展不利因素分析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进入燃料电池增湿器行业壁垒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全球主要地区燃料电池增湿器产量（台）：2018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全球主要地区燃料电池增湿器产量（2018-2023）&amp;（台）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全球主要地区燃料电池增湿器产量市场份额（2018-2023）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全球主要地区燃料电池增湿器产量（2024-2029）&amp;（台）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全球主要地区燃料电池增湿器销售收入（百万美元）：2018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全球主要地区燃料电池增湿器销售收入（2018-2023）&amp;（百万美元）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全球主要地区燃料电池增湿器销售收入市场份额（2018-2023）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全球主要地区燃料电池增湿器收入（2024-2029）&amp;（百万美元）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全球主要地区燃料电池增湿器收入市场份额（2024-2029）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全球主要地区燃料电池增湿器销量（台）：2018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全球主要地区燃料电池增湿器销量（2018-2023）&amp;（台）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全球主要地区燃料电池增湿器销量市场份额（2018-2023）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全球主要地区燃料电池增湿器销量（2024-2029）&amp;（台）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全球主要地区燃料电池增湿器销量份额（2024-2029）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北美燃料电池增湿器基本情况分析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欧洲燃料电池增湿器基本情况分析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亚太地区燃料电池增湿器基本情况分析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拉美地区燃料电池增湿器基本情况分析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中东及非洲燃料电池增湿器基本情况分析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全球市场主要厂商燃料电池增湿器产能（2022-2023）&amp;（台）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全球市场主要厂商燃料电池增湿器销量（2018-2023）&amp;（台）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全球市场主要厂商燃料电池增湿器销量市场份额（2018-2023）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全球市场主要厂商燃料电池增湿器销售收入（2018-2023）&amp;（百万美元）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全球市场主要厂商燃料电池增湿器销售收入市场份额（2018-2023）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全球市场主要厂商燃料电池增湿器销售价格（2018-2023）&amp;（美元/台）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2022年全球主要生产商燃料电池增湿器收入排名（百万美元）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中国市场主要厂商燃料电池增湿器销量（2018-2023）&amp;（台）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中国市场主要厂商燃料电池增湿器销量市场份额（2018-2023）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中国市场主要厂商燃料电池增湿器销售收入（2018-2023）&amp;（百万美元）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中国市场主要厂商燃料电池增湿器销售收入市场份额（2018-2023）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中国市场主要厂商燃料电池增湿器销售价格（2018-2023）&amp;（美元/台）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2022年中国主要生产商燃料电池增湿器收入排名（百万美元）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全球主要厂商燃料电池增湿器总部及产地分布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全球主要厂商燃料电池增湿器商业化日期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全球主要厂商燃料电池增湿器产品类型及应用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2022年全球燃料电池增湿器主要厂商市场地位（第一梯队、第二梯队和第三梯队）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全球不同功率燃料电池增湿器销量（2018-2023年）&amp;（台）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全球不同功率燃料电池增湿器销量市场份额（2018-2023）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全球不同功率燃料电池增湿器销量预测（2024-2029）&amp;（台）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全球市场不同功率燃料电池增湿器销量市场份额预测（2024-2029）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全球不同功率燃料电池增湿器收入（2018-2023年）&amp;（百万美元）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全球不同功率燃料电池增湿器收入市场份额（2018-2023）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全球不同功率燃料电池增湿器收入预测（2024-2029）&amp;（百万美元）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全球不同功率燃料电池增湿器收入市场份额预测（2024-2029）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中国不同功率燃料电池增湿器销量（2018-2023年）&amp;（台）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中国不同功率燃料电池增湿器销量市场份额（2018-2023）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中国不同功率燃料电池增湿器销量预测（2024-2029）&amp;（台）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中国不同功率燃料电池增湿器销量市场份额预测（2024-2029）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中国不同功率燃料电池增湿器收入（2018-2023年）&amp;（百万美元）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中国不同功率燃料电池增湿器收入市场份额（2018-2023）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中国不同功率燃料电池增湿器收入预测（2024-2029）&amp;（百万美元）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中国不同功率燃料电池增湿器收入市场份额预测（2024-2029）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全球不同应用燃料电池增湿器销量（2018-2023年）&amp;（台）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全球不同应用燃料电池增湿器销量市场份额（2018-2023）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全球不同应用燃料电池增湿器销量预测（2024-2029）&amp;（台）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全球市场不同应用燃料电池增湿器销量市场份额预测（2024-2029）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全球不同应用燃料电池增湿器收入（2018-2023年）&amp;（百万美元）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全球不同应用燃料电池增湿器收入市场份额（2018-2023）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全球不同应用燃料电池增湿器收入预测（2024-2029）&amp;（百万美元）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全球不同应用燃料电池增湿器收入市场份额预测（2024-2029）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中国不同应用燃料电池增湿器销量（2018-2023年）&amp;（台）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中国不同应用燃料电池增湿器销量市场份额（2018-2023）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中国不同应用燃料电池增湿器销量预测（2024-2029）&amp;（台）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中国不同应用燃料电池增湿器销量市场份额预测（2024-2029）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中国不同应用燃料电池增湿器收入（2018-2023年）&amp;（百万美元）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中国不同应用燃料电池增湿器收入市场份额（2018-2023）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中国不同应用燃料电池增湿器收入预测（2024-2029）&amp;（百万美元）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中国不同应用燃料电池增湿器收入市场份额预测（2024-2029）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燃料电池增湿器行业技术发展趋势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燃料电池增湿器行业主要驱动因素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燃料电池增湿器行业供应链分析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燃料电池增湿器上游原料供应商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燃料电池增湿器行业主要下游客户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燃料电池增湿器行业典型经销商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KOLON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KOLON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KOLON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KOLON公司简介及主要业务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KOLON企业最新动态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Perma Pure LLC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Perma Pure LLC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Perma Pure LLC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Perma Pure LLC公司简介及主要业务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Perma Pure LLC企业最新动态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Freudenberg Filtration Technologies SE &amp; Co. KG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Freudenberg Filtration Technologies SE &amp; Co. KG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Freudenberg Filtration Technologies SE &amp; Co. KG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Freudenberg Filtration Technologies SE &amp; Co. KG公司简介及主要业务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Freudenberg Filtration Technologies SE &amp; Co. KG企业最新动态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伊腾迪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伊腾迪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伊腾迪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伊腾迪公司简介及主要业务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伊腾迪企业最新动态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Mann+Hummel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Mann+Hummel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Mann+Hummel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Mann+Hummel公司简介及主要业务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Mann+Hummel企业最新动态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Pentair Engineered Filtration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Pentair Engineered Filtration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Pentair Engineered Filtration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Pentair Engineered Filtration公司简介及主要业务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Pentair Engineered Filtration企业最新动态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dPoint Technologies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dPoint Technologies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dPoint Technologies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dPoint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dPoint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沃瑞氢能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沃瑞氢能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沃瑞氢能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沃瑞氢能公司简介及主要业务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沃瑞氢能企业最新动态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Emprise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Emprise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Emprise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Emprise公司简介及主要业务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Emprise企业最新动态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魔方新能源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魔方新能源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魔方新能源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魔方新能源公司简介及主要业务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魔方新能源企业最新动态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Korea Hydrogen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Korea Hydrogen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Korea Hydrogen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Korea Hydrogen公司简介及主要业务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Korea Hydrogen企业最新动态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马勒集团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马勒集团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马勒集团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马勒集团公司简介及主要业务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马勒集团企业最新动态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FUMATECH 燃料电池增湿器生产基地、销售区域、竞争对手及市场地位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FUMATECH 燃料电池增湿器产品规格、参数及市场应用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FUMATECH 燃料电池增湿器销量（台）、收入（百万美元）、价格（美元/台）及毛利率（2018-2023）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FUMATECH公司简介及主要业务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FUMATECH企业最新动态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中国市场燃料电池增湿器产量、销量、进出口（2018-2023年）&amp;（台）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中国市场燃料电池增湿器产量、销量、进出口预测（2024-2029）&amp;（台）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中国市场燃料电池增湿器进出口贸易趋势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中国市场燃料电池增湿器主要进口来源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中国市场燃料电池增湿器主要出口目的地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中国燃料电池增湿器生产地区分布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中国燃料电池增湿器消费地区分布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燃料电池增湿器产品图片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全球不同功率燃料电池增湿器规模2018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全球不同功率燃料电池增湿器市场份额2022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50KW以下产品图片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50-80KW产品图片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80-120KW产品图片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图7 120KW以上产品图片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全球不同应用燃料电池增湿器规模2018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全球不同应用燃料电池增湿器市场份额2022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燃料电池轿车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燃料电池大巴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燃料电池卡车、叉车等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全球燃料电池增湿器产能、产量、产能利用率及发展趋势（2018-2029）&amp;（台）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全球燃料电池增湿器产量、需求量及发展趋势（2018-2029）&amp;（台）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全球主要地区燃料电池增湿器产量规模：2018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全球主要地区燃料电池增湿器产量市场份额（2018-2029）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中国燃料电池增湿器产能、产量、产能利用率及发展趋势（2018-2029）&amp;（台）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中国燃料电池增湿器产量、市场需求量及发展趋势（2018-2029）&amp;（台）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中国燃料电池增湿器总产能占全球比重（2018-2029）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中国燃料电池增湿器总产量占全球比重（2018-2029）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全球燃料电池增湿器市场收入及增长率:（2018-2029）&amp;（百万美元）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全球市场燃料电池增湿器市场规模：2018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全球市场燃料电池增湿器销量及增长率（2018-2029）&amp;（台）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全球市场燃料电池增湿器价格趋势（2018-2029）&amp;（美元/台）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中国燃料电池增湿器市场收入及增长率:（2018-2029）&amp;（百万美元）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中国市场燃料电池增湿器市场规模：2018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中国市场燃料电池增湿器销量及增长率（2018-2029）&amp;（台）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中国市场燃料电池增湿器销量占全球比重（2018-2029）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中国燃料电池增湿器收入占全球比重（2018-2029）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全球主要地区燃料电池增湿器销售收入规模：2018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全球主要地区燃料电池增湿器销售收入市场份额（2018-2023）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全球主要地区燃料电池增湿器销售收入市场份额（2018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全球主要地区燃料电池增湿器收入市场份额（2024-2029）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北美（美国和加拿大）燃料电池增湿器销量（2018-2029）&amp;（台）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北美（美国和加拿大）燃料电池增湿器销量份额（2018-2029）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北美（美国和加拿大）燃料电池增湿器收入（2018-2029）&amp;（百万美元）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北美（美国和加拿大）燃料电池增湿器收入份额（2018-2029）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欧洲（德国、英国、法国和意大利等国家）燃料电池增湿器销量（2018-2029）&amp;（台）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欧洲（德国、英国、法国和意大利等国家）燃料电池增湿器销量份额（2018-2029）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欧洲（德国、英国、法国和意大利等国家）燃料电池增湿器收入（2018-2029）&amp;（百万美元）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欧洲（德国、英国、法国和意大利等国家）燃料电池增湿器收入份额（2018-2029）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亚太（中国、日本、韩国、中国台湾、印度和东南亚等）燃料电池增湿器销量（2018-2029）&amp;（台）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亚太（中国、日本、韩国、中国台湾、印度和东南亚等）燃料电池增湿器销量份额（2018-2029）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亚太（中国、日本、韩国、中国台湾、印度和东南亚等）燃料电池增湿器收入（2018-2029）&amp;（百万美元）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亚太（中国、日本、韩国、中国台湾、印度和东南亚等）燃料电池增湿器收入份额（2018-2029）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拉美地区（墨西哥、巴西等国家）燃料电池增湿器销量（2018-2029）&amp;（台）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拉美地区（墨西哥、巴西等国家）燃料电池增湿器销量份额（2018-2029）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拉美地区（墨西哥、巴西等国家）燃料电池增湿器收入（2018-2029）&amp;（百万美元）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拉美地区（墨西哥、巴西等国家）燃料电池增湿器收入份额（2018-2029）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中东及非洲（土耳其、沙特等国家）燃料电池增湿器销量（2018-2029）&amp;（台）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中东及非洲（土耳其、沙特等国家）燃料电池增湿器销量份额（2018-2029）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中东及非洲（土耳其、沙特等国家）燃料电池增湿器收入（2018-2029）&amp;（百万美元）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中东及非洲（土耳其、沙特等国家）燃料电池增湿器收入份额（2018-2029）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2022年全球市场主要厂商燃料电池增湿器销量市场份额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2022年全球市场主要厂商燃料电池增湿器收入市场份额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2022年中国市场主要厂商燃料电池增湿器销量市场份额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2022年中国市场主要厂商燃料电池增湿器收入市场份额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2022年全球前五大生产商燃料电池增湿器市场份额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全球燃料电池增湿器第一梯队、第二梯队和第三梯队生产商（品牌）及市场份额（2022）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全球不同功率燃料电池增湿器价格走势（2018-2029）&amp;（美元/台）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全球不同应用燃料电池增湿器价格走势（2018-2029）&amp;（美元/台）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燃料电池增湿器中国企业SWOT分析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燃料电池增湿器产业链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燃料电池增湿器行业采购模式分析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燃料电池增湿器行业生产模式分析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燃料电池增湿器行业销售模式分析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Q3OSwiaGRpZCI6IjY3YTEzMDQ2M2ViMDk1NDQ0ZWIyMzZiOTVkNTMwZWIwIiwidXNlckNvdW50Ijo0NDc5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18</Pages>
  <Words>12662</Words>
  <Characters>16588</Characters>
  <Lines>0</Lines>
  <Paragraphs>0</Paragraphs>
  <TotalTime>236</TotalTime>
  <ScaleCrop>false</ScaleCrop>
  <LinksUpToDate>false</LinksUpToDate>
  <CharactersWithSpaces>19649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2023-08-18T05:50:56Z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9CBA948599824FE5BCDB1A5C1F87EDA8_13</vt:lpwstr>
  </property>
  <property fmtid="{D5CDD505-2E9C-101B-9397-08002B2CF9AE}" pid="5" name="commondata">
    <vt:lpwstr>eyJjb3VudCI6NDAzLCJoZGlkIjoiNjdhMTMwNDYzZWIwOTU0NDRlYjIzNmI5NWQ1MzBlYjAiLCJ1c2VyQ291bnQiOjQwM30=</vt:lpwstr>
  </property>
</Properties>
</file>