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十四五规划-全球及中国农产品仓储服务行业研究及十四五规划分析报告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十四五规划-全球及中国农产品仓储服务行业研究及十四五规划分析报告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【报告图表数】：124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农产品仓储服务市场规模大约为3429亿元（人民币），预计2029年将达到5026亿元，2023-2029期间年复合增长率（CAGR）为5.6%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农产品仓储服务（Agricultural Product Warehousing Service）全球核心厂商包括Lineage Logistics、 Americold、United States Cold Storage和Nichirei Logistics Group等，前四大厂商占有全球大约28%的份额。在产品类型方面，配送仓库是最大的细分，市场份额约占50%。就应用而言，最大的应用是蔬菜水果，其份额超过50%。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本报告研究“十三五”期间全球及中国市场农产品仓储服务的发展现状，以及“十四五”期间行业发展预测。重点分析全球主要地区农产品仓储服务的市场规模，历史数据2018-2022年，预测数据2023-2029年。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本文同时着重分析农产品仓储服务行业竞争格局，包括全球市场主要企业中国本土市场主要企业竞争格局，重点分析全球主要企业近三年农产品仓储服务的收入和市场份额。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此外针对农产品仓储服务行业产品分类、应用、行业政策、行业发展有利因素、不利因素和进入壁垒也做了详细分析。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Lineage Logistics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Americold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United States Cold Storage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Nichirei Logistics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VersaCold Logistics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Frialsa Frigorificos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NewCold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Superfrio Logistica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万维冷链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Interstate Warehousing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Constellation Cold Logistics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Congebec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中外运冷链物流有限公司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配送仓库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公共仓库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私人仓库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蔬菜水果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家禽、牛肉和猪肉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海鲜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奶制品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第2章：全球市场总体规模、中国地区总体规模，包括主要地区农产品仓储服务总体规模及市场份额等；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第3章：行业竞争格局分析，包括全球市场企业农产品仓储服务收入排名及市场份额、中国市场企业农产品仓储服务收入排名和份额等；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第4章：全球市场不同产品类型农产品仓储服务总体规模及份额等；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第5章：全球市场不同应用农产品仓储服务总体规模及份额等；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第8章：全球市场农产品仓储服务主要企业基本情况介绍，包括公司简介、农产品仓储服务产品介绍、农产品仓储服务收入及公司最新动态等；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农产品仓储服务市场概述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按照不同产品类型，农产品仓储服务主要可以分为如下几个类别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不同产品类型农产品仓储服务增长趋势2018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配送仓库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公共仓库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私人仓库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从不同应用，农产品仓储服务主要包括如下几个方面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不同应用农产品仓储服务增长趋势2018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蔬菜水果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家禽、牛肉和猪肉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海鲜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奶制品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十四五期间农产品仓储服务行业发展总体概况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农产品仓储服务行业发展主要特点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全球农产品仓储服务行业规模及预测分析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全球市场农产品仓储服务总体规模（2018-2029）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中国市场农产品仓储服务总体规模（2018-2029）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中国市场农产品仓储服务总规模占全球比重（2018-2029）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全球主要地区农产品仓储服务市场规模分析（2018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全球市场主要企业农产品仓储服务收入分析（2018-2023）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农产品仓储服务行业集中度分析：2022年全球Top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全球农产品仓储服务第一梯队、第二梯队和第三梯队企业及市场份额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全球主要企业总部、农产品仓储服务市场分布及商业化日期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全球主要企业农产品仓储服务产品类型及应用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中国本土主要企业农产品仓储服务收入分析（2018-2023）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中国市场农产品仓储服务销售情况分析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农产品仓储服务中国企业SWOT分析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不同产品类型农产品仓储服务分析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全球市场不同产品类型农产品仓储服务总体规模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全球市场不同产品类型农产品仓储服务总体规模（2018-2023）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全球市场不同产品类型农产品仓储服务总体规模预测（2024-2029）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中国市场不同产品类型农产品仓储服务总体规模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中国市场不同产品类型农产品仓储服务总体规模（2018-2023）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中国市场不同产品类型农产品仓储服务总体规模预测（2024-2029）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不同应用农产品仓储服务分析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全球市场不同应用农产品仓储服务总体规模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全球市场不同应用农产品仓储服务总体规模（2018-2023）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全球市场不同应用农产品仓储服务总体规模预测（2024-2029）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中国市场不同应用农产品仓储服务总体规模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中国市场不同应用农产品仓储服务总体规模（2018-2023）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中国市场不同应用农产品仓储服务总体规模预测（2024-2029）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农产品仓储服务行业发展机遇及主要驱动因素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农产品仓储服务行业发展面临的风险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农产品仓储服务行业政策分析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农产品仓储服务行业产业链简介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农产品仓储服务产业链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农产品仓储服务行业供应链分析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农产品仓储服务主要原材料及其供应商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农产品仓储服务行业主要下游客户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农产品仓储服务行业采购模式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农产品仓储服务行业开发/生产模式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农产品仓储服务行业销售模式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全球市场主要农产品仓储服务企业简介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Lineage Logistics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Lineage Logistics基本信息、农产品仓储服务市场分布、总部及行业地位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Lineage Logistics公司简介及主要业务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Lineage Logistics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Lineage Logistics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Lineage Logistics企业最新动态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Americold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Americold基本信息、农产品仓储服务市场分布、总部及行业地位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Americold公司简介及主要业务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Americold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Americold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Americold企业最新动态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United States Cold Storage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United States Cold Storage基本信息、农产品仓储服务市场分布、总部及行业地位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United States Cold Storage公司简介及主要业务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United States Cold Storage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United States Cold Storage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United States Cold Storage企业最新动态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Nichirei Logistics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Nichirei Logistics Group基本信息、农产品仓储服务市场分布、总部及行业地位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Nichirei Logistics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Nichirei Logistics Group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Nichirei Logistics Group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Nichirei Logistics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VersaCold Logistics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VersaCold Logistics Services基本信息、农产品仓储服务市场分布、总部及行业地位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VersaCold Logistics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VersaCold Logistics Services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VersaCold Logistics Services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VersaCold Logistics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Frialsa Frigorificos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Frialsa Frigorificos基本信息、农产品仓储服务市场分布、总部及行业地位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Frialsa Frigorificos公司简介及主要业务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Frialsa Frigorificos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Frialsa Frigorificos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Frialsa Frigorificos企业最新动态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NewCold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NewCold基本信息、农产品仓储服务市场分布、总部及行业地位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NewCold公司简介及主要业务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NewCold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NewCold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NewCold企业最新动态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Superfrio Logistica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Superfrio Logistica基本信息、农产品仓储服务市场分布、总部及行业地位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Superfrio Logistica公司简介及主要业务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Superfrio Logistica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Superfrio Logistica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Superfrio Logistica企业最新动态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万维冷链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万维冷链基本信息、农产品仓储服务市场分布、总部及行业地位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万维冷链公司简介及主要业务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万维冷链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万维冷链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万维冷链企业最新动态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Interstate Warehousing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Interstate Warehousing基本信息、农产品仓储服务市场分布、总部及行业地位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Interstate Warehousing公司简介及主要业务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Interstate Warehousing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8.10.4 Interstate Warehousing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8.10.5 Interstate Warehousing企业最新动态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Constellation Cold Logistics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Constellation Cold Logistics基本信息、农产品仓储服务市场分布、总部及行业地位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Constellation Cold Logistics公司简介及主要业务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Constellation Cold Logistics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8.11.4 Constellation Cold Logistics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8.11.5 Constellation Cold Logistics企业最新动态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8.12 Congebec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8.12.1 Congebec基本信息、农产品仓储服务市场分布、总部及行业地位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8.12.2 Congebec公司简介及主要业务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8.12.3 Congebec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8.12.4 Congebec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8.12.5 Congebec企业最新动态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8.13 中外运冷链物流有限公司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8.13.1 中外运冷链物流有限公司基本信息、农产品仓储服务市场分布、总部及行业地位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8.13.2 中外运冷链物流有限公司公司简介及主要业务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8.13.3 中外运冷链物流有限公司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8.13.4 中外运冷链物流有限公司 农产品仓储服务收入及毛利率（2018-2023）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8.13.5 中外运冷链物流有限公司企业最新动态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不同产品类型农产品仓储服务全球规模增长趋势2018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不同应用农产品仓储服务全球规模增长趋势2018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农产品仓储服务行业发展主要特点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进入农产品仓储服务行业壁垒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农产品仓储服务发展趋势及建议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全球主要地区农产品仓储服务总体规模（百万美元）：2018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全球主要地区农产品仓储服务总体规模（2018-2023）&amp;（百万美元）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全球主要地区农产品仓储服务总体规模（2024-2029）&amp;（百万美元）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北美农产品仓储服务基本情况分析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欧洲农产品仓储服务基本情况分析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亚太农产品仓储服务基本情况分析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拉美农产品仓储服务基本情况分析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中东及非洲农产品仓储服务基本情况分析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全球市场主要企业农产品仓储服务收入（2018-2023）&amp;（百万美元）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全球市场主要企业农产品仓储服务收入市场份额（2018-2023）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2022年全球主要企业农产品仓储服务收入排名及市场占有率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2022全球农产品仓储服务主要厂商市场地位（第一梯队、第二梯队和第三梯队）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全球主要企业总部、农产品仓储服务市场分布及商业化日期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全球主要企业农产品仓储服务产品类型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中国本土企业农产品仓储服务收入（2018-2023）&amp;（百万美元）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中国本土企业农产品仓储服务收入市场份额（2018-2023）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2022年全球及中国本土企业在中国市场农产品仓储服务收入排名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全球市场不同产品类型农产品仓储服务总体规模（2018-2023）&amp;（百万美元）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全球市场不同产品类型农产品仓储服务市场份额（2018-2023）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全球市场不同产品类型农产品仓储服务总体规模预测（2024-2029）&amp;（百万美元）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全球市场不同产品类型农产品仓储服务市场份额预测（2024-2029）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中国市场不同产品类型农产品仓储服务总体规模（2018-2023）&amp;（百万美元）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中国市场不同产品类型农产品仓储服务市场份额（2018-2023）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中国市场不同产品类型农产品仓储服务总体规模预测（2024-2029）&amp;（百万美元）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中国市场不同产品类型农产品仓储服务市场份额预测（2024-2029）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全球市场不同应用农产品仓储服务总体规模（2018-2023）&amp;（百万美元）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全球市场不同应用农产品仓储服务市场份额（2018-2023）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全球市场不同应用农产品仓储服务总体规模预测（2024-2029）&amp;（百万美元）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全球市场不同应用农产品仓储服务市场份额预测（2024-2029）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中国市场不同应用农产品仓储服务总体规模（2018-2023）&amp;（百万美元）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中国市场不同应用农产品仓储服务市场份额（2018-2023）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中国市场不同应用农产品仓储服务总体规模预测（2024-2029）&amp;（百万美元）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中国市场不同应用农产品仓储服务市场份额预测（2024-2029）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农产品仓储服务行业发展机遇及主要驱动因素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农产品仓储服务行业发展面临的风险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农产品仓储服务行业政策分析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农产品仓储服务行业供应链分析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农产品仓储服务上游原材料和主要供应商情况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农产品仓储服务行业主要下游客户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Lineage Logistics基本信息、农产品仓储服务市场分布、总部及行业地位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Lineage Logistics公司简介及主要业务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Lineage Logistics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Lineage Logistics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Lineage Logistics企业最新动态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Americold基本信息、农产品仓储服务市场分布、总部及行业地位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Americold公司简介及主要业务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Americold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Americold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Americold企业最新动态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United States Cold Storage基本信息、农产品仓储服务市场分布、总部及行业地位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United States Cold Storage公司简介及主要业务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United States Cold Storage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United States Cold Storage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United States Cold Storage企业最新动态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Nichirei Logistics Group基本信息、农产品仓储服务市场分布、总部及行业地位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Nichirei Logistics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Nichirei Logistics Group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Nichirei Logistics Group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Nichirei Logistics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VersaCold Logistics Services基本信息、农产品仓储服务市场分布、总部及行业地位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VersaCold Logistics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VersaCold Logistics Services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VersaCold Logistics Services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VersaCold Logistics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Frialsa Frigorificos基本信息、农产品仓储服务市场分布、总部及行业地位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Frialsa Frigorificos公司简介及主要业务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Frialsa Frigorificos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Frialsa Frigorificos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Frialsa Frigorificos企业最新动态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NewCold基本信息、农产品仓储服务市场分布、总部及行业地位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NewCold公司简介及主要业务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NewCold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NewCold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NewCold企业最新动态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Superfrio Logistica基本信息、农产品仓储服务市场分布、总部及行业地位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Superfrio Logistica公司简介及主要业务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Superfrio Logistica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Superfrio Logistica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Superfrio Logistica企业最新动态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万维冷链基本信息、农产品仓储服务市场分布、总部及行业地位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万维冷链公司简介及主要业务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万维冷链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万维冷链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万维冷链企业最新动态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Interstate Warehousing基本信息、农产品仓储服务市场分布、总部及行业地位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Interstate Warehousing公司简介及主要业务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Interstate Warehousing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Interstate Warehousing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Interstate Warehousing企业最新动态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Constellation Cold Logistics基本信息、农产品仓储服务市场分布、总部及行业地位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Constellation Cold Logistics公司简介及主要业务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Constellation Cold Logistics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Constellation Cold Logistics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Constellation Cold Logistics企业最新动态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Congebec基本信息、农产品仓储服务市场分布、总部及行业地位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Congebec公司简介及主要业务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Congebec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Congebec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Congebec企业最新动态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中外运冷链物流有限公司基本信息、农产品仓储服务市场分布、总部及行业地位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中外运冷链物流有限公司公司简介及主要业务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中外运冷链物流有限公司 农产品仓储服务产品规格、参数及市场应用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中外运冷链物流有限公司 农产品仓储服务收入（百万美元）及毛利率（2018-2023）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中外运冷链物流有限公司企业最新动态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农产品仓储服务产品图片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不同产品类型农产品仓储服务全球规模2018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全球不同产品类型农产品仓储服务市场份额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配送仓库产品图片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公共仓库产品图片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私人仓库产品图片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不同应用农产品仓储服务全球规模2018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全球不同应用农产品仓储服务市场份额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蔬菜水果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家禽、牛肉和猪肉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海鲜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奶制品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全球市场农产品仓储服务市场规模：2018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全球市场农产品仓储服务总体规模（2018-2029）&amp;（百万美元）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中国市场农产品仓储服务总体规模（2018-2029）&amp;（百万美元）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中国市场农产品仓储服务总规模占全球比重（2018-2029）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全球主要地区农产品仓储服务总体规模（百万美元）：2018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全球主要地区农产品仓储服务市场份额（2018-2029）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北美（美国和加拿大）农产品仓储服务总体规模（2018-2029）&amp;（百万美元）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欧洲（德国、英国、法国和意大利等国家）农产品仓储服务总体规模（2018-2029）&amp;（百万美元）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亚太主要国家/地区（中国、日本、韩国、中国台湾、印度和东南亚）农产品仓储服务总体规模（2018-2029）&amp;（百万美元）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拉美主要国家（墨西哥和巴西等）农产品仓储服务总体规模（2018-2029）&amp;（百万美元）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中东及非洲地区农产品仓储服务总体规模（2018-2029）&amp;（百万美元）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2022年全球前五大厂商农产品仓储服务市场份额（按收入）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2022年全球农产品仓储服务第一梯队、第二梯队和第三梯队厂商及市场份额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农产品仓储服务中国企业SWOT分析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农产品仓储服务产业链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农产品仓储服务行业采购模式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农产品仓储服务行业开发/生产模式分析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农产品仓储服务行业销售模式分析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Q1MSwiaGRpZCI6IjY3YTEzMDQ2M2ViMDk1NDQ0ZWIyMzZiOTVkNTMwZWIwIiwidXNlckNvdW50Ijo0NDUx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475D8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10346</Words>
  <Characters>14128</Characters>
  <Lines>0</Lines>
  <Paragraphs>0</Paragraphs>
  <TotalTime>220</TotalTime>
  <ScaleCrop>false</ScaleCrop>
  <LinksUpToDate>false</LinksUpToDate>
  <CharactersWithSpaces>17229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2023-08-18T05:35:40Z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5B803D81510043C89EB2AF050596A191_13</vt:lpwstr>
  </property>
  <property fmtid="{D5CDD505-2E9C-101B-9397-08002B2CF9AE}" pid="5" name="commondata">
    <vt:lpwstr>eyJjb3VudCI6NDAzLCJoZGlkIjoiNjdhMTMwNDYzZWIwOTU0NDRlYjIzNmI5NWQ1MzBlYjAiLCJ1c2VyQ291bnQiOjQwM30=</vt:lpwstr>
  </property>
</Properties>
</file>