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72415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724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中国软铁氧体磁铁材料</w:t>
                            </w:r>
                            <w:r>
                              <w:rPr>
                                <w:rFonts w:hint="eastAsia" w:ascii="宋体" w:hAnsi="宋体" w:cs="宋体"/>
                                <w:sz w:val="72"/>
                                <w:szCs w:val="72"/>
                                <w:lang w:val="en-US" w:eastAsia="zh-CN"/>
                              </w:rPr>
                              <w:t>市场</w:t>
                            </w:r>
                            <w:r>
                              <w:rPr>
                                <w:rFonts w:hint="default" w:ascii="宋体" w:hAnsi="宋体" w:cs="宋体"/>
                                <w:sz w:val="72"/>
                                <w:szCs w:val="72"/>
                                <w:lang w:val="en-US" w:eastAsia="zh-CN"/>
                              </w:rPr>
                              <w:t>现状研究分析与发展前景预测报告</w:t>
                            </w:r>
                            <w:r>
                              <w:rPr>
                                <w:rFonts w:hint="eastAsia" w:ascii="宋体" w:hAnsi="宋体" w:cs="宋体"/>
                                <w:sz w:val="72"/>
                                <w:szCs w:val="72"/>
                                <w:lang w:val="en-US" w:eastAsia="zh-CN"/>
                              </w:rPr>
                              <w:t>（2023版）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214.5pt;width:509.15pt;z-index:251661312;mso-width-relative:page;mso-height-relative:page;" filled="f" stroked="f" coordsize="21600,21600" o:gfxdata="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krKRzbAAAACwEAAA8AAAAAAAAA&#10;AQAgAAAAIgAAAGRycy9kb3ducmV2LnhtbFBLAQIUABQAAAAIAIdO4kCXd4l0RwIAAHUEAAAOAAAA&#10;AAAAAAEAIAAAACoBAABkcnMvZTJvRG9jLnhtbFBLBQYAAAAABgAGAFkBAADjBQ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中国软铁氧体磁铁材料</w:t>
                      </w:r>
                      <w:r>
                        <w:rPr>
                          <w:rFonts w:hint="eastAsia" w:ascii="宋体" w:hAnsi="宋体" w:cs="宋体"/>
                          <w:sz w:val="72"/>
                          <w:szCs w:val="72"/>
                          <w:lang w:val="en-US" w:eastAsia="zh-CN"/>
                        </w:rPr>
                        <w:t>市场</w:t>
                      </w:r>
                      <w:r>
                        <w:rPr>
                          <w:rFonts w:hint="default" w:ascii="宋体" w:hAnsi="宋体" w:cs="宋体"/>
                          <w:sz w:val="72"/>
                          <w:szCs w:val="72"/>
                          <w:lang w:val="en-US" w:eastAsia="zh-CN"/>
                        </w:rPr>
                        <w:t>现状研究分析与发展前景预测报告</w:t>
                      </w:r>
                      <w:r>
                        <w:rPr>
                          <w:rFonts w:hint="eastAsia" w:ascii="宋体" w:hAnsi="宋体" w:cs="宋体"/>
                          <w:sz w:val="72"/>
                          <w:szCs w:val="72"/>
                          <w:lang w:val="en-US" w:eastAsia="zh-CN"/>
                        </w:rPr>
                        <w:t>（2023版）</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【报告篇幅】：106</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【报告图表数】：150</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2022年中国软铁氧体磁铁材料市场销售收入达到了 万元，预计2029年可以达到 万元，2023-2029期间年复合增长率(CAGR)为 %。本研究项目旨在梳理软铁氧体磁铁材料领域产品系列，洞悉行业特点、市场存量空间及增量空间，并结合市场发展前景判断软铁氧体磁铁材料领域内各类竞争者所处地位。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中国市场核心厂商包括TDK、DMEGC、VACUUMSCHMELZE、Eclipse Magnetics和TDG等，按收入计，2022年中国市场前三大厂商占有大约 %的市场份额。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从产品类型方面来看，锰锌铁氧体占有重要地位，预计2029年份额将达到 %。同时就应用来看，汽车在2022年份额大约是 %，未来几年（2024-2029）年度复合增长率CAGR大约为 %。</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中国市场软铁氧体磁铁材料的生产、消费及进出口情况，重点关注在中国市场扮演重要角色的全球及本土软铁氧体磁铁材料生产商，呈现这些厂商在中国市场的软铁氧体磁铁材料销量、收入、价格、毛利率、市场份额等关键指标。此外，针对软铁氧体磁铁材料产品本身的细分增长情况，如不同软铁氧体磁铁材料产品类型、价格、销量、收入，不同应用软铁氧体磁铁材料的市场销量等，本文也做了深入分析。历史数据为2018至2022年，预测数据为2023至2029年。</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本文主要包括软铁氧体磁铁材料生产商如下：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TDK</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DMEGC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VACUUMSCHMELZE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Eclipse Magnetics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TDG</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Acme Electronics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FERROXCUBE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南京新康达磁业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联丰磁业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JPMF</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浙江东睦科达磁电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H?gan?s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Samwha Electronics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Toshiba Materials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Proterial Group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锰锌铁氧体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镍锌铁氧体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汽车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电气和电子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电力和能源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本文正文共9章，各章节主要内容如下：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第1章：报告统计范围、产品细分及中国总体规模（销量、销售收入等数据，2018-2029年）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第2章：中国市场软铁氧体磁铁材料主要厂商（品牌）竞争分析，主要包括软铁氧体磁铁材料销量、收入、市场份额、价格、产地及行业集中度分析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第3章：中国市场软铁氧体磁铁材料主要厂商（品牌）基本情况介绍，包括公司简介、软铁氧体磁铁材料产品型号、销量、价格、收入及最新动态等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第4章：中国不同类型软铁氧体磁铁材料销量、收入、价格及份额等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第5章：中国不同应用软铁氧体磁铁材料销量、收入、价格及份额等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第8章：中国本土软铁氧体磁铁材料生产情况分析，及中国市场软铁氧体磁铁材料进出口情况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第9章：报告结论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本报告的关键问题</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市场空间：中国软铁氧体磁铁材料行业市场规模情况如何？未来增长情况如何？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产业链情况：中国软铁氧体磁铁材料厂商所在产业链构成是怎样？未来格局会如何演化？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厂商分析：全球软铁氧体磁铁材料领先企业是谁？企业情况怎样？</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软铁氧体磁铁材料市场概述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产品定义及统计范围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按照不同产品类型，软铁氧体磁铁材料主要可以分为如下几个类别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中国不同产品类型软铁氧体磁铁材料增长趋势2018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锰锌铁氧体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镍锌铁氧体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1.2.4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从不同应用，软铁氧体磁铁材料主要包括如下几个方面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中国不同应用软铁氧体磁铁材料增长趋势2018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汽车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电气和电子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1.3.4 电力和能源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1.3.5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中国软铁氧体磁铁材料发展现状及未来趋势（2018-2029）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中国市场软铁氧体磁铁材料收入及增长率（2018-2029）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中国市场软铁氧体磁铁材料销量及增长率（2018-2029）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中国市场主要软铁氧体磁铁材料厂商分析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中国市场主要厂商软铁氧体磁铁材料销量、收入及市场份额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中国市场主要厂商软铁氧体磁铁材料销量（2018-2023）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中国市场主要厂商软铁氧体磁铁材料收入（2018-2023）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2.1.3 2022年中国市场主要厂商软铁氧体磁铁材料收入排名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2.1.4 中国市场主要厂商软铁氧体磁铁材料价格（2018-2023）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中国市场主要厂商软铁氧体磁铁材料总部及产地分布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 中国市场主要厂商成立时间及软铁氧体磁铁材料商业化日期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 中国市场主要厂商软铁氧体磁铁材料产品类型及应用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 软铁氧体磁铁材料行业集中度、竞争程度分析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2.5.1 软铁氧体磁铁材料行业集中度分析：2022年中国Top 5厂商市场份额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2.5.2 中国软铁氧体磁铁材料第一梯队、第二梯队和第三梯队厂商（品牌）及2022年市场份额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中国市场软铁氧体磁铁材料主要企业分析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TDK</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TDK基本信息、软铁氧体磁铁材料生产基地、总部、竞争对手及市场地位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TDK 软铁氧体磁铁材料产品规格、参数及市场应用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TDK在中国市场软铁氧体磁铁材料销量、收入、价格及毛利率（2018-2023）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TDK公司简介及主要业务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TDK企业最新动态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DMEGC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DMEGC基本信息、软铁氧体磁铁材料生产基地、总部、竞争对手及市场地位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DMEGC 软铁氧体磁铁材料产品规格、参数及市场应用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 DMEGC在中国市场软铁氧体磁铁材料销量、收入、价格及毛利率（2018-2023）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3.2.4 DMEGC公司简介及主要业务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3.2.5 DMEGC企业最新动态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VACUUMSCHMELZE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3.3.1 VACUUMSCHMELZE基本信息、软铁氧体磁铁材料生产基地、总部、竞争对手及市场地位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3.3.2 VACUUMSCHMELZE 软铁氧体磁铁材料产品规格、参数及市场应用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3.3.3 VACUUMSCHMELZE在中国市场软铁氧体磁铁材料销量、收入、价格及毛利率（2018-2023）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3.3.4 VACUUMSCHMELZE公司简介及主要业务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3.3.5 VACUUMSCHMELZE企业最新动态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 Eclipse Magnetics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3.4.1 Eclipse Magnetics基本信息、软铁氧体磁铁材料生产基地、总部、竞争对手及市场地位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3.4.2 Eclipse Magnetics 软铁氧体磁铁材料产品规格、参数及市场应用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3.4.3 Eclipse Magnetics在中国市场软铁氧体磁铁材料销量、收入、价格及毛利率（2018-2023）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3.4.4 Eclipse Magnetics公司简介及主要业务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3.4.5 Eclipse Magnetics企业最新动态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 TDG</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3.5.1 TDG基本信息、软铁氧体磁铁材料生产基地、总部、竞争对手及市场地位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3.5.2 TDG 软铁氧体磁铁材料产品规格、参数及市场应用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3.5.3 TDG在中国市场软铁氧体磁铁材料销量、收入、价格及毛利率（2018-2023）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3.5.4 TDG公司简介及主要业务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3.5.5 TDG企业最新动态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 Acme Electronics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3.6.1 Acme Electronics基本信息、软铁氧体磁铁材料生产基地、总部、竞争对手及市场地位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3.6.2 Acme Electronics 软铁氧体磁铁材料产品规格、参数及市场应用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3.6.3 Acme Electronics在中国市场软铁氧体磁铁材料销量、收入、价格及毛利率（2018-2023）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3.6.4 Acme Electronics公司简介及主要业务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3.6.5 Acme Electronics企业最新动态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 FERROXCUBE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3.7.1 FERROXCUBE基本信息、软铁氧体磁铁材料生产基地、总部、竞争对手及市场地位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3.7.2 FERROXCUBE 软铁氧体磁铁材料产品规格、参数及市场应用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3.7.3 FERROXCUBE在中国市场软铁氧体磁铁材料销量、收入、价格及毛利率（2018-2023）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3.7.4 FERROXCUBE公司简介及主要业务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3.7.5 FERROXCUBE企业最新动态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 南京新康达磁业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3.8.1 南京新康达磁业基本信息、软铁氧体磁铁材料生产基地、总部、竞争对手及市场地位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3.8.2 南京新康达磁业 软铁氧体磁铁材料产品规格、参数及市场应用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3.8.3 南京新康达磁业在中国市场软铁氧体磁铁材料销量、收入、价格及毛利率（2018-2023）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3.8.4 南京新康达磁业公司简介及主要业务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3.8.5 南京新康达磁业企业最新动态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 联丰磁业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3.9.1 联丰磁业基本信息、软铁氧体磁铁材料生产基地、总部、竞争对手及市场地位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3.9.2 联丰磁业 软铁氧体磁铁材料产品规格、参数及市场应用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3.9.3 联丰磁业在中国市场软铁氧体磁铁材料销量、收入、价格及毛利率（2018-2023）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3.9.4 联丰磁业公司简介及主要业务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3.9.5 联丰磁业企业最新动态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 JPMF</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3.10.1 JPMF基本信息、软铁氧体磁铁材料生产基地、总部、竞争对手及市场地位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3.10.2 JPMF 软铁氧体磁铁材料产品规格、参数及市场应用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3.10.3 JPMF在中国市场软铁氧体磁铁材料销量、收入、价格及毛利率（2018-2023）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3.10.4 JPMF公司简介及主要业务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3.10.5 JPMF企业最新动态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浙江东睦科达磁电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3.11.1 浙江东睦科达磁电基本信息、 软铁氧体磁铁材料生产基地、总部、竞争对手及市场地位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3.11.2 浙江东睦科达磁电 软铁氧体磁铁材料产品规格、参数及市场应用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3.11.3 浙江东睦科达磁电在中国市场软铁氧体磁铁材料销量、收入、价格及毛利率（2018-2023）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3.11.4 浙江东睦科达磁电公司简介及主要业务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3.11.5 浙江东睦科达磁电企业最新动态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H?gan?s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3.12.1 H?gan?s基本信息、 软铁氧体磁铁材料生产基地、总部、竞争对手及市场地位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3.12.2 H?gan?s 软铁氧体磁铁材料产品规格、参数及市场应用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3.12.3 H?gan?s在中国市场软铁氧体磁铁材料销量、收入、价格及毛利率（2018-2023）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3.12.4 H?gan?s公司简介及主要业务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3.12.5 H?gan?s企业最新动态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Samwha Electronics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3.13.1 Samwha Electronics基本信息、 软铁氧体磁铁材料生产基地、总部、竞争对手及市场地位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3.13.2 Samwha Electronics 软铁氧体磁铁材料产品规格、参数及市场应用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3.13.3 Samwha Electronics在中国市场软铁氧体磁铁材料销量、收入、价格及毛利率（2018-2023）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3.13.4 Samwha Electronics公司简介及主要业务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3.13.5 Samwha Electronics企业最新动态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Toshiba Materials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3.14.1 Toshiba Materials基本信息、 软铁氧体磁铁材料生产基地、总部、竞争对手及市场地位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3.14.2 Toshiba Materials 软铁氧体磁铁材料产品规格、参数及市场应用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3.14.3 Toshiba Materials在中国市场软铁氧体磁铁材料销量、收入、价格及毛利率（2018-2023）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3.14.4 Toshiba Materials公司简介及主要业务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3.14.5 Toshiba Materials企业最新动态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Proterial Group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3.15.1 Proterial Group基本信息、 软铁氧体磁铁材料生产基地、总部、竞争对手及市场地位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3.15.2 Proterial Group 软铁氧体磁铁材料产品规格、参数及市场应用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3.15.3 Proterial Group在中国市场软铁氧体磁铁材料销量、收入、价格及毛利率（2018-2023）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3.15.4 Proterial Group公司简介及主要业务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3.15.5 Proterial Group企业最新动态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不同类型软铁氧体磁铁材料分析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中国市场不同产品类型软铁氧体磁铁材料销量（2018-2029）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中国市场不同产品类型软铁氧体磁铁材料销量及市场份额（2018-2023）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中国市场不同产品类型软铁氧体磁铁材料销量预测（2024-2029）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中国市场不同产品类型软铁氧体磁铁材料规模（2018-2029）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中国市场不同产品类型软铁氧体磁铁材料规模及市场份额（2018-2023）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中国市场不同产品类型软铁氧体磁铁材料规模预测（2024-2029）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4.3 中国市场不同产品类型软铁氧体磁铁材料价格走势（2018-2029）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不同应用软铁氧体磁铁材料分析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中国市场不同应用软铁氧体磁铁材料销量（2018-2029）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中国市场不同应用软铁氧体磁铁材料销量及市场份额（2018-2023）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中国市场不同应用软铁氧体磁铁材料销量预测（2024-2029）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中国市场不同应用软铁氧体磁铁材料规模（2018-2029）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中国市场不同应用软铁氧体磁铁材料规模及市场份额（2018-2023）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中国市场不同应用软铁氧体磁铁材料规模预测（2024-2029）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5.3 中国市场不同应用软铁氧体磁铁材料价格走势（2018-2029）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软铁氧体磁铁材料行业发展分析---发展趋势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软铁氧体磁铁材料行业发展分析---厂商壁垒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软铁氧体磁铁材料行业发展分析---驱动因素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 软铁氧体磁铁材料行业发展分析---制约因素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 软铁氧体磁铁材料中国企业SWOT分析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 软铁氧体磁铁材料行业政策环境分析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6.6.1 行业主管部门及监管体制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6.6.2 行业相关政策动向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6.6.3 行业相关规划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软铁氧体磁铁材料行业产业链简介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软铁氧体磁铁材料产业链分析-上游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软铁氧体磁铁材料产业链分析-中游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软铁氧体磁铁材料产业链分析-下游：行业场景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7.5 软铁氧体磁铁材料行业采购模式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7.6 软铁氧体磁铁材料行业生产模式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7.7 软铁氧体磁铁材料行业销售模式及销售渠道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中国本土软铁氧体磁铁材料产能、产量分析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中国软铁氧体磁铁材料供需现状及预测（2018-2029）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中国软铁氧体磁铁材料产能、产量、产能利用率及发展趋势（2018-2029）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中国软铁氧体磁铁材料产量、市场需求量及发展趋势（2018-2029）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中国软铁氧体磁铁材料进出口分析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 中国市场软铁氧体磁铁材料主要进口来源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 中国市场软铁氧体磁铁材料主要出口目的地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附录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不同产品类型，软铁氧体磁铁材料市场规模 2018 VS 2022 VS 2029 （万元）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不同应用软铁氧体磁铁材料市场规模2018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中国市场主要厂商软铁氧体磁铁材料销量（2018-2023）&amp;（千吨）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中国市场主要厂商软铁氧体磁铁材料销量市场份额（2018-2023）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中国市场主要厂商软铁氧体磁铁材料收入（2018-2023）&amp;（万元）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中国市场主要厂商软铁氧体磁铁材料收入份额（2018-2023）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2022年中国主要生产商软铁氧体磁铁材料收入排名（万元）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中国市场主要厂商软铁氧体磁铁材料价格（2018-2023）&amp;（元/吨）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中国市场主要厂商软铁氧体磁铁材料总部及产地分布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中国市场主要厂商成立时间及软铁氧体磁铁材料商业化日期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中国市场主要厂商软铁氧体磁铁材料产品类型及应用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2022年中国市场软铁氧体磁铁材料主要厂商市场地位（第一梯队、第二梯队和第三梯队）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TDK 软铁氧体磁铁材料生产基地、总部、竞争对手及市场地位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TDK 软铁氧体磁铁材料产品规格、参数及市场应用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TDK 软铁氧体磁铁材料销量（千吨）、收入（万元）、价格（元/吨）及毛利率（2018-2023）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TDK公司简介及主要业务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TDK企业最新动态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DMEGC 软铁氧体磁铁材料生产基地、总部、竞争对手及市场地位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DMEGC 软铁氧体磁铁材料产品规格、参数及市场应用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DMEGC 软铁氧体磁铁材料销量（千吨）、收入（万元）、价格（元/吨）及毛利率（2018-2023）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DMEGC公司简介及主要业务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DMEGC企业最新动态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VACUUMSCHMELZE 软铁氧体磁铁材料生产基地、总部、竞争对手及市场地位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VACUUMSCHMELZE 软铁氧体磁铁材料产品规格、参数及市场应用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VACUUMSCHMELZE 软铁氧体磁铁材料销量（千吨）、收入（万元）、价格（元/吨）及毛利率（2018-2023）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VACUUMSCHMELZE公司简介及主要业务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VACUUMSCHMELZE企业最新动态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Eclipse Magnetics 软铁氧体磁铁材料生产基地、总部、竞争对手及市场地位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Eclipse Magnetics 软铁氧体磁铁材料产品规格、参数及市场应用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Eclipse Magnetics 软铁氧体磁铁材料销量（千吨）、收入（万元）、价格（元/吨）及毛利率（2018-2023）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Eclipse Magnetics公司简介及主要业务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Eclipse Magnetics企业最新动态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TDG 软铁氧体磁铁材料生产基地、总部、竞争对手及市场地位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TDG 软铁氧体磁铁材料产品规格、参数及市场应用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TDG 软铁氧体磁铁材料销量（千吨）、收入（万元）、价格（元/吨）及毛利率（2018-2023）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TDG公司简介及主要业务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TDG企业最新动态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Acme Electronics 软铁氧体磁铁材料生产基地、总部、竞争对手及市场地位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Acme Electronics 软铁氧体磁铁材料产品规格、参数及市场应用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Acme Electronics 软铁氧体磁铁材料销量（千吨）、收入（万元）、价格（元/吨）及毛利率（2018-2023）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Acme Electronics公司简介及主要业务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Acme Electronics企业最新动态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FERROXCUBE 软铁氧体磁铁材料生产基地、总部、竞争对手及市场地位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FERROXCUBE 软铁氧体磁铁材料产品规格、参数及市场应用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FERROXCUBE 软铁氧体磁铁材料销量（千吨）、收入（万元）、价格（元/吨）及毛利率（2018-2023）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FERROXCUBE公司简介及主要业务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FERROXCUBE企业最新动态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南京新康达磁业 软铁氧体磁铁材料生产基地、总部、竞争对手及市场地位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南京新康达磁业 软铁氧体磁铁材料产品规格、参数及市场应用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南京新康达磁业 软铁氧体磁铁材料销量（千吨）、收入（万元）、价格（元/吨）及毛利率（2018-2023）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南京新康达磁业公司简介及主要业务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南京新康达磁业企业最新动态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联丰磁业 软铁氧体磁铁材料生产基地、总部、竞争对手及市场地位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联丰磁业 软铁氧体磁铁材料产品规格、参数及市场应用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联丰磁业 软铁氧体磁铁材料销量（千吨）、收入（万元）、价格（元/吨）及毛利率（2018-2023）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联丰磁业公司简介及主要业务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联丰磁业企业最新动态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JPMF 软铁氧体磁铁材料生产基地、总部、竞争对手及市场地位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JPMF 软铁氧体磁铁材料产品规格、参数及市场应用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JPMF 软铁氧体磁铁材料销量（千吨）、收入（万元）、价格（元/吨）及毛利率（2018-2023）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JPMF公司简介及主要业务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JPMF企业最新动态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浙江东睦科达磁电 软铁氧体磁铁材料生产基地、总部、竞争对手及市场地位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浙江东睦科达磁电 软铁氧体磁铁材料产品规格、参数及市场应用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浙江东睦科达磁电 软铁氧体磁铁材料销量（千吨）、收入（万元）、价格（元/吨）及毛利率（2018-2023）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浙江东睦科达磁电公司简介及主要业务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浙江东睦科达磁电企业最新动态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H?gan?s 软铁氧体磁铁材料生产基地、总部、竞争对手及市场地位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表69 H?gan?s 软铁氧体磁铁材料产品规格、参数及市场应用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表70 H?gan?s 软铁氧体磁铁材料销量（千吨）、收入（万元）、价格（元/吨）及毛利率（2018-2023）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表71 H?gan?s公司简介及主要业务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表72 H?gan?s企业最新动态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表73 Samwha Electronics 软铁氧体磁铁材料生产基地、总部、竞争对手及市场地位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表74 Samwha Electronics 软铁氧体磁铁材料产品规格、参数及市场应用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表75 Samwha Electronics 软铁氧体磁铁材料销量（千吨）、收入（万元）、价格（元/吨）及毛利率（2018-2023）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表76 Samwha Electronics公司简介及主要业务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表77 Samwha Electronics企业最新动态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表78 Toshiba Materials 软铁氧体磁铁材料生产基地、总部、竞争对手及市场地位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表79 Toshiba Materials 软铁氧体磁铁材料产品规格、参数及市场应用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表80 Toshiba Materials 软铁氧体磁铁材料销量（千吨）、收入（万元）、价格（元/吨）及毛利率（2018-2023）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表81 Toshiba Materials公司简介及主要业务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表82 Toshiba Materials企业最新动态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表83 Proterial Group 软铁氧体磁铁材料生产基地、总部、竞争对手及市场地位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表84 Proterial Group 软铁氧体磁铁材料产品规格、参数及市场应用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表85 Proterial Group 软铁氧体磁铁材料销量（千吨）、收入（万元）、价格（元/吨）及毛利率（2018-2023）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表86 Proterial Group公司简介及主要业务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表87 Proterial Group企业最新动态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表88 中国市场不同类型软铁氧体磁铁材料销量（2018-2023）&amp;（千吨）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表89 中国市场不同类型软铁氧体磁铁材料销量市场份额（2018-2023）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表90 中国市场不同类型软铁氧体磁铁材料销量预测（2024-2029）&amp;（千吨）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表91 中国市场不同类型软铁氧体磁铁材料销量市场份额预测（2024-2029）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表92 中国市场不同类型软铁氧体磁铁材料规模（2018-2023）&amp;（万元）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表93 中国市场不同类型软铁氧体磁铁材料规模市场份额（2018-2023）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表94 中国市场不同类型软铁氧体磁铁材料规模预测（2024-2029）&amp;（万元）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表95 中国市场不同类型软铁氧体磁铁材料规模市场份额预测（2024-2029）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表96 中国市场不同应用软铁氧体磁铁材料销量（2018-2023）&amp;（千吨）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表97 中国市场不同应用软铁氧体磁铁材料销量市场份额（2018-2023）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表98 中国市场不同应用软铁氧体磁铁材料销量预测（2024-2029）&amp;（千吨）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表99 中国市场不同应用软铁氧体磁铁材料销量市场份额预测（2024-2029）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表100 中国市场不同应用软铁氧体磁铁材料规模（2018-2023）&amp;（万元）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表101 中国市场不同应用软铁氧体磁铁材料规模市场份额（2018-2023）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表102 中国市场不同应用软铁氧体磁铁材料规模预测（2024-2029）&amp;（万元）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表103 中国市场不同应用软铁氧体磁铁材料规模市场份额预测（2024-2029）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表104 软铁氧体磁铁材料行业发展分析---发展趋势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表105 软铁氧体磁铁材料行业发展分析---厂商壁垒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表106 软铁氧体磁铁材料行业发展分析---驱动因素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表107 软铁氧体磁铁材料行业发展分析---制约因素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表108 软铁氧体磁铁材料行业相关重点政策一览</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表109 软铁氧体磁铁材料行业供应链分析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表110 软铁氧体磁铁材料上游原料供应商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表111 软铁氧体磁铁材料行业主要下游客户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表112 软铁氧体磁铁材料典型经销商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表113 中国软铁氧体磁铁材料产量、销量、进口量及出口量（2018-2023）&amp;（千吨）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表114 中国软铁氧体磁铁材料产量、销量、进口量及出口量预测（2024-2029）&amp;（千吨）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表115 中国市场软铁氧体磁铁材料主要进口来源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表116 中国市场软铁氧体磁铁材料主要出口目的地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表117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表118 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软铁氧体磁铁材料产品图片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中国不同产品类型软铁氧体磁铁材料产量市场份额2022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锰锌铁氧体产品图片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镍锌铁氧体产品图片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其他产品图片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中国不同应用软铁氧体磁铁材料市场份额2022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汽车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电气和电子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电力和能源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中国市场软铁氧体磁铁材料市场规模，2018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中国市场软铁氧体磁铁材料收入及增长率（2018-2029）&amp;（万元）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中国市场软铁氧体磁铁材料销量及增长率（2018-2029）&amp;（千吨）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2022年中国市场主要厂商软铁氧体磁铁材料销量市场份额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2022年中国市场主要厂商软铁氧体磁铁材料收入市场份额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2022年中国市场前五大厂商软铁氧体磁铁材料市场份额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2022年中国市场软铁氧体磁铁材料第一梯队、第二梯队和第三梯队厂商（品牌）及市场份额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中国市场不同产品类型软铁氧体磁铁材料价格走势（2018-2029）&amp;（元/吨）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中国市场不同应用软铁氧体磁铁材料价格走势（2018-2029）&amp;（元/吨）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软铁氧体磁铁材料中国企业SWOT分析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软铁氧体磁铁材料产业链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软铁氧体磁铁材料行业采购模式分析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软铁氧体磁铁材料行业生产模式分析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软铁氧体磁铁材料行业销售模式分析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中国软铁氧体磁铁材料产能、产量、产能利用率及发展趋势（2018-2029）&amp;（千吨）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中国软铁氧体磁铁材料产量、市场需求量及发展趋势（2018-2029）&amp;（千吨）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图27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图28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图29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jA2MiwiaGRpZCI6IjY3YTEzMDQ2M2ViMDk1NDQ0ZWIyMzZiOTVkNTMwZWIwIiwidXNlckNvdW50IjoyMDYyfQ=="/>
  </w:docVars>
  <w:rsids>
    <w:rsidRoot w:val="438C3708"/>
    <w:rsid w:val="00005402"/>
    <w:rsid w:val="00044EF2"/>
    <w:rsid w:val="0009075B"/>
    <w:rsid w:val="00103897"/>
    <w:rsid w:val="001464CE"/>
    <w:rsid w:val="00227F32"/>
    <w:rsid w:val="00285085"/>
    <w:rsid w:val="00305CE7"/>
    <w:rsid w:val="00351550"/>
    <w:rsid w:val="003F417C"/>
    <w:rsid w:val="00443541"/>
    <w:rsid w:val="004B3940"/>
    <w:rsid w:val="004D183B"/>
    <w:rsid w:val="004E43BF"/>
    <w:rsid w:val="00522102"/>
    <w:rsid w:val="00610011"/>
    <w:rsid w:val="006964AB"/>
    <w:rsid w:val="00976277"/>
    <w:rsid w:val="009E329D"/>
    <w:rsid w:val="009F3C26"/>
    <w:rsid w:val="00AD7338"/>
    <w:rsid w:val="00B2476A"/>
    <w:rsid w:val="00B95CDD"/>
    <w:rsid w:val="00BF0E19"/>
    <w:rsid w:val="00C30909"/>
    <w:rsid w:val="00E973EC"/>
    <w:rsid w:val="010527E5"/>
    <w:rsid w:val="01182922"/>
    <w:rsid w:val="01192301"/>
    <w:rsid w:val="011949CD"/>
    <w:rsid w:val="011C59CD"/>
    <w:rsid w:val="01207B0A"/>
    <w:rsid w:val="012908C8"/>
    <w:rsid w:val="012F41F1"/>
    <w:rsid w:val="013730A5"/>
    <w:rsid w:val="01383125"/>
    <w:rsid w:val="014403FC"/>
    <w:rsid w:val="0147153B"/>
    <w:rsid w:val="01485E57"/>
    <w:rsid w:val="014D20B0"/>
    <w:rsid w:val="015754F6"/>
    <w:rsid w:val="016465E1"/>
    <w:rsid w:val="01672D40"/>
    <w:rsid w:val="01787946"/>
    <w:rsid w:val="0179755F"/>
    <w:rsid w:val="017D4F5C"/>
    <w:rsid w:val="017E0CD4"/>
    <w:rsid w:val="01892352"/>
    <w:rsid w:val="01A3100D"/>
    <w:rsid w:val="01B51143"/>
    <w:rsid w:val="01B85F94"/>
    <w:rsid w:val="01D46B46"/>
    <w:rsid w:val="01D60B10"/>
    <w:rsid w:val="01E23011"/>
    <w:rsid w:val="01E52DF6"/>
    <w:rsid w:val="01EE7C08"/>
    <w:rsid w:val="01F035E3"/>
    <w:rsid w:val="01F3521E"/>
    <w:rsid w:val="01F914E4"/>
    <w:rsid w:val="01FD3441"/>
    <w:rsid w:val="0200793B"/>
    <w:rsid w:val="020A2568"/>
    <w:rsid w:val="022278B2"/>
    <w:rsid w:val="022952B7"/>
    <w:rsid w:val="022A20AD"/>
    <w:rsid w:val="022E26FA"/>
    <w:rsid w:val="0235549D"/>
    <w:rsid w:val="02385327"/>
    <w:rsid w:val="02394999"/>
    <w:rsid w:val="024242BB"/>
    <w:rsid w:val="024737BC"/>
    <w:rsid w:val="024912E2"/>
    <w:rsid w:val="024A64DB"/>
    <w:rsid w:val="025832D3"/>
    <w:rsid w:val="025C1016"/>
    <w:rsid w:val="026956E5"/>
    <w:rsid w:val="0273010D"/>
    <w:rsid w:val="027619AC"/>
    <w:rsid w:val="027F1500"/>
    <w:rsid w:val="02853CA9"/>
    <w:rsid w:val="0293006E"/>
    <w:rsid w:val="02932D49"/>
    <w:rsid w:val="02950A8E"/>
    <w:rsid w:val="02963561"/>
    <w:rsid w:val="02A66F7F"/>
    <w:rsid w:val="02AA1ACC"/>
    <w:rsid w:val="02BC3862"/>
    <w:rsid w:val="02BD75DA"/>
    <w:rsid w:val="02BF3353"/>
    <w:rsid w:val="02D8252E"/>
    <w:rsid w:val="02E828A9"/>
    <w:rsid w:val="02FC7ACC"/>
    <w:rsid w:val="02FE20CD"/>
    <w:rsid w:val="030275C1"/>
    <w:rsid w:val="032B09E8"/>
    <w:rsid w:val="03323B24"/>
    <w:rsid w:val="0336401E"/>
    <w:rsid w:val="03404493"/>
    <w:rsid w:val="03433F84"/>
    <w:rsid w:val="03450DEE"/>
    <w:rsid w:val="0350044F"/>
    <w:rsid w:val="036A59B4"/>
    <w:rsid w:val="037477CB"/>
    <w:rsid w:val="03870314"/>
    <w:rsid w:val="0388408C"/>
    <w:rsid w:val="038A3960"/>
    <w:rsid w:val="038F2452"/>
    <w:rsid w:val="039B5D11"/>
    <w:rsid w:val="03A24C2B"/>
    <w:rsid w:val="03B94E08"/>
    <w:rsid w:val="03C03826"/>
    <w:rsid w:val="03D472D2"/>
    <w:rsid w:val="03D746CC"/>
    <w:rsid w:val="03EC461B"/>
    <w:rsid w:val="03EC63C9"/>
    <w:rsid w:val="03F11C32"/>
    <w:rsid w:val="03F63B3D"/>
    <w:rsid w:val="03F813EE"/>
    <w:rsid w:val="03FB3DD5"/>
    <w:rsid w:val="03FE3E4E"/>
    <w:rsid w:val="04095970"/>
    <w:rsid w:val="040A4034"/>
    <w:rsid w:val="04160380"/>
    <w:rsid w:val="041651F4"/>
    <w:rsid w:val="04206D37"/>
    <w:rsid w:val="04450729"/>
    <w:rsid w:val="04531FA4"/>
    <w:rsid w:val="045521C0"/>
    <w:rsid w:val="045A1585"/>
    <w:rsid w:val="04740E9E"/>
    <w:rsid w:val="047A39D5"/>
    <w:rsid w:val="047A5783"/>
    <w:rsid w:val="047F0663"/>
    <w:rsid w:val="0486382D"/>
    <w:rsid w:val="048C331C"/>
    <w:rsid w:val="04974587"/>
    <w:rsid w:val="04994C0E"/>
    <w:rsid w:val="049C1B9D"/>
    <w:rsid w:val="04A122A7"/>
    <w:rsid w:val="04A612D5"/>
    <w:rsid w:val="04B073F7"/>
    <w:rsid w:val="04B35139"/>
    <w:rsid w:val="04B867D8"/>
    <w:rsid w:val="04B944F5"/>
    <w:rsid w:val="04BC5F70"/>
    <w:rsid w:val="04BF763A"/>
    <w:rsid w:val="04C02AAB"/>
    <w:rsid w:val="04D4448F"/>
    <w:rsid w:val="04F129B0"/>
    <w:rsid w:val="04F217BD"/>
    <w:rsid w:val="04F9361E"/>
    <w:rsid w:val="050643F9"/>
    <w:rsid w:val="050D2A9B"/>
    <w:rsid w:val="050F7BAB"/>
    <w:rsid w:val="051554AC"/>
    <w:rsid w:val="051C3F2E"/>
    <w:rsid w:val="051D6022"/>
    <w:rsid w:val="05263B5D"/>
    <w:rsid w:val="052E3828"/>
    <w:rsid w:val="05344215"/>
    <w:rsid w:val="05374021"/>
    <w:rsid w:val="053B0594"/>
    <w:rsid w:val="054B5371"/>
    <w:rsid w:val="055910AC"/>
    <w:rsid w:val="055C30DB"/>
    <w:rsid w:val="056B7658"/>
    <w:rsid w:val="056C3122"/>
    <w:rsid w:val="056D52E8"/>
    <w:rsid w:val="057228FE"/>
    <w:rsid w:val="05793C8D"/>
    <w:rsid w:val="05922FA0"/>
    <w:rsid w:val="059761E0"/>
    <w:rsid w:val="059A0E8F"/>
    <w:rsid w:val="05A131E3"/>
    <w:rsid w:val="05A21435"/>
    <w:rsid w:val="05AC22B4"/>
    <w:rsid w:val="05B2719F"/>
    <w:rsid w:val="05B71CEB"/>
    <w:rsid w:val="05B96C80"/>
    <w:rsid w:val="05BD626F"/>
    <w:rsid w:val="05C05FA5"/>
    <w:rsid w:val="05D03D33"/>
    <w:rsid w:val="05DD246D"/>
    <w:rsid w:val="05F17CC7"/>
    <w:rsid w:val="06035C4C"/>
    <w:rsid w:val="060914B4"/>
    <w:rsid w:val="06147E59"/>
    <w:rsid w:val="061502A7"/>
    <w:rsid w:val="061C6B2D"/>
    <w:rsid w:val="061F6802"/>
    <w:rsid w:val="062E4C3D"/>
    <w:rsid w:val="062E6905"/>
    <w:rsid w:val="063F0270"/>
    <w:rsid w:val="06456265"/>
    <w:rsid w:val="064F2C3F"/>
    <w:rsid w:val="06654211"/>
    <w:rsid w:val="066606B5"/>
    <w:rsid w:val="06744454"/>
    <w:rsid w:val="067A09FA"/>
    <w:rsid w:val="067A5F0E"/>
    <w:rsid w:val="067E6679"/>
    <w:rsid w:val="0687687D"/>
    <w:rsid w:val="068E19BA"/>
    <w:rsid w:val="06986BE8"/>
    <w:rsid w:val="069D1BFD"/>
    <w:rsid w:val="069F6334"/>
    <w:rsid w:val="06AA2137"/>
    <w:rsid w:val="06AB256C"/>
    <w:rsid w:val="06B741DD"/>
    <w:rsid w:val="06BA25C5"/>
    <w:rsid w:val="06BF4D3C"/>
    <w:rsid w:val="06C1202B"/>
    <w:rsid w:val="06C21663"/>
    <w:rsid w:val="06CB0518"/>
    <w:rsid w:val="06CD42C4"/>
    <w:rsid w:val="06D25D4A"/>
    <w:rsid w:val="06D73361"/>
    <w:rsid w:val="06D8655C"/>
    <w:rsid w:val="06E20FAC"/>
    <w:rsid w:val="06E23AB3"/>
    <w:rsid w:val="06EA7680"/>
    <w:rsid w:val="06EC5E8E"/>
    <w:rsid w:val="06FA1737"/>
    <w:rsid w:val="07050D55"/>
    <w:rsid w:val="071A41EC"/>
    <w:rsid w:val="072639A0"/>
    <w:rsid w:val="072916E2"/>
    <w:rsid w:val="0730481F"/>
    <w:rsid w:val="07416A2C"/>
    <w:rsid w:val="07463E60"/>
    <w:rsid w:val="074B3532"/>
    <w:rsid w:val="074F1149"/>
    <w:rsid w:val="07541C5A"/>
    <w:rsid w:val="0754398E"/>
    <w:rsid w:val="07635050"/>
    <w:rsid w:val="076721B4"/>
    <w:rsid w:val="076C4756"/>
    <w:rsid w:val="076D7821"/>
    <w:rsid w:val="07746E01"/>
    <w:rsid w:val="077548C2"/>
    <w:rsid w:val="077961C6"/>
    <w:rsid w:val="077E1A2E"/>
    <w:rsid w:val="07886409"/>
    <w:rsid w:val="079528D4"/>
    <w:rsid w:val="07A62D33"/>
    <w:rsid w:val="07A632B6"/>
    <w:rsid w:val="07A849F7"/>
    <w:rsid w:val="07A86AAB"/>
    <w:rsid w:val="07BF4B24"/>
    <w:rsid w:val="07C20100"/>
    <w:rsid w:val="07C815C0"/>
    <w:rsid w:val="07CC7E40"/>
    <w:rsid w:val="07CD52EE"/>
    <w:rsid w:val="07D57174"/>
    <w:rsid w:val="07DA1FA5"/>
    <w:rsid w:val="07EA70C4"/>
    <w:rsid w:val="07F341CA"/>
    <w:rsid w:val="07F93FB3"/>
    <w:rsid w:val="08065580"/>
    <w:rsid w:val="080950B1"/>
    <w:rsid w:val="080A1514"/>
    <w:rsid w:val="080E1BD0"/>
    <w:rsid w:val="08102208"/>
    <w:rsid w:val="08141BD6"/>
    <w:rsid w:val="08197DD2"/>
    <w:rsid w:val="0822060B"/>
    <w:rsid w:val="0825634E"/>
    <w:rsid w:val="08275C22"/>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A52FEB"/>
    <w:rsid w:val="08CC67C9"/>
    <w:rsid w:val="08D00067"/>
    <w:rsid w:val="08D631A4"/>
    <w:rsid w:val="08DC4C5E"/>
    <w:rsid w:val="08F8136C"/>
    <w:rsid w:val="08FC21F4"/>
    <w:rsid w:val="09066EE6"/>
    <w:rsid w:val="09195451"/>
    <w:rsid w:val="091A12E3"/>
    <w:rsid w:val="09287EA3"/>
    <w:rsid w:val="09334E76"/>
    <w:rsid w:val="093E76C7"/>
    <w:rsid w:val="093F0D49"/>
    <w:rsid w:val="09420839"/>
    <w:rsid w:val="09485EB3"/>
    <w:rsid w:val="095D5673"/>
    <w:rsid w:val="096B5FE2"/>
    <w:rsid w:val="09842C00"/>
    <w:rsid w:val="098470A4"/>
    <w:rsid w:val="098B21E0"/>
    <w:rsid w:val="098E3A7F"/>
    <w:rsid w:val="09914FCD"/>
    <w:rsid w:val="09945539"/>
    <w:rsid w:val="09975DC2"/>
    <w:rsid w:val="09A11A04"/>
    <w:rsid w:val="09B145E4"/>
    <w:rsid w:val="09B63701"/>
    <w:rsid w:val="09B900DE"/>
    <w:rsid w:val="09C13E54"/>
    <w:rsid w:val="09C3351A"/>
    <w:rsid w:val="09D05E45"/>
    <w:rsid w:val="09D27E0F"/>
    <w:rsid w:val="09D75426"/>
    <w:rsid w:val="09DF2074"/>
    <w:rsid w:val="0A1D36CD"/>
    <w:rsid w:val="0A1E4E03"/>
    <w:rsid w:val="0A3C2172"/>
    <w:rsid w:val="0A477884"/>
    <w:rsid w:val="0A4F320E"/>
    <w:rsid w:val="0A501AA3"/>
    <w:rsid w:val="0A5627EE"/>
    <w:rsid w:val="0A574669"/>
    <w:rsid w:val="0A6825B7"/>
    <w:rsid w:val="0A6C2012"/>
    <w:rsid w:val="0A75239A"/>
    <w:rsid w:val="0A8530D4"/>
    <w:rsid w:val="0A9D6E3B"/>
    <w:rsid w:val="0AA71E94"/>
    <w:rsid w:val="0ABB4D47"/>
    <w:rsid w:val="0ADB5A7E"/>
    <w:rsid w:val="0ADC46E2"/>
    <w:rsid w:val="0ADC50D7"/>
    <w:rsid w:val="0ADD50EF"/>
    <w:rsid w:val="0AE02BF8"/>
    <w:rsid w:val="0AE24082"/>
    <w:rsid w:val="0AEE711F"/>
    <w:rsid w:val="0B022976"/>
    <w:rsid w:val="0B116715"/>
    <w:rsid w:val="0B2B3C7B"/>
    <w:rsid w:val="0B2C17A1"/>
    <w:rsid w:val="0B352404"/>
    <w:rsid w:val="0B4B1C27"/>
    <w:rsid w:val="0B4B60CB"/>
    <w:rsid w:val="0B4F3619"/>
    <w:rsid w:val="0B633415"/>
    <w:rsid w:val="0B696551"/>
    <w:rsid w:val="0B6C6C61"/>
    <w:rsid w:val="0B6E1DBA"/>
    <w:rsid w:val="0B7C44D7"/>
    <w:rsid w:val="0B80232F"/>
    <w:rsid w:val="0B83012F"/>
    <w:rsid w:val="0B854172"/>
    <w:rsid w:val="0B8F6081"/>
    <w:rsid w:val="0B9D61FB"/>
    <w:rsid w:val="0B9E269F"/>
    <w:rsid w:val="0BA14FB7"/>
    <w:rsid w:val="0BA31A63"/>
    <w:rsid w:val="0BB43C70"/>
    <w:rsid w:val="0BC07420"/>
    <w:rsid w:val="0BDA11FD"/>
    <w:rsid w:val="0BDD731F"/>
    <w:rsid w:val="0BF70001"/>
    <w:rsid w:val="0BF724D8"/>
    <w:rsid w:val="0C0A7D34"/>
    <w:rsid w:val="0C126BE9"/>
    <w:rsid w:val="0C193AD3"/>
    <w:rsid w:val="0C1B3CF0"/>
    <w:rsid w:val="0C216E2C"/>
    <w:rsid w:val="0C2D285A"/>
    <w:rsid w:val="0C3E60D7"/>
    <w:rsid w:val="0C452B1A"/>
    <w:rsid w:val="0C593243"/>
    <w:rsid w:val="0C601702"/>
    <w:rsid w:val="0C6108DC"/>
    <w:rsid w:val="0C727688"/>
    <w:rsid w:val="0C755D0D"/>
    <w:rsid w:val="0C791994"/>
    <w:rsid w:val="0C7C1035"/>
    <w:rsid w:val="0CA97EBD"/>
    <w:rsid w:val="0CB10D88"/>
    <w:rsid w:val="0CB11088"/>
    <w:rsid w:val="0CBA3508"/>
    <w:rsid w:val="0CBA3DDB"/>
    <w:rsid w:val="0CC87912"/>
    <w:rsid w:val="0CCA1687"/>
    <w:rsid w:val="0CCD5DC7"/>
    <w:rsid w:val="0CD416E3"/>
    <w:rsid w:val="0CE57E5A"/>
    <w:rsid w:val="0CF32576"/>
    <w:rsid w:val="0CFC6222"/>
    <w:rsid w:val="0D181FDD"/>
    <w:rsid w:val="0D283FA3"/>
    <w:rsid w:val="0D35644A"/>
    <w:rsid w:val="0D41495E"/>
    <w:rsid w:val="0D4E59FF"/>
    <w:rsid w:val="0D4F4AA7"/>
    <w:rsid w:val="0D5054C8"/>
    <w:rsid w:val="0D525723"/>
    <w:rsid w:val="0D662D48"/>
    <w:rsid w:val="0D764F9A"/>
    <w:rsid w:val="0D780CCE"/>
    <w:rsid w:val="0D894688"/>
    <w:rsid w:val="0D937400"/>
    <w:rsid w:val="0D9F0822"/>
    <w:rsid w:val="0D9F2BDA"/>
    <w:rsid w:val="0DB67FFA"/>
    <w:rsid w:val="0DB75732"/>
    <w:rsid w:val="0DC7709D"/>
    <w:rsid w:val="0DCF12BC"/>
    <w:rsid w:val="0DCF4AAF"/>
    <w:rsid w:val="0DE52FC4"/>
    <w:rsid w:val="0DE74F5C"/>
    <w:rsid w:val="0E0B38F0"/>
    <w:rsid w:val="0E1F739B"/>
    <w:rsid w:val="0E214EC1"/>
    <w:rsid w:val="0E356BBF"/>
    <w:rsid w:val="0E3C7F4D"/>
    <w:rsid w:val="0E464928"/>
    <w:rsid w:val="0E4806A0"/>
    <w:rsid w:val="0E577E1C"/>
    <w:rsid w:val="0E5C05EF"/>
    <w:rsid w:val="0E5E7EC3"/>
    <w:rsid w:val="0E6D3705"/>
    <w:rsid w:val="0E6F174F"/>
    <w:rsid w:val="0E772D33"/>
    <w:rsid w:val="0E796AAB"/>
    <w:rsid w:val="0E94340C"/>
    <w:rsid w:val="0E984B91"/>
    <w:rsid w:val="0EA2285E"/>
    <w:rsid w:val="0EA33B28"/>
    <w:rsid w:val="0EAC0C2F"/>
    <w:rsid w:val="0EBB5316"/>
    <w:rsid w:val="0ECA7307"/>
    <w:rsid w:val="0ED05760"/>
    <w:rsid w:val="0ED71A24"/>
    <w:rsid w:val="0EDD3455"/>
    <w:rsid w:val="0EDD34DE"/>
    <w:rsid w:val="0EE02FCE"/>
    <w:rsid w:val="0EEC3721"/>
    <w:rsid w:val="0F070785"/>
    <w:rsid w:val="0F091857"/>
    <w:rsid w:val="0F096081"/>
    <w:rsid w:val="0F0A045B"/>
    <w:rsid w:val="0F0B3EC8"/>
    <w:rsid w:val="0F1113DA"/>
    <w:rsid w:val="0F134D9F"/>
    <w:rsid w:val="0F1E3C65"/>
    <w:rsid w:val="0F25419F"/>
    <w:rsid w:val="0F2F2E04"/>
    <w:rsid w:val="0F491E09"/>
    <w:rsid w:val="0F4A0448"/>
    <w:rsid w:val="0F517A28"/>
    <w:rsid w:val="0F546B75"/>
    <w:rsid w:val="0F5F2145"/>
    <w:rsid w:val="0F5F5CA1"/>
    <w:rsid w:val="0F6D4E03"/>
    <w:rsid w:val="0F735BF1"/>
    <w:rsid w:val="0F77328B"/>
    <w:rsid w:val="0F7E4A8B"/>
    <w:rsid w:val="0F81030D"/>
    <w:rsid w:val="0F8971C2"/>
    <w:rsid w:val="0F930419"/>
    <w:rsid w:val="0F955B67"/>
    <w:rsid w:val="0F987405"/>
    <w:rsid w:val="0FA4224E"/>
    <w:rsid w:val="0FA638D0"/>
    <w:rsid w:val="0FB3423F"/>
    <w:rsid w:val="0FB35FED"/>
    <w:rsid w:val="0FB74172"/>
    <w:rsid w:val="0FBA737B"/>
    <w:rsid w:val="0FC66198"/>
    <w:rsid w:val="0FC75EEE"/>
    <w:rsid w:val="0FCB1589"/>
    <w:rsid w:val="0FCC3F51"/>
    <w:rsid w:val="0FD1346C"/>
    <w:rsid w:val="0FD23D30"/>
    <w:rsid w:val="0FF860F6"/>
    <w:rsid w:val="0FF87B67"/>
    <w:rsid w:val="0FFC5BE6"/>
    <w:rsid w:val="0FFD2E36"/>
    <w:rsid w:val="10022AD1"/>
    <w:rsid w:val="10120F66"/>
    <w:rsid w:val="101428EA"/>
    <w:rsid w:val="102F72A8"/>
    <w:rsid w:val="1034712E"/>
    <w:rsid w:val="10354C54"/>
    <w:rsid w:val="10374941"/>
    <w:rsid w:val="10390BE8"/>
    <w:rsid w:val="104430E9"/>
    <w:rsid w:val="10507CE0"/>
    <w:rsid w:val="105E23FD"/>
    <w:rsid w:val="10660B63"/>
    <w:rsid w:val="10686DD7"/>
    <w:rsid w:val="106A2B50"/>
    <w:rsid w:val="106B68C8"/>
    <w:rsid w:val="10725EA8"/>
    <w:rsid w:val="10797237"/>
    <w:rsid w:val="108D675B"/>
    <w:rsid w:val="10902932"/>
    <w:rsid w:val="10912913"/>
    <w:rsid w:val="109220A6"/>
    <w:rsid w:val="10982633"/>
    <w:rsid w:val="10991687"/>
    <w:rsid w:val="10A7189E"/>
    <w:rsid w:val="10AA46ED"/>
    <w:rsid w:val="10AC13BA"/>
    <w:rsid w:val="10B169D0"/>
    <w:rsid w:val="10BD7E82"/>
    <w:rsid w:val="10C85AC8"/>
    <w:rsid w:val="10CD161C"/>
    <w:rsid w:val="10D02315"/>
    <w:rsid w:val="10DC6F79"/>
    <w:rsid w:val="10E1111F"/>
    <w:rsid w:val="10E87E46"/>
    <w:rsid w:val="10EA0134"/>
    <w:rsid w:val="10F3555E"/>
    <w:rsid w:val="10F36FE9"/>
    <w:rsid w:val="11034D52"/>
    <w:rsid w:val="11083133"/>
    <w:rsid w:val="110B24AF"/>
    <w:rsid w:val="110E2528"/>
    <w:rsid w:val="110E3E23"/>
    <w:rsid w:val="11196874"/>
    <w:rsid w:val="112A01DF"/>
    <w:rsid w:val="112E6273"/>
    <w:rsid w:val="1131365B"/>
    <w:rsid w:val="113545E0"/>
    <w:rsid w:val="11357601"/>
    <w:rsid w:val="113675B4"/>
    <w:rsid w:val="114A03FF"/>
    <w:rsid w:val="11551A52"/>
    <w:rsid w:val="11593715"/>
    <w:rsid w:val="11596B8F"/>
    <w:rsid w:val="11720A98"/>
    <w:rsid w:val="11761DEC"/>
    <w:rsid w:val="117847D0"/>
    <w:rsid w:val="117E2064"/>
    <w:rsid w:val="11821FD2"/>
    <w:rsid w:val="1184162B"/>
    <w:rsid w:val="118D7E17"/>
    <w:rsid w:val="119F0F1F"/>
    <w:rsid w:val="11A7392F"/>
    <w:rsid w:val="11B20ED2"/>
    <w:rsid w:val="11BA7B07"/>
    <w:rsid w:val="11BE4326"/>
    <w:rsid w:val="11DA5AB3"/>
    <w:rsid w:val="11DE6E2F"/>
    <w:rsid w:val="11E17676"/>
    <w:rsid w:val="11F6280B"/>
    <w:rsid w:val="11F817A7"/>
    <w:rsid w:val="11FA7F03"/>
    <w:rsid w:val="11FC011F"/>
    <w:rsid w:val="11FC4F86"/>
    <w:rsid w:val="11FC590F"/>
    <w:rsid w:val="11FC593F"/>
    <w:rsid w:val="120B0A06"/>
    <w:rsid w:val="120C34D9"/>
    <w:rsid w:val="121200DD"/>
    <w:rsid w:val="12185771"/>
    <w:rsid w:val="122A4683"/>
    <w:rsid w:val="122B57CA"/>
    <w:rsid w:val="12363DC1"/>
    <w:rsid w:val="123F000C"/>
    <w:rsid w:val="125B0518"/>
    <w:rsid w:val="1264737E"/>
    <w:rsid w:val="126857B5"/>
    <w:rsid w:val="1279351E"/>
    <w:rsid w:val="128125DB"/>
    <w:rsid w:val="12880169"/>
    <w:rsid w:val="1296784C"/>
    <w:rsid w:val="12A27DCD"/>
    <w:rsid w:val="12AB5A1E"/>
    <w:rsid w:val="12B502CE"/>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E255A"/>
    <w:rsid w:val="132F62D2"/>
    <w:rsid w:val="133157A0"/>
    <w:rsid w:val="133C10D2"/>
    <w:rsid w:val="134A606D"/>
    <w:rsid w:val="134E6759"/>
    <w:rsid w:val="13511DA5"/>
    <w:rsid w:val="13517FF7"/>
    <w:rsid w:val="1367594E"/>
    <w:rsid w:val="136A10B9"/>
    <w:rsid w:val="13761D7B"/>
    <w:rsid w:val="137D5290"/>
    <w:rsid w:val="13813FAC"/>
    <w:rsid w:val="138A52B7"/>
    <w:rsid w:val="13992BE4"/>
    <w:rsid w:val="139D4FEA"/>
    <w:rsid w:val="13A04ADA"/>
    <w:rsid w:val="13A27CA3"/>
    <w:rsid w:val="13AB3BAB"/>
    <w:rsid w:val="13D05C32"/>
    <w:rsid w:val="13D855BA"/>
    <w:rsid w:val="13E62E35"/>
    <w:rsid w:val="13E946D3"/>
    <w:rsid w:val="13E95CD4"/>
    <w:rsid w:val="13EC63BC"/>
    <w:rsid w:val="13FA068E"/>
    <w:rsid w:val="13FF3EF7"/>
    <w:rsid w:val="141259D8"/>
    <w:rsid w:val="141F6347"/>
    <w:rsid w:val="14210CB4"/>
    <w:rsid w:val="14220FB9"/>
    <w:rsid w:val="142B4CEC"/>
    <w:rsid w:val="142B6A9A"/>
    <w:rsid w:val="143A727F"/>
    <w:rsid w:val="143B7102"/>
    <w:rsid w:val="14445DAD"/>
    <w:rsid w:val="144638D4"/>
    <w:rsid w:val="14465682"/>
    <w:rsid w:val="14492CFB"/>
    <w:rsid w:val="145204CA"/>
    <w:rsid w:val="145E6E6F"/>
    <w:rsid w:val="147432F5"/>
    <w:rsid w:val="147561B7"/>
    <w:rsid w:val="14787805"/>
    <w:rsid w:val="14856F0D"/>
    <w:rsid w:val="14874462"/>
    <w:rsid w:val="148F527B"/>
    <w:rsid w:val="14975EDD"/>
    <w:rsid w:val="14A800EA"/>
    <w:rsid w:val="14B00D4D"/>
    <w:rsid w:val="14BD732A"/>
    <w:rsid w:val="14CC4197"/>
    <w:rsid w:val="14D16C5C"/>
    <w:rsid w:val="14ED1FA1"/>
    <w:rsid w:val="14F21366"/>
    <w:rsid w:val="14F72025"/>
    <w:rsid w:val="150818DD"/>
    <w:rsid w:val="150D43F1"/>
    <w:rsid w:val="151102E4"/>
    <w:rsid w:val="15146C09"/>
    <w:rsid w:val="151C14D2"/>
    <w:rsid w:val="151F5E0F"/>
    <w:rsid w:val="15227F36"/>
    <w:rsid w:val="1525173B"/>
    <w:rsid w:val="152534E9"/>
    <w:rsid w:val="15271230"/>
    <w:rsid w:val="152B2276"/>
    <w:rsid w:val="152D239E"/>
    <w:rsid w:val="15344D17"/>
    <w:rsid w:val="1537321C"/>
    <w:rsid w:val="154A4DFC"/>
    <w:rsid w:val="15545B7C"/>
    <w:rsid w:val="15567B46"/>
    <w:rsid w:val="156644AF"/>
    <w:rsid w:val="15733CEE"/>
    <w:rsid w:val="1573694A"/>
    <w:rsid w:val="157C3764"/>
    <w:rsid w:val="157D1577"/>
    <w:rsid w:val="158879DE"/>
    <w:rsid w:val="15992531"/>
    <w:rsid w:val="159F14ED"/>
    <w:rsid w:val="15A50A7A"/>
    <w:rsid w:val="15A5287C"/>
    <w:rsid w:val="15B479FC"/>
    <w:rsid w:val="15B64A89"/>
    <w:rsid w:val="15BC1A9A"/>
    <w:rsid w:val="15C2342E"/>
    <w:rsid w:val="15DD5B72"/>
    <w:rsid w:val="15E45152"/>
    <w:rsid w:val="15ED388A"/>
    <w:rsid w:val="15F335E7"/>
    <w:rsid w:val="160C5454"/>
    <w:rsid w:val="16252663"/>
    <w:rsid w:val="16257519"/>
    <w:rsid w:val="1629525B"/>
    <w:rsid w:val="162E6537"/>
    <w:rsid w:val="163363D2"/>
    <w:rsid w:val="16351E52"/>
    <w:rsid w:val="16377269"/>
    <w:rsid w:val="163D0D06"/>
    <w:rsid w:val="163E2AB8"/>
    <w:rsid w:val="164A30E1"/>
    <w:rsid w:val="16702E8A"/>
    <w:rsid w:val="167209B0"/>
    <w:rsid w:val="16756F56"/>
    <w:rsid w:val="167E24CF"/>
    <w:rsid w:val="168D67EF"/>
    <w:rsid w:val="169368E2"/>
    <w:rsid w:val="16976668"/>
    <w:rsid w:val="1699418F"/>
    <w:rsid w:val="169C5A2D"/>
    <w:rsid w:val="16A36133"/>
    <w:rsid w:val="16A82D9A"/>
    <w:rsid w:val="16B03286"/>
    <w:rsid w:val="16B40FC8"/>
    <w:rsid w:val="16BA46C0"/>
    <w:rsid w:val="16C11CDD"/>
    <w:rsid w:val="16C64858"/>
    <w:rsid w:val="16C94348"/>
    <w:rsid w:val="16E204EC"/>
    <w:rsid w:val="16E951E1"/>
    <w:rsid w:val="16EF0253"/>
    <w:rsid w:val="16EF3DAF"/>
    <w:rsid w:val="16FA6207"/>
    <w:rsid w:val="1704664E"/>
    <w:rsid w:val="1705425F"/>
    <w:rsid w:val="17084E70"/>
    <w:rsid w:val="170959E4"/>
    <w:rsid w:val="171C6B6E"/>
    <w:rsid w:val="17214184"/>
    <w:rsid w:val="17263548"/>
    <w:rsid w:val="17292082"/>
    <w:rsid w:val="17334576"/>
    <w:rsid w:val="173914CE"/>
    <w:rsid w:val="17516817"/>
    <w:rsid w:val="17527577"/>
    <w:rsid w:val="17650515"/>
    <w:rsid w:val="17660AF2"/>
    <w:rsid w:val="17681DB3"/>
    <w:rsid w:val="176C53FF"/>
    <w:rsid w:val="17795D6E"/>
    <w:rsid w:val="177E7F60"/>
    <w:rsid w:val="177F7314"/>
    <w:rsid w:val="17887726"/>
    <w:rsid w:val="178D2667"/>
    <w:rsid w:val="1796247C"/>
    <w:rsid w:val="179D1A5D"/>
    <w:rsid w:val="17AF1790"/>
    <w:rsid w:val="17B172B6"/>
    <w:rsid w:val="17CC40F0"/>
    <w:rsid w:val="17E232C3"/>
    <w:rsid w:val="17E340BC"/>
    <w:rsid w:val="17F062FD"/>
    <w:rsid w:val="17F42B99"/>
    <w:rsid w:val="17FF2717"/>
    <w:rsid w:val="1807337A"/>
    <w:rsid w:val="180E40F1"/>
    <w:rsid w:val="1811244B"/>
    <w:rsid w:val="181141F9"/>
    <w:rsid w:val="18131D1F"/>
    <w:rsid w:val="18151116"/>
    <w:rsid w:val="18225A12"/>
    <w:rsid w:val="18365A0D"/>
    <w:rsid w:val="18371EB1"/>
    <w:rsid w:val="183879D7"/>
    <w:rsid w:val="18396F81"/>
    <w:rsid w:val="183A54FD"/>
    <w:rsid w:val="18441ED8"/>
    <w:rsid w:val="184743E2"/>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B1F57"/>
    <w:rsid w:val="18AD2173"/>
    <w:rsid w:val="18AF34F4"/>
    <w:rsid w:val="18B2778A"/>
    <w:rsid w:val="18B3705E"/>
    <w:rsid w:val="18C43019"/>
    <w:rsid w:val="18C474BD"/>
    <w:rsid w:val="18EC4490"/>
    <w:rsid w:val="18ED47DB"/>
    <w:rsid w:val="18F669FA"/>
    <w:rsid w:val="18F77CFC"/>
    <w:rsid w:val="18FF04F5"/>
    <w:rsid w:val="190D0660"/>
    <w:rsid w:val="19104BC2"/>
    <w:rsid w:val="19187C36"/>
    <w:rsid w:val="192476D0"/>
    <w:rsid w:val="19455B9A"/>
    <w:rsid w:val="19480B6F"/>
    <w:rsid w:val="194859F8"/>
    <w:rsid w:val="19512184"/>
    <w:rsid w:val="19573E8D"/>
    <w:rsid w:val="19596BEB"/>
    <w:rsid w:val="195C4BB1"/>
    <w:rsid w:val="196B16E7"/>
    <w:rsid w:val="197467ED"/>
    <w:rsid w:val="1980590A"/>
    <w:rsid w:val="198C1D89"/>
    <w:rsid w:val="198C2A6A"/>
    <w:rsid w:val="198F7ACB"/>
    <w:rsid w:val="19A8293B"/>
    <w:rsid w:val="19A867BE"/>
    <w:rsid w:val="19AB08EA"/>
    <w:rsid w:val="19AF3CC9"/>
    <w:rsid w:val="19AF5A77"/>
    <w:rsid w:val="19B17A41"/>
    <w:rsid w:val="19B60BB4"/>
    <w:rsid w:val="19B968F6"/>
    <w:rsid w:val="19C332D1"/>
    <w:rsid w:val="19C37774"/>
    <w:rsid w:val="19C86B39"/>
    <w:rsid w:val="19D2736C"/>
    <w:rsid w:val="19D92AF4"/>
    <w:rsid w:val="19F70427"/>
    <w:rsid w:val="19F83677"/>
    <w:rsid w:val="19F91738"/>
    <w:rsid w:val="1A035587"/>
    <w:rsid w:val="1A1B310D"/>
    <w:rsid w:val="1A253F8B"/>
    <w:rsid w:val="1A352420"/>
    <w:rsid w:val="1A50725A"/>
    <w:rsid w:val="1A5F2FF9"/>
    <w:rsid w:val="1A6B1153"/>
    <w:rsid w:val="1A7226F6"/>
    <w:rsid w:val="1A85044E"/>
    <w:rsid w:val="1A876D8A"/>
    <w:rsid w:val="1A8920EF"/>
    <w:rsid w:val="1A8C7B66"/>
    <w:rsid w:val="1A98545C"/>
    <w:rsid w:val="1AD02BB1"/>
    <w:rsid w:val="1ADC791D"/>
    <w:rsid w:val="1AE45BF4"/>
    <w:rsid w:val="1AFA0F74"/>
    <w:rsid w:val="1B102525"/>
    <w:rsid w:val="1B1A7868"/>
    <w:rsid w:val="1B244243"/>
    <w:rsid w:val="1B245FF1"/>
    <w:rsid w:val="1B2E0C1E"/>
    <w:rsid w:val="1B34418A"/>
    <w:rsid w:val="1B351FAC"/>
    <w:rsid w:val="1B422063"/>
    <w:rsid w:val="1B4346C9"/>
    <w:rsid w:val="1B4B4899"/>
    <w:rsid w:val="1B530684"/>
    <w:rsid w:val="1B55264E"/>
    <w:rsid w:val="1B6044BF"/>
    <w:rsid w:val="1B635EBC"/>
    <w:rsid w:val="1B6F1962"/>
    <w:rsid w:val="1B73563B"/>
    <w:rsid w:val="1B7A52DC"/>
    <w:rsid w:val="1B7C2AB3"/>
    <w:rsid w:val="1B7D343C"/>
    <w:rsid w:val="1B813577"/>
    <w:rsid w:val="1B817EA2"/>
    <w:rsid w:val="1B860A5A"/>
    <w:rsid w:val="1B872048"/>
    <w:rsid w:val="1B9211AC"/>
    <w:rsid w:val="1B9F760C"/>
    <w:rsid w:val="1BAE0D3A"/>
    <w:rsid w:val="1BAF6202"/>
    <w:rsid w:val="1BAF7FB0"/>
    <w:rsid w:val="1BBB4BA7"/>
    <w:rsid w:val="1BC752FA"/>
    <w:rsid w:val="1BE00A25"/>
    <w:rsid w:val="1BE83C2C"/>
    <w:rsid w:val="1BF400B9"/>
    <w:rsid w:val="1BF76FA4"/>
    <w:rsid w:val="1C033E58"/>
    <w:rsid w:val="1C115602"/>
    <w:rsid w:val="1C1B73F4"/>
    <w:rsid w:val="1C1C3093"/>
    <w:rsid w:val="1C2362A8"/>
    <w:rsid w:val="1C2A284A"/>
    <w:rsid w:val="1C2F4C4D"/>
    <w:rsid w:val="1C33473D"/>
    <w:rsid w:val="1C384865"/>
    <w:rsid w:val="1C3B3518"/>
    <w:rsid w:val="1C3E1334"/>
    <w:rsid w:val="1C3F7586"/>
    <w:rsid w:val="1C450915"/>
    <w:rsid w:val="1C4526C3"/>
    <w:rsid w:val="1C4E5369"/>
    <w:rsid w:val="1C5254A4"/>
    <w:rsid w:val="1C6221B7"/>
    <w:rsid w:val="1C672639"/>
    <w:rsid w:val="1C756213"/>
    <w:rsid w:val="1C827473"/>
    <w:rsid w:val="1C874A89"/>
    <w:rsid w:val="1C896A53"/>
    <w:rsid w:val="1C8F393E"/>
    <w:rsid w:val="1C9B22E3"/>
    <w:rsid w:val="1CA05B4B"/>
    <w:rsid w:val="1CA4388D"/>
    <w:rsid w:val="1CA534DE"/>
    <w:rsid w:val="1CA76CEF"/>
    <w:rsid w:val="1CA90EA4"/>
    <w:rsid w:val="1CB61B34"/>
    <w:rsid w:val="1CBA5F77"/>
    <w:rsid w:val="1CBD66FD"/>
    <w:rsid w:val="1CC61A56"/>
    <w:rsid w:val="1CCB2BC8"/>
    <w:rsid w:val="1CCE4466"/>
    <w:rsid w:val="1CCF55DB"/>
    <w:rsid w:val="1CD16CB8"/>
    <w:rsid w:val="1CDB17BE"/>
    <w:rsid w:val="1CDD28FB"/>
    <w:rsid w:val="1CF540E9"/>
    <w:rsid w:val="1CFE11EF"/>
    <w:rsid w:val="1CFF5EAA"/>
    <w:rsid w:val="1D152095"/>
    <w:rsid w:val="1D17405F"/>
    <w:rsid w:val="1D210A3A"/>
    <w:rsid w:val="1D2D3220"/>
    <w:rsid w:val="1D2D73DF"/>
    <w:rsid w:val="1D4A3D81"/>
    <w:rsid w:val="1D532BBD"/>
    <w:rsid w:val="1D55083D"/>
    <w:rsid w:val="1D593457"/>
    <w:rsid w:val="1D5F5A06"/>
    <w:rsid w:val="1D6152DA"/>
    <w:rsid w:val="1D631052"/>
    <w:rsid w:val="1D6C44AF"/>
    <w:rsid w:val="1D840FC9"/>
    <w:rsid w:val="1D8B2357"/>
    <w:rsid w:val="1D8F1E47"/>
    <w:rsid w:val="1D940AA2"/>
    <w:rsid w:val="1D9A07EC"/>
    <w:rsid w:val="1DA566C6"/>
    <w:rsid w:val="1DAF6046"/>
    <w:rsid w:val="1DB01F38"/>
    <w:rsid w:val="1DBC0763"/>
    <w:rsid w:val="1DBE272D"/>
    <w:rsid w:val="1DC72896"/>
    <w:rsid w:val="1DE86A66"/>
    <w:rsid w:val="1DEE1833"/>
    <w:rsid w:val="1DF223D6"/>
    <w:rsid w:val="1DFB128B"/>
    <w:rsid w:val="1DFC3255"/>
    <w:rsid w:val="1DFE521F"/>
    <w:rsid w:val="1E0908B0"/>
    <w:rsid w:val="1E1D2535"/>
    <w:rsid w:val="1E222CBC"/>
    <w:rsid w:val="1E234C86"/>
    <w:rsid w:val="1E2527AC"/>
    <w:rsid w:val="1E3065B9"/>
    <w:rsid w:val="1E353D6D"/>
    <w:rsid w:val="1E3A343F"/>
    <w:rsid w:val="1E3B322D"/>
    <w:rsid w:val="1E4C5F8A"/>
    <w:rsid w:val="1E4F4214"/>
    <w:rsid w:val="1E55172F"/>
    <w:rsid w:val="1E6B1448"/>
    <w:rsid w:val="1E6E14C1"/>
    <w:rsid w:val="1E7D035A"/>
    <w:rsid w:val="1E827BFE"/>
    <w:rsid w:val="1E875215"/>
    <w:rsid w:val="1E8E65A3"/>
    <w:rsid w:val="1E965458"/>
    <w:rsid w:val="1EAB0DBC"/>
    <w:rsid w:val="1EAE4781"/>
    <w:rsid w:val="1EBA6F32"/>
    <w:rsid w:val="1EC65D3D"/>
    <w:rsid w:val="1ED16490"/>
    <w:rsid w:val="1EDA63A5"/>
    <w:rsid w:val="1EE461C3"/>
    <w:rsid w:val="1EE53CE9"/>
    <w:rsid w:val="1EE6018D"/>
    <w:rsid w:val="1EED76E0"/>
    <w:rsid w:val="1EF02DBA"/>
    <w:rsid w:val="1EFD54D7"/>
    <w:rsid w:val="1F073C5F"/>
    <w:rsid w:val="1F0E4FEE"/>
    <w:rsid w:val="1F180EF9"/>
    <w:rsid w:val="1F240CB5"/>
    <w:rsid w:val="1F244811"/>
    <w:rsid w:val="1F261F29"/>
    <w:rsid w:val="1F2A3E24"/>
    <w:rsid w:val="1F3031B6"/>
    <w:rsid w:val="1F403013"/>
    <w:rsid w:val="1F470500"/>
    <w:rsid w:val="1F4D337B"/>
    <w:rsid w:val="1F505A08"/>
    <w:rsid w:val="1F5B2C0D"/>
    <w:rsid w:val="1F725038"/>
    <w:rsid w:val="1F72557D"/>
    <w:rsid w:val="1F7B27B5"/>
    <w:rsid w:val="1F820A56"/>
    <w:rsid w:val="1F83778A"/>
    <w:rsid w:val="1F8635A3"/>
    <w:rsid w:val="1F8C2552"/>
    <w:rsid w:val="1F9C5978"/>
    <w:rsid w:val="1FA308E5"/>
    <w:rsid w:val="1FA47700"/>
    <w:rsid w:val="1FAE6377"/>
    <w:rsid w:val="1FB042F7"/>
    <w:rsid w:val="1FB738D7"/>
    <w:rsid w:val="1FBE6A14"/>
    <w:rsid w:val="1FBE6BEB"/>
    <w:rsid w:val="1FC42E9D"/>
    <w:rsid w:val="1FC97738"/>
    <w:rsid w:val="1FD2426D"/>
    <w:rsid w:val="1FD57123"/>
    <w:rsid w:val="1FE679C7"/>
    <w:rsid w:val="1FE84D30"/>
    <w:rsid w:val="1FED52E1"/>
    <w:rsid w:val="1FFD529D"/>
    <w:rsid w:val="2007660D"/>
    <w:rsid w:val="20084133"/>
    <w:rsid w:val="20107F24"/>
    <w:rsid w:val="20165A04"/>
    <w:rsid w:val="201725C8"/>
    <w:rsid w:val="201E5DE0"/>
    <w:rsid w:val="202E3BA1"/>
    <w:rsid w:val="203E1903"/>
    <w:rsid w:val="206E043A"/>
    <w:rsid w:val="207422E6"/>
    <w:rsid w:val="20765541"/>
    <w:rsid w:val="20801F1B"/>
    <w:rsid w:val="20812427"/>
    <w:rsid w:val="208634FB"/>
    <w:rsid w:val="20897AC0"/>
    <w:rsid w:val="209239FD"/>
    <w:rsid w:val="20947775"/>
    <w:rsid w:val="20A774A8"/>
    <w:rsid w:val="20B31F64"/>
    <w:rsid w:val="20BD316F"/>
    <w:rsid w:val="20C04A0E"/>
    <w:rsid w:val="20C75D9C"/>
    <w:rsid w:val="20CD60E6"/>
    <w:rsid w:val="20D07F38"/>
    <w:rsid w:val="20DB35F6"/>
    <w:rsid w:val="20EA3839"/>
    <w:rsid w:val="211663DC"/>
    <w:rsid w:val="2118069A"/>
    <w:rsid w:val="212349E5"/>
    <w:rsid w:val="213408D0"/>
    <w:rsid w:val="21380082"/>
    <w:rsid w:val="21451D01"/>
    <w:rsid w:val="21521B0A"/>
    <w:rsid w:val="21594B94"/>
    <w:rsid w:val="216422A6"/>
    <w:rsid w:val="21696C25"/>
    <w:rsid w:val="21743C12"/>
    <w:rsid w:val="21815F4B"/>
    <w:rsid w:val="218B5670"/>
    <w:rsid w:val="218F260E"/>
    <w:rsid w:val="2197576F"/>
    <w:rsid w:val="219E4D4F"/>
    <w:rsid w:val="21AC663D"/>
    <w:rsid w:val="21AD1366"/>
    <w:rsid w:val="21B93937"/>
    <w:rsid w:val="21BF0821"/>
    <w:rsid w:val="21C01B6C"/>
    <w:rsid w:val="21D05231"/>
    <w:rsid w:val="21D749C3"/>
    <w:rsid w:val="21E40B6E"/>
    <w:rsid w:val="21F52495"/>
    <w:rsid w:val="21F94D14"/>
    <w:rsid w:val="21FA5CFD"/>
    <w:rsid w:val="221548E5"/>
    <w:rsid w:val="22225160"/>
    <w:rsid w:val="2229302F"/>
    <w:rsid w:val="222A65E3"/>
    <w:rsid w:val="22340741"/>
    <w:rsid w:val="2238098F"/>
    <w:rsid w:val="224A27E1"/>
    <w:rsid w:val="225564EB"/>
    <w:rsid w:val="225E6657"/>
    <w:rsid w:val="22640CC3"/>
    <w:rsid w:val="228278F4"/>
    <w:rsid w:val="228815D3"/>
    <w:rsid w:val="229D5007"/>
    <w:rsid w:val="22A243CB"/>
    <w:rsid w:val="22A75620"/>
    <w:rsid w:val="22AD7794"/>
    <w:rsid w:val="22B20386"/>
    <w:rsid w:val="22B42350"/>
    <w:rsid w:val="22B645B0"/>
    <w:rsid w:val="22B67E76"/>
    <w:rsid w:val="22BC725E"/>
    <w:rsid w:val="22D100A4"/>
    <w:rsid w:val="22E22A19"/>
    <w:rsid w:val="22E6428D"/>
    <w:rsid w:val="22F7006A"/>
    <w:rsid w:val="230E024F"/>
    <w:rsid w:val="23127B27"/>
    <w:rsid w:val="23166B67"/>
    <w:rsid w:val="231F5029"/>
    <w:rsid w:val="232A43C0"/>
    <w:rsid w:val="232C754C"/>
    <w:rsid w:val="23455745"/>
    <w:rsid w:val="234D1C9C"/>
    <w:rsid w:val="234F5D16"/>
    <w:rsid w:val="23502079"/>
    <w:rsid w:val="23563407"/>
    <w:rsid w:val="235C6C70"/>
    <w:rsid w:val="23671171"/>
    <w:rsid w:val="236E24FF"/>
    <w:rsid w:val="23802958"/>
    <w:rsid w:val="238910E7"/>
    <w:rsid w:val="23953F30"/>
    <w:rsid w:val="23955CDE"/>
    <w:rsid w:val="23A20F03"/>
    <w:rsid w:val="23B048C6"/>
    <w:rsid w:val="23B866F3"/>
    <w:rsid w:val="23B87C1E"/>
    <w:rsid w:val="23BF2D5B"/>
    <w:rsid w:val="23C10881"/>
    <w:rsid w:val="23C145EF"/>
    <w:rsid w:val="23D235D0"/>
    <w:rsid w:val="23D25365"/>
    <w:rsid w:val="23DA1943"/>
    <w:rsid w:val="23DD1B3C"/>
    <w:rsid w:val="23E6478B"/>
    <w:rsid w:val="23EB1DA2"/>
    <w:rsid w:val="23F4034E"/>
    <w:rsid w:val="23FC3FAF"/>
    <w:rsid w:val="24014588"/>
    <w:rsid w:val="240371E6"/>
    <w:rsid w:val="2407580F"/>
    <w:rsid w:val="240C2364"/>
    <w:rsid w:val="24125580"/>
    <w:rsid w:val="241536E8"/>
    <w:rsid w:val="24264B88"/>
    <w:rsid w:val="242B03F0"/>
    <w:rsid w:val="242E1C8E"/>
    <w:rsid w:val="244A37D3"/>
    <w:rsid w:val="2452597D"/>
    <w:rsid w:val="245D2536"/>
    <w:rsid w:val="245E2574"/>
    <w:rsid w:val="246062EC"/>
    <w:rsid w:val="246928CA"/>
    <w:rsid w:val="24746C16"/>
    <w:rsid w:val="247E6772"/>
    <w:rsid w:val="24822706"/>
    <w:rsid w:val="248D06ED"/>
    <w:rsid w:val="24973CD7"/>
    <w:rsid w:val="249C1DC3"/>
    <w:rsid w:val="24A40099"/>
    <w:rsid w:val="24B72593"/>
    <w:rsid w:val="24BC6718"/>
    <w:rsid w:val="24C26921"/>
    <w:rsid w:val="24C3687B"/>
    <w:rsid w:val="24C76438"/>
    <w:rsid w:val="24C90335"/>
    <w:rsid w:val="24CC726D"/>
    <w:rsid w:val="24D354AD"/>
    <w:rsid w:val="24DD4E47"/>
    <w:rsid w:val="24E37EE5"/>
    <w:rsid w:val="24E77A86"/>
    <w:rsid w:val="24F641B7"/>
    <w:rsid w:val="2500362B"/>
    <w:rsid w:val="250255F5"/>
    <w:rsid w:val="25034EC9"/>
    <w:rsid w:val="25096983"/>
    <w:rsid w:val="250D037C"/>
    <w:rsid w:val="250F7D12"/>
    <w:rsid w:val="25113A8A"/>
    <w:rsid w:val="251F10C7"/>
    <w:rsid w:val="25257535"/>
    <w:rsid w:val="25293F80"/>
    <w:rsid w:val="253908EB"/>
    <w:rsid w:val="254F010E"/>
    <w:rsid w:val="255273C3"/>
    <w:rsid w:val="255E0351"/>
    <w:rsid w:val="256E2C8A"/>
    <w:rsid w:val="2570394C"/>
    <w:rsid w:val="25710085"/>
    <w:rsid w:val="257D111F"/>
    <w:rsid w:val="25897AC4"/>
    <w:rsid w:val="258E50DA"/>
    <w:rsid w:val="25924264"/>
    <w:rsid w:val="25970F68"/>
    <w:rsid w:val="25A130FC"/>
    <w:rsid w:val="25A22934"/>
    <w:rsid w:val="25AE7E68"/>
    <w:rsid w:val="25B52667"/>
    <w:rsid w:val="25BA004D"/>
    <w:rsid w:val="25C26B32"/>
    <w:rsid w:val="25C52299"/>
    <w:rsid w:val="25DD55FB"/>
    <w:rsid w:val="25DE0DDB"/>
    <w:rsid w:val="25EF3DCB"/>
    <w:rsid w:val="25F0369F"/>
    <w:rsid w:val="25FC0296"/>
    <w:rsid w:val="26141B5F"/>
    <w:rsid w:val="261849A4"/>
    <w:rsid w:val="26293ED7"/>
    <w:rsid w:val="262D1BA9"/>
    <w:rsid w:val="263747E9"/>
    <w:rsid w:val="264E7259"/>
    <w:rsid w:val="264F37ED"/>
    <w:rsid w:val="265A6D6B"/>
    <w:rsid w:val="2661459D"/>
    <w:rsid w:val="26663961"/>
    <w:rsid w:val="26712A32"/>
    <w:rsid w:val="26775B6F"/>
    <w:rsid w:val="267C3185"/>
    <w:rsid w:val="267C6CA9"/>
    <w:rsid w:val="26822B33"/>
    <w:rsid w:val="268447DA"/>
    <w:rsid w:val="268A7650"/>
    <w:rsid w:val="268D7140"/>
    <w:rsid w:val="26906C30"/>
    <w:rsid w:val="26965307"/>
    <w:rsid w:val="26976211"/>
    <w:rsid w:val="269B7AAF"/>
    <w:rsid w:val="26A06719"/>
    <w:rsid w:val="26A30712"/>
    <w:rsid w:val="26A61FB0"/>
    <w:rsid w:val="26A67839"/>
    <w:rsid w:val="26A83F7A"/>
    <w:rsid w:val="26AB5818"/>
    <w:rsid w:val="26BA71BF"/>
    <w:rsid w:val="26BA7C60"/>
    <w:rsid w:val="26C012C4"/>
    <w:rsid w:val="26EA00EF"/>
    <w:rsid w:val="26ED7781"/>
    <w:rsid w:val="26F70A5D"/>
    <w:rsid w:val="26F750A4"/>
    <w:rsid w:val="271379F0"/>
    <w:rsid w:val="27286E69"/>
    <w:rsid w:val="27363334"/>
    <w:rsid w:val="274F42C8"/>
    <w:rsid w:val="27553EEA"/>
    <w:rsid w:val="275B2D9A"/>
    <w:rsid w:val="275E4056"/>
    <w:rsid w:val="276B56D3"/>
    <w:rsid w:val="276F0494"/>
    <w:rsid w:val="27707AEE"/>
    <w:rsid w:val="2775510D"/>
    <w:rsid w:val="2778394C"/>
    <w:rsid w:val="277963CF"/>
    <w:rsid w:val="27917E2C"/>
    <w:rsid w:val="279F64C3"/>
    <w:rsid w:val="27A13FD6"/>
    <w:rsid w:val="27B54BA0"/>
    <w:rsid w:val="27BA3F65"/>
    <w:rsid w:val="27BF5A1F"/>
    <w:rsid w:val="27C43035"/>
    <w:rsid w:val="27C46B92"/>
    <w:rsid w:val="27CC5A46"/>
    <w:rsid w:val="27D364A8"/>
    <w:rsid w:val="27DA77F2"/>
    <w:rsid w:val="27DC037F"/>
    <w:rsid w:val="27DE2C9A"/>
    <w:rsid w:val="27E233B7"/>
    <w:rsid w:val="27EC00AA"/>
    <w:rsid w:val="27F12250"/>
    <w:rsid w:val="28011B94"/>
    <w:rsid w:val="28031161"/>
    <w:rsid w:val="280F7DE8"/>
    <w:rsid w:val="281573ED"/>
    <w:rsid w:val="281C4CEC"/>
    <w:rsid w:val="28327F9F"/>
    <w:rsid w:val="28373807"/>
    <w:rsid w:val="2846607B"/>
    <w:rsid w:val="28470238"/>
    <w:rsid w:val="28566F0A"/>
    <w:rsid w:val="285D2B42"/>
    <w:rsid w:val="28617532"/>
    <w:rsid w:val="286640ED"/>
    <w:rsid w:val="287F0D0A"/>
    <w:rsid w:val="289A2AA3"/>
    <w:rsid w:val="28A075FF"/>
    <w:rsid w:val="28A349F9"/>
    <w:rsid w:val="28A37397"/>
    <w:rsid w:val="28A864B3"/>
    <w:rsid w:val="28A93FB9"/>
    <w:rsid w:val="28AE388C"/>
    <w:rsid w:val="28B4397F"/>
    <w:rsid w:val="28B44E58"/>
    <w:rsid w:val="28B60F25"/>
    <w:rsid w:val="28BE7A85"/>
    <w:rsid w:val="28C826B1"/>
    <w:rsid w:val="28CC03F4"/>
    <w:rsid w:val="28F74D45"/>
    <w:rsid w:val="2904218B"/>
    <w:rsid w:val="29103779"/>
    <w:rsid w:val="29211D4D"/>
    <w:rsid w:val="29302B74"/>
    <w:rsid w:val="293677ED"/>
    <w:rsid w:val="293C35A3"/>
    <w:rsid w:val="294966FF"/>
    <w:rsid w:val="294C6E3F"/>
    <w:rsid w:val="294E0E09"/>
    <w:rsid w:val="2989303D"/>
    <w:rsid w:val="29900C2F"/>
    <w:rsid w:val="29AB3C09"/>
    <w:rsid w:val="29AE5D4B"/>
    <w:rsid w:val="29B50E88"/>
    <w:rsid w:val="29C0416E"/>
    <w:rsid w:val="29C137C7"/>
    <w:rsid w:val="29D84B76"/>
    <w:rsid w:val="29EB2AFB"/>
    <w:rsid w:val="29F23E8A"/>
    <w:rsid w:val="29F86FC6"/>
    <w:rsid w:val="29FA3933"/>
    <w:rsid w:val="29FF65A7"/>
    <w:rsid w:val="2A043BBD"/>
    <w:rsid w:val="2A092F82"/>
    <w:rsid w:val="2A095D01"/>
    <w:rsid w:val="2A132D50"/>
    <w:rsid w:val="2A16744D"/>
    <w:rsid w:val="2A17569E"/>
    <w:rsid w:val="2A176C4D"/>
    <w:rsid w:val="2A18040C"/>
    <w:rsid w:val="2A1C76E6"/>
    <w:rsid w:val="2A2878AC"/>
    <w:rsid w:val="2A307018"/>
    <w:rsid w:val="2A331DAD"/>
    <w:rsid w:val="2A383867"/>
    <w:rsid w:val="2A497728"/>
    <w:rsid w:val="2A4A6D87"/>
    <w:rsid w:val="2A62672D"/>
    <w:rsid w:val="2A6C52BE"/>
    <w:rsid w:val="2A6D1762"/>
    <w:rsid w:val="2A7228D5"/>
    <w:rsid w:val="2A834AE2"/>
    <w:rsid w:val="2A846AAC"/>
    <w:rsid w:val="2A8820F8"/>
    <w:rsid w:val="2A905451"/>
    <w:rsid w:val="2A922F77"/>
    <w:rsid w:val="2A9B4195"/>
    <w:rsid w:val="2A9C5BA4"/>
    <w:rsid w:val="2AA64C74"/>
    <w:rsid w:val="2AAB4039"/>
    <w:rsid w:val="2AB54EB7"/>
    <w:rsid w:val="2AC0724B"/>
    <w:rsid w:val="2AC41D98"/>
    <w:rsid w:val="2AC86999"/>
    <w:rsid w:val="2ACB46DB"/>
    <w:rsid w:val="2AD417E1"/>
    <w:rsid w:val="2AE00186"/>
    <w:rsid w:val="2AE22F42"/>
    <w:rsid w:val="2AFD2549"/>
    <w:rsid w:val="2B002039"/>
    <w:rsid w:val="2B027D25"/>
    <w:rsid w:val="2B0F0ED1"/>
    <w:rsid w:val="2B150FC4"/>
    <w:rsid w:val="2B2A7653"/>
    <w:rsid w:val="2B34402E"/>
    <w:rsid w:val="2B365FF8"/>
    <w:rsid w:val="2B382B44"/>
    <w:rsid w:val="2B595843"/>
    <w:rsid w:val="2B5E0447"/>
    <w:rsid w:val="2B644AE3"/>
    <w:rsid w:val="2B7037AB"/>
    <w:rsid w:val="2B715282"/>
    <w:rsid w:val="2B75100F"/>
    <w:rsid w:val="2B762D4B"/>
    <w:rsid w:val="2B85488A"/>
    <w:rsid w:val="2B8723B0"/>
    <w:rsid w:val="2B881414"/>
    <w:rsid w:val="2B8E7BE2"/>
    <w:rsid w:val="2B9B5E5B"/>
    <w:rsid w:val="2BA016C4"/>
    <w:rsid w:val="2BA04F9E"/>
    <w:rsid w:val="2BA07916"/>
    <w:rsid w:val="2BA271EA"/>
    <w:rsid w:val="2BA8774B"/>
    <w:rsid w:val="2BAC7237"/>
    <w:rsid w:val="2BBC7992"/>
    <w:rsid w:val="2BD17ACF"/>
    <w:rsid w:val="2BD33847"/>
    <w:rsid w:val="2BE041B6"/>
    <w:rsid w:val="2BE3594E"/>
    <w:rsid w:val="2BF13CCD"/>
    <w:rsid w:val="2BFC1D01"/>
    <w:rsid w:val="2C0B1233"/>
    <w:rsid w:val="2C11436F"/>
    <w:rsid w:val="2C1520B2"/>
    <w:rsid w:val="2C1F083A"/>
    <w:rsid w:val="2C284379"/>
    <w:rsid w:val="2C287FF7"/>
    <w:rsid w:val="2C353974"/>
    <w:rsid w:val="2C377AC1"/>
    <w:rsid w:val="2C390A8A"/>
    <w:rsid w:val="2C491D5B"/>
    <w:rsid w:val="2C5438E1"/>
    <w:rsid w:val="2C566E8F"/>
    <w:rsid w:val="2C5C55E3"/>
    <w:rsid w:val="2C615E6B"/>
    <w:rsid w:val="2C672743"/>
    <w:rsid w:val="2C673F8F"/>
    <w:rsid w:val="2C7A0167"/>
    <w:rsid w:val="2C7C3431"/>
    <w:rsid w:val="2C7D01A5"/>
    <w:rsid w:val="2C8C3713"/>
    <w:rsid w:val="2C8F7D60"/>
    <w:rsid w:val="2CA23706"/>
    <w:rsid w:val="2CA451E4"/>
    <w:rsid w:val="2CA72C02"/>
    <w:rsid w:val="2CB50A49"/>
    <w:rsid w:val="2CBC5046"/>
    <w:rsid w:val="2CC67D4F"/>
    <w:rsid w:val="2CD94E8D"/>
    <w:rsid w:val="2CEA52EC"/>
    <w:rsid w:val="2D031F0A"/>
    <w:rsid w:val="2D0461B9"/>
    <w:rsid w:val="2D0B41F9"/>
    <w:rsid w:val="2D1711EE"/>
    <w:rsid w:val="2D1759B5"/>
    <w:rsid w:val="2D1E4F96"/>
    <w:rsid w:val="2D1E5BDE"/>
    <w:rsid w:val="2D200D0E"/>
    <w:rsid w:val="2D250244"/>
    <w:rsid w:val="2D2A7E76"/>
    <w:rsid w:val="2D2C7C11"/>
    <w:rsid w:val="2D3163B0"/>
    <w:rsid w:val="2D32459D"/>
    <w:rsid w:val="2D35210F"/>
    <w:rsid w:val="2D3C3E22"/>
    <w:rsid w:val="2D3C71CA"/>
    <w:rsid w:val="2D3C78E5"/>
    <w:rsid w:val="2D5269EE"/>
    <w:rsid w:val="2D5473F4"/>
    <w:rsid w:val="2D5F5B52"/>
    <w:rsid w:val="2D601C8D"/>
    <w:rsid w:val="2D6B7AAF"/>
    <w:rsid w:val="2D6D3827"/>
    <w:rsid w:val="2D855015"/>
    <w:rsid w:val="2D892E82"/>
    <w:rsid w:val="2DA37249"/>
    <w:rsid w:val="2DA82AB1"/>
    <w:rsid w:val="2DAD1E76"/>
    <w:rsid w:val="2DB029C3"/>
    <w:rsid w:val="2DB4536F"/>
    <w:rsid w:val="2DB57BAA"/>
    <w:rsid w:val="2DB87198"/>
    <w:rsid w:val="2DCF44E2"/>
    <w:rsid w:val="2DCF6290"/>
    <w:rsid w:val="2DDB02CC"/>
    <w:rsid w:val="2DE27D71"/>
    <w:rsid w:val="2DE57862"/>
    <w:rsid w:val="2DE61A45"/>
    <w:rsid w:val="2DE81100"/>
    <w:rsid w:val="2DEA4E78"/>
    <w:rsid w:val="2DF27D37"/>
    <w:rsid w:val="2DF72E1E"/>
    <w:rsid w:val="2DFE0923"/>
    <w:rsid w:val="2E1312F0"/>
    <w:rsid w:val="2E143612"/>
    <w:rsid w:val="2E180272"/>
    <w:rsid w:val="2E1F0FC6"/>
    <w:rsid w:val="2E2C512B"/>
    <w:rsid w:val="2E530C6F"/>
    <w:rsid w:val="2E5D3BD9"/>
    <w:rsid w:val="2E695321"/>
    <w:rsid w:val="2E69634F"/>
    <w:rsid w:val="2E6A4C67"/>
    <w:rsid w:val="2E765F2D"/>
    <w:rsid w:val="2E7A15B5"/>
    <w:rsid w:val="2E7A444E"/>
    <w:rsid w:val="2E7E42AC"/>
    <w:rsid w:val="2E9A689E"/>
    <w:rsid w:val="2EA35F69"/>
    <w:rsid w:val="2EB42A0B"/>
    <w:rsid w:val="2EB51CD8"/>
    <w:rsid w:val="2EB56F2D"/>
    <w:rsid w:val="2EBC6626"/>
    <w:rsid w:val="2EBF0997"/>
    <w:rsid w:val="2ECB6A58"/>
    <w:rsid w:val="2ED1509A"/>
    <w:rsid w:val="2ED40AF8"/>
    <w:rsid w:val="2ED718A0"/>
    <w:rsid w:val="2EDA2C9E"/>
    <w:rsid w:val="2EEB0EA8"/>
    <w:rsid w:val="2EED69CE"/>
    <w:rsid w:val="2EF17D8C"/>
    <w:rsid w:val="2F034443"/>
    <w:rsid w:val="2F0A0CA6"/>
    <w:rsid w:val="2F0D22BF"/>
    <w:rsid w:val="2F0E2DDB"/>
    <w:rsid w:val="2F113E46"/>
    <w:rsid w:val="2F131223"/>
    <w:rsid w:val="2F222924"/>
    <w:rsid w:val="2F2A7C22"/>
    <w:rsid w:val="2F35780B"/>
    <w:rsid w:val="2F3E547B"/>
    <w:rsid w:val="2F407445"/>
    <w:rsid w:val="2F46402C"/>
    <w:rsid w:val="2F503401"/>
    <w:rsid w:val="2F517346"/>
    <w:rsid w:val="2F526238"/>
    <w:rsid w:val="2F544F8C"/>
    <w:rsid w:val="2F5E78CC"/>
    <w:rsid w:val="2F68699C"/>
    <w:rsid w:val="2F6C4A5A"/>
    <w:rsid w:val="2F6F3887"/>
    <w:rsid w:val="2F7264B7"/>
    <w:rsid w:val="2F8A5440"/>
    <w:rsid w:val="2F8F217B"/>
    <w:rsid w:val="2F9652B7"/>
    <w:rsid w:val="2F9A4353"/>
    <w:rsid w:val="2FAC5648"/>
    <w:rsid w:val="2FB13E9F"/>
    <w:rsid w:val="2FB65B9E"/>
    <w:rsid w:val="2FDB1BC9"/>
    <w:rsid w:val="2FEE50F3"/>
    <w:rsid w:val="2FF46177"/>
    <w:rsid w:val="2FFB15BE"/>
    <w:rsid w:val="2FFF10AF"/>
    <w:rsid w:val="30081C57"/>
    <w:rsid w:val="300F2386"/>
    <w:rsid w:val="30185CCC"/>
    <w:rsid w:val="301A6893"/>
    <w:rsid w:val="3025663B"/>
    <w:rsid w:val="30281C88"/>
    <w:rsid w:val="302B4FA7"/>
    <w:rsid w:val="303F483A"/>
    <w:rsid w:val="30404A53"/>
    <w:rsid w:val="30452F08"/>
    <w:rsid w:val="305137EA"/>
    <w:rsid w:val="30515682"/>
    <w:rsid w:val="30662444"/>
    <w:rsid w:val="307039CC"/>
    <w:rsid w:val="3075311F"/>
    <w:rsid w:val="30770068"/>
    <w:rsid w:val="30817D16"/>
    <w:rsid w:val="309335A5"/>
    <w:rsid w:val="3095452D"/>
    <w:rsid w:val="309D08C8"/>
    <w:rsid w:val="30A62A90"/>
    <w:rsid w:val="30A900EC"/>
    <w:rsid w:val="30B14F43"/>
    <w:rsid w:val="30B60F81"/>
    <w:rsid w:val="30CC23DC"/>
    <w:rsid w:val="30D616E4"/>
    <w:rsid w:val="30D84C78"/>
    <w:rsid w:val="30DA7426"/>
    <w:rsid w:val="30ED707D"/>
    <w:rsid w:val="30F57DBC"/>
    <w:rsid w:val="30FC739C"/>
    <w:rsid w:val="30FE5FAE"/>
    <w:rsid w:val="3106646D"/>
    <w:rsid w:val="310701CB"/>
    <w:rsid w:val="311C17EC"/>
    <w:rsid w:val="311E24C1"/>
    <w:rsid w:val="311F0DA0"/>
    <w:rsid w:val="31210BB1"/>
    <w:rsid w:val="31232B7B"/>
    <w:rsid w:val="31244B45"/>
    <w:rsid w:val="31376626"/>
    <w:rsid w:val="313F372D"/>
    <w:rsid w:val="314931FE"/>
    <w:rsid w:val="316D3DF6"/>
    <w:rsid w:val="319055AA"/>
    <w:rsid w:val="31927D00"/>
    <w:rsid w:val="31934188"/>
    <w:rsid w:val="31973569"/>
    <w:rsid w:val="31A041CB"/>
    <w:rsid w:val="31BF0C8F"/>
    <w:rsid w:val="31CF685F"/>
    <w:rsid w:val="31E06CBE"/>
    <w:rsid w:val="31E83DC4"/>
    <w:rsid w:val="31E85CA8"/>
    <w:rsid w:val="31EB220A"/>
    <w:rsid w:val="31F6028F"/>
    <w:rsid w:val="31F918F3"/>
    <w:rsid w:val="31F96532"/>
    <w:rsid w:val="31FC33CC"/>
    <w:rsid w:val="32111BAB"/>
    <w:rsid w:val="32180206"/>
    <w:rsid w:val="3220355E"/>
    <w:rsid w:val="3221701E"/>
    <w:rsid w:val="32274116"/>
    <w:rsid w:val="322A27BF"/>
    <w:rsid w:val="322D3DB8"/>
    <w:rsid w:val="323808A8"/>
    <w:rsid w:val="3238470D"/>
    <w:rsid w:val="324A2389"/>
    <w:rsid w:val="324A4137"/>
    <w:rsid w:val="32503CD3"/>
    <w:rsid w:val="32537490"/>
    <w:rsid w:val="32543208"/>
    <w:rsid w:val="32560D2E"/>
    <w:rsid w:val="32566F80"/>
    <w:rsid w:val="325C50AE"/>
    <w:rsid w:val="3261507D"/>
    <w:rsid w:val="326459D6"/>
    <w:rsid w:val="327F0CFA"/>
    <w:rsid w:val="327F4174"/>
    <w:rsid w:val="328162A0"/>
    <w:rsid w:val="32870EE7"/>
    <w:rsid w:val="32951856"/>
    <w:rsid w:val="329927D1"/>
    <w:rsid w:val="32A221C8"/>
    <w:rsid w:val="32A93554"/>
    <w:rsid w:val="32AA4049"/>
    <w:rsid w:val="32B76D8B"/>
    <w:rsid w:val="32DA341D"/>
    <w:rsid w:val="32E20814"/>
    <w:rsid w:val="32EC02DD"/>
    <w:rsid w:val="32EC3440"/>
    <w:rsid w:val="32FC18D5"/>
    <w:rsid w:val="330B77A7"/>
    <w:rsid w:val="33134E71"/>
    <w:rsid w:val="33185FE3"/>
    <w:rsid w:val="331D1072"/>
    <w:rsid w:val="331E66B9"/>
    <w:rsid w:val="33233306"/>
    <w:rsid w:val="33263D52"/>
    <w:rsid w:val="33352BEA"/>
    <w:rsid w:val="333F7004"/>
    <w:rsid w:val="3342275D"/>
    <w:rsid w:val="33456366"/>
    <w:rsid w:val="335A7E84"/>
    <w:rsid w:val="335F6339"/>
    <w:rsid w:val="336E2072"/>
    <w:rsid w:val="337344EF"/>
    <w:rsid w:val="33785893"/>
    <w:rsid w:val="337C2A16"/>
    <w:rsid w:val="337E053C"/>
    <w:rsid w:val="33806BDD"/>
    <w:rsid w:val="3397070A"/>
    <w:rsid w:val="33997124"/>
    <w:rsid w:val="33A063C1"/>
    <w:rsid w:val="33B45F48"/>
    <w:rsid w:val="33B61ED2"/>
    <w:rsid w:val="33B91574"/>
    <w:rsid w:val="33BD6B47"/>
    <w:rsid w:val="33C10429"/>
    <w:rsid w:val="33C80A56"/>
    <w:rsid w:val="33D968C6"/>
    <w:rsid w:val="33DE5CBC"/>
    <w:rsid w:val="33DE722D"/>
    <w:rsid w:val="33E04DFC"/>
    <w:rsid w:val="33E449E8"/>
    <w:rsid w:val="33E830BD"/>
    <w:rsid w:val="33E83915"/>
    <w:rsid w:val="340634A0"/>
    <w:rsid w:val="340824FC"/>
    <w:rsid w:val="34380E16"/>
    <w:rsid w:val="34473024"/>
    <w:rsid w:val="345C0152"/>
    <w:rsid w:val="34624418"/>
    <w:rsid w:val="34652146"/>
    <w:rsid w:val="346F257B"/>
    <w:rsid w:val="34735BC7"/>
    <w:rsid w:val="34750AB5"/>
    <w:rsid w:val="347B0F20"/>
    <w:rsid w:val="34873421"/>
    <w:rsid w:val="34874EF3"/>
    <w:rsid w:val="34913981"/>
    <w:rsid w:val="34936269"/>
    <w:rsid w:val="34A12BF9"/>
    <w:rsid w:val="34A2025B"/>
    <w:rsid w:val="34A22009"/>
    <w:rsid w:val="34A51AF9"/>
    <w:rsid w:val="34BF705E"/>
    <w:rsid w:val="34E56399"/>
    <w:rsid w:val="34F20066"/>
    <w:rsid w:val="34F767F8"/>
    <w:rsid w:val="34FB3F48"/>
    <w:rsid w:val="35004E5B"/>
    <w:rsid w:val="350607E9"/>
    <w:rsid w:val="3509652C"/>
    <w:rsid w:val="35223C00"/>
    <w:rsid w:val="35250800"/>
    <w:rsid w:val="35264CB6"/>
    <w:rsid w:val="35301D0A"/>
    <w:rsid w:val="353D61D5"/>
    <w:rsid w:val="353F0533"/>
    <w:rsid w:val="35414403"/>
    <w:rsid w:val="35424E24"/>
    <w:rsid w:val="3556002F"/>
    <w:rsid w:val="355D2DF6"/>
    <w:rsid w:val="35690D78"/>
    <w:rsid w:val="356C3C0C"/>
    <w:rsid w:val="356E2833"/>
    <w:rsid w:val="35777939"/>
    <w:rsid w:val="357D65D2"/>
    <w:rsid w:val="357E1C87"/>
    <w:rsid w:val="357E4BF5"/>
    <w:rsid w:val="3587674A"/>
    <w:rsid w:val="358B0CEF"/>
    <w:rsid w:val="358D2CB9"/>
    <w:rsid w:val="35983723"/>
    <w:rsid w:val="359A2D7C"/>
    <w:rsid w:val="35B00755"/>
    <w:rsid w:val="35B47338"/>
    <w:rsid w:val="35BC359E"/>
    <w:rsid w:val="35C35277"/>
    <w:rsid w:val="35C506A4"/>
    <w:rsid w:val="35CB1A33"/>
    <w:rsid w:val="35DB084C"/>
    <w:rsid w:val="35ED19A9"/>
    <w:rsid w:val="35ED267E"/>
    <w:rsid w:val="35F26FC0"/>
    <w:rsid w:val="35F745D6"/>
    <w:rsid w:val="35FC1BEC"/>
    <w:rsid w:val="36036818"/>
    <w:rsid w:val="360D5BA8"/>
    <w:rsid w:val="360D7D52"/>
    <w:rsid w:val="361231BE"/>
    <w:rsid w:val="36186CF3"/>
    <w:rsid w:val="361F1C60"/>
    <w:rsid w:val="362317B0"/>
    <w:rsid w:val="36304469"/>
    <w:rsid w:val="363506C2"/>
    <w:rsid w:val="36394BEF"/>
    <w:rsid w:val="363C648D"/>
    <w:rsid w:val="364C4922"/>
    <w:rsid w:val="364E28A2"/>
    <w:rsid w:val="3653186C"/>
    <w:rsid w:val="36592B9B"/>
    <w:rsid w:val="365F1677"/>
    <w:rsid w:val="36603F29"/>
    <w:rsid w:val="36624145"/>
    <w:rsid w:val="3679148F"/>
    <w:rsid w:val="368E3857"/>
    <w:rsid w:val="36963DEF"/>
    <w:rsid w:val="36BF1BC9"/>
    <w:rsid w:val="36CA5847"/>
    <w:rsid w:val="36CE3589"/>
    <w:rsid w:val="36D07CFA"/>
    <w:rsid w:val="36D3294D"/>
    <w:rsid w:val="36D77545"/>
    <w:rsid w:val="36DE3793"/>
    <w:rsid w:val="36F01751"/>
    <w:rsid w:val="36F4271E"/>
    <w:rsid w:val="36FA25D0"/>
    <w:rsid w:val="36FB2B1D"/>
    <w:rsid w:val="370276D6"/>
    <w:rsid w:val="370B658B"/>
    <w:rsid w:val="370C1750"/>
    <w:rsid w:val="370C4F12"/>
    <w:rsid w:val="37166CDE"/>
    <w:rsid w:val="371D0FDB"/>
    <w:rsid w:val="3735002B"/>
    <w:rsid w:val="3736112E"/>
    <w:rsid w:val="3736124B"/>
    <w:rsid w:val="37410EB1"/>
    <w:rsid w:val="37470FA4"/>
    <w:rsid w:val="374E0226"/>
    <w:rsid w:val="375E6DF0"/>
    <w:rsid w:val="37612D27"/>
    <w:rsid w:val="37684C9A"/>
    <w:rsid w:val="376F1E39"/>
    <w:rsid w:val="377278DA"/>
    <w:rsid w:val="37813E56"/>
    <w:rsid w:val="3781684D"/>
    <w:rsid w:val="378B5517"/>
    <w:rsid w:val="37905EA0"/>
    <w:rsid w:val="37976071"/>
    <w:rsid w:val="37983B97"/>
    <w:rsid w:val="37984D56"/>
    <w:rsid w:val="37985945"/>
    <w:rsid w:val="37A10C9D"/>
    <w:rsid w:val="37B02C8E"/>
    <w:rsid w:val="37B13FAF"/>
    <w:rsid w:val="37C4673A"/>
    <w:rsid w:val="37D921E5"/>
    <w:rsid w:val="37DA73FD"/>
    <w:rsid w:val="37E065F1"/>
    <w:rsid w:val="37E34E12"/>
    <w:rsid w:val="37E62B54"/>
    <w:rsid w:val="37EB3CC7"/>
    <w:rsid w:val="37ED3EE3"/>
    <w:rsid w:val="37F039D3"/>
    <w:rsid w:val="37F92887"/>
    <w:rsid w:val="37FF2F0E"/>
    <w:rsid w:val="38200CB7"/>
    <w:rsid w:val="38246991"/>
    <w:rsid w:val="382471D8"/>
    <w:rsid w:val="3825542A"/>
    <w:rsid w:val="3827387D"/>
    <w:rsid w:val="38286CC9"/>
    <w:rsid w:val="38390ED6"/>
    <w:rsid w:val="38496943"/>
    <w:rsid w:val="384D4981"/>
    <w:rsid w:val="38523D46"/>
    <w:rsid w:val="385B709E"/>
    <w:rsid w:val="386C5D3E"/>
    <w:rsid w:val="3871335D"/>
    <w:rsid w:val="38743CBC"/>
    <w:rsid w:val="387E00C9"/>
    <w:rsid w:val="3882184F"/>
    <w:rsid w:val="3885236D"/>
    <w:rsid w:val="388C36FB"/>
    <w:rsid w:val="388D1222"/>
    <w:rsid w:val="388E7474"/>
    <w:rsid w:val="389B56ED"/>
    <w:rsid w:val="389C3213"/>
    <w:rsid w:val="38AC16A8"/>
    <w:rsid w:val="38AF2C58"/>
    <w:rsid w:val="38B4055C"/>
    <w:rsid w:val="38B7004D"/>
    <w:rsid w:val="38BD5663"/>
    <w:rsid w:val="38C7758E"/>
    <w:rsid w:val="38D40C1D"/>
    <w:rsid w:val="38DD7AB3"/>
    <w:rsid w:val="38DF7CCF"/>
    <w:rsid w:val="38F026C3"/>
    <w:rsid w:val="38F82B3F"/>
    <w:rsid w:val="38FF1464"/>
    <w:rsid w:val="39180AEB"/>
    <w:rsid w:val="39276F80"/>
    <w:rsid w:val="392927F4"/>
    <w:rsid w:val="39292CF8"/>
    <w:rsid w:val="39317DFF"/>
    <w:rsid w:val="393618B9"/>
    <w:rsid w:val="393F251C"/>
    <w:rsid w:val="394F5BA6"/>
    <w:rsid w:val="39551D3F"/>
    <w:rsid w:val="39561614"/>
    <w:rsid w:val="39785A2E"/>
    <w:rsid w:val="398B437E"/>
    <w:rsid w:val="39902D77"/>
    <w:rsid w:val="399F745E"/>
    <w:rsid w:val="39A24982"/>
    <w:rsid w:val="39A910BC"/>
    <w:rsid w:val="39B76556"/>
    <w:rsid w:val="39BA1BA2"/>
    <w:rsid w:val="39BD1693"/>
    <w:rsid w:val="39C3537C"/>
    <w:rsid w:val="39C52C0D"/>
    <w:rsid w:val="39CE38A0"/>
    <w:rsid w:val="39D709A6"/>
    <w:rsid w:val="39E11825"/>
    <w:rsid w:val="39E62997"/>
    <w:rsid w:val="39ED1F78"/>
    <w:rsid w:val="39EE7A9E"/>
    <w:rsid w:val="3A014D73"/>
    <w:rsid w:val="3A065CA2"/>
    <w:rsid w:val="3A0B4AF4"/>
    <w:rsid w:val="3A39340F"/>
    <w:rsid w:val="3A3E4582"/>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27603"/>
    <w:rsid w:val="3AE45843"/>
    <w:rsid w:val="3AE87A27"/>
    <w:rsid w:val="3AEB4FA5"/>
    <w:rsid w:val="3AED42CD"/>
    <w:rsid w:val="3AFB1312"/>
    <w:rsid w:val="3AFE712A"/>
    <w:rsid w:val="3B040577"/>
    <w:rsid w:val="3B1879E9"/>
    <w:rsid w:val="3B1A3241"/>
    <w:rsid w:val="3B1F0857"/>
    <w:rsid w:val="3B2E1447"/>
    <w:rsid w:val="3B365BA1"/>
    <w:rsid w:val="3B4B5801"/>
    <w:rsid w:val="3B4C7172"/>
    <w:rsid w:val="3B4D50C5"/>
    <w:rsid w:val="3B506C62"/>
    <w:rsid w:val="3B5322AF"/>
    <w:rsid w:val="3B547C8B"/>
    <w:rsid w:val="3B5A188F"/>
    <w:rsid w:val="3B606AA9"/>
    <w:rsid w:val="3B636B23"/>
    <w:rsid w:val="3B64626A"/>
    <w:rsid w:val="3B653D90"/>
    <w:rsid w:val="3B693880"/>
    <w:rsid w:val="3B6B77B7"/>
    <w:rsid w:val="3B712EE8"/>
    <w:rsid w:val="3B790581"/>
    <w:rsid w:val="3B7A3CDF"/>
    <w:rsid w:val="3B892174"/>
    <w:rsid w:val="3BB16FD5"/>
    <w:rsid w:val="3BB9336F"/>
    <w:rsid w:val="3BBA3B64"/>
    <w:rsid w:val="3BC1190E"/>
    <w:rsid w:val="3BC27434"/>
    <w:rsid w:val="3BC74A4B"/>
    <w:rsid w:val="3BC907C3"/>
    <w:rsid w:val="3BD52C18"/>
    <w:rsid w:val="3BE15D91"/>
    <w:rsid w:val="3BF905BC"/>
    <w:rsid w:val="3C05702E"/>
    <w:rsid w:val="3C11517C"/>
    <w:rsid w:val="3C15722F"/>
    <w:rsid w:val="3C3416BF"/>
    <w:rsid w:val="3C452863"/>
    <w:rsid w:val="3C652620"/>
    <w:rsid w:val="3C691CF2"/>
    <w:rsid w:val="3C747405"/>
    <w:rsid w:val="3C7B5562"/>
    <w:rsid w:val="3C7D61AA"/>
    <w:rsid w:val="3C812E4B"/>
    <w:rsid w:val="3C915ADC"/>
    <w:rsid w:val="3C926E07"/>
    <w:rsid w:val="3C9F32D2"/>
    <w:rsid w:val="3CA64660"/>
    <w:rsid w:val="3CA8487C"/>
    <w:rsid w:val="3CAF0DC4"/>
    <w:rsid w:val="3CBA010B"/>
    <w:rsid w:val="3CC11012"/>
    <w:rsid w:val="3CC2593E"/>
    <w:rsid w:val="3CC960B9"/>
    <w:rsid w:val="3CE70DB6"/>
    <w:rsid w:val="3CE8111C"/>
    <w:rsid w:val="3CEC29BB"/>
    <w:rsid w:val="3CEE6FA1"/>
    <w:rsid w:val="3CF66C0A"/>
    <w:rsid w:val="3CFB4C5D"/>
    <w:rsid w:val="3D0400FB"/>
    <w:rsid w:val="3D0A4BEF"/>
    <w:rsid w:val="3D0C4E0B"/>
    <w:rsid w:val="3D0E0B83"/>
    <w:rsid w:val="3D324146"/>
    <w:rsid w:val="3D3D3216"/>
    <w:rsid w:val="3D3D6AF8"/>
    <w:rsid w:val="3D4223AD"/>
    <w:rsid w:val="3D472B15"/>
    <w:rsid w:val="3D491BBB"/>
    <w:rsid w:val="3D4A76E1"/>
    <w:rsid w:val="3D595B76"/>
    <w:rsid w:val="3D6D517E"/>
    <w:rsid w:val="3D7423FD"/>
    <w:rsid w:val="3D7604D6"/>
    <w:rsid w:val="3D7824A0"/>
    <w:rsid w:val="3D7B3D3F"/>
    <w:rsid w:val="3D7D00DC"/>
    <w:rsid w:val="3D7E0E7E"/>
    <w:rsid w:val="3D826B73"/>
    <w:rsid w:val="3D8F1598"/>
    <w:rsid w:val="3D98044D"/>
    <w:rsid w:val="3DAA0180"/>
    <w:rsid w:val="3DB35286"/>
    <w:rsid w:val="3DBC05DF"/>
    <w:rsid w:val="3DBE1FC2"/>
    <w:rsid w:val="3DC07568"/>
    <w:rsid w:val="3DD35929"/>
    <w:rsid w:val="3DD82F3F"/>
    <w:rsid w:val="3DD86F3A"/>
    <w:rsid w:val="3DDA0A65"/>
    <w:rsid w:val="3DDC316C"/>
    <w:rsid w:val="3DE11DF4"/>
    <w:rsid w:val="3DF8713D"/>
    <w:rsid w:val="3DF91843"/>
    <w:rsid w:val="3E021D6A"/>
    <w:rsid w:val="3E1201FF"/>
    <w:rsid w:val="3E135D25"/>
    <w:rsid w:val="3E160504"/>
    <w:rsid w:val="3E171CB9"/>
    <w:rsid w:val="3E1C72D0"/>
    <w:rsid w:val="3E1D6BA4"/>
    <w:rsid w:val="3E284F59"/>
    <w:rsid w:val="3E375EB7"/>
    <w:rsid w:val="3E412892"/>
    <w:rsid w:val="3E41478A"/>
    <w:rsid w:val="3E5201BC"/>
    <w:rsid w:val="3E5B23DB"/>
    <w:rsid w:val="3E5B3B51"/>
    <w:rsid w:val="3E6447D3"/>
    <w:rsid w:val="3E6E3DBF"/>
    <w:rsid w:val="3E7A3FA5"/>
    <w:rsid w:val="3E7E3AE6"/>
    <w:rsid w:val="3E8409D1"/>
    <w:rsid w:val="3E8A1B82"/>
    <w:rsid w:val="3E8E21C5"/>
    <w:rsid w:val="3E94330A"/>
    <w:rsid w:val="3E9D72F5"/>
    <w:rsid w:val="3E9E5242"/>
    <w:rsid w:val="3EA2203F"/>
    <w:rsid w:val="3EA64DEB"/>
    <w:rsid w:val="3EB97F9E"/>
    <w:rsid w:val="3EBC016B"/>
    <w:rsid w:val="3EC05EAD"/>
    <w:rsid w:val="3EC15781"/>
    <w:rsid w:val="3ECF47EA"/>
    <w:rsid w:val="3ED26C57"/>
    <w:rsid w:val="3EE55913"/>
    <w:rsid w:val="3EF50B95"/>
    <w:rsid w:val="3F0062A9"/>
    <w:rsid w:val="3F067638"/>
    <w:rsid w:val="3F0B7B65"/>
    <w:rsid w:val="3F0D4E6A"/>
    <w:rsid w:val="3F204B9E"/>
    <w:rsid w:val="3F21430D"/>
    <w:rsid w:val="3F2521B4"/>
    <w:rsid w:val="3F4E563E"/>
    <w:rsid w:val="3F5070B9"/>
    <w:rsid w:val="3F5860E5"/>
    <w:rsid w:val="3F5B7984"/>
    <w:rsid w:val="3F6A406B"/>
    <w:rsid w:val="3F6B5A48"/>
    <w:rsid w:val="3F6E52AC"/>
    <w:rsid w:val="3F762A0F"/>
    <w:rsid w:val="3F85693A"/>
    <w:rsid w:val="3F930CBA"/>
    <w:rsid w:val="3F9904AC"/>
    <w:rsid w:val="3F9B4224"/>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43934"/>
    <w:rsid w:val="3FF51B86"/>
    <w:rsid w:val="40041DC9"/>
    <w:rsid w:val="400C0C7E"/>
    <w:rsid w:val="401B4533"/>
    <w:rsid w:val="401D2E8B"/>
    <w:rsid w:val="401E7FAE"/>
    <w:rsid w:val="402E5098"/>
    <w:rsid w:val="404C551E"/>
    <w:rsid w:val="405745EF"/>
    <w:rsid w:val="405C39B3"/>
    <w:rsid w:val="40610FCA"/>
    <w:rsid w:val="407025DB"/>
    <w:rsid w:val="40756534"/>
    <w:rsid w:val="407B6C60"/>
    <w:rsid w:val="408C3A72"/>
    <w:rsid w:val="408F1FDB"/>
    <w:rsid w:val="408F792A"/>
    <w:rsid w:val="4090365D"/>
    <w:rsid w:val="40914F84"/>
    <w:rsid w:val="409475F1"/>
    <w:rsid w:val="409A1C76"/>
    <w:rsid w:val="409F1AF2"/>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02C33"/>
    <w:rsid w:val="412752AA"/>
    <w:rsid w:val="41285F8B"/>
    <w:rsid w:val="41366F69"/>
    <w:rsid w:val="413B7A6D"/>
    <w:rsid w:val="41480B4D"/>
    <w:rsid w:val="4151103E"/>
    <w:rsid w:val="41540B2E"/>
    <w:rsid w:val="415B3C6B"/>
    <w:rsid w:val="415D5C35"/>
    <w:rsid w:val="41611082"/>
    <w:rsid w:val="416C69B7"/>
    <w:rsid w:val="41872CB2"/>
    <w:rsid w:val="418B1335"/>
    <w:rsid w:val="41966C29"/>
    <w:rsid w:val="41984EBF"/>
    <w:rsid w:val="41A208E6"/>
    <w:rsid w:val="41A35612"/>
    <w:rsid w:val="41A37141"/>
    <w:rsid w:val="41A43864"/>
    <w:rsid w:val="41B45A71"/>
    <w:rsid w:val="41B96BE3"/>
    <w:rsid w:val="41C061C4"/>
    <w:rsid w:val="41DD6D76"/>
    <w:rsid w:val="41DE6C3F"/>
    <w:rsid w:val="41E16D4C"/>
    <w:rsid w:val="41E47950"/>
    <w:rsid w:val="41EA4FEF"/>
    <w:rsid w:val="42004667"/>
    <w:rsid w:val="421847E2"/>
    <w:rsid w:val="421D2BB5"/>
    <w:rsid w:val="421D2C97"/>
    <w:rsid w:val="421F113C"/>
    <w:rsid w:val="42207AA0"/>
    <w:rsid w:val="42274495"/>
    <w:rsid w:val="422A387A"/>
    <w:rsid w:val="42302DFC"/>
    <w:rsid w:val="423746D8"/>
    <w:rsid w:val="423C1CEE"/>
    <w:rsid w:val="423F17DF"/>
    <w:rsid w:val="42470693"/>
    <w:rsid w:val="42507548"/>
    <w:rsid w:val="4258222A"/>
    <w:rsid w:val="426B4382"/>
    <w:rsid w:val="42707BEA"/>
    <w:rsid w:val="427342EC"/>
    <w:rsid w:val="427C5579"/>
    <w:rsid w:val="427C658F"/>
    <w:rsid w:val="428A37DB"/>
    <w:rsid w:val="42905B96"/>
    <w:rsid w:val="42916F69"/>
    <w:rsid w:val="42937435"/>
    <w:rsid w:val="42997141"/>
    <w:rsid w:val="429B74ED"/>
    <w:rsid w:val="42A72EE0"/>
    <w:rsid w:val="42A87384"/>
    <w:rsid w:val="42B911C3"/>
    <w:rsid w:val="42B94836"/>
    <w:rsid w:val="42C45840"/>
    <w:rsid w:val="42C817D4"/>
    <w:rsid w:val="42CF714A"/>
    <w:rsid w:val="42D9753D"/>
    <w:rsid w:val="42E16FF9"/>
    <w:rsid w:val="42F44377"/>
    <w:rsid w:val="42F56341"/>
    <w:rsid w:val="43034954"/>
    <w:rsid w:val="430B40A0"/>
    <w:rsid w:val="43217136"/>
    <w:rsid w:val="43252782"/>
    <w:rsid w:val="432946F8"/>
    <w:rsid w:val="432A1217"/>
    <w:rsid w:val="432A5FEB"/>
    <w:rsid w:val="43307E11"/>
    <w:rsid w:val="433237B2"/>
    <w:rsid w:val="4339622E"/>
    <w:rsid w:val="434442C8"/>
    <w:rsid w:val="43452E25"/>
    <w:rsid w:val="435018A1"/>
    <w:rsid w:val="435E7A42"/>
    <w:rsid w:val="43601A0D"/>
    <w:rsid w:val="437B6846"/>
    <w:rsid w:val="438C3708"/>
    <w:rsid w:val="43911BC6"/>
    <w:rsid w:val="439F229A"/>
    <w:rsid w:val="43A044FF"/>
    <w:rsid w:val="43A35D9D"/>
    <w:rsid w:val="43A63197"/>
    <w:rsid w:val="43B9111D"/>
    <w:rsid w:val="43C006FD"/>
    <w:rsid w:val="43C901B0"/>
    <w:rsid w:val="43D67F21"/>
    <w:rsid w:val="43F72CC5"/>
    <w:rsid w:val="440203D8"/>
    <w:rsid w:val="44174B0E"/>
    <w:rsid w:val="44240C8C"/>
    <w:rsid w:val="442F041A"/>
    <w:rsid w:val="442F13DF"/>
    <w:rsid w:val="44375106"/>
    <w:rsid w:val="44392A3A"/>
    <w:rsid w:val="444E5D09"/>
    <w:rsid w:val="4453331F"/>
    <w:rsid w:val="446E0735"/>
    <w:rsid w:val="447946C2"/>
    <w:rsid w:val="447A4194"/>
    <w:rsid w:val="447D0F6A"/>
    <w:rsid w:val="447E20A0"/>
    <w:rsid w:val="449000D0"/>
    <w:rsid w:val="44953938"/>
    <w:rsid w:val="44983428"/>
    <w:rsid w:val="449851D6"/>
    <w:rsid w:val="44A01C25"/>
    <w:rsid w:val="44A37EC3"/>
    <w:rsid w:val="44AE215C"/>
    <w:rsid w:val="44B02520"/>
    <w:rsid w:val="44B042CE"/>
    <w:rsid w:val="44BC2C73"/>
    <w:rsid w:val="44BC4E15"/>
    <w:rsid w:val="44BD4C3D"/>
    <w:rsid w:val="44BD69EB"/>
    <w:rsid w:val="44C4421D"/>
    <w:rsid w:val="44CB1108"/>
    <w:rsid w:val="44CD4598"/>
    <w:rsid w:val="44D949F1"/>
    <w:rsid w:val="44D97CC8"/>
    <w:rsid w:val="44DD41A3"/>
    <w:rsid w:val="44E4666D"/>
    <w:rsid w:val="44F05012"/>
    <w:rsid w:val="44F4256A"/>
    <w:rsid w:val="44F920D0"/>
    <w:rsid w:val="45040E37"/>
    <w:rsid w:val="45054A10"/>
    <w:rsid w:val="45113714"/>
    <w:rsid w:val="45157D14"/>
    <w:rsid w:val="4517434D"/>
    <w:rsid w:val="45255158"/>
    <w:rsid w:val="452B429C"/>
    <w:rsid w:val="45383F3C"/>
    <w:rsid w:val="454964D0"/>
    <w:rsid w:val="45504AAF"/>
    <w:rsid w:val="45505C97"/>
    <w:rsid w:val="4550785F"/>
    <w:rsid w:val="45521829"/>
    <w:rsid w:val="4555747A"/>
    <w:rsid w:val="4565155C"/>
    <w:rsid w:val="45684AE6"/>
    <w:rsid w:val="4576093C"/>
    <w:rsid w:val="457E617A"/>
    <w:rsid w:val="459260C9"/>
    <w:rsid w:val="45A00B19"/>
    <w:rsid w:val="45B7081F"/>
    <w:rsid w:val="45B918A8"/>
    <w:rsid w:val="45C538A4"/>
    <w:rsid w:val="45C6230C"/>
    <w:rsid w:val="45CC5137"/>
    <w:rsid w:val="45D3296A"/>
    <w:rsid w:val="45EA380F"/>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592743"/>
    <w:rsid w:val="466435C2"/>
    <w:rsid w:val="4668303D"/>
    <w:rsid w:val="467001B9"/>
    <w:rsid w:val="46737CA9"/>
    <w:rsid w:val="467632F5"/>
    <w:rsid w:val="46845629"/>
    <w:rsid w:val="468604DF"/>
    <w:rsid w:val="468C2B19"/>
    <w:rsid w:val="468C638D"/>
    <w:rsid w:val="469F5CBE"/>
    <w:rsid w:val="46A41C10"/>
    <w:rsid w:val="46A71700"/>
    <w:rsid w:val="46B51F2C"/>
    <w:rsid w:val="46B67B95"/>
    <w:rsid w:val="46ED1809"/>
    <w:rsid w:val="46F32B98"/>
    <w:rsid w:val="46F41115"/>
    <w:rsid w:val="46FD7572"/>
    <w:rsid w:val="47022DDB"/>
    <w:rsid w:val="47024B89"/>
    <w:rsid w:val="4705380E"/>
    <w:rsid w:val="47060B1D"/>
    <w:rsid w:val="47090A75"/>
    <w:rsid w:val="472D2D5A"/>
    <w:rsid w:val="47393FAB"/>
    <w:rsid w:val="473C0BAA"/>
    <w:rsid w:val="47541C62"/>
    <w:rsid w:val="477137B3"/>
    <w:rsid w:val="47730D59"/>
    <w:rsid w:val="477558AD"/>
    <w:rsid w:val="47794E4B"/>
    <w:rsid w:val="477C1F4A"/>
    <w:rsid w:val="477E2FF2"/>
    <w:rsid w:val="478F0B12"/>
    <w:rsid w:val="47912301"/>
    <w:rsid w:val="47961EA1"/>
    <w:rsid w:val="479E2B03"/>
    <w:rsid w:val="47A61541"/>
    <w:rsid w:val="47B42327"/>
    <w:rsid w:val="47B440D5"/>
    <w:rsid w:val="47B63383"/>
    <w:rsid w:val="47C51615"/>
    <w:rsid w:val="47CA1B4A"/>
    <w:rsid w:val="47D66E97"/>
    <w:rsid w:val="47D74267"/>
    <w:rsid w:val="47DC187E"/>
    <w:rsid w:val="47E04ECA"/>
    <w:rsid w:val="47E349BA"/>
    <w:rsid w:val="48084421"/>
    <w:rsid w:val="480F3A01"/>
    <w:rsid w:val="48102B8B"/>
    <w:rsid w:val="481C1C7A"/>
    <w:rsid w:val="48221970"/>
    <w:rsid w:val="482873DF"/>
    <w:rsid w:val="483671E0"/>
    <w:rsid w:val="483D69C3"/>
    <w:rsid w:val="484239F0"/>
    <w:rsid w:val="48425B85"/>
    <w:rsid w:val="484F52BC"/>
    <w:rsid w:val="48594227"/>
    <w:rsid w:val="486E2920"/>
    <w:rsid w:val="486F05FF"/>
    <w:rsid w:val="48711FC6"/>
    <w:rsid w:val="487A69FC"/>
    <w:rsid w:val="487D6A75"/>
    <w:rsid w:val="48840FF6"/>
    <w:rsid w:val="488436EE"/>
    <w:rsid w:val="488C0D87"/>
    <w:rsid w:val="488E4926"/>
    <w:rsid w:val="489A017E"/>
    <w:rsid w:val="48A4239B"/>
    <w:rsid w:val="48A95C04"/>
    <w:rsid w:val="48AB33C2"/>
    <w:rsid w:val="48AE6D76"/>
    <w:rsid w:val="48B63E7D"/>
    <w:rsid w:val="48BE63E9"/>
    <w:rsid w:val="48C4125B"/>
    <w:rsid w:val="48D10CB7"/>
    <w:rsid w:val="48D34A2F"/>
    <w:rsid w:val="48FA3211"/>
    <w:rsid w:val="48FE0BF8"/>
    <w:rsid w:val="4901159C"/>
    <w:rsid w:val="490C6E6F"/>
    <w:rsid w:val="4917600A"/>
    <w:rsid w:val="491868E5"/>
    <w:rsid w:val="491A0531"/>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907C1"/>
    <w:rsid w:val="49861AA1"/>
    <w:rsid w:val="4989333F"/>
    <w:rsid w:val="498B5309"/>
    <w:rsid w:val="49935F6C"/>
    <w:rsid w:val="49971F00"/>
    <w:rsid w:val="49995C78"/>
    <w:rsid w:val="499C3073"/>
    <w:rsid w:val="49A32653"/>
    <w:rsid w:val="49A85EBB"/>
    <w:rsid w:val="49AD3523"/>
    <w:rsid w:val="49B3517A"/>
    <w:rsid w:val="49B44860"/>
    <w:rsid w:val="49D433EE"/>
    <w:rsid w:val="49DB003F"/>
    <w:rsid w:val="49EE3C79"/>
    <w:rsid w:val="49F20EE5"/>
    <w:rsid w:val="4A015BA5"/>
    <w:rsid w:val="4A1B15C8"/>
    <w:rsid w:val="4A286FFC"/>
    <w:rsid w:val="4A311628"/>
    <w:rsid w:val="4A317C5F"/>
    <w:rsid w:val="4A325785"/>
    <w:rsid w:val="4A372A74"/>
    <w:rsid w:val="4A3922B8"/>
    <w:rsid w:val="4A3B6D2F"/>
    <w:rsid w:val="4A4F4589"/>
    <w:rsid w:val="4A5E2A1E"/>
    <w:rsid w:val="4A64451E"/>
    <w:rsid w:val="4A69564B"/>
    <w:rsid w:val="4A85368F"/>
    <w:rsid w:val="4A881286"/>
    <w:rsid w:val="4A932ECE"/>
    <w:rsid w:val="4A954692"/>
    <w:rsid w:val="4AAE5753"/>
    <w:rsid w:val="4AB60164"/>
    <w:rsid w:val="4ABB39CC"/>
    <w:rsid w:val="4ABD08DC"/>
    <w:rsid w:val="4ACC3EEE"/>
    <w:rsid w:val="4AD127C8"/>
    <w:rsid w:val="4AD131F0"/>
    <w:rsid w:val="4AF9521E"/>
    <w:rsid w:val="4B037E2A"/>
    <w:rsid w:val="4B124C0F"/>
    <w:rsid w:val="4B242DE5"/>
    <w:rsid w:val="4B2701C1"/>
    <w:rsid w:val="4B3117D6"/>
    <w:rsid w:val="4B425E9C"/>
    <w:rsid w:val="4B4B2FA2"/>
    <w:rsid w:val="4B5856BF"/>
    <w:rsid w:val="4B5A4F93"/>
    <w:rsid w:val="4B5F25AA"/>
    <w:rsid w:val="4B655548"/>
    <w:rsid w:val="4B7A02A7"/>
    <w:rsid w:val="4B83273C"/>
    <w:rsid w:val="4B9009B5"/>
    <w:rsid w:val="4B9E19F4"/>
    <w:rsid w:val="4BA07DE3"/>
    <w:rsid w:val="4BA8113B"/>
    <w:rsid w:val="4BB328F5"/>
    <w:rsid w:val="4BB42648"/>
    <w:rsid w:val="4BB943B0"/>
    <w:rsid w:val="4BC44B03"/>
    <w:rsid w:val="4BC50B39"/>
    <w:rsid w:val="4BC93EC7"/>
    <w:rsid w:val="4BCD61D2"/>
    <w:rsid w:val="4BD016F9"/>
    <w:rsid w:val="4BD165C6"/>
    <w:rsid w:val="4BD42F98"/>
    <w:rsid w:val="4BDA60D4"/>
    <w:rsid w:val="4C092FFA"/>
    <w:rsid w:val="4C0F5D7E"/>
    <w:rsid w:val="4C143200"/>
    <w:rsid w:val="4C1D6881"/>
    <w:rsid w:val="4C207F8B"/>
    <w:rsid w:val="4C3B7578"/>
    <w:rsid w:val="4C3E48B5"/>
    <w:rsid w:val="4C40062D"/>
    <w:rsid w:val="4C4F261E"/>
    <w:rsid w:val="4C530B9E"/>
    <w:rsid w:val="4C5821AD"/>
    <w:rsid w:val="4C63256E"/>
    <w:rsid w:val="4C771B75"/>
    <w:rsid w:val="4C800A2A"/>
    <w:rsid w:val="4C904488"/>
    <w:rsid w:val="4C91592D"/>
    <w:rsid w:val="4C951AA7"/>
    <w:rsid w:val="4C9A70C7"/>
    <w:rsid w:val="4C9E35A6"/>
    <w:rsid w:val="4CBE77A4"/>
    <w:rsid w:val="4CC60DB4"/>
    <w:rsid w:val="4CCA547A"/>
    <w:rsid w:val="4CCF19B1"/>
    <w:rsid w:val="4CF03E01"/>
    <w:rsid w:val="4CF17B79"/>
    <w:rsid w:val="4CFA4C80"/>
    <w:rsid w:val="4CFB2B99"/>
    <w:rsid w:val="4D072EF9"/>
    <w:rsid w:val="4D094EC3"/>
    <w:rsid w:val="4D176CDD"/>
    <w:rsid w:val="4D176F21"/>
    <w:rsid w:val="4D1B69A4"/>
    <w:rsid w:val="4D1D5A08"/>
    <w:rsid w:val="4D255D1B"/>
    <w:rsid w:val="4D4D5BFF"/>
    <w:rsid w:val="4D567A2A"/>
    <w:rsid w:val="4D587B0F"/>
    <w:rsid w:val="4D5A74CD"/>
    <w:rsid w:val="4D5B4FF3"/>
    <w:rsid w:val="4D5E3823"/>
    <w:rsid w:val="4D6B1C95"/>
    <w:rsid w:val="4D7367E0"/>
    <w:rsid w:val="4D741C78"/>
    <w:rsid w:val="4D814A59"/>
    <w:rsid w:val="4D865650"/>
    <w:rsid w:val="4D8C54DC"/>
    <w:rsid w:val="4D8E53C8"/>
    <w:rsid w:val="4D901140"/>
    <w:rsid w:val="4D924EB8"/>
    <w:rsid w:val="4D956757"/>
    <w:rsid w:val="4D9A561E"/>
    <w:rsid w:val="4DA66D09"/>
    <w:rsid w:val="4DAD60E5"/>
    <w:rsid w:val="4DB017E2"/>
    <w:rsid w:val="4DC112FA"/>
    <w:rsid w:val="4DC31516"/>
    <w:rsid w:val="4DDD70BE"/>
    <w:rsid w:val="4DE66FB2"/>
    <w:rsid w:val="4DE82D2A"/>
    <w:rsid w:val="4DED20EF"/>
    <w:rsid w:val="4DF36049"/>
    <w:rsid w:val="4E0A0EF3"/>
    <w:rsid w:val="4E192EE4"/>
    <w:rsid w:val="4E1C29D4"/>
    <w:rsid w:val="4E2E44B5"/>
    <w:rsid w:val="4E3E294A"/>
    <w:rsid w:val="4E4A7541"/>
    <w:rsid w:val="4E4C150B"/>
    <w:rsid w:val="4E5122A9"/>
    <w:rsid w:val="4E6525CD"/>
    <w:rsid w:val="4E7445BE"/>
    <w:rsid w:val="4E755F28"/>
    <w:rsid w:val="4E7E3EF7"/>
    <w:rsid w:val="4E8605FF"/>
    <w:rsid w:val="4E9609D8"/>
    <w:rsid w:val="4EA05DD5"/>
    <w:rsid w:val="4EA847CF"/>
    <w:rsid w:val="4EA9095A"/>
    <w:rsid w:val="4EB15812"/>
    <w:rsid w:val="4EB22B79"/>
    <w:rsid w:val="4EBB634F"/>
    <w:rsid w:val="4ECA1B7D"/>
    <w:rsid w:val="4ECC43FA"/>
    <w:rsid w:val="4EE47996"/>
    <w:rsid w:val="4EF456FF"/>
    <w:rsid w:val="4EFB1BD9"/>
    <w:rsid w:val="4F0328C4"/>
    <w:rsid w:val="4F1418FD"/>
    <w:rsid w:val="4F1D07B2"/>
    <w:rsid w:val="4F1E6963"/>
    <w:rsid w:val="4F244236"/>
    <w:rsid w:val="4F290873"/>
    <w:rsid w:val="4F304F0F"/>
    <w:rsid w:val="4F310701"/>
    <w:rsid w:val="4F437D7E"/>
    <w:rsid w:val="4F4D3939"/>
    <w:rsid w:val="4F5543EF"/>
    <w:rsid w:val="4F55619D"/>
    <w:rsid w:val="4F577461"/>
    <w:rsid w:val="4F6A6F79"/>
    <w:rsid w:val="4F6C3DC6"/>
    <w:rsid w:val="4F701CA4"/>
    <w:rsid w:val="4F7459D0"/>
    <w:rsid w:val="4F7A5C04"/>
    <w:rsid w:val="4F7B372A"/>
    <w:rsid w:val="4F7E1A87"/>
    <w:rsid w:val="4F7F76BE"/>
    <w:rsid w:val="4F8B7E11"/>
    <w:rsid w:val="4F8C3149"/>
    <w:rsid w:val="4F8C5937"/>
    <w:rsid w:val="4F8E345D"/>
    <w:rsid w:val="4F8F360B"/>
    <w:rsid w:val="4F8F7453"/>
    <w:rsid w:val="4F911872"/>
    <w:rsid w:val="4F950C90"/>
    <w:rsid w:val="4F951480"/>
    <w:rsid w:val="4FA03191"/>
    <w:rsid w:val="4FAC303A"/>
    <w:rsid w:val="4FB54E8E"/>
    <w:rsid w:val="4FB70C06"/>
    <w:rsid w:val="4FC155E1"/>
    <w:rsid w:val="4FC6507C"/>
    <w:rsid w:val="4FC82B2E"/>
    <w:rsid w:val="4FCD042A"/>
    <w:rsid w:val="4FF260E2"/>
    <w:rsid w:val="4FFC486B"/>
    <w:rsid w:val="500100D3"/>
    <w:rsid w:val="50096F88"/>
    <w:rsid w:val="500F2DC6"/>
    <w:rsid w:val="500F511D"/>
    <w:rsid w:val="501A73E7"/>
    <w:rsid w:val="50292CB4"/>
    <w:rsid w:val="502C5162"/>
    <w:rsid w:val="5032028D"/>
    <w:rsid w:val="50324731"/>
    <w:rsid w:val="50340D81"/>
    <w:rsid w:val="50483F54"/>
    <w:rsid w:val="50607B05"/>
    <w:rsid w:val="50666188"/>
    <w:rsid w:val="50685BF3"/>
    <w:rsid w:val="506D5166"/>
    <w:rsid w:val="507018C7"/>
    <w:rsid w:val="50747D2C"/>
    <w:rsid w:val="507927A8"/>
    <w:rsid w:val="50901457"/>
    <w:rsid w:val="50965BAE"/>
    <w:rsid w:val="50A13664"/>
    <w:rsid w:val="50C57042"/>
    <w:rsid w:val="50C92A33"/>
    <w:rsid w:val="50CE4A5A"/>
    <w:rsid w:val="50CF01D2"/>
    <w:rsid w:val="50D954C3"/>
    <w:rsid w:val="50E10C5A"/>
    <w:rsid w:val="50F733A8"/>
    <w:rsid w:val="50FA66E7"/>
    <w:rsid w:val="50FB11BA"/>
    <w:rsid w:val="50FD2FC0"/>
    <w:rsid w:val="510460CD"/>
    <w:rsid w:val="510B1AC2"/>
    <w:rsid w:val="510F4A72"/>
    <w:rsid w:val="511126A2"/>
    <w:rsid w:val="51116092"/>
    <w:rsid w:val="51387B25"/>
    <w:rsid w:val="513E60D4"/>
    <w:rsid w:val="514566E6"/>
    <w:rsid w:val="514C35D0"/>
    <w:rsid w:val="514E559A"/>
    <w:rsid w:val="51510956"/>
    <w:rsid w:val="5151508A"/>
    <w:rsid w:val="51600E2A"/>
    <w:rsid w:val="516473EA"/>
    <w:rsid w:val="516C5EF8"/>
    <w:rsid w:val="517C08CB"/>
    <w:rsid w:val="51840FBC"/>
    <w:rsid w:val="51873568"/>
    <w:rsid w:val="519530DD"/>
    <w:rsid w:val="51A60F32"/>
    <w:rsid w:val="51BA7D9C"/>
    <w:rsid w:val="51C25640"/>
    <w:rsid w:val="51CA4B82"/>
    <w:rsid w:val="51D57A6A"/>
    <w:rsid w:val="51D72F2C"/>
    <w:rsid w:val="51DA0BDC"/>
    <w:rsid w:val="51E14E3C"/>
    <w:rsid w:val="51E6025E"/>
    <w:rsid w:val="51E63A25"/>
    <w:rsid w:val="51ED5E1F"/>
    <w:rsid w:val="52140592"/>
    <w:rsid w:val="521C7446"/>
    <w:rsid w:val="523F62C5"/>
    <w:rsid w:val="52436B86"/>
    <w:rsid w:val="52466271"/>
    <w:rsid w:val="524B1ADA"/>
    <w:rsid w:val="525C3CE7"/>
    <w:rsid w:val="525E6503"/>
    <w:rsid w:val="527A5F1B"/>
    <w:rsid w:val="52910DFD"/>
    <w:rsid w:val="529A036B"/>
    <w:rsid w:val="52A336C4"/>
    <w:rsid w:val="52A47F2C"/>
    <w:rsid w:val="52A86F2C"/>
    <w:rsid w:val="52AA1A33"/>
    <w:rsid w:val="52BF7DD2"/>
    <w:rsid w:val="52C5058C"/>
    <w:rsid w:val="52CD6993"/>
    <w:rsid w:val="52D41ACF"/>
    <w:rsid w:val="52E066C6"/>
    <w:rsid w:val="52F12681"/>
    <w:rsid w:val="52FD6150"/>
    <w:rsid w:val="52FE3C2E"/>
    <w:rsid w:val="5304233A"/>
    <w:rsid w:val="531145A8"/>
    <w:rsid w:val="5311687F"/>
    <w:rsid w:val="53163E96"/>
    <w:rsid w:val="531B14AC"/>
    <w:rsid w:val="532366DF"/>
    <w:rsid w:val="532A414D"/>
    <w:rsid w:val="532F6D06"/>
    <w:rsid w:val="53373E56"/>
    <w:rsid w:val="53430F31"/>
    <w:rsid w:val="534529CD"/>
    <w:rsid w:val="534F1156"/>
    <w:rsid w:val="53537313"/>
    <w:rsid w:val="53591FD4"/>
    <w:rsid w:val="535D3873"/>
    <w:rsid w:val="536632F4"/>
    <w:rsid w:val="536E3CD2"/>
    <w:rsid w:val="53733096"/>
    <w:rsid w:val="53741F9D"/>
    <w:rsid w:val="537B68F8"/>
    <w:rsid w:val="53832BD5"/>
    <w:rsid w:val="538771E8"/>
    <w:rsid w:val="5389478E"/>
    <w:rsid w:val="538D7111"/>
    <w:rsid w:val="538E1DAE"/>
    <w:rsid w:val="53991C45"/>
    <w:rsid w:val="539C0A6E"/>
    <w:rsid w:val="539F20DD"/>
    <w:rsid w:val="53A05E55"/>
    <w:rsid w:val="53BA0EDC"/>
    <w:rsid w:val="53C03E02"/>
    <w:rsid w:val="53C74089"/>
    <w:rsid w:val="53D224B3"/>
    <w:rsid w:val="53D8114B"/>
    <w:rsid w:val="53DA0EE7"/>
    <w:rsid w:val="53DB7228"/>
    <w:rsid w:val="53F15CD4"/>
    <w:rsid w:val="53F71F19"/>
    <w:rsid w:val="54024CD1"/>
    <w:rsid w:val="54135C95"/>
    <w:rsid w:val="541859EC"/>
    <w:rsid w:val="5435198C"/>
    <w:rsid w:val="543C16DA"/>
    <w:rsid w:val="5452714F"/>
    <w:rsid w:val="54535FB0"/>
    <w:rsid w:val="547445A3"/>
    <w:rsid w:val="547868A6"/>
    <w:rsid w:val="54817F20"/>
    <w:rsid w:val="54901A26"/>
    <w:rsid w:val="54996B2C"/>
    <w:rsid w:val="54A10368"/>
    <w:rsid w:val="54A8063C"/>
    <w:rsid w:val="54AD6566"/>
    <w:rsid w:val="54B55930"/>
    <w:rsid w:val="54C1043A"/>
    <w:rsid w:val="54C45A17"/>
    <w:rsid w:val="54C618EB"/>
    <w:rsid w:val="54CA318A"/>
    <w:rsid w:val="54CD2C7A"/>
    <w:rsid w:val="54D51A4B"/>
    <w:rsid w:val="54D9743E"/>
    <w:rsid w:val="54DD06D4"/>
    <w:rsid w:val="54EB3100"/>
    <w:rsid w:val="54F14BBA"/>
    <w:rsid w:val="550D12C8"/>
    <w:rsid w:val="55102B67"/>
    <w:rsid w:val="551709E9"/>
    <w:rsid w:val="551B1885"/>
    <w:rsid w:val="551C775D"/>
    <w:rsid w:val="553C5017"/>
    <w:rsid w:val="55456CB4"/>
    <w:rsid w:val="554C0043"/>
    <w:rsid w:val="55516A4E"/>
    <w:rsid w:val="556B5270"/>
    <w:rsid w:val="556F3D31"/>
    <w:rsid w:val="556F5ADF"/>
    <w:rsid w:val="557401FE"/>
    <w:rsid w:val="55754C4A"/>
    <w:rsid w:val="55891C8E"/>
    <w:rsid w:val="558C5567"/>
    <w:rsid w:val="559612BE"/>
    <w:rsid w:val="55985036"/>
    <w:rsid w:val="559A7000"/>
    <w:rsid w:val="55A52D8C"/>
    <w:rsid w:val="55A559A5"/>
    <w:rsid w:val="55A67C62"/>
    <w:rsid w:val="55AC0AE1"/>
    <w:rsid w:val="55B27AF8"/>
    <w:rsid w:val="55B84771"/>
    <w:rsid w:val="55B926BE"/>
    <w:rsid w:val="55BB0D24"/>
    <w:rsid w:val="55C23E61"/>
    <w:rsid w:val="55CE1826"/>
    <w:rsid w:val="55DE621D"/>
    <w:rsid w:val="55E02539"/>
    <w:rsid w:val="55E53FF3"/>
    <w:rsid w:val="55EB785C"/>
    <w:rsid w:val="55ED52C6"/>
    <w:rsid w:val="55F674E6"/>
    <w:rsid w:val="55FA7A9F"/>
    <w:rsid w:val="55FB55C5"/>
    <w:rsid w:val="55FC6F38"/>
    <w:rsid w:val="561B17C3"/>
    <w:rsid w:val="561F7505"/>
    <w:rsid w:val="56226FF5"/>
    <w:rsid w:val="56242D6E"/>
    <w:rsid w:val="562E599A"/>
    <w:rsid w:val="563A433F"/>
    <w:rsid w:val="5647080A"/>
    <w:rsid w:val="56486A5C"/>
    <w:rsid w:val="56554CD5"/>
    <w:rsid w:val="565655AA"/>
    <w:rsid w:val="56665BCA"/>
    <w:rsid w:val="566A3561"/>
    <w:rsid w:val="56707D61"/>
    <w:rsid w:val="567A298E"/>
    <w:rsid w:val="567A33CD"/>
    <w:rsid w:val="569F7B35"/>
    <w:rsid w:val="56B0015D"/>
    <w:rsid w:val="56B440F1"/>
    <w:rsid w:val="56B85264"/>
    <w:rsid w:val="56B86142"/>
    <w:rsid w:val="56BA5480"/>
    <w:rsid w:val="56BC5814"/>
    <w:rsid w:val="56C62507"/>
    <w:rsid w:val="56C859FA"/>
    <w:rsid w:val="56D15BC0"/>
    <w:rsid w:val="56D402F0"/>
    <w:rsid w:val="56DC0F52"/>
    <w:rsid w:val="56E10C5F"/>
    <w:rsid w:val="56E12A0D"/>
    <w:rsid w:val="56F269C8"/>
    <w:rsid w:val="56FC15F5"/>
    <w:rsid w:val="57016832"/>
    <w:rsid w:val="57106E4E"/>
    <w:rsid w:val="571A0E83"/>
    <w:rsid w:val="572052E3"/>
    <w:rsid w:val="572611F8"/>
    <w:rsid w:val="57263A45"/>
    <w:rsid w:val="572D17AE"/>
    <w:rsid w:val="573A203E"/>
    <w:rsid w:val="573B29D0"/>
    <w:rsid w:val="573C5E95"/>
    <w:rsid w:val="574865E8"/>
    <w:rsid w:val="574F6E88"/>
    <w:rsid w:val="575E2B2D"/>
    <w:rsid w:val="575F07F3"/>
    <w:rsid w:val="576378C6"/>
    <w:rsid w:val="57645EB8"/>
    <w:rsid w:val="578115C5"/>
    <w:rsid w:val="57844563"/>
    <w:rsid w:val="57877110"/>
    <w:rsid w:val="578A6709"/>
    <w:rsid w:val="579B2BBB"/>
    <w:rsid w:val="57A70754"/>
    <w:rsid w:val="57A71560"/>
    <w:rsid w:val="57AA4E5A"/>
    <w:rsid w:val="57C47138"/>
    <w:rsid w:val="57CB607D"/>
    <w:rsid w:val="57E650FB"/>
    <w:rsid w:val="57EC6F82"/>
    <w:rsid w:val="57FD36DF"/>
    <w:rsid w:val="5808311F"/>
    <w:rsid w:val="5813308A"/>
    <w:rsid w:val="58144F27"/>
    <w:rsid w:val="581E0F7F"/>
    <w:rsid w:val="582715F5"/>
    <w:rsid w:val="583077A8"/>
    <w:rsid w:val="58445C19"/>
    <w:rsid w:val="58447CCC"/>
    <w:rsid w:val="584B0E16"/>
    <w:rsid w:val="585F62DF"/>
    <w:rsid w:val="58607961"/>
    <w:rsid w:val="5866141B"/>
    <w:rsid w:val="5876327B"/>
    <w:rsid w:val="587A4EC7"/>
    <w:rsid w:val="588B2C30"/>
    <w:rsid w:val="58904D53"/>
    <w:rsid w:val="589143AC"/>
    <w:rsid w:val="58931AE5"/>
    <w:rsid w:val="589917F1"/>
    <w:rsid w:val="589A4356"/>
    <w:rsid w:val="589D2963"/>
    <w:rsid w:val="58BA0865"/>
    <w:rsid w:val="58C148A4"/>
    <w:rsid w:val="58C425E6"/>
    <w:rsid w:val="58C83E84"/>
    <w:rsid w:val="58C96998"/>
    <w:rsid w:val="58D00F8B"/>
    <w:rsid w:val="58EB7AAF"/>
    <w:rsid w:val="590645DA"/>
    <w:rsid w:val="590F329A"/>
    <w:rsid w:val="59154BEF"/>
    <w:rsid w:val="591C3800"/>
    <w:rsid w:val="591C41D0"/>
    <w:rsid w:val="592117E6"/>
    <w:rsid w:val="592B065B"/>
    <w:rsid w:val="59376914"/>
    <w:rsid w:val="593C03CE"/>
    <w:rsid w:val="593C17F4"/>
    <w:rsid w:val="59457283"/>
    <w:rsid w:val="59484FC5"/>
    <w:rsid w:val="595A5BCE"/>
    <w:rsid w:val="595B4CF8"/>
    <w:rsid w:val="596207AC"/>
    <w:rsid w:val="597436C4"/>
    <w:rsid w:val="597A220D"/>
    <w:rsid w:val="59843C2A"/>
    <w:rsid w:val="59A2321B"/>
    <w:rsid w:val="59A514D2"/>
    <w:rsid w:val="59DE1485"/>
    <w:rsid w:val="59F2049D"/>
    <w:rsid w:val="59F27755"/>
    <w:rsid w:val="59F75FE7"/>
    <w:rsid w:val="59FE0BAD"/>
    <w:rsid w:val="5A0354BA"/>
    <w:rsid w:val="5A040EEC"/>
    <w:rsid w:val="5A131882"/>
    <w:rsid w:val="5A1530F9"/>
    <w:rsid w:val="5A291596"/>
    <w:rsid w:val="5A343E94"/>
    <w:rsid w:val="5A3572F7"/>
    <w:rsid w:val="5A357CBF"/>
    <w:rsid w:val="5A494B51"/>
    <w:rsid w:val="5A4F5EDF"/>
    <w:rsid w:val="5A56726E"/>
    <w:rsid w:val="5A5C57F2"/>
    <w:rsid w:val="5A5F4374"/>
    <w:rsid w:val="5A6217BE"/>
    <w:rsid w:val="5A6951F3"/>
    <w:rsid w:val="5A753A17"/>
    <w:rsid w:val="5A7871E4"/>
    <w:rsid w:val="5A8174EE"/>
    <w:rsid w:val="5A867B53"/>
    <w:rsid w:val="5A8B6CB4"/>
    <w:rsid w:val="5A970F4C"/>
    <w:rsid w:val="5A98352E"/>
    <w:rsid w:val="5AA004E9"/>
    <w:rsid w:val="5AA4622B"/>
    <w:rsid w:val="5AC05945"/>
    <w:rsid w:val="5AD52888"/>
    <w:rsid w:val="5AD54636"/>
    <w:rsid w:val="5AD563E4"/>
    <w:rsid w:val="5AE05F3C"/>
    <w:rsid w:val="5AEC309D"/>
    <w:rsid w:val="5AF00910"/>
    <w:rsid w:val="5AF54CD9"/>
    <w:rsid w:val="5B1769FD"/>
    <w:rsid w:val="5B1E0327"/>
    <w:rsid w:val="5B21787C"/>
    <w:rsid w:val="5B296730"/>
    <w:rsid w:val="5B296DA0"/>
    <w:rsid w:val="5B3A3F2B"/>
    <w:rsid w:val="5B4B4927"/>
    <w:rsid w:val="5B4C4282"/>
    <w:rsid w:val="5B505989"/>
    <w:rsid w:val="5B5163B3"/>
    <w:rsid w:val="5B5F03A4"/>
    <w:rsid w:val="5B6A7475"/>
    <w:rsid w:val="5B6D2AC1"/>
    <w:rsid w:val="5B70435F"/>
    <w:rsid w:val="5B721E85"/>
    <w:rsid w:val="5B755C47"/>
    <w:rsid w:val="5B797C67"/>
    <w:rsid w:val="5B7C4A52"/>
    <w:rsid w:val="5B800A46"/>
    <w:rsid w:val="5B8012C6"/>
    <w:rsid w:val="5B8B2F47"/>
    <w:rsid w:val="5BA109BC"/>
    <w:rsid w:val="5BB3664B"/>
    <w:rsid w:val="5BB5565E"/>
    <w:rsid w:val="5BBB1A7E"/>
    <w:rsid w:val="5BC56459"/>
    <w:rsid w:val="5BCC3C8B"/>
    <w:rsid w:val="5BDB7A2A"/>
    <w:rsid w:val="5BDD7C46"/>
    <w:rsid w:val="5BE06F83"/>
    <w:rsid w:val="5BFE012D"/>
    <w:rsid w:val="5C0A23C6"/>
    <w:rsid w:val="5C1A77B4"/>
    <w:rsid w:val="5C1C12D8"/>
    <w:rsid w:val="5C33715E"/>
    <w:rsid w:val="5C622DF1"/>
    <w:rsid w:val="5C6914DA"/>
    <w:rsid w:val="5C6C5A31"/>
    <w:rsid w:val="5C70057D"/>
    <w:rsid w:val="5C78444A"/>
    <w:rsid w:val="5C7B3F53"/>
    <w:rsid w:val="5C7C094B"/>
    <w:rsid w:val="5C7F0CFE"/>
    <w:rsid w:val="5C846314"/>
    <w:rsid w:val="5C891B7C"/>
    <w:rsid w:val="5CA97B29"/>
    <w:rsid w:val="5CAD396D"/>
    <w:rsid w:val="5CAD75CF"/>
    <w:rsid w:val="5CBC3478"/>
    <w:rsid w:val="5CBC5AAE"/>
    <w:rsid w:val="5CC1185D"/>
    <w:rsid w:val="5CCA0FB2"/>
    <w:rsid w:val="5CCE3A33"/>
    <w:rsid w:val="5CDC08DA"/>
    <w:rsid w:val="5CDD33AE"/>
    <w:rsid w:val="5CE46DB3"/>
    <w:rsid w:val="5CE60D7D"/>
    <w:rsid w:val="5CF16F06"/>
    <w:rsid w:val="5CFA1A9B"/>
    <w:rsid w:val="5CFE45D1"/>
    <w:rsid w:val="5D1256CE"/>
    <w:rsid w:val="5D283143"/>
    <w:rsid w:val="5D3968F1"/>
    <w:rsid w:val="5D3E4715"/>
    <w:rsid w:val="5D431D2B"/>
    <w:rsid w:val="5D467A6D"/>
    <w:rsid w:val="5D5E7BC3"/>
    <w:rsid w:val="5D6E1CEF"/>
    <w:rsid w:val="5D710D9B"/>
    <w:rsid w:val="5D71365A"/>
    <w:rsid w:val="5D7A3273"/>
    <w:rsid w:val="5D7A37C6"/>
    <w:rsid w:val="5D8B17CC"/>
    <w:rsid w:val="5D9407D9"/>
    <w:rsid w:val="5D9D6B16"/>
    <w:rsid w:val="5D9F0F2C"/>
    <w:rsid w:val="5D9F2CDA"/>
    <w:rsid w:val="5D9F6BA2"/>
    <w:rsid w:val="5DA17E81"/>
    <w:rsid w:val="5DA23103"/>
    <w:rsid w:val="5DAB5B22"/>
    <w:rsid w:val="5DB878AC"/>
    <w:rsid w:val="5DBA51ED"/>
    <w:rsid w:val="5DBF512A"/>
    <w:rsid w:val="5DCB1D21"/>
    <w:rsid w:val="5DCF7A63"/>
    <w:rsid w:val="5DD2766C"/>
    <w:rsid w:val="5DDD322E"/>
    <w:rsid w:val="5DDE648A"/>
    <w:rsid w:val="5DE87A06"/>
    <w:rsid w:val="5DF50B4C"/>
    <w:rsid w:val="5DF66800"/>
    <w:rsid w:val="5E190CDE"/>
    <w:rsid w:val="5E255EF1"/>
    <w:rsid w:val="5E2A3511"/>
    <w:rsid w:val="5E421FE3"/>
    <w:rsid w:val="5E47584B"/>
    <w:rsid w:val="5E532442"/>
    <w:rsid w:val="5E5F0BEC"/>
    <w:rsid w:val="5E7128C8"/>
    <w:rsid w:val="5E76511E"/>
    <w:rsid w:val="5E873E9A"/>
    <w:rsid w:val="5E880EEE"/>
    <w:rsid w:val="5EA92062"/>
    <w:rsid w:val="5EAA5DDA"/>
    <w:rsid w:val="5EAC3900"/>
    <w:rsid w:val="5EB17168"/>
    <w:rsid w:val="5EB57238"/>
    <w:rsid w:val="5EC40C4A"/>
    <w:rsid w:val="5EC46E9C"/>
    <w:rsid w:val="5ECC7AFE"/>
    <w:rsid w:val="5ED24F05"/>
    <w:rsid w:val="5EDA1E95"/>
    <w:rsid w:val="5EEE13A2"/>
    <w:rsid w:val="5EF332DD"/>
    <w:rsid w:val="5EF54CAE"/>
    <w:rsid w:val="5F057A70"/>
    <w:rsid w:val="5F061262"/>
    <w:rsid w:val="5F06329E"/>
    <w:rsid w:val="5F160083"/>
    <w:rsid w:val="5F1F6461"/>
    <w:rsid w:val="5F225246"/>
    <w:rsid w:val="5F2D500B"/>
    <w:rsid w:val="5F2E113A"/>
    <w:rsid w:val="5F323F31"/>
    <w:rsid w:val="5F3429A7"/>
    <w:rsid w:val="5F3432E0"/>
    <w:rsid w:val="5F350550"/>
    <w:rsid w:val="5F353224"/>
    <w:rsid w:val="5F3B2A2C"/>
    <w:rsid w:val="5F45566C"/>
    <w:rsid w:val="5F51677D"/>
    <w:rsid w:val="5F534EAA"/>
    <w:rsid w:val="5F5A0B67"/>
    <w:rsid w:val="5F5B337D"/>
    <w:rsid w:val="5F5C0E82"/>
    <w:rsid w:val="5F7C6122"/>
    <w:rsid w:val="5F85016E"/>
    <w:rsid w:val="5F9745B0"/>
    <w:rsid w:val="5F9E6D95"/>
    <w:rsid w:val="5FB76A00"/>
    <w:rsid w:val="5FC353A5"/>
    <w:rsid w:val="5FE01AB3"/>
    <w:rsid w:val="5FF05A6E"/>
    <w:rsid w:val="5FF137C3"/>
    <w:rsid w:val="601E1A8A"/>
    <w:rsid w:val="60375FC5"/>
    <w:rsid w:val="603F0748"/>
    <w:rsid w:val="60455DBA"/>
    <w:rsid w:val="604A517F"/>
    <w:rsid w:val="6051475F"/>
    <w:rsid w:val="605C60EC"/>
    <w:rsid w:val="60675D31"/>
    <w:rsid w:val="60690D8E"/>
    <w:rsid w:val="60691717"/>
    <w:rsid w:val="606A3A73"/>
    <w:rsid w:val="606C1599"/>
    <w:rsid w:val="60783761"/>
    <w:rsid w:val="60820DBC"/>
    <w:rsid w:val="60830691"/>
    <w:rsid w:val="6085265B"/>
    <w:rsid w:val="6086255C"/>
    <w:rsid w:val="608A5EC3"/>
    <w:rsid w:val="60980395"/>
    <w:rsid w:val="609805E0"/>
    <w:rsid w:val="609A104B"/>
    <w:rsid w:val="609B3C2C"/>
    <w:rsid w:val="60A26D69"/>
    <w:rsid w:val="60A30D33"/>
    <w:rsid w:val="60A968B8"/>
    <w:rsid w:val="60AF3851"/>
    <w:rsid w:val="60B3541A"/>
    <w:rsid w:val="60B42F40"/>
    <w:rsid w:val="60C969EB"/>
    <w:rsid w:val="60CC1D90"/>
    <w:rsid w:val="60EC26DA"/>
    <w:rsid w:val="60EC4488"/>
    <w:rsid w:val="60F026A0"/>
    <w:rsid w:val="60F63558"/>
    <w:rsid w:val="60FF41BB"/>
    <w:rsid w:val="61045C75"/>
    <w:rsid w:val="610761B7"/>
    <w:rsid w:val="61082472"/>
    <w:rsid w:val="610C0686"/>
    <w:rsid w:val="61153112"/>
    <w:rsid w:val="611539DF"/>
    <w:rsid w:val="611A7247"/>
    <w:rsid w:val="611F172B"/>
    <w:rsid w:val="612877BC"/>
    <w:rsid w:val="6136215C"/>
    <w:rsid w:val="613E7553"/>
    <w:rsid w:val="61594380"/>
    <w:rsid w:val="615F2EAC"/>
    <w:rsid w:val="6160324A"/>
    <w:rsid w:val="61650869"/>
    <w:rsid w:val="616B4126"/>
    <w:rsid w:val="61705F7C"/>
    <w:rsid w:val="617530F8"/>
    <w:rsid w:val="61804119"/>
    <w:rsid w:val="61811074"/>
    <w:rsid w:val="61860A0A"/>
    <w:rsid w:val="61972270"/>
    <w:rsid w:val="619A6E81"/>
    <w:rsid w:val="619E0A91"/>
    <w:rsid w:val="61AB60F1"/>
    <w:rsid w:val="61B01959"/>
    <w:rsid w:val="61BC02FE"/>
    <w:rsid w:val="61C001AC"/>
    <w:rsid w:val="61C61E4C"/>
    <w:rsid w:val="61C6487B"/>
    <w:rsid w:val="61C90DAA"/>
    <w:rsid w:val="61D45648"/>
    <w:rsid w:val="61D77CEC"/>
    <w:rsid w:val="61E425AB"/>
    <w:rsid w:val="61EA269E"/>
    <w:rsid w:val="61F77CA9"/>
    <w:rsid w:val="61F93300"/>
    <w:rsid w:val="6202723B"/>
    <w:rsid w:val="620A72BB"/>
    <w:rsid w:val="620C2F1B"/>
    <w:rsid w:val="622173D3"/>
    <w:rsid w:val="6226471C"/>
    <w:rsid w:val="62285A57"/>
    <w:rsid w:val="622A6491"/>
    <w:rsid w:val="623E0D13"/>
    <w:rsid w:val="62410803"/>
    <w:rsid w:val="624D53FA"/>
    <w:rsid w:val="625B3673"/>
    <w:rsid w:val="62615FEA"/>
    <w:rsid w:val="62622F5E"/>
    <w:rsid w:val="6263717B"/>
    <w:rsid w:val="62683FE2"/>
    <w:rsid w:val="626B7D0D"/>
    <w:rsid w:val="626D0FDF"/>
    <w:rsid w:val="6272454C"/>
    <w:rsid w:val="627961EF"/>
    <w:rsid w:val="628045C0"/>
    <w:rsid w:val="62827F6A"/>
    <w:rsid w:val="628568AE"/>
    <w:rsid w:val="6291178B"/>
    <w:rsid w:val="62922E0D"/>
    <w:rsid w:val="62946750"/>
    <w:rsid w:val="629B6165"/>
    <w:rsid w:val="62A50D92"/>
    <w:rsid w:val="62AE0A41"/>
    <w:rsid w:val="62B763E4"/>
    <w:rsid w:val="62B92A90"/>
    <w:rsid w:val="62BB2364"/>
    <w:rsid w:val="62C1796B"/>
    <w:rsid w:val="62C725D4"/>
    <w:rsid w:val="62D82B5B"/>
    <w:rsid w:val="62D847B6"/>
    <w:rsid w:val="62E01518"/>
    <w:rsid w:val="62E53885"/>
    <w:rsid w:val="62FB09B2"/>
    <w:rsid w:val="62FC7B06"/>
    <w:rsid w:val="630C6C6F"/>
    <w:rsid w:val="63141A74"/>
    <w:rsid w:val="631E5BA5"/>
    <w:rsid w:val="63260E96"/>
    <w:rsid w:val="632B573B"/>
    <w:rsid w:val="632F02FD"/>
    <w:rsid w:val="633151E2"/>
    <w:rsid w:val="633955D1"/>
    <w:rsid w:val="633D53C7"/>
    <w:rsid w:val="634D34D4"/>
    <w:rsid w:val="63754843"/>
    <w:rsid w:val="63806E68"/>
    <w:rsid w:val="63865A9E"/>
    <w:rsid w:val="639A5E34"/>
    <w:rsid w:val="63B119F7"/>
    <w:rsid w:val="63BA261B"/>
    <w:rsid w:val="63BC73E8"/>
    <w:rsid w:val="63C17E4E"/>
    <w:rsid w:val="63CC396A"/>
    <w:rsid w:val="63CE60C7"/>
    <w:rsid w:val="63D52D78"/>
    <w:rsid w:val="63D731CD"/>
    <w:rsid w:val="63DC790D"/>
    <w:rsid w:val="63E458EA"/>
    <w:rsid w:val="63E9714C"/>
    <w:rsid w:val="63FE1550"/>
    <w:rsid w:val="640B2E77"/>
    <w:rsid w:val="6410048D"/>
    <w:rsid w:val="642108EC"/>
    <w:rsid w:val="642A59F3"/>
    <w:rsid w:val="642E6B65"/>
    <w:rsid w:val="643979E4"/>
    <w:rsid w:val="644366BF"/>
    <w:rsid w:val="644B3444"/>
    <w:rsid w:val="64505303"/>
    <w:rsid w:val="646D58E0"/>
    <w:rsid w:val="647927F9"/>
    <w:rsid w:val="64847F0B"/>
    <w:rsid w:val="648C220A"/>
    <w:rsid w:val="648E1784"/>
    <w:rsid w:val="648F5856"/>
    <w:rsid w:val="64986CAA"/>
    <w:rsid w:val="649D4417"/>
    <w:rsid w:val="64B17EC2"/>
    <w:rsid w:val="64BA216D"/>
    <w:rsid w:val="64BB2B8D"/>
    <w:rsid w:val="64BF56D9"/>
    <w:rsid w:val="64C9520C"/>
    <w:rsid w:val="64D140C0"/>
    <w:rsid w:val="64D4595F"/>
    <w:rsid w:val="64DD6884"/>
    <w:rsid w:val="64E5191A"/>
    <w:rsid w:val="64F225B2"/>
    <w:rsid w:val="64F471A3"/>
    <w:rsid w:val="64F953C5"/>
    <w:rsid w:val="64FF5BCA"/>
    <w:rsid w:val="650571F3"/>
    <w:rsid w:val="65110712"/>
    <w:rsid w:val="65135FC2"/>
    <w:rsid w:val="65164B3A"/>
    <w:rsid w:val="652106FC"/>
    <w:rsid w:val="65222B6E"/>
    <w:rsid w:val="653B52BE"/>
    <w:rsid w:val="6549634D"/>
    <w:rsid w:val="656652B8"/>
    <w:rsid w:val="656767D3"/>
    <w:rsid w:val="657373C5"/>
    <w:rsid w:val="657D36E6"/>
    <w:rsid w:val="65921AA2"/>
    <w:rsid w:val="659F2C7D"/>
    <w:rsid w:val="65AB66C0"/>
    <w:rsid w:val="65AB7778"/>
    <w:rsid w:val="65B25CA0"/>
    <w:rsid w:val="65B93B3D"/>
    <w:rsid w:val="65D605E8"/>
    <w:rsid w:val="65DD1960"/>
    <w:rsid w:val="65F362B8"/>
    <w:rsid w:val="65FF0AD1"/>
    <w:rsid w:val="660679FF"/>
    <w:rsid w:val="6609788A"/>
    <w:rsid w:val="66277FF7"/>
    <w:rsid w:val="662C0B13"/>
    <w:rsid w:val="662D5327"/>
    <w:rsid w:val="662E4007"/>
    <w:rsid w:val="664E34EF"/>
    <w:rsid w:val="66540B05"/>
    <w:rsid w:val="66770C98"/>
    <w:rsid w:val="667E2026"/>
    <w:rsid w:val="66823A94"/>
    <w:rsid w:val="668313EA"/>
    <w:rsid w:val="6688668C"/>
    <w:rsid w:val="668D4017"/>
    <w:rsid w:val="66950DF7"/>
    <w:rsid w:val="66A03D4A"/>
    <w:rsid w:val="66A63182"/>
    <w:rsid w:val="66AA4BC9"/>
    <w:rsid w:val="66BC0A58"/>
    <w:rsid w:val="66BE423A"/>
    <w:rsid w:val="66CC0FE3"/>
    <w:rsid w:val="66D85D11"/>
    <w:rsid w:val="66D93700"/>
    <w:rsid w:val="66DB1226"/>
    <w:rsid w:val="66F81F24"/>
    <w:rsid w:val="67006681"/>
    <w:rsid w:val="67103466"/>
    <w:rsid w:val="671357D7"/>
    <w:rsid w:val="671B7875"/>
    <w:rsid w:val="673504EF"/>
    <w:rsid w:val="673D3C8F"/>
    <w:rsid w:val="67550AE6"/>
    <w:rsid w:val="675859D1"/>
    <w:rsid w:val="6764121C"/>
    <w:rsid w:val="67674868"/>
    <w:rsid w:val="67713939"/>
    <w:rsid w:val="6775711A"/>
    <w:rsid w:val="67786A75"/>
    <w:rsid w:val="6782148E"/>
    <w:rsid w:val="67892A30"/>
    <w:rsid w:val="678C0773"/>
    <w:rsid w:val="678E364A"/>
    <w:rsid w:val="67967D6E"/>
    <w:rsid w:val="679F6B13"/>
    <w:rsid w:val="67A61834"/>
    <w:rsid w:val="67AE2497"/>
    <w:rsid w:val="67AE693B"/>
    <w:rsid w:val="67B33F51"/>
    <w:rsid w:val="67C24194"/>
    <w:rsid w:val="67C77AFB"/>
    <w:rsid w:val="67DD4B2A"/>
    <w:rsid w:val="67DD79B6"/>
    <w:rsid w:val="67DF1901"/>
    <w:rsid w:val="67E1461B"/>
    <w:rsid w:val="67E67E83"/>
    <w:rsid w:val="680227E3"/>
    <w:rsid w:val="680756EB"/>
    <w:rsid w:val="68212C69"/>
    <w:rsid w:val="683A360D"/>
    <w:rsid w:val="683D5975"/>
    <w:rsid w:val="6841330B"/>
    <w:rsid w:val="68452682"/>
    <w:rsid w:val="685F19E3"/>
    <w:rsid w:val="68660FC4"/>
    <w:rsid w:val="687552DE"/>
    <w:rsid w:val="687A4A6F"/>
    <w:rsid w:val="6882548B"/>
    <w:rsid w:val="688A402C"/>
    <w:rsid w:val="688D02FE"/>
    <w:rsid w:val="689537F1"/>
    <w:rsid w:val="689803F1"/>
    <w:rsid w:val="689B046A"/>
    <w:rsid w:val="68A613C0"/>
    <w:rsid w:val="68AD6BF3"/>
    <w:rsid w:val="68B43ADD"/>
    <w:rsid w:val="68B76F6F"/>
    <w:rsid w:val="68B86FA3"/>
    <w:rsid w:val="68B97345"/>
    <w:rsid w:val="68C041DB"/>
    <w:rsid w:val="68CA1553"/>
    <w:rsid w:val="68D26C4D"/>
    <w:rsid w:val="68D97D65"/>
    <w:rsid w:val="68DD28B2"/>
    <w:rsid w:val="68DD2925"/>
    <w:rsid w:val="68E048D2"/>
    <w:rsid w:val="68FE11F2"/>
    <w:rsid w:val="690F51B7"/>
    <w:rsid w:val="69237AB2"/>
    <w:rsid w:val="69252E07"/>
    <w:rsid w:val="692C5D69"/>
    <w:rsid w:val="6934375B"/>
    <w:rsid w:val="693D3DF0"/>
    <w:rsid w:val="69450B30"/>
    <w:rsid w:val="69466C5F"/>
    <w:rsid w:val="69487959"/>
    <w:rsid w:val="69492517"/>
    <w:rsid w:val="694B3740"/>
    <w:rsid w:val="695452C0"/>
    <w:rsid w:val="69557EF4"/>
    <w:rsid w:val="695619A4"/>
    <w:rsid w:val="695921F4"/>
    <w:rsid w:val="69594684"/>
    <w:rsid w:val="696D1EDE"/>
    <w:rsid w:val="696E0130"/>
    <w:rsid w:val="696F26AE"/>
    <w:rsid w:val="697D65C5"/>
    <w:rsid w:val="69877444"/>
    <w:rsid w:val="6992608B"/>
    <w:rsid w:val="699451C2"/>
    <w:rsid w:val="69A14A4B"/>
    <w:rsid w:val="69AC6EAA"/>
    <w:rsid w:val="69B1626F"/>
    <w:rsid w:val="69EA352F"/>
    <w:rsid w:val="69EB1780"/>
    <w:rsid w:val="69EC5884"/>
    <w:rsid w:val="69EC72A7"/>
    <w:rsid w:val="6A0171F6"/>
    <w:rsid w:val="6A050368"/>
    <w:rsid w:val="6A0A0231"/>
    <w:rsid w:val="6A1567FD"/>
    <w:rsid w:val="6A1C481A"/>
    <w:rsid w:val="6A2D585D"/>
    <w:rsid w:val="6A2E7F6E"/>
    <w:rsid w:val="6A3656CE"/>
    <w:rsid w:val="6A3749C6"/>
    <w:rsid w:val="6A3B63DF"/>
    <w:rsid w:val="6A4946F9"/>
    <w:rsid w:val="6A5D1F52"/>
    <w:rsid w:val="6A66663F"/>
    <w:rsid w:val="6A701C86"/>
    <w:rsid w:val="6A7245A8"/>
    <w:rsid w:val="6A8B4D12"/>
    <w:rsid w:val="6A9043A3"/>
    <w:rsid w:val="6A9736B6"/>
    <w:rsid w:val="6A997972"/>
    <w:rsid w:val="6AAC47D0"/>
    <w:rsid w:val="6AAD0439"/>
    <w:rsid w:val="6AB37396"/>
    <w:rsid w:val="6ADB5443"/>
    <w:rsid w:val="6AE6019A"/>
    <w:rsid w:val="6B0F149F"/>
    <w:rsid w:val="6B152CE6"/>
    <w:rsid w:val="6B1E4C20"/>
    <w:rsid w:val="6B1E7934"/>
    <w:rsid w:val="6B252A70"/>
    <w:rsid w:val="6B2C2051"/>
    <w:rsid w:val="6B3134EF"/>
    <w:rsid w:val="6B6C4B43"/>
    <w:rsid w:val="6B6C68F1"/>
    <w:rsid w:val="6B737BEB"/>
    <w:rsid w:val="6B7632CC"/>
    <w:rsid w:val="6B86601F"/>
    <w:rsid w:val="6B907123"/>
    <w:rsid w:val="6B9C21B9"/>
    <w:rsid w:val="6BA17875"/>
    <w:rsid w:val="6BB169FA"/>
    <w:rsid w:val="6BBB56E1"/>
    <w:rsid w:val="6BC56001"/>
    <w:rsid w:val="6BCC3F4A"/>
    <w:rsid w:val="6BD12BF8"/>
    <w:rsid w:val="6BD975A2"/>
    <w:rsid w:val="6BDE548A"/>
    <w:rsid w:val="6BE333D9"/>
    <w:rsid w:val="6BE4292B"/>
    <w:rsid w:val="6BEA3CBA"/>
    <w:rsid w:val="6BF11D6E"/>
    <w:rsid w:val="6BF15048"/>
    <w:rsid w:val="6BF95CAB"/>
    <w:rsid w:val="6BFB0B97"/>
    <w:rsid w:val="6BFC7480"/>
    <w:rsid w:val="6C074913"/>
    <w:rsid w:val="6C076680"/>
    <w:rsid w:val="6C0A1D90"/>
    <w:rsid w:val="6C1068F5"/>
    <w:rsid w:val="6C167D41"/>
    <w:rsid w:val="6C185B57"/>
    <w:rsid w:val="6C1A634D"/>
    <w:rsid w:val="6C1F3963"/>
    <w:rsid w:val="6C256AA0"/>
    <w:rsid w:val="6C3116E2"/>
    <w:rsid w:val="6C327B3B"/>
    <w:rsid w:val="6C36217B"/>
    <w:rsid w:val="6C4438F4"/>
    <w:rsid w:val="6C5A499B"/>
    <w:rsid w:val="6C5E64B7"/>
    <w:rsid w:val="6C64581A"/>
    <w:rsid w:val="6C6475C8"/>
    <w:rsid w:val="6C8611CE"/>
    <w:rsid w:val="6C8A14A1"/>
    <w:rsid w:val="6C951E77"/>
    <w:rsid w:val="6C9C1E8E"/>
    <w:rsid w:val="6CA01AB8"/>
    <w:rsid w:val="6CA54605"/>
    <w:rsid w:val="6CAA1C5B"/>
    <w:rsid w:val="6CBF19A5"/>
    <w:rsid w:val="6CC938CF"/>
    <w:rsid w:val="6CCC4A03"/>
    <w:rsid w:val="6CD209D6"/>
    <w:rsid w:val="6CDE737B"/>
    <w:rsid w:val="6CDF30F3"/>
    <w:rsid w:val="6CED5810"/>
    <w:rsid w:val="6CF3201F"/>
    <w:rsid w:val="6CF92406"/>
    <w:rsid w:val="6D013069"/>
    <w:rsid w:val="6D0D7C60"/>
    <w:rsid w:val="6D17288C"/>
    <w:rsid w:val="6D196605"/>
    <w:rsid w:val="6D1F0D27"/>
    <w:rsid w:val="6D302B94"/>
    <w:rsid w:val="6D30394E"/>
    <w:rsid w:val="6D323B6A"/>
    <w:rsid w:val="6D4C011E"/>
    <w:rsid w:val="6D673814"/>
    <w:rsid w:val="6D7D4DE5"/>
    <w:rsid w:val="6D8048D6"/>
    <w:rsid w:val="6D855A48"/>
    <w:rsid w:val="6D8A305E"/>
    <w:rsid w:val="6D8C5028"/>
    <w:rsid w:val="6D995997"/>
    <w:rsid w:val="6DA24C20"/>
    <w:rsid w:val="6DB850B3"/>
    <w:rsid w:val="6DBE53FE"/>
    <w:rsid w:val="6DCA3DA3"/>
    <w:rsid w:val="6DCC7B1B"/>
    <w:rsid w:val="6DD8026E"/>
    <w:rsid w:val="6DDF6AD5"/>
    <w:rsid w:val="6DF25C05"/>
    <w:rsid w:val="6DFD14D4"/>
    <w:rsid w:val="6E0252EB"/>
    <w:rsid w:val="6E054DDB"/>
    <w:rsid w:val="6E0636F3"/>
    <w:rsid w:val="6E2214E9"/>
    <w:rsid w:val="6E2E4332"/>
    <w:rsid w:val="6E2E7E8E"/>
    <w:rsid w:val="6E301E58"/>
    <w:rsid w:val="6E436356"/>
    <w:rsid w:val="6E492F1A"/>
    <w:rsid w:val="6E5047C8"/>
    <w:rsid w:val="6E591F79"/>
    <w:rsid w:val="6E5B1928"/>
    <w:rsid w:val="6E5D0DF3"/>
    <w:rsid w:val="6E5D5B9B"/>
    <w:rsid w:val="6E63173E"/>
    <w:rsid w:val="6E6E472E"/>
    <w:rsid w:val="6E7206C2"/>
    <w:rsid w:val="6E781A51"/>
    <w:rsid w:val="6E7837FF"/>
    <w:rsid w:val="6E810905"/>
    <w:rsid w:val="6E867CCA"/>
    <w:rsid w:val="6E8738B8"/>
    <w:rsid w:val="6E8F40A5"/>
    <w:rsid w:val="6E9A783A"/>
    <w:rsid w:val="6E9C2DAC"/>
    <w:rsid w:val="6EB41798"/>
    <w:rsid w:val="6EB83BFB"/>
    <w:rsid w:val="6EBC36EB"/>
    <w:rsid w:val="6EC66318"/>
    <w:rsid w:val="6EC93847"/>
    <w:rsid w:val="6EE3336E"/>
    <w:rsid w:val="6EE669BA"/>
    <w:rsid w:val="6EED5F9B"/>
    <w:rsid w:val="6EF47EDE"/>
    <w:rsid w:val="6F152DFC"/>
    <w:rsid w:val="6F16104D"/>
    <w:rsid w:val="6F215C44"/>
    <w:rsid w:val="6F246F26"/>
    <w:rsid w:val="6F2E742E"/>
    <w:rsid w:val="6F307B60"/>
    <w:rsid w:val="6F330F4C"/>
    <w:rsid w:val="6F3E46C9"/>
    <w:rsid w:val="6F4638FD"/>
    <w:rsid w:val="6F4D4184"/>
    <w:rsid w:val="6F6F69B0"/>
    <w:rsid w:val="6F7064BD"/>
    <w:rsid w:val="6F7264A0"/>
    <w:rsid w:val="6F727EF4"/>
    <w:rsid w:val="6F7C5682"/>
    <w:rsid w:val="6F8166E3"/>
    <w:rsid w:val="6F880045"/>
    <w:rsid w:val="6F8B1310"/>
    <w:rsid w:val="6F8C57B4"/>
    <w:rsid w:val="6F9739F5"/>
    <w:rsid w:val="6F9B59F7"/>
    <w:rsid w:val="6FA523D2"/>
    <w:rsid w:val="6FAC19B2"/>
    <w:rsid w:val="6FB24AEE"/>
    <w:rsid w:val="6FCD36D6"/>
    <w:rsid w:val="6FDB5DF3"/>
    <w:rsid w:val="6FE32EFA"/>
    <w:rsid w:val="6FEE1FCA"/>
    <w:rsid w:val="6FFD045F"/>
    <w:rsid w:val="7002794D"/>
    <w:rsid w:val="70062C74"/>
    <w:rsid w:val="70076381"/>
    <w:rsid w:val="700C2D66"/>
    <w:rsid w:val="700E441B"/>
    <w:rsid w:val="701337DF"/>
    <w:rsid w:val="701C1BFF"/>
    <w:rsid w:val="701D01BA"/>
    <w:rsid w:val="701D1B77"/>
    <w:rsid w:val="701D640C"/>
    <w:rsid w:val="702347C4"/>
    <w:rsid w:val="7037459C"/>
    <w:rsid w:val="704316FC"/>
    <w:rsid w:val="704D1714"/>
    <w:rsid w:val="705F15EC"/>
    <w:rsid w:val="706614A5"/>
    <w:rsid w:val="70681758"/>
    <w:rsid w:val="706E0015"/>
    <w:rsid w:val="706E310B"/>
    <w:rsid w:val="70713B80"/>
    <w:rsid w:val="707A5B97"/>
    <w:rsid w:val="70822B2D"/>
    <w:rsid w:val="70942141"/>
    <w:rsid w:val="70AB7EBB"/>
    <w:rsid w:val="70B71A4B"/>
    <w:rsid w:val="70C242E9"/>
    <w:rsid w:val="70C52258"/>
    <w:rsid w:val="70CC441C"/>
    <w:rsid w:val="70D0347E"/>
    <w:rsid w:val="70D2369A"/>
    <w:rsid w:val="70D265C2"/>
    <w:rsid w:val="70D36FE2"/>
    <w:rsid w:val="70EE1B56"/>
    <w:rsid w:val="70F133F4"/>
    <w:rsid w:val="70F76C5D"/>
    <w:rsid w:val="710B2708"/>
    <w:rsid w:val="71290DE0"/>
    <w:rsid w:val="7130224D"/>
    <w:rsid w:val="713734FD"/>
    <w:rsid w:val="714A4664"/>
    <w:rsid w:val="714A76D4"/>
    <w:rsid w:val="71500A63"/>
    <w:rsid w:val="71502811"/>
    <w:rsid w:val="716122C9"/>
    <w:rsid w:val="7168479B"/>
    <w:rsid w:val="716A38D3"/>
    <w:rsid w:val="716B764B"/>
    <w:rsid w:val="716D5171"/>
    <w:rsid w:val="71755DD4"/>
    <w:rsid w:val="71791D68"/>
    <w:rsid w:val="717E56EC"/>
    <w:rsid w:val="718B3849"/>
    <w:rsid w:val="719A7E36"/>
    <w:rsid w:val="719B5CA9"/>
    <w:rsid w:val="71A5490B"/>
    <w:rsid w:val="71AA20F6"/>
    <w:rsid w:val="71C56D5B"/>
    <w:rsid w:val="71CA4371"/>
    <w:rsid w:val="71D92806"/>
    <w:rsid w:val="71E03B95"/>
    <w:rsid w:val="720009F5"/>
    <w:rsid w:val="72082C14"/>
    <w:rsid w:val="720E0625"/>
    <w:rsid w:val="720E0702"/>
    <w:rsid w:val="720E1013"/>
    <w:rsid w:val="72102360"/>
    <w:rsid w:val="72203F91"/>
    <w:rsid w:val="72237D08"/>
    <w:rsid w:val="72254EA7"/>
    <w:rsid w:val="72283418"/>
    <w:rsid w:val="7229553C"/>
    <w:rsid w:val="724A3778"/>
    <w:rsid w:val="725325B9"/>
    <w:rsid w:val="72636FD7"/>
    <w:rsid w:val="726C58D8"/>
    <w:rsid w:val="728409C4"/>
    <w:rsid w:val="72A5093A"/>
    <w:rsid w:val="72AF5315"/>
    <w:rsid w:val="72B131C6"/>
    <w:rsid w:val="72BB0214"/>
    <w:rsid w:val="72C25048"/>
    <w:rsid w:val="72C45265"/>
    <w:rsid w:val="72D354A8"/>
    <w:rsid w:val="72EB27F1"/>
    <w:rsid w:val="72EE05EF"/>
    <w:rsid w:val="72EE67B4"/>
    <w:rsid w:val="72FC6E58"/>
    <w:rsid w:val="73012015"/>
    <w:rsid w:val="730837AD"/>
    <w:rsid w:val="730F2856"/>
    <w:rsid w:val="73153192"/>
    <w:rsid w:val="73215481"/>
    <w:rsid w:val="73247AB1"/>
    <w:rsid w:val="732D4BB8"/>
    <w:rsid w:val="732D6F8E"/>
    <w:rsid w:val="732F6074"/>
    <w:rsid w:val="733221CE"/>
    <w:rsid w:val="7338355D"/>
    <w:rsid w:val="733A7CC3"/>
    <w:rsid w:val="733E5017"/>
    <w:rsid w:val="73451D79"/>
    <w:rsid w:val="734B7734"/>
    <w:rsid w:val="73577E87"/>
    <w:rsid w:val="735A0201"/>
    <w:rsid w:val="73610D05"/>
    <w:rsid w:val="73783B6D"/>
    <w:rsid w:val="73805B8F"/>
    <w:rsid w:val="738250F4"/>
    <w:rsid w:val="73935145"/>
    <w:rsid w:val="73A330CC"/>
    <w:rsid w:val="73B46EE8"/>
    <w:rsid w:val="73B9469D"/>
    <w:rsid w:val="73BA7561"/>
    <w:rsid w:val="73BF6063"/>
    <w:rsid w:val="73C418BB"/>
    <w:rsid w:val="73D41640"/>
    <w:rsid w:val="73D426C8"/>
    <w:rsid w:val="73D43285"/>
    <w:rsid w:val="73DC038C"/>
    <w:rsid w:val="73E72559"/>
    <w:rsid w:val="73F05BE5"/>
    <w:rsid w:val="74031DBD"/>
    <w:rsid w:val="74063606"/>
    <w:rsid w:val="740C6EC3"/>
    <w:rsid w:val="741464E0"/>
    <w:rsid w:val="7419513C"/>
    <w:rsid w:val="741B0EB4"/>
    <w:rsid w:val="74220495"/>
    <w:rsid w:val="742C30C1"/>
    <w:rsid w:val="7434271A"/>
    <w:rsid w:val="74474788"/>
    <w:rsid w:val="744E30B7"/>
    <w:rsid w:val="745F3497"/>
    <w:rsid w:val="74734442"/>
    <w:rsid w:val="747F71E4"/>
    <w:rsid w:val="74836A59"/>
    <w:rsid w:val="748C2944"/>
    <w:rsid w:val="748F01F5"/>
    <w:rsid w:val="749A2DE8"/>
    <w:rsid w:val="749B1FF5"/>
    <w:rsid w:val="749D5D6D"/>
    <w:rsid w:val="74A94712"/>
    <w:rsid w:val="74AB4753"/>
    <w:rsid w:val="74B3733F"/>
    <w:rsid w:val="74BB61F3"/>
    <w:rsid w:val="74C13807"/>
    <w:rsid w:val="74C762A4"/>
    <w:rsid w:val="74CF1C9F"/>
    <w:rsid w:val="74DD43BC"/>
    <w:rsid w:val="74E279D7"/>
    <w:rsid w:val="74F31E31"/>
    <w:rsid w:val="74FC01B7"/>
    <w:rsid w:val="750A2CD7"/>
    <w:rsid w:val="75167F2B"/>
    <w:rsid w:val="751853F4"/>
    <w:rsid w:val="751D2AF0"/>
    <w:rsid w:val="7544268D"/>
    <w:rsid w:val="754601B3"/>
    <w:rsid w:val="75475CD9"/>
    <w:rsid w:val="754B3A1B"/>
    <w:rsid w:val="755C1784"/>
    <w:rsid w:val="757E0BB5"/>
    <w:rsid w:val="757F020E"/>
    <w:rsid w:val="75832D5B"/>
    <w:rsid w:val="75834F63"/>
    <w:rsid w:val="758B3E18"/>
    <w:rsid w:val="759251A6"/>
    <w:rsid w:val="75A26A30"/>
    <w:rsid w:val="75A82C1C"/>
    <w:rsid w:val="75AE7B06"/>
    <w:rsid w:val="75BB2563"/>
    <w:rsid w:val="75CE1F56"/>
    <w:rsid w:val="75D73501"/>
    <w:rsid w:val="75D94B83"/>
    <w:rsid w:val="75F47C0F"/>
    <w:rsid w:val="75F55735"/>
    <w:rsid w:val="75F67D31"/>
    <w:rsid w:val="7601057E"/>
    <w:rsid w:val="7603715B"/>
    <w:rsid w:val="7607416F"/>
    <w:rsid w:val="76085468"/>
    <w:rsid w:val="76100EE8"/>
    <w:rsid w:val="7614205F"/>
    <w:rsid w:val="76183A28"/>
    <w:rsid w:val="761D53B8"/>
    <w:rsid w:val="7625601A"/>
    <w:rsid w:val="76285B0A"/>
    <w:rsid w:val="76432944"/>
    <w:rsid w:val="76445D7A"/>
    <w:rsid w:val="764B35A7"/>
    <w:rsid w:val="76564426"/>
    <w:rsid w:val="76574DC9"/>
    <w:rsid w:val="765B5DF4"/>
    <w:rsid w:val="765E152C"/>
    <w:rsid w:val="76652273"/>
    <w:rsid w:val="76664C8D"/>
    <w:rsid w:val="7682346D"/>
    <w:rsid w:val="768D3BBF"/>
    <w:rsid w:val="76904267"/>
    <w:rsid w:val="76910AF0"/>
    <w:rsid w:val="76991590"/>
    <w:rsid w:val="76B012F4"/>
    <w:rsid w:val="76B4114C"/>
    <w:rsid w:val="76BD44A5"/>
    <w:rsid w:val="76C84BF7"/>
    <w:rsid w:val="76CA2073"/>
    <w:rsid w:val="76CB0372"/>
    <w:rsid w:val="76CC46E8"/>
    <w:rsid w:val="76E06E8B"/>
    <w:rsid w:val="76E2473B"/>
    <w:rsid w:val="76E557A9"/>
    <w:rsid w:val="76E640F0"/>
    <w:rsid w:val="76EA2DC0"/>
    <w:rsid w:val="76EE0B02"/>
    <w:rsid w:val="76F33268"/>
    <w:rsid w:val="76F51E90"/>
    <w:rsid w:val="76FB59C6"/>
    <w:rsid w:val="77020109"/>
    <w:rsid w:val="77022CE3"/>
    <w:rsid w:val="77045AC6"/>
    <w:rsid w:val="7706219D"/>
    <w:rsid w:val="770734AF"/>
    <w:rsid w:val="770B3462"/>
    <w:rsid w:val="770C0F88"/>
    <w:rsid w:val="77100A78"/>
    <w:rsid w:val="771039C0"/>
    <w:rsid w:val="77147432"/>
    <w:rsid w:val="77405D68"/>
    <w:rsid w:val="774E15A1"/>
    <w:rsid w:val="77585F7B"/>
    <w:rsid w:val="775C4448"/>
    <w:rsid w:val="775F37AE"/>
    <w:rsid w:val="776331FE"/>
    <w:rsid w:val="77643B8B"/>
    <w:rsid w:val="7765665E"/>
    <w:rsid w:val="776D5DAA"/>
    <w:rsid w:val="77753443"/>
    <w:rsid w:val="77764653"/>
    <w:rsid w:val="777709E9"/>
    <w:rsid w:val="777A2396"/>
    <w:rsid w:val="77860D3A"/>
    <w:rsid w:val="77955421"/>
    <w:rsid w:val="77A05EDF"/>
    <w:rsid w:val="77A66839"/>
    <w:rsid w:val="77AD35FB"/>
    <w:rsid w:val="77B830F0"/>
    <w:rsid w:val="77B92EBE"/>
    <w:rsid w:val="77BA09E4"/>
    <w:rsid w:val="77BE6726"/>
    <w:rsid w:val="77BF7F00"/>
    <w:rsid w:val="77C6382D"/>
    <w:rsid w:val="77D83BF3"/>
    <w:rsid w:val="77DA1086"/>
    <w:rsid w:val="77E31BB3"/>
    <w:rsid w:val="77F42A27"/>
    <w:rsid w:val="77F55EC0"/>
    <w:rsid w:val="77FC0FFD"/>
    <w:rsid w:val="77FC2DAB"/>
    <w:rsid w:val="77FE3D94"/>
    <w:rsid w:val="78003FA4"/>
    <w:rsid w:val="78145988"/>
    <w:rsid w:val="78210A63"/>
    <w:rsid w:val="782151C7"/>
    <w:rsid w:val="78284000"/>
    <w:rsid w:val="783A666A"/>
    <w:rsid w:val="784E31E5"/>
    <w:rsid w:val="786372CE"/>
    <w:rsid w:val="78670B6C"/>
    <w:rsid w:val="786C5ECD"/>
    <w:rsid w:val="78932B61"/>
    <w:rsid w:val="789977BD"/>
    <w:rsid w:val="78A05039"/>
    <w:rsid w:val="78AE17AF"/>
    <w:rsid w:val="78B676BA"/>
    <w:rsid w:val="78BE2756"/>
    <w:rsid w:val="78D6184E"/>
    <w:rsid w:val="78DA7131"/>
    <w:rsid w:val="78E0091E"/>
    <w:rsid w:val="78ED15CB"/>
    <w:rsid w:val="790C34C1"/>
    <w:rsid w:val="790E2D96"/>
    <w:rsid w:val="79130B44"/>
    <w:rsid w:val="79151E55"/>
    <w:rsid w:val="79246DEB"/>
    <w:rsid w:val="79365B23"/>
    <w:rsid w:val="79393B8B"/>
    <w:rsid w:val="793B2DF6"/>
    <w:rsid w:val="794121CF"/>
    <w:rsid w:val="79464C25"/>
    <w:rsid w:val="794B3FEA"/>
    <w:rsid w:val="79563CE2"/>
    <w:rsid w:val="795D5ACB"/>
    <w:rsid w:val="795F1843"/>
    <w:rsid w:val="796055BB"/>
    <w:rsid w:val="79635B65"/>
    <w:rsid w:val="796D0C75"/>
    <w:rsid w:val="79786DA9"/>
    <w:rsid w:val="797D7F1B"/>
    <w:rsid w:val="797E4BE3"/>
    <w:rsid w:val="79815C5D"/>
    <w:rsid w:val="79825532"/>
    <w:rsid w:val="798824CB"/>
    <w:rsid w:val="799B6859"/>
    <w:rsid w:val="799E3333"/>
    <w:rsid w:val="799F60E4"/>
    <w:rsid w:val="79B53B59"/>
    <w:rsid w:val="79BF1AE8"/>
    <w:rsid w:val="79C45B4A"/>
    <w:rsid w:val="79CC5E49"/>
    <w:rsid w:val="79D344C4"/>
    <w:rsid w:val="79D9190A"/>
    <w:rsid w:val="79DB6809"/>
    <w:rsid w:val="79DD4D9E"/>
    <w:rsid w:val="79EE0E9A"/>
    <w:rsid w:val="79EE40DD"/>
    <w:rsid w:val="79F467B9"/>
    <w:rsid w:val="79F93A46"/>
    <w:rsid w:val="79FA156C"/>
    <w:rsid w:val="79FE105C"/>
    <w:rsid w:val="7A04063C"/>
    <w:rsid w:val="7A124B07"/>
    <w:rsid w:val="7A301431"/>
    <w:rsid w:val="7A360C00"/>
    <w:rsid w:val="7A48677B"/>
    <w:rsid w:val="7A523156"/>
    <w:rsid w:val="7A637111"/>
    <w:rsid w:val="7A677E27"/>
    <w:rsid w:val="7A684727"/>
    <w:rsid w:val="7A6B246A"/>
    <w:rsid w:val="7A6F5299"/>
    <w:rsid w:val="7A847DB3"/>
    <w:rsid w:val="7A8732A6"/>
    <w:rsid w:val="7A8D0632"/>
    <w:rsid w:val="7A9E639B"/>
    <w:rsid w:val="7AA22819"/>
    <w:rsid w:val="7AA8546C"/>
    <w:rsid w:val="7AB066E9"/>
    <w:rsid w:val="7AB43E11"/>
    <w:rsid w:val="7AED4C9E"/>
    <w:rsid w:val="7AF4420D"/>
    <w:rsid w:val="7AF83CFD"/>
    <w:rsid w:val="7B041AF4"/>
    <w:rsid w:val="7B0C2FCA"/>
    <w:rsid w:val="7B0D784D"/>
    <w:rsid w:val="7B166879"/>
    <w:rsid w:val="7B185FAC"/>
    <w:rsid w:val="7B1B6026"/>
    <w:rsid w:val="7B1D7C08"/>
    <w:rsid w:val="7B2057A7"/>
    <w:rsid w:val="7B3E36DA"/>
    <w:rsid w:val="7B42141C"/>
    <w:rsid w:val="7B441468"/>
    <w:rsid w:val="7B454A69"/>
    <w:rsid w:val="7B4B6523"/>
    <w:rsid w:val="7B696C1E"/>
    <w:rsid w:val="7B767318"/>
    <w:rsid w:val="7B827A6B"/>
    <w:rsid w:val="7B914152"/>
    <w:rsid w:val="7B91776F"/>
    <w:rsid w:val="7B963516"/>
    <w:rsid w:val="7B963B66"/>
    <w:rsid w:val="7B9A3006"/>
    <w:rsid w:val="7BAC2D3A"/>
    <w:rsid w:val="7BB0239D"/>
    <w:rsid w:val="7BBD0AA3"/>
    <w:rsid w:val="7BC410F7"/>
    <w:rsid w:val="7BC45E69"/>
    <w:rsid w:val="7BC9713C"/>
    <w:rsid w:val="7BD137C8"/>
    <w:rsid w:val="7BD302C6"/>
    <w:rsid w:val="7BE418FB"/>
    <w:rsid w:val="7BE94E67"/>
    <w:rsid w:val="7BFC5A6F"/>
    <w:rsid w:val="7BFC781D"/>
    <w:rsid w:val="7C0466D2"/>
    <w:rsid w:val="7C06244A"/>
    <w:rsid w:val="7C136915"/>
    <w:rsid w:val="7C1508DF"/>
    <w:rsid w:val="7C173A56"/>
    <w:rsid w:val="7C1F1589"/>
    <w:rsid w:val="7C2E19A1"/>
    <w:rsid w:val="7C3C2310"/>
    <w:rsid w:val="7C3F7AEE"/>
    <w:rsid w:val="7C4B55D7"/>
    <w:rsid w:val="7C6333F8"/>
    <w:rsid w:val="7C6636B6"/>
    <w:rsid w:val="7C680059"/>
    <w:rsid w:val="7C6B49A3"/>
    <w:rsid w:val="7C7062F5"/>
    <w:rsid w:val="7C72226B"/>
    <w:rsid w:val="7C7C37F2"/>
    <w:rsid w:val="7C7D7BE7"/>
    <w:rsid w:val="7C7E2A90"/>
    <w:rsid w:val="7C817D22"/>
    <w:rsid w:val="7C861E06"/>
    <w:rsid w:val="7C896BD7"/>
    <w:rsid w:val="7CA0464C"/>
    <w:rsid w:val="7CB41EA6"/>
    <w:rsid w:val="7CB46A32"/>
    <w:rsid w:val="7CBE2D25"/>
    <w:rsid w:val="7CBE4AD3"/>
    <w:rsid w:val="7CC06A9D"/>
    <w:rsid w:val="7CC66965"/>
    <w:rsid w:val="7CCD4D16"/>
    <w:rsid w:val="7CD62C03"/>
    <w:rsid w:val="7CF60710"/>
    <w:rsid w:val="7CFE43FC"/>
    <w:rsid w:val="7D10125B"/>
    <w:rsid w:val="7D124E1E"/>
    <w:rsid w:val="7D157C49"/>
    <w:rsid w:val="7D1B3CD3"/>
    <w:rsid w:val="7D1E1A15"/>
    <w:rsid w:val="7D3445AB"/>
    <w:rsid w:val="7D35091E"/>
    <w:rsid w:val="7D3E79C1"/>
    <w:rsid w:val="7D4C6582"/>
    <w:rsid w:val="7D4F1BCF"/>
    <w:rsid w:val="7D4F7E21"/>
    <w:rsid w:val="7D5D253D"/>
    <w:rsid w:val="7D7004C3"/>
    <w:rsid w:val="7D80622C"/>
    <w:rsid w:val="7D873EDA"/>
    <w:rsid w:val="7D883850"/>
    <w:rsid w:val="7D8C0A7A"/>
    <w:rsid w:val="7DA243F4"/>
    <w:rsid w:val="7DB14637"/>
    <w:rsid w:val="7DBD2FDC"/>
    <w:rsid w:val="7DD16A88"/>
    <w:rsid w:val="7DD34BB2"/>
    <w:rsid w:val="7DDD767C"/>
    <w:rsid w:val="7DE12051"/>
    <w:rsid w:val="7DEC6514"/>
    <w:rsid w:val="7DFC32FA"/>
    <w:rsid w:val="7E064983"/>
    <w:rsid w:val="7E0B1F99"/>
    <w:rsid w:val="7E1846B6"/>
    <w:rsid w:val="7E1A21DD"/>
    <w:rsid w:val="7E21356B"/>
    <w:rsid w:val="7E301A00"/>
    <w:rsid w:val="7E350DC4"/>
    <w:rsid w:val="7E3A462D"/>
    <w:rsid w:val="7E464D80"/>
    <w:rsid w:val="7E527BC8"/>
    <w:rsid w:val="7E551467"/>
    <w:rsid w:val="7E551C72"/>
    <w:rsid w:val="7E5D7BC6"/>
    <w:rsid w:val="7E617E0B"/>
    <w:rsid w:val="7E646727"/>
    <w:rsid w:val="7E696CC0"/>
    <w:rsid w:val="7E916A99"/>
    <w:rsid w:val="7EA15932"/>
    <w:rsid w:val="7EA32D16"/>
    <w:rsid w:val="7EB05101"/>
    <w:rsid w:val="7EB92883"/>
    <w:rsid w:val="7EC02A55"/>
    <w:rsid w:val="7ED06D3F"/>
    <w:rsid w:val="7ED93086"/>
    <w:rsid w:val="7EDB7BBE"/>
    <w:rsid w:val="7EE747B5"/>
    <w:rsid w:val="7EFC41F2"/>
    <w:rsid w:val="7F0D0E5D"/>
    <w:rsid w:val="7F1255AA"/>
    <w:rsid w:val="7F1773FE"/>
    <w:rsid w:val="7F1A34D8"/>
    <w:rsid w:val="7F1C1F84"/>
    <w:rsid w:val="7F207CC7"/>
    <w:rsid w:val="7F3379FA"/>
    <w:rsid w:val="7F344DA2"/>
    <w:rsid w:val="7F39114B"/>
    <w:rsid w:val="7F3C17C9"/>
    <w:rsid w:val="7F427C3D"/>
    <w:rsid w:val="7F4F235A"/>
    <w:rsid w:val="7F567244"/>
    <w:rsid w:val="7F5D6825"/>
    <w:rsid w:val="7F696111"/>
    <w:rsid w:val="7F6F47AA"/>
    <w:rsid w:val="7F6F6558"/>
    <w:rsid w:val="7F7B314F"/>
    <w:rsid w:val="7F853FCE"/>
    <w:rsid w:val="7F991CFF"/>
    <w:rsid w:val="7F9F5A2A"/>
    <w:rsid w:val="7FAF619A"/>
    <w:rsid w:val="7FC34B98"/>
    <w:rsid w:val="7FD05249"/>
    <w:rsid w:val="7FDB599C"/>
    <w:rsid w:val="7FDD5BB8"/>
    <w:rsid w:val="7FE745A9"/>
    <w:rsid w:val="7FF54CAF"/>
    <w:rsid w:val="7FF7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12</Pages>
  <Words>7213</Words>
  <Characters>10396</Characters>
  <Lines>0</Lines>
  <Paragraphs>0</Paragraphs>
  <TotalTime>5</TotalTime>
  <ScaleCrop>false</ScaleCrop>
  <LinksUpToDate>false</LinksUpToDate>
  <CharactersWithSpaces>12601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2023-03-31T09:56:30Z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KSOTemplateUUID">
    <vt:lpwstr>v1.0_mb_I0cNGWN6gvNy9FgJpfDRPg==</vt:lpwstr>
  </property>
  <property fmtid="{D5CDD505-2E9C-101B-9397-08002B2CF9AE}" pid="4" name="ICV">
    <vt:lpwstr>FF7C910CEF084A218EB21A11DD867231</vt:lpwstr>
  </property>
  <property fmtid="{D5CDD505-2E9C-101B-9397-08002B2CF9AE}" pid="5" name="commondata">
    <vt:lpwstr>eyJjb3VudCI6NDAzLCJoZGlkIjoiNjdhMTMwNDYzZWIwOTU0NDRlYjIzNmI5NWQ1MzBlYjAiLCJ1c2VyQ291bnQiOjQwM30=</vt:lpwstr>
  </property>
</Properties>
</file>