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十四五规划-全球及中国塔防手机游戏行业研究及十四五规划分析报告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十四五规划-全球及中国塔防手机游戏行业研究及十四五规划分析报告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【报告图表数】：115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塔防手机游戏市场规模大约为13亿元（人民币），预计2029年将达到20亿元，2023-2029期间年复合增长率（CAGR）为6.8%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 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目前全球市场，主要由 和 地区厂商主导，全球塔防手机游戏头部厂商主要包括Supercell、Niantic、Tencent、Machine Zone(MZ)和Netmarble等，前三大厂商占有全球大约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本报告研究“十三五”期间全球及中国市场塔防手机游戏的发展现状，以及“十四五”期间行业发展预测。重点分析全球主要地区塔防手机游戏的市场规模，历史数据2018-2022年，预测数据2023-2029年。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本文同时着重分析塔防手机游戏行业竞争格局，包括全球市场主要企业中国本土市场主要企业竞争格局，重点分析全球主要企业近三年塔防手机游戏的收入和市场份额。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此外针对塔防手机游戏行业产品分类、应用、行业政策、行业发展有利因素、不利因素和进入壁垒也做了详细分析。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全球及国内主要企业包括：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Supercell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Niantic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Tencent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Machine Zone(MZ)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Netmarble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EA Mobile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Mixi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GungHo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免费游戏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付费游戏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安卓系统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苹果系统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第2章：全球市场总体规模、中国地区总体规模，包括主要地区塔防手机游戏总体规模及市场份额等；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第3章：行业竞争格局分析，包括全球市场企业塔防手机游戏收入排名及市场份额、中国市场企业塔防手机游戏收入排名和份额等；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第4章：全球市场不同产品类型塔防手机游戏总体规模及份额等；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第5章：全球市场不同应用塔防手机游戏总体规模及份额等；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第6章：行业发展机遇与风险分析；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第8章：全球市场塔防手机游戏主要企业基本情况介绍，包括公司简介、塔防手机游戏产品介绍、塔防手机游戏收入及公司最新动态等；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塔防手机游戏市场概述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按照不同产品类型，塔防手机游戏主要可以分为如下几个类别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不同产品类型塔防手机游戏增长趋势2018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免费游戏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付费游戏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从不同应用，塔防手机游戏主要包括如下几个方面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不同应用塔防手机游戏增长趋势2018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安卓系统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苹果系统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十四五期间塔防手机游戏行业发展总体概况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塔防手机游戏行业发展主要特点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发展趋势及建议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全球塔防手机游戏行业规模及预测分析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全球市场塔防手机游戏总体规模（2018-2029）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中国市场塔防手机游戏总体规模（2018-2029）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中国市场塔防手机游戏总规模占全球比重（2018-2029）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全球主要地区塔防手机游戏市场规模分析（2018 VS 2022 VS 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亚太主要国家/地区（中国、日本、韩国、中国台湾、印度和东南亚）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2.2.4 拉美主要国家（墨西哥和巴西等）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2.2.5 中东及非洲地区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全球市场主要企业塔防手机游戏收入分析（2018-2023）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塔防手机游戏行业集中度分析：2022年全球Top 5厂商市场份额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3.1.3 全球塔防手机游戏第一梯队、第二梯队和第三梯队企业及市场份额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3.1.4 全球主要企业总部、塔防手机游戏市场分布及商业化日期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3.1.5 全球主要企业塔防手机游戏产品类型及应用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3.1.6 全球行业并购及投资情况分析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中国市场竞争格局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中国本土主要企业塔防手机游戏收入分析（2018-2023）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中国市场塔防手机游戏销售情况分析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塔防手机游戏中国企业SWOT分析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不同产品类型塔防手机游戏分析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全球市场不同产品类型塔防手机游戏总体规模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全球市场不同产品类型塔防手机游戏总体规模（2018-2023）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全球市场不同产品类型塔防手机游戏总体规模预测（2024-2029）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中国市场不同产品类型塔防手机游戏总体规模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中国市场不同产品类型塔防手机游戏总体规模（2018-2023）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中国市场不同产品类型塔防手机游戏总体规模预测（2024-2029）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不同应用塔防手机游戏分析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全球市场不同应用塔防手机游戏总体规模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全球市场不同应用塔防手机游戏总体规模（2018-2023）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全球市场不同应用塔防手机游戏总体规模预测（2024-2029）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中国市场不同应用塔防手机游戏总体规模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中国市场不同应用塔防手机游戏总体规模（2018-2023）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中国市场不同应用塔防手机游戏总体规模预测（2024-2029）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塔防手机游戏行业发展机遇及主要驱动因素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塔防手机游戏行业发展面临的风险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塔防手机游戏行业政策分析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塔防手机游戏行业产业链简介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塔防手机游戏产业链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塔防手机游戏行业供应链分析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7.1.3 塔防手机游戏主要原材料及其供应商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7.1.4 塔防手机游戏行业主要下游客户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塔防手机游戏行业采购模式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塔防手机游戏行业开发/生产模式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塔防手机游戏行业销售模式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全球市场主要塔防手机游戏企业简介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Supercell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Supercell基本信息、塔防手机游戏市场分布、总部及行业地位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Supercell公司简介及主要业务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Supercell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8.1.4 Supercell 塔防手机游戏收入及毛利率（2018-2023）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8.1.5 Supercell企业最新动态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Niantic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Niantic基本信息、塔防手机游戏市场分布、总部及行业地位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Niantic公司简介及主要业务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8.2.3 Niantic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8.2.4 Niantic 塔防手机游戏收入及毛利率（2018-2023）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8.2.5 Niantic企业最新动态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Tencent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8.3.1 Tencent基本信息、塔防手机游戏市场分布、总部及行业地位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8.3.2 Tencent公司简介及主要业务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8.3.3 Tencent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8.3.4 Tencent 塔防手机游戏收入及毛利率（2018-2023）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8.3.5 Tencent企业最新动态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Machine Zone(MZ)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Machine Zone(MZ)基本信息、塔防手机游戏市场分布、总部及行业地位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Machine Zone(MZ)公司简介及主要业务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8.4.3 Machine Zone(MZ)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8.4.4 Machine Zone(MZ) 塔防手机游戏收入及毛利率（2018-2023）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8.4.5 Machine Zone(MZ)企业最新动态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Netmarble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Netmarble基本信息、塔防手机游戏市场分布、总部及行业地位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Netmarble公司简介及主要业务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8.5.3 Netmarble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8.5.4 Netmarble 塔防手机游戏收入及毛利率（2018-2023）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8.5.5 Netmarble企业最新动态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King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King基本信息、塔防手机游戏市场分布、总部及行业地位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King公司简介及主要业务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8.6.3 King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8.6.4 King 塔防手机游戏收入及毛利率（2018-2023）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8.6.5 King企业最新动态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EA Mobile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EA Mobile基本信息、塔防手机游戏市场分布、总部及行业地位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EA Mobile公司简介及主要业务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8.7.3 EA Mobile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8.7.4 EA Mobile 塔防手机游戏收入及毛利率（2018-2023）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8.7.5 EA Mobile企业最新动态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Mixi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8.8.1 Mixi基本信息、塔防手机游戏市场分布、总部及行业地位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8.8.2 Mixi公司简介及主要业务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8.8.3 Mixi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8.8.4 Mixi 塔防手机游戏收入及毛利率（2018-2023）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8.8.5 Mixi企业最新动态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8.9 GungHo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8.9.1 GungHo基本信息、塔防手机游戏市场分布、总部及行业地位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8.9.2 GungHo公司简介及主要业务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8.9.3 GungHo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8.9.4 GungHo 塔防手机游戏收入及毛利率（2018-2023）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8.9.5 GungHo企业最新动态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研究方法与数据来源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不同产品类型塔防手机游戏全球规模增长趋势2018 VS 2022 VS 2029 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不同应用塔防手机游戏全球规模增长趋势2018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塔防手机游戏行业发展主要特点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进入塔防手机游戏行业壁垒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塔防手机游戏发展趋势及建议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全球主要地区塔防手机游戏总体规模（百万美元）：2018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全球主要地区塔防手机游戏总体规模（2018-2023）&amp;（百万美元）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全球主要地区塔防手机游戏总体规模（2024-2029）&amp;（百万美元）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北美塔防手机游戏基本情况分析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欧洲塔防手机游戏基本情况分析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亚太塔防手机游戏基本情况分析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拉美塔防手机游戏基本情况分析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中东及非洲塔防手机游戏基本情况分析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全球市场主要企业塔防手机游戏收入（2018-2023）&amp;（百万美元）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全球市场主要企业塔防手机游戏收入市场份额（2018-2023）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2022年全球主要企业塔防手机游戏收入排名及市场占有率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2022全球塔防手机游戏主要厂商市场地位（第一梯队、第二梯队和第三梯队）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全球主要企业总部、塔防手机游戏市场分布及商业化日期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全球主要企业塔防手机游戏产品类型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全球行业并购及投资情况分析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中国本土企业塔防手机游戏收入（2018-2023）&amp;（百万美元）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中国本土企业塔防手机游戏收入市场份额（2018-2023）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2022年全球及中国本土企业在中国市场塔防手机游戏收入排名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全球市场不同产品类型塔防手机游戏总体规模（2018-2023）&amp;（百万美元）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全球市场不同产品类型塔防手机游戏市场份额（2018-2023）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全球市场不同产品类型塔防手机游戏总体规模预测（2024-2029）&amp;（百万美元）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全球市场不同产品类型塔防手机游戏市场份额预测（2024-2029）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中国市场不同产品类型塔防手机游戏总体规模（2018-2023）&amp;（百万美元）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中国市场不同产品类型塔防手机游戏市场份额（2018-2023）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中国市场不同产品类型塔防手机游戏总体规模预测（2024-2029）&amp;（百万美元）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中国市场不同产品类型塔防手机游戏市场份额预测（2024-2029）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全球市场不同应用塔防手机游戏总体规模（2018-2023）&amp;（百万美元）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全球市场不同应用塔防手机游戏市场份额（2018-2023）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全球市场不同应用塔防手机游戏总体规模预测（2024-2029）&amp;（百万美元）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全球市场不同应用塔防手机游戏市场份额预测（2024-2029）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中国市场不同应用塔防手机游戏总体规模（2018-2023）&amp;（百万美元）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中国市场不同应用塔防手机游戏市场份额（2018-2023）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中国市场不同应用塔防手机游戏总体规模预测（2024-2029）&amp;（百万美元）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中国市场不同应用塔防手机游戏市场份额预测（2024-2029）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塔防手机游戏行业发展机遇及主要驱动因素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塔防手机游戏行业发展面临的风险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塔防手机游戏行业政策分析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塔防手机游戏行业供应链分析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塔防手机游戏上游原材料和主要供应商情况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塔防手机游戏行业主要下游客户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Supercell基本信息、塔防手机游戏市场分布、总部及行业地位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Supercell公司简介及主要业务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Supercell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Supercell 塔防手机游戏收入（百万美元）及毛利率（2018-2023）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Supercell企业最新动态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Niantic基本信息、塔防手机游戏市场分布、总部及行业地位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Niantic公司简介及主要业务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Niantic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Niantic 塔防手机游戏收入（百万美元）及毛利率（2018-2023）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Niantic企业最新动态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Tencent基本信息、塔防手机游戏市场分布、总部及行业地位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Tencent公司简介及主要业务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Tencent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Tencent 塔防手机游戏收入（百万美元）及毛利率（2018-2023）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Tencent企业最新动态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Machine Zone(MZ)基本信息、塔防手机游戏市场分布、总部及行业地位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Machine Zone(MZ)公司简介及主要业务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Machine Zone(MZ)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Machine Zone(MZ) 塔防手机游戏收入（百万美元）及毛利率（2018-2023）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Machine Zone(MZ)企业最新动态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Netmarble基本信息、塔防手机游戏市场分布、总部及行业地位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Netmarble公司简介及主要业务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Netmarble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Netmarble 塔防手机游戏收入（百万美元）及毛利率（2018-2023）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Netmarble企业最新动态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King基本信息、塔防手机游戏市场分布、总部及行业地位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King公司简介及主要业务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King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King 塔防手机游戏收入（百万美元）及毛利率（2018-2023）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King企业最新动态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EA Mobile基本信息、塔防手机游戏市场分布、总部及行业地位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EA Mobile公司简介及主要业务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EA Mobile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EA Mobile 塔防手机游戏收入（百万美元）及毛利率（2018-2023）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EA Mobile企业最新动态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Mixi基本信息、塔防手机游戏市场分布、总部及行业地位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Mixi公司简介及主要业务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Mixi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Mixi 塔防手机游戏收入（百万美元）及毛利率（2018-2023）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Mixi企业最新动态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GungHo基本信息、塔防手机游戏市场分布、总部及行业地位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GungHo公司简介及主要业务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GungHo 塔防手机游戏产品规格、参数及市场应用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GungHo 塔防手机游戏收入（百万美元）及毛利率（2018-2023）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GungHo企业最新动态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塔防手机游戏产品图片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不同产品类型塔防手机游戏全球规模2018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全球不同产品类型塔防手机游戏市场份额 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免费游戏产品图片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付费游戏产品图片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不同应用塔防手机游戏全球规模2018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全球不同应用塔防手机游戏市场份额 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安卓系统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苹果系统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全球市场塔防手机游戏市场规模：2018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全球市场塔防手机游戏总体规模（2018-2029）&amp;（百万美元）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中国市场塔防手机游戏总体规模（2018-2029）&amp;（百万美元）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中国市场塔防手机游戏总规模占全球比重（2018-2029）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全球主要地区塔防手机游戏总体规模（百万美元）：2018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全球主要地区塔防手机游戏市场份额（2018-2029）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北美（美国和加拿大）塔防手机游戏总体规模（2018-2029）&amp;（百万美元）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欧洲（德国、英国、法国和意大利等国家）塔防手机游戏总体规模（2018-2029）&amp;（百万美元）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亚太主要国家/地区（中国、日本、韩国、中国台湾、印度和东南亚）塔防手机游戏总体规模（2018-2029）&amp;（百万美元）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拉美主要国家（墨西哥和巴西等）塔防手机游戏总体规模（2018-2029）&amp;（百万美元）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中东及非洲地区塔防手机游戏总体规模（2018-2029）&amp;（百万美元）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2022年全球前五大厂商塔防手机游戏市场份额（按收入）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2022年全球塔防手机游戏第一梯队、第二梯队和第三梯队厂商及市场份额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塔防手机游戏中国企业SWOT分析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塔防手机游戏产业链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塔防手机游戏行业采购模式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塔防手机游戏行业开发/生产模式分析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塔防手机游戏行业销售模式分析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Y4NiwiaGRpZCI6IjY3YTEzMDQ2M2ViMDk1NDQ0ZWIyMzZiOTVkNTMwZWIwIiwidXNlckNvdW50Ijo0Njg2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F5F47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F00444"/>
    <w:rsid w:val="1CF0262F"/>
    <w:rsid w:val="1CF540E9"/>
    <w:rsid w:val="1CFA525B"/>
    <w:rsid w:val="1CFE11EF"/>
    <w:rsid w:val="1CFF5EAA"/>
    <w:rsid w:val="1D1125A5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C3C98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0724E"/>
    <w:rsid w:val="55264138"/>
    <w:rsid w:val="552F7491"/>
    <w:rsid w:val="55384597"/>
    <w:rsid w:val="553C395C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CF5AF8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3677"/>
    <w:rsid w:val="6DCC7B1B"/>
    <w:rsid w:val="6DCF316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3379DD"/>
    <w:rsid w:val="703419A7"/>
    <w:rsid w:val="7036571F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46974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8013</Words>
  <Characters>10829</Characters>
  <Lines>0</Lines>
  <Paragraphs>0</Paragraphs>
  <TotalTime>329</TotalTime>
  <ScaleCrop>false</ScaleCrop>
  <LinksUpToDate>false</LinksUpToDate>
  <CharactersWithSpaces>13062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2023-08-24T06:25:06Z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20D35210DC5E445EAFF9D510AC4C26FC_13</vt:lpwstr>
  </property>
  <property fmtid="{D5CDD505-2E9C-101B-9397-08002B2CF9AE}" pid="5" name="commondata">
    <vt:lpwstr>eyJjb3VudCI6NDAzLCJoZGlkIjoiNjdhMTMwNDYzZWIwOTU0NDRlYjIzNmI5NWQ1MzBlYjAiLCJ1c2VyQ291bnQiOjQwM30=</vt:lpwstr>
  </property>
</Properties>
</file>