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行业研究-中国浮力控制装置（BCD）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场现状研究分析与发展前景预测报告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行业研究-中国浮力控制装置（BCD）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场现状研究分析与发展前景预测报告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2022年中国浮力控制装置（BCD）市场销售收入达到了 万元，预计2029年可以达到 万元，2023-2029期间年复合增长率(CAGR)为 %。本研究项目旨在梳理浮力控制装置（BCD）领域产品系列，洞悉行业特点、市场存量空间及增量空间，并结合市场发展前景判断浮力控制装置（BCD）领域内各类竞争者所处地位。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中国市场核心厂商包括Huish Outdoors、Cressi、Sherwood Scuba、Tabata和Mares等，按收入计，2022年中国市场前三大厂商占有大约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从产品类型方面来看，夹克和背心式占有重要地位，预计2029年份额将达到 %。同时就应用来看，商用在2022年份额大约是 %，未来几年（2024-2029）年度复合增长率CAGR大约为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浮力控制装置（BCD）的生产、消费及进出口情况，重点关注在中国市场扮演重要角色的全球及本土浮力控制装置（BCD）生产商，呈现这些厂商在中国市场的浮力控制装置（BCD）销量、收入、价格、毛利率、市场份额等关键指标。此外，针对浮力控制装置（BCD）产品本身的细分增长情况，如不同浮力控制装置（BCD）产品类型、价格、销量、收入，不同应用浮力控制装置（BCD）的市场销量等，本文也做了深入分析。历史数据为2018至2022年，预测数据为2023至2029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本文主要包括浮力控制装置（BCD）生产商如下：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Huish Outdoors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Cressi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Sherwood Scuba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Tabata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Mares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Johnson Outdoors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Aqua Lung International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Apeks Marine Equipment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Beuchat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Dive Rite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Duton Industry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H2Odyssey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SeaSoft Scuba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夹克和背心式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背面安装和翼式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商用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科研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个人用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第1章：报告统计范围、产品细分及中国总体规模（销量、销售收入等数据，2018-2029年）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第2章：中国市场浮力控制装置（BCD）主要厂商（品牌）竞争分析，主要包括浮力控制装置（BCD）销量、收入、市场份额、价格、产地及行业集中度分析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第3章：中国市场浮力控制装置（BCD）主要厂商（品牌）基本情况介绍，包括公司简介、浮力控制装置（BCD）产品型号、销量、价格、收入及最新动态等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第4章：中国不同类型浮力控制装置（BCD）销量、收入、价格及份额等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第5章：中国不同应用浮力控制装置（BCD）销量、收入、价格及份额等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第8章：中国本土浮力控制装置（BCD）生产情况分析，及中国市场浮力控制装置（BCD）进出口情况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市场空间：中国浮力控制装置（BCD）行业市场规模情况如何？未来增长情况如何？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产业链情况：中国浮力控制装置（BCD）厂商所在产业链构成是怎样？未来格局会如何演化？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厂商分析：全球浮力控制装置（BCD）领先企业是谁？企业情况怎样？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浮力控制装置（BCD）市场概述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按照不同产品类型，浮力控制装置（BCD）主要可以分为如下几个类别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中国不同产品类型浮力控制装置（BCD）增长趋势2018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夹克和背心式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背面安装和翼式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从不同应用，浮力控制装置（BCD）主要包括如下几个方面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中国不同应用浮力控制装置（BCD）增长趋势2018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商用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科研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个人用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中国浮力控制装置（BCD）发展现状及未来趋势（2018-2029）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中国市场浮力控制装置（BCD）收入及增长率（2018-2029）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中国市场浮力控制装置（BCD）销量及增长率（2018-2029）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中国市场主要浮力控制装置（BCD）厂商分析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中国市场主要厂商浮力控制装置（BCD）销量、收入及市场份额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中国市场主要厂商浮力控制装置（BCD）销量（2018-2023）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中国市场主要厂商浮力控制装置（BCD）收入（2018-2023）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2022年中国市场主要厂商浮力控制装置（BCD）收入排名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中国市场主要厂商浮力控制装置（BCD）价格（2018-2023）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中国市场主要厂商浮力控制装置（BCD）总部及产地分布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中国市场主要厂商成立时间及浮力控制装置（BCD）商业化日期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中国市场主要厂商浮力控制装置（BCD）产品类型及应用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浮力控制装置（BCD）行业集中度、竞争程度分析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浮力控制装置（BCD）行业集中度分析：2022年中国Top 5厂商市场份额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中国浮力控制装置（BCD）第一梯队、第二梯队和第三梯队厂商（品牌）及2022年市场份额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中国市场浮力控制装置（BCD）主要企业分析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Huish Outdoors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Huish Outdoors基本信息、浮力控制装置（BCD）生产基地、总部、竞争对手及市场地位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Huish Outdoors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Huish Outdoors在中国市场浮力控制装置（BCD）销量、收入、价格及毛利率（2018-2023）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Huish Outdoors公司简介及主要业务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Huish Outdoors企业最新动态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Cressi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Cressi基本信息、浮力控制装置（BCD）生产基地、总部、竞争对手及市场地位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Cressi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Cressi在中国市场浮力控制装置（BCD）销量、收入、价格及毛利率（2018-2023）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Cressi公司简介及主要业务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3.2.5 Cressi企业最新动态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Sherwood Scuba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Sherwood Scuba基本信息、浮力控制装置（BCD）生产基地、总部、竞争对手及市场地位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Sherwood Scuba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Sherwood Scuba在中国市场浮力控制装置（BCD）销量、收入、价格及毛利率（2018-2023）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Sherwood Scuba公司简介及主要业务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3.3.5 Sherwood Scuba企业最新动态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Tabata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Tabata基本信息、浮力控制装置（BCD）生产基地、总部、竞争对手及市场地位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Tabata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Tabata在中国市场浮力控制装置（BCD）销量、收入、价格及毛利率（2018-2023）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Tabata公司简介及主要业务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3.4.5 Tabata企业最新动态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Mares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Mares基本信息、浮力控制装置（BCD）生产基地、总部、竞争对手及市场地位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Mares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Mares在中国市场浮力控制装置（BCD）销量、收入、价格及毛利率（2018-2023）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Mares公司简介及主要业务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3.5.5 Mares企业最新动态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Johnson Outdoors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Johnson Outdoors基本信息、浮力控制装置（BCD）生产基地、总部、竞争对手及市场地位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Johnson Outdoors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Johnson Outdoors在中国市场浮力控制装置（BCD）销量、收入、价格及毛利率（2018-2023）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Johnson Outdoors公司简介及主要业务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3.6.5 Johnson Outdoors企业最新动态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Aqua Lung International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Aqua Lung International基本信息、浮力控制装置（BCD）生产基地、总部、竞争对手及市场地位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Aqua Lung International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Aqua Lung International在中国市场浮力控制装置（BCD）销量、收入、价格及毛利率（2018-2023）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Aqua Lung International公司简介及主要业务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3.7.5 Aqua Lung International企业最新动态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Apeks Marine Equipment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Apeks Marine Equipment基本信息、浮力控制装置（BCD）生产基地、总部、竞争对手及市场地位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Apeks Marine Equipment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Apeks Marine Equipment在中国市场浮力控制装置（BCD）销量、收入、价格及毛利率（2018-2023）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Apeks Marine Equipment公司简介及主要业务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3.8.5 Apeks Marine Equipment企业最新动态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3.9 Beuchat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3.9.1 Beuchat基本信息、浮力控制装置（BCD）生产基地、总部、竞争对手及市场地位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3.9.2 Beuchat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3.9.3 Beuchat在中国市场浮力控制装置（BCD）销量、收入、价格及毛利率（2018-2023）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3.9.4 Beuchat公司简介及主要业务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3.9.5 Beuchat企业最新动态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3.10 Dive Rite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3.10.1 Dive Rite基本信息、浮力控制装置（BCD）生产基地、总部、竞争对手及市场地位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3.10.2 Dive Rite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3.10.3 Dive Rite在中国市场浮力控制装置（BCD）销量、收入、价格及毛利率（2018-2023）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3.10.4 Dive Rite公司简介及主要业务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3.10.5 Dive Rite企业最新动态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3.11 Duton Industry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3.11.1 Duton Industry基本信息、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3.11.2 Duton Industry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3.11.3 Duton Industry在中国市场浮力控制装置（BCD）销量、收入、价格及毛利率（2018-2023）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3.11.4 Duton Industry公司简介及主要业务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3.11.5 Duton Industry企业最新动态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3.12 H2Odyssey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3.12.1 H2Odyssey基本信息、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3.12.2 H2Odyssey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3.12.3 H2Odyssey在中国市场浮力控制装置（BCD）销量、收入、价格及毛利率（2018-2023）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3.12.4 H2Odyssey公司简介及主要业务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3.12.5 H2Odyssey企业最新动态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3.13 SeaSoft Scuba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3.13.1 SeaSoft Scuba基本信息、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3.13.2 SeaSoft Scuba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3.13.3 SeaSoft Scuba在中国市场浮力控制装置（BCD）销量、收入、价格及毛利率（2018-2023）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3.13.4 SeaSoft Scuba公司简介及主要业务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3.13.5 SeaSoft Scuba企业最新动态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不同类型浮力控制装置（BCD）分析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中国市场不同产品类型浮力控制装置（BCD）销量（2018-2029）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中国市场不同产品类型浮力控制装置（BCD）销量及市场份额（2018-2023）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中国市场不同产品类型浮力控制装置（BCD）销量预测（2024-2029）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中国市场不同产品类型浮力控制装置（BCD）规模（2018-2029）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中国市场不同产品类型浮力控制装置（BCD）规模及市场份额（2018-2023）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中国市场不同产品类型浮力控制装置（BCD）规模预测（2024-2029）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中国市场不同产品类型浮力控制装置（BCD）价格走势（2018-2029）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不同应用浮力控制装置（BCD）分析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中国市场不同应用浮力控制装置（BCD）销量（2018-2029）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中国市场不同应用浮力控制装置（BCD）销量及市场份额（2018-2023）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中国市场不同应用浮力控制装置（BCD）销量预测（2024-2029）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中国市场不同应用浮力控制装置（BCD）规模（2018-2029）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中国市场不同应用浮力控制装置（BCD）规模及市场份额（2018-2023）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中国市场不同应用浮力控制装置（BCD）规模预测（2024-2029）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中国市场不同应用浮力控制装置（BCD）价格走势（2018-2029）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浮力控制装置（BCD）行业发展分析---发展趋势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浮力控制装置（BCD）行业发展分析---厂商壁垒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浮力控制装置（BCD）行业发展分析---驱动因素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浮力控制装置（BCD）行业发展分析---制约因素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浮力控制装置（BCD）中国企业SWOT分析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浮力控制装置（BCD）行业政策环境分析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浮力控制装置（BCD）行业产业链简介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浮力控制装置（BCD）产业链分析-上游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浮力控制装置（BCD）产业链分析-中游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浮力控制装置（BCD）产业链分析-下游：行业场景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浮力控制装置（BCD）行业采购模式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浮力控制装置（BCD）行业生产模式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浮力控制装置（BCD）行业销售模式及销售渠道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中国本土浮力控制装置（BCD）产能、产量分析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中国浮力控制装置（BCD）供需现状及预测（2018-2029）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中国浮力控制装置（BCD）产能、产量、产能利用率及发展趋势（2018-2029）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中国浮力控制装置（BCD）产量、市场需求量及发展趋势（2018-2029）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中国浮力控制装置（BCD）进出口分析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中国市场浮力控制装置（BCD）主要进口来源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中国市场浮力控制装置（BCD）主要出口目的地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不同产品类型，浮力控制装置（BCD）市场规模 2018 VS 2022 VS 2029 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不同应用浮力控制装置（BCD）市场规模2018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中国市场主要厂商浮力控制装置（BCD）销量（2018-2023）&amp;（千件）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中国市场主要厂商浮力控制装置（BCD）销量市场份额（2018-2023）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中国市场主要厂商浮力控制装置（BCD）收入（2018-2023）&amp;（万元）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中国市场主要厂商浮力控制装置（BCD）收入份额（2018-2023）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2022年中国主要生产商浮力控制装置（BCD）收入排名（万元）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中国市场主要厂商浮力控制装置（BCD）价格（2018-2023）&amp;（元/件）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中国市场主要厂商浮力控制装置（BCD）总部及产地分布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中国市场主要厂商成立时间及浮力控制装置（BCD）商业化日期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中国市场主要厂商浮力控制装置（BCD）产品类型及应用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2022年中国市场浮力控制装置（BCD）主要厂商市场地位（第一梯队、第二梯队和第三梯队）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Huish Outdoors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Huish Outdoors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Huish Outdoors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Huish Outdoors公司简介及主要业务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Huish Outdoors企业最新动态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Cressi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Cressi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Cressi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Cressi公司简介及主要业务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Cressi企业最新动态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Sherwood Scuba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Sherwood Scuba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Sherwood Scuba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Sherwood Scuba公司简介及主要业务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Sherwood Scuba企业最新动态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Tabata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Tabata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Tabata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Tabata公司简介及主要业务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Tabata企业最新动态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Mares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Mares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Mares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Mares公司简介及主要业务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Mares企业最新动态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Johnson Outdoors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Johnson Outdoors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Johnson Outdoors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Johnson Outdoors公司简介及主要业务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Johnson Outdoors企业最新动态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Aqua Lung International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Aqua Lung International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Aqua Lung International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Aqua Lung International公司简介及主要业务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Aqua Lung International企业最新动态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Apeks Marine Equipment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Apeks Marine Equipment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Apeks Marine Equipment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Apeks Marine Equipment公司简介及主要业务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Apeks Marine Equipment企业最新动态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Beuchat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Beuchat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Beuchat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Beuchat公司简介及主要业务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Beuchat企业最新动态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Dive Rite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Dive Rite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Dive Rite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Dive Rite公司简介及主要业务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Dive Rite企业最新动态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Duton Industry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Duton Industry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Duton Industry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Duton Industry公司简介及主要业务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Duton Industry企业最新动态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H2Odyssey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H2Odyssey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H2Odyssey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H2Odyssey公司简介及主要业务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H2Odyssey企业最新动态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SeaSoft Scuba 浮力控制装置（BCD）生产基地、总部、竞争对手及市场地位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SeaSoft Scuba 浮力控制装置（BCD）产品规格、参数及市场应用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SeaSoft Scuba 浮力控制装置（BCD）销量（千件）、收入（万元）、价格（元/件）及毛利率（2018-2023）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SeaSoft Scuba公司简介及主要业务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SeaSoft Scuba企业最新动态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中国市场不同类型浮力控制装置（BCD）销量（2018-2023）&amp;（千件）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表79 中国市场不同类型浮力控制装置（BCD）销量市场份额（2018-2023）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表80 中国市场不同类型浮力控制装置（BCD）销量预测（2024-2029）&amp;（千件）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表81 中国市场不同类型浮力控制装置（BCD）销量市场份额预测（2024-2029）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表82 中国市场不同类型浮力控制装置（BCD）规模（2018-2023）&amp;（万元）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表83 中国市场不同类型浮力控制装置（BCD）规模市场份额（2018-2023）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表84 中国市场不同类型浮力控制装置（BCD）规模预测（2024-2029）&amp;（万元）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表85 中国市场不同类型浮力控制装置（BCD）规模市场份额预测（2024-2029）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表86 中国市场不同应用浮力控制装置（BCD）销量（2018-2023）&amp;（千件）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表87 中国市场不同应用浮力控制装置（BCD）销量市场份额（2018-2023）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表88 中国市场不同应用浮力控制装置（BCD）销量预测（2024-2029）&amp;（千件）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表89 中国市场不同应用浮力控制装置（BCD）销量市场份额预测（2024-2029）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表90 中国市场不同应用浮力控制装置（BCD）规模（2018-2023）&amp;（万元）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表91 中国市场不同应用浮力控制装置（BCD）规模市场份额（2018-2023）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表92 中国市场不同应用浮力控制装置（BCD）规模预测（2024-2029）&amp;（万元）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表93 中国市场不同应用浮力控制装置（BCD）规模市场份额预测（2024-2029）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表94 浮力控制装置（BCD）行业发展分析---发展趋势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表95 浮力控制装置（BCD）行业发展分析---厂商壁垒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表96 浮力控制装置（BCD）行业发展分析---驱动因素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表97 浮力控制装置（BCD）行业发展分析---制约因素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表98 浮力控制装置（BCD）行业相关重点政策一览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表99 浮力控制装置（BCD）行业供应链分析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表100 浮力控制装置（BCD）上游原料供应商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表101 浮力控制装置（BCD）行业主要下游客户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表102 浮力控制装置（BCD）典型经销商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表103 中国浮力控制装置（BCD）产量、销量、进口量及出口量（2018-2023）&amp;（千件）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表104 中国浮力控制装置（BCD）产量、销量、进口量及出口量预测（2024-2029）&amp;（千件）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表105 中国市场浮力控制装置（BCD）主要进口来源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表106 中国市场浮力控制装置（BCD）主要出口目的地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表107 研究范围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表108 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浮力控制装置（BCD）产品图片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中国不同产品类型浮力控制装置（BCD）产量市场份额2022 &amp;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夹克和背心式产品图片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背面安装和翼式产品图片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中国不同应用浮力控制装置（BCD）市场份额2022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商用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科研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个人用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中国市场浮力控制装置（BCD）市场规模，2018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中国市场浮力控制装置（BCD）收入及增长率（2018-2029）&amp;（万元）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中国市场浮力控制装置（BCD）销量及增长率（2018-2029）&amp;（千件）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2022年中国市场主要厂商浮力控制装置（BCD）销量市场份额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2022年中国市场主要厂商浮力控制装置（BCD）收入市场份额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2022年中国市场前五大厂商浮力控制装置（BCD）市场份额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2022年中国市场浮力控制装置（BCD）第一梯队、第二梯队和第三梯队厂商（品牌）及市场份额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中国市场不同产品类型浮力控制装置（BCD）价格走势（2018-2029）&amp;（元/件）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中国市场不同应用浮力控制装置（BCD）价格走势（2018-2029）&amp;（元/件）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浮力控制装置（BCD）中国企业SWOT分析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浮力控制装置（BCD）产业链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浮力控制装置（BCD）行业采购模式分析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浮力控制装置（BCD）行业生产模式分析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浮力控制装置（BCD）行业销售模式分析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中国浮力控制装置（BCD）产能、产量、产能利用率及发展趋势（2018-2029）&amp;（千件）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中国浮力控制装置（BCD）产量、市场需求量及发展趋势（2018-2029）&amp;（千件）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关键采访目标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自下而上及自上而下验证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资料三角测定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OTg0LCJoZGlkIjoiNjdhMTMwNDYzZWIwOTU0NDRlYjIzNmI5NWQ1MzBlYjAiLCJ1c2VyQ291bnQiOjk4NH0="/>
  </w:docVars>
  <w:rsids>
    <w:rsidRoot w:val="438C3708"/>
    <w:rsid w:val="00005402"/>
    <w:rsid w:val="00103897"/>
    <w:rsid w:val="001464CE"/>
    <w:rsid w:val="00227F32"/>
    <w:rsid w:val="00305CE7"/>
    <w:rsid w:val="004B3940"/>
    <w:rsid w:val="004D183B"/>
    <w:rsid w:val="00522102"/>
    <w:rsid w:val="00610011"/>
    <w:rsid w:val="006964AB"/>
    <w:rsid w:val="00976277"/>
    <w:rsid w:val="009E329D"/>
    <w:rsid w:val="009F3C26"/>
    <w:rsid w:val="00B2476A"/>
    <w:rsid w:val="00B95CDD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0275C1"/>
    <w:rsid w:val="032B09E8"/>
    <w:rsid w:val="03323B24"/>
    <w:rsid w:val="0336401E"/>
    <w:rsid w:val="03450DEE"/>
    <w:rsid w:val="0350044F"/>
    <w:rsid w:val="037477CB"/>
    <w:rsid w:val="0388408C"/>
    <w:rsid w:val="038F2452"/>
    <w:rsid w:val="039B5D11"/>
    <w:rsid w:val="03A24C2B"/>
    <w:rsid w:val="03B94E08"/>
    <w:rsid w:val="03C03826"/>
    <w:rsid w:val="03D472D2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2719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6606B5"/>
    <w:rsid w:val="06744454"/>
    <w:rsid w:val="067A09FA"/>
    <w:rsid w:val="067E6679"/>
    <w:rsid w:val="0687687D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886409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CC67C9"/>
    <w:rsid w:val="08FC21F4"/>
    <w:rsid w:val="09066EE6"/>
    <w:rsid w:val="09195451"/>
    <w:rsid w:val="091A12E3"/>
    <w:rsid w:val="09287EA3"/>
    <w:rsid w:val="09334E76"/>
    <w:rsid w:val="09420839"/>
    <w:rsid w:val="09485EB3"/>
    <w:rsid w:val="096B5FE2"/>
    <w:rsid w:val="098470A4"/>
    <w:rsid w:val="098B21E0"/>
    <w:rsid w:val="098E3A7F"/>
    <w:rsid w:val="09914FCD"/>
    <w:rsid w:val="09945539"/>
    <w:rsid w:val="09975DC2"/>
    <w:rsid w:val="09B145E4"/>
    <w:rsid w:val="09B900DE"/>
    <w:rsid w:val="09C3351A"/>
    <w:rsid w:val="09D05E45"/>
    <w:rsid w:val="09D27E0F"/>
    <w:rsid w:val="09D75426"/>
    <w:rsid w:val="09DF2074"/>
    <w:rsid w:val="0A1D36CD"/>
    <w:rsid w:val="0A3C2172"/>
    <w:rsid w:val="0A477884"/>
    <w:rsid w:val="0A501AA3"/>
    <w:rsid w:val="0A5627EE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4B60CB"/>
    <w:rsid w:val="0B4F3619"/>
    <w:rsid w:val="0B6C6C61"/>
    <w:rsid w:val="0B6E1DBA"/>
    <w:rsid w:val="0B80232F"/>
    <w:rsid w:val="0B83012F"/>
    <w:rsid w:val="0B854172"/>
    <w:rsid w:val="0B8F6081"/>
    <w:rsid w:val="0B9D61FB"/>
    <w:rsid w:val="0BA14FB7"/>
    <w:rsid w:val="0BB43C70"/>
    <w:rsid w:val="0BC07420"/>
    <w:rsid w:val="0BDD731F"/>
    <w:rsid w:val="0BF724D8"/>
    <w:rsid w:val="0C0A7D34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1F739B"/>
    <w:rsid w:val="0E3C7F4D"/>
    <w:rsid w:val="0E464928"/>
    <w:rsid w:val="0E4806A0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4A0448"/>
    <w:rsid w:val="0F517A28"/>
    <w:rsid w:val="0F546B75"/>
    <w:rsid w:val="0F6D4E03"/>
    <w:rsid w:val="0F77328B"/>
    <w:rsid w:val="0F7E4A8B"/>
    <w:rsid w:val="0F81030D"/>
    <w:rsid w:val="0F8971C2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507CE0"/>
    <w:rsid w:val="10660B63"/>
    <w:rsid w:val="106A2B50"/>
    <w:rsid w:val="10725EA8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EA0134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1B6383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975EDD"/>
    <w:rsid w:val="14A800EA"/>
    <w:rsid w:val="14B00D4D"/>
    <w:rsid w:val="14BD732A"/>
    <w:rsid w:val="14CC4197"/>
    <w:rsid w:val="14D16C5C"/>
    <w:rsid w:val="14ED1FA1"/>
    <w:rsid w:val="14F72025"/>
    <w:rsid w:val="150818DD"/>
    <w:rsid w:val="151102E4"/>
    <w:rsid w:val="15146C09"/>
    <w:rsid w:val="151F5E0F"/>
    <w:rsid w:val="15227F36"/>
    <w:rsid w:val="15271230"/>
    <w:rsid w:val="152B2276"/>
    <w:rsid w:val="152D239E"/>
    <w:rsid w:val="15344D17"/>
    <w:rsid w:val="1537321C"/>
    <w:rsid w:val="154A4DFC"/>
    <w:rsid w:val="15567B46"/>
    <w:rsid w:val="156644AF"/>
    <w:rsid w:val="15733CEE"/>
    <w:rsid w:val="157C3764"/>
    <w:rsid w:val="157D1577"/>
    <w:rsid w:val="158879DE"/>
    <w:rsid w:val="15992531"/>
    <w:rsid w:val="15A50A7A"/>
    <w:rsid w:val="15A5287C"/>
    <w:rsid w:val="15B479FC"/>
    <w:rsid w:val="15B64A89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84E70"/>
    <w:rsid w:val="170959E4"/>
    <w:rsid w:val="171C6B6E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6C53FF"/>
    <w:rsid w:val="177E7F60"/>
    <w:rsid w:val="177F7314"/>
    <w:rsid w:val="17887726"/>
    <w:rsid w:val="178D2667"/>
    <w:rsid w:val="1796247C"/>
    <w:rsid w:val="17AF1790"/>
    <w:rsid w:val="17B172B6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41ED8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B2778A"/>
    <w:rsid w:val="18B3705E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6B16E7"/>
    <w:rsid w:val="1980590A"/>
    <w:rsid w:val="198C2A6A"/>
    <w:rsid w:val="198F7ACB"/>
    <w:rsid w:val="19A8293B"/>
    <w:rsid w:val="19A867BE"/>
    <w:rsid w:val="19AB08EA"/>
    <w:rsid w:val="19AF5A77"/>
    <w:rsid w:val="19B60BB4"/>
    <w:rsid w:val="19B968F6"/>
    <w:rsid w:val="19C332D1"/>
    <w:rsid w:val="19C37774"/>
    <w:rsid w:val="19C86B39"/>
    <w:rsid w:val="19D2736C"/>
    <w:rsid w:val="19F70427"/>
    <w:rsid w:val="19F83677"/>
    <w:rsid w:val="19F91738"/>
    <w:rsid w:val="1A035587"/>
    <w:rsid w:val="1A1B310D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3E1334"/>
    <w:rsid w:val="1C450915"/>
    <w:rsid w:val="1C4E5369"/>
    <w:rsid w:val="1C5254A4"/>
    <w:rsid w:val="1C6221B7"/>
    <w:rsid w:val="1C756213"/>
    <w:rsid w:val="1C874A89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DD28FB"/>
    <w:rsid w:val="1CF540E9"/>
    <w:rsid w:val="1CFF5EAA"/>
    <w:rsid w:val="1D152095"/>
    <w:rsid w:val="1D2D3220"/>
    <w:rsid w:val="1D4A3D81"/>
    <w:rsid w:val="1D532BBD"/>
    <w:rsid w:val="1D55083D"/>
    <w:rsid w:val="1D593457"/>
    <w:rsid w:val="1D5F5A06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A6F32"/>
    <w:rsid w:val="1EC65D3D"/>
    <w:rsid w:val="1EDA63A5"/>
    <w:rsid w:val="1EE53CE9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7422E6"/>
    <w:rsid w:val="20765541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0DB35F6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B93937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66B6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3FC3FAF"/>
    <w:rsid w:val="24014588"/>
    <w:rsid w:val="240371E6"/>
    <w:rsid w:val="2407580F"/>
    <w:rsid w:val="240C2364"/>
    <w:rsid w:val="24125580"/>
    <w:rsid w:val="241536E8"/>
    <w:rsid w:val="242E1C8E"/>
    <w:rsid w:val="244A37D3"/>
    <w:rsid w:val="2452597D"/>
    <w:rsid w:val="245D2536"/>
    <w:rsid w:val="245E2574"/>
    <w:rsid w:val="246928CA"/>
    <w:rsid w:val="24746C16"/>
    <w:rsid w:val="248D06ED"/>
    <w:rsid w:val="24973CD7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34EC9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5A6D6B"/>
    <w:rsid w:val="26712A32"/>
    <w:rsid w:val="26775B6F"/>
    <w:rsid w:val="267C6CA9"/>
    <w:rsid w:val="26822B33"/>
    <w:rsid w:val="268447DA"/>
    <w:rsid w:val="268A7650"/>
    <w:rsid w:val="268D7140"/>
    <w:rsid w:val="26906C30"/>
    <w:rsid w:val="26965307"/>
    <w:rsid w:val="26976211"/>
    <w:rsid w:val="26A06719"/>
    <w:rsid w:val="26A61FB0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6640ED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BE7A85"/>
    <w:rsid w:val="28C826B1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43BBD"/>
    <w:rsid w:val="2A092F82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2A7653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07916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A82AB1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2C512B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407445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652B7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3F372D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66F80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30B77A7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7C2A16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24418"/>
    <w:rsid w:val="34652146"/>
    <w:rsid w:val="346F257B"/>
    <w:rsid w:val="34750AB5"/>
    <w:rsid w:val="347B0F20"/>
    <w:rsid w:val="34874EF3"/>
    <w:rsid w:val="34913981"/>
    <w:rsid w:val="34A12BF9"/>
    <w:rsid w:val="34A2025B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77939"/>
    <w:rsid w:val="357E1C87"/>
    <w:rsid w:val="357E4BF5"/>
    <w:rsid w:val="3587674A"/>
    <w:rsid w:val="358B0CEF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CA5847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ED3EE3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4055C"/>
    <w:rsid w:val="38B7004D"/>
    <w:rsid w:val="38BD5663"/>
    <w:rsid w:val="38C7758E"/>
    <w:rsid w:val="38D40C1D"/>
    <w:rsid w:val="38DD7AB3"/>
    <w:rsid w:val="38F026C3"/>
    <w:rsid w:val="38FF1464"/>
    <w:rsid w:val="392927F4"/>
    <w:rsid w:val="39292CF8"/>
    <w:rsid w:val="39317DFF"/>
    <w:rsid w:val="394F5BA6"/>
    <w:rsid w:val="39785A2E"/>
    <w:rsid w:val="398B437E"/>
    <w:rsid w:val="399F745E"/>
    <w:rsid w:val="39A24982"/>
    <w:rsid w:val="39A910BC"/>
    <w:rsid w:val="39B76556"/>
    <w:rsid w:val="39C3537C"/>
    <w:rsid w:val="39C52C0D"/>
    <w:rsid w:val="39CE38A0"/>
    <w:rsid w:val="39ED1F78"/>
    <w:rsid w:val="3A014D73"/>
    <w:rsid w:val="3A065CA2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365BA1"/>
    <w:rsid w:val="3B4B5801"/>
    <w:rsid w:val="3B4D50C5"/>
    <w:rsid w:val="3B506C62"/>
    <w:rsid w:val="3B5322AF"/>
    <w:rsid w:val="3B547C8B"/>
    <w:rsid w:val="3B5A188F"/>
    <w:rsid w:val="3B606AA9"/>
    <w:rsid w:val="3B636B23"/>
    <w:rsid w:val="3B653D90"/>
    <w:rsid w:val="3B693880"/>
    <w:rsid w:val="3B6B77B7"/>
    <w:rsid w:val="3B712EE8"/>
    <w:rsid w:val="3B790581"/>
    <w:rsid w:val="3B7A3CDF"/>
    <w:rsid w:val="3BB16FD5"/>
    <w:rsid w:val="3BB9336F"/>
    <w:rsid w:val="3BBA3B64"/>
    <w:rsid w:val="3BC27434"/>
    <w:rsid w:val="3BC907C3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6D517E"/>
    <w:rsid w:val="3D7423FD"/>
    <w:rsid w:val="3D7B3D3F"/>
    <w:rsid w:val="3D7D00DC"/>
    <w:rsid w:val="3D7E0E7E"/>
    <w:rsid w:val="3D826B73"/>
    <w:rsid w:val="3DAA0180"/>
    <w:rsid w:val="3DBE1FC2"/>
    <w:rsid w:val="3DC07568"/>
    <w:rsid w:val="3DD35929"/>
    <w:rsid w:val="3DD86F3A"/>
    <w:rsid w:val="3DDC316C"/>
    <w:rsid w:val="3DE11DF4"/>
    <w:rsid w:val="3DF91843"/>
    <w:rsid w:val="3E021D6A"/>
    <w:rsid w:val="3E171CB9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15781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762A0F"/>
    <w:rsid w:val="3F85693A"/>
    <w:rsid w:val="3F930CBA"/>
    <w:rsid w:val="3F9904AC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51B86"/>
    <w:rsid w:val="40041DC9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0365D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B45A7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3C1CEE"/>
    <w:rsid w:val="4258222A"/>
    <w:rsid w:val="426B4382"/>
    <w:rsid w:val="427342EC"/>
    <w:rsid w:val="427C5579"/>
    <w:rsid w:val="428A37DB"/>
    <w:rsid w:val="42916F69"/>
    <w:rsid w:val="42997141"/>
    <w:rsid w:val="429B74ED"/>
    <w:rsid w:val="42B911C3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006FD"/>
    <w:rsid w:val="43C901B0"/>
    <w:rsid w:val="43F72CC5"/>
    <w:rsid w:val="440203D8"/>
    <w:rsid w:val="44174B0E"/>
    <w:rsid w:val="44240C8C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9851D6"/>
    <w:rsid w:val="44A01C25"/>
    <w:rsid w:val="44A37EC3"/>
    <w:rsid w:val="44AE215C"/>
    <w:rsid w:val="44B02520"/>
    <w:rsid w:val="44B042CE"/>
    <w:rsid w:val="44BC2C73"/>
    <w:rsid w:val="44BC4E15"/>
    <w:rsid w:val="44BD69EB"/>
    <w:rsid w:val="44C4421D"/>
    <w:rsid w:val="44CD4598"/>
    <w:rsid w:val="44D949F1"/>
    <w:rsid w:val="44D97CC8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F51ADA"/>
    <w:rsid w:val="462211FB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7632F5"/>
    <w:rsid w:val="46845629"/>
    <w:rsid w:val="468604DF"/>
    <w:rsid w:val="468C638D"/>
    <w:rsid w:val="469F5CBE"/>
    <w:rsid w:val="46A41C10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D7426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95C04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3354CD"/>
    <w:rsid w:val="493F3E72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954692"/>
    <w:rsid w:val="4AB60164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3E48B5"/>
    <w:rsid w:val="4C4F261E"/>
    <w:rsid w:val="4C530B9E"/>
    <w:rsid w:val="4C5821AD"/>
    <w:rsid w:val="4C63256E"/>
    <w:rsid w:val="4C800A2A"/>
    <w:rsid w:val="4C904488"/>
    <w:rsid w:val="4C91592D"/>
    <w:rsid w:val="4C951AA7"/>
    <w:rsid w:val="4C9A70C7"/>
    <w:rsid w:val="4CBE77A4"/>
    <w:rsid w:val="4CC60DB4"/>
    <w:rsid w:val="4CCA547A"/>
    <w:rsid w:val="4CF03E01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14A59"/>
    <w:rsid w:val="4D865650"/>
    <w:rsid w:val="4D8C54DC"/>
    <w:rsid w:val="4D901140"/>
    <w:rsid w:val="4D9A561E"/>
    <w:rsid w:val="4DA66D09"/>
    <w:rsid w:val="4DAD60E5"/>
    <w:rsid w:val="4DB017E2"/>
    <w:rsid w:val="4DC112FA"/>
    <w:rsid w:val="4DDD70BE"/>
    <w:rsid w:val="4DE66FB2"/>
    <w:rsid w:val="4DE82D2A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F260E2"/>
    <w:rsid w:val="4FFC486B"/>
    <w:rsid w:val="50096F88"/>
    <w:rsid w:val="500F2DC6"/>
    <w:rsid w:val="500F511D"/>
    <w:rsid w:val="50292CB4"/>
    <w:rsid w:val="502C5162"/>
    <w:rsid w:val="50324731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A13664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873568"/>
    <w:rsid w:val="519530DD"/>
    <w:rsid w:val="51BA7D9C"/>
    <w:rsid w:val="51CA4B82"/>
    <w:rsid w:val="51D72F2C"/>
    <w:rsid w:val="51DA0BDC"/>
    <w:rsid w:val="51E14E3C"/>
    <w:rsid w:val="51E6025E"/>
    <w:rsid w:val="51ED5E1F"/>
    <w:rsid w:val="521C7446"/>
    <w:rsid w:val="523F62C5"/>
    <w:rsid w:val="52436B86"/>
    <w:rsid w:val="524B1ADA"/>
    <w:rsid w:val="525E6503"/>
    <w:rsid w:val="527A5F1B"/>
    <w:rsid w:val="52910DFD"/>
    <w:rsid w:val="52A336C4"/>
    <w:rsid w:val="52A47F2C"/>
    <w:rsid w:val="52AA1A33"/>
    <w:rsid w:val="52BF7DD2"/>
    <w:rsid w:val="52C5058C"/>
    <w:rsid w:val="52CD6993"/>
    <w:rsid w:val="52D41ACF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5D3873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901A26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02B67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02539"/>
    <w:rsid w:val="55ED52C6"/>
    <w:rsid w:val="55F674E6"/>
    <w:rsid w:val="55FB55C5"/>
    <w:rsid w:val="55FC6F38"/>
    <w:rsid w:val="56226FF5"/>
    <w:rsid w:val="562E599A"/>
    <w:rsid w:val="563A433F"/>
    <w:rsid w:val="56554CD5"/>
    <w:rsid w:val="565655AA"/>
    <w:rsid w:val="56665BCA"/>
    <w:rsid w:val="566A3561"/>
    <w:rsid w:val="56707D61"/>
    <w:rsid w:val="567A33CD"/>
    <w:rsid w:val="569F7B35"/>
    <w:rsid w:val="56B0015D"/>
    <w:rsid w:val="56B85264"/>
    <w:rsid w:val="56B86142"/>
    <w:rsid w:val="56BC5814"/>
    <w:rsid w:val="56C62507"/>
    <w:rsid w:val="56C859FA"/>
    <w:rsid w:val="56D15BC0"/>
    <w:rsid w:val="56E10C5F"/>
    <w:rsid w:val="56F269C8"/>
    <w:rsid w:val="57016832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148A4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7871E4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730"/>
    <w:rsid w:val="5B296DA0"/>
    <w:rsid w:val="5B3A3F2B"/>
    <w:rsid w:val="5B4B4927"/>
    <w:rsid w:val="5B4C4282"/>
    <w:rsid w:val="5B505989"/>
    <w:rsid w:val="5B5163B3"/>
    <w:rsid w:val="5B5F03A4"/>
    <w:rsid w:val="5B70435F"/>
    <w:rsid w:val="5B755C47"/>
    <w:rsid w:val="5B797C67"/>
    <w:rsid w:val="5B7C4A52"/>
    <w:rsid w:val="5B8012C6"/>
    <w:rsid w:val="5BB3664B"/>
    <w:rsid w:val="5BB5565E"/>
    <w:rsid w:val="5BBB1A7E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467A6D"/>
    <w:rsid w:val="5D5E7BC3"/>
    <w:rsid w:val="5D6E1CEF"/>
    <w:rsid w:val="5D71365A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B1D21"/>
    <w:rsid w:val="5DCF7A63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532442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1262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B76A00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20DBC"/>
    <w:rsid w:val="6086255C"/>
    <w:rsid w:val="608A5EC3"/>
    <w:rsid w:val="60980395"/>
    <w:rsid w:val="609A104B"/>
    <w:rsid w:val="60A26D69"/>
    <w:rsid w:val="60A30D33"/>
    <w:rsid w:val="60A968B8"/>
    <w:rsid w:val="60AF3851"/>
    <w:rsid w:val="60B42F40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E0A91"/>
    <w:rsid w:val="61AB60F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3E0D13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458EA"/>
    <w:rsid w:val="63E9714C"/>
    <w:rsid w:val="63FE1550"/>
    <w:rsid w:val="640B2E77"/>
    <w:rsid w:val="642108EC"/>
    <w:rsid w:val="643979E4"/>
    <w:rsid w:val="644366BF"/>
    <w:rsid w:val="644B3444"/>
    <w:rsid w:val="64505303"/>
    <w:rsid w:val="646D58E0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49634D"/>
    <w:rsid w:val="656652B8"/>
    <w:rsid w:val="656767D3"/>
    <w:rsid w:val="657373C5"/>
    <w:rsid w:val="657D36E6"/>
    <w:rsid w:val="65921AA2"/>
    <w:rsid w:val="659F2C7D"/>
    <w:rsid w:val="65AB7778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E4007"/>
    <w:rsid w:val="664E34EF"/>
    <w:rsid w:val="66770C98"/>
    <w:rsid w:val="667E2026"/>
    <w:rsid w:val="66823A94"/>
    <w:rsid w:val="668313EA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1B7875"/>
    <w:rsid w:val="673504EF"/>
    <w:rsid w:val="67550AE6"/>
    <w:rsid w:val="675859D1"/>
    <w:rsid w:val="67713939"/>
    <w:rsid w:val="6775711A"/>
    <w:rsid w:val="6782148E"/>
    <w:rsid w:val="67892A30"/>
    <w:rsid w:val="678C0773"/>
    <w:rsid w:val="678E364A"/>
    <w:rsid w:val="67967D6E"/>
    <w:rsid w:val="679F6B13"/>
    <w:rsid w:val="67A61834"/>
    <w:rsid w:val="67AE693B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5F19E3"/>
    <w:rsid w:val="687552DE"/>
    <w:rsid w:val="6882548B"/>
    <w:rsid w:val="688A402C"/>
    <w:rsid w:val="688D02FE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736B6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2C2051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E4292B"/>
    <w:rsid w:val="6BF11D6E"/>
    <w:rsid w:val="6BF15048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51E77"/>
    <w:rsid w:val="6C9C1E8E"/>
    <w:rsid w:val="6CA01AB8"/>
    <w:rsid w:val="6CA54605"/>
    <w:rsid w:val="6CBF19A5"/>
    <w:rsid w:val="6CC938CF"/>
    <w:rsid w:val="6CCC4A03"/>
    <w:rsid w:val="6CD209D6"/>
    <w:rsid w:val="6CED5810"/>
    <w:rsid w:val="6CF3201F"/>
    <w:rsid w:val="6D013069"/>
    <w:rsid w:val="6D0D7C60"/>
    <w:rsid w:val="6D17288C"/>
    <w:rsid w:val="6D196605"/>
    <w:rsid w:val="6D1F0D27"/>
    <w:rsid w:val="6D302B94"/>
    <w:rsid w:val="6D30394E"/>
    <w:rsid w:val="6D4C011E"/>
    <w:rsid w:val="6D7D4DE5"/>
    <w:rsid w:val="6D995997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7206C2"/>
    <w:rsid w:val="6E867CCA"/>
    <w:rsid w:val="6E8738B8"/>
    <w:rsid w:val="6E8F40A5"/>
    <w:rsid w:val="6E9A783A"/>
    <w:rsid w:val="6E9C2DAC"/>
    <w:rsid w:val="6EB41798"/>
    <w:rsid w:val="6EB83BFB"/>
    <w:rsid w:val="6EC66318"/>
    <w:rsid w:val="6EC93847"/>
    <w:rsid w:val="6EE3336E"/>
    <w:rsid w:val="6EE669BA"/>
    <w:rsid w:val="6F152DFC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AC19B2"/>
    <w:rsid w:val="6FB24AEE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0F133F4"/>
    <w:rsid w:val="710B2708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5325B9"/>
    <w:rsid w:val="72636FD7"/>
    <w:rsid w:val="726C58D8"/>
    <w:rsid w:val="728409C4"/>
    <w:rsid w:val="72A5093A"/>
    <w:rsid w:val="72AF5315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221CE"/>
    <w:rsid w:val="7338355D"/>
    <w:rsid w:val="733A7CC3"/>
    <w:rsid w:val="73451D79"/>
    <w:rsid w:val="73610D05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E72559"/>
    <w:rsid w:val="73F05BE5"/>
    <w:rsid w:val="74063606"/>
    <w:rsid w:val="741464E0"/>
    <w:rsid w:val="7419513C"/>
    <w:rsid w:val="741B0EB4"/>
    <w:rsid w:val="7434271A"/>
    <w:rsid w:val="74474788"/>
    <w:rsid w:val="744E30B7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5C1784"/>
    <w:rsid w:val="757E0BB5"/>
    <w:rsid w:val="757F020E"/>
    <w:rsid w:val="75832D5B"/>
    <w:rsid w:val="75834F63"/>
    <w:rsid w:val="758B3E18"/>
    <w:rsid w:val="75A26A30"/>
    <w:rsid w:val="75BB2563"/>
    <w:rsid w:val="75D94B83"/>
    <w:rsid w:val="75F47C0F"/>
    <w:rsid w:val="75F67D31"/>
    <w:rsid w:val="7601057E"/>
    <w:rsid w:val="7603715B"/>
    <w:rsid w:val="7607416F"/>
    <w:rsid w:val="76100EE8"/>
    <w:rsid w:val="7614205F"/>
    <w:rsid w:val="76183A28"/>
    <w:rsid w:val="76432944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BD44A5"/>
    <w:rsid w:val="76C84BF7"/>
    <w:rsid w:val="76CA2073"/>
    <w:rsid w:val="76CB0372"/>
    <w:rsid w:val="76CC46E8"/>
    <w:rsid w:val="76E06E8B"/>
    <w:rsid w:val="76E2473B"/>
    <w:rsid w:val="76E640F0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6465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D7F1B"/>
    <w:rsid w:val="797E4BE3"/>
    <w:rsid w:val="79815C5D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124B07"/>
    <w:rsid w:val="7A360C00"/>
    <w:rsid w:val="7A677E27"/>
    <w:rsid w:val="7A6B246A"/>
    <w:rsid w:val="7A6F5299"/>
    <w:rsid w:val="7A847DB3"/>
    <w:rsid w:val="7A8732A6"/>
    <w:rsid w:val="7AA22819"/>
    <w:rsid w:val="7AB066E9"/>
    <w:rsid w:val="7AF83CFD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D137C8"/>
    <w:rsid w:val="7BE418FB"/>
    <w:rsid w:val="7BE94E67"/>
    <w:rsid w:val="7C06244A"/>
    <w:rsid w:val="7C1508DF"/>
    <w:rsid w:val="7C173A56"/>
    <w:rsid w:val="7C1F1589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61E06"/>
    <w:rsid w:val="7CB46A32"/>
    <w:rsid w:val="7CBE4AD3"/>
    <w:rsid w:val="7CC66965"/>
    <w:rsid w:val="7CCD4D16"/>
    <w:rsid w:val="7CD62C03"/>
    <w:rsid w:val="7CFE43FC"/>
    <w:rsid w:val="7D10125B"/>
    <w:rsid w:val="7D124E1E"/>
    <w:rsid w:val="7D157C49"/>
    <w:rsid w:val="7D1B3CD3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8000</Words>
  <Characters>11675</Characters>
  <Lines>0</Lines>
  <Paragraphs>0</Paragraphs>
  <TotalTime>135</TotalTime>
  <ScaleCrop>false</ScaleCrop>
  <LinksUpToDate>false</LinksUpToDate>
  <CharactersWithSpaces>14144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2023-02-23T10:24:42Z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2D4648ABEDAC49E0AAC26A9A5157034B</vt:lpwstr>
  </property>
  <property fmtid="{D5CDD505-2E9C-101B-9397-08002B2CF9AE}" pid="5" name="commondata">
    <vt:lpwstr>eyJjb3VudCI6NDAzLCJoZGlkIjoiNjdhMTMwNDYzZWIwOTU0NDRlYjIzNmI5NWQ1MzBlYjAiLCJ1c2VyQ291bnQiOjQwM30=</vt:lpwstr>
  </property>
</Properties>
</file>