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="宋体"/>
          <w:lang w:eastAsia="zh-CN"/>
        </w:rPr>
      </w:pPr>
      <w:r>
        <w:rPr>
          <w:rFonts w:hint="eastAsia" w:eastAsia="宋体"/>
          <w:lang w:eastAsia="zh-CN"/>
        </w:rP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-1157605</wp:posOffset>
            </wp:positionH>
            <wp:positionV relativeFrom="paragraph">
              <wp:posOffset>-937260</wp:posOffset>
            </wp:positionV>
            <wp:extent cx="7560310" cy="10690225"/>
            <wp:effectExtent l="0" t="0" r="2540" b="15875"/>
            <wp:wrapNone/>
            <wp:docPr id="8" name="图片 8" descr="协议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协议封面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60310" cy="1069022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tabs>
          <w:tab w:val="left" w:pos="7480"/>
        </w:tabs>
        <w:rPr>
          <w:rFonts w:hint="eastAsia" w:eastAsia="宋体"/>
          <w:lang w:eastAsia="zh-CN"/>
        </w:rPr>
      </w:pPr>
      <w:bookmarkStart w:id="0" w:name="_GoBack"/>
      <w:bookmarkEnd w:id="0"/>
      <w:r>
        <w:rPr>
          <w:sz w:val="22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-389255</wp:posOffset>
                </wp:positionH>
                <wp:positionV relativeFrom="paragraph">
                  <wp:posOffset>1290320</wp:posOffset>
                </wp:positionV>
                <wp:extent cx="6466205" cy="914400"/>
                <wp:effectExtent l="0" t="0" r="0" b="0"/>
                <wp:wrapNone/>
                <wp:docPr id="10" name="文本框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383790" y="4198620"/>
                          <a:ext cx="6466205" cy="914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</w:pP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202</w:t>
                            </w:r>
                            <w:r>
                              <w:rPr>
                                <w:rFonts w:hint="eastAsia" w:ascii="宋体" w:hAnsi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2年卧式膨胀仪行业</w:t>
                            </w:r>
                            <w:r>
                              <w:rPr>
                                <w:rFonts w:hint="default" w:ascii="宋体" w:hAnsi="宋体" w:eastAsia="宋体" w:cs="宋体"/>
                                <w:b/>
                                <w:bCs w:val="0"/>
                                <w:sz w:val="72"/>
                                <w:szCs w:val="72"/>
                                <w:lang w:val="en-US" w:eastAsia="zh-CN"/>
                              </w:rPr>
                              <w:t>现状与前景趋势分析报告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30.65pt;margin-top:101.6pt;height:72pt;width:509.15pt;z-index:251661312;mso-width-relative:page;mso-height-relative:page;" filled="f" stroked="f" coordsize="21600,21600" o:gfxdata="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</w:pP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202</w:t>
                      </w:r>
                      <w:r>
                        <w:rPr>
                          <w:rFonts w:hint="eastAsia" w:ascii="宋体" w:hAnsi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2年卧式膨胀仪行业</w:t>
                      </w:r>
                      <w:r>
                        <w:rPr>
                          <w:rFonts w:hint="default" w:ascii="宋体" w:hAnsi="宋体" w:eastAsia="宋体" w:cs="宋体"/>
                          <w:b/>
                          <w:bCs w:val="0"/>
                          <w:sz w:val="72"/>
                          <w:szCs w:val="72"/>
                          <w:lang w:val="en-US" w:eastAsia="zh-CN"/>
                        </w:rPr>
                        <w:t>现状与前景趋势分析报告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hint="eastAsia" w:eastAsia="宋体"/>
          <w:lang w:eastAsia="zh-CN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-1137285</wp:posOffset>
            </wp:positionH>
            <wp:positionV relativeFrom="paragraph">
              <wp:posOffset>-923290</wp:posOffset>
            </wp:positionV>
            <wp:extent cx="7562215" cy="10689590"/>
            <wp:effectExtent l="0" t="0" r="635" b="16510"/>
            <wp:wrapNone/>
            <wp:docPr id="3" name="图片 3" descr="C:\Users\Administrator\Desktop\协议封底.jpg协议封底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Administrator\Desktop\协议封底.jpg协议封底"/>
                    <pic:cNvPicPr>
                      <a:picLocks noChangeAspect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562215" cy="106895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lang w:eastAsia="zh-CN"/>
        </w:rPr>
        <w:br w:type="page"/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【报告篇幅】：90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lang w:eastAsia="zh-CN"/>
        </w:rPr>
        <w:t>【报告图表数】：130</w:t>
      </w: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eastAsia" w:ascii="宋体" w:hAnsi="宋体" w:eastAsia="宋体" w:cs="宋体"/>
          <w:sz w:val="24"/>
          <w:szCs w:val="24"/>
          <w:lang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根据QYR（恒州博智）的统计及预测，2021年全球卧式膨胀仪市场销售额达到了 亿美元，预计2028年将达到 亿美元，年复合增长率（CAGR）为 %（2022-2028）。地区层面来看，中国市场在过去几年变化较快，2021年市场规模为 百万美元，约占全球的 %，预计2028年将达到 百万美元，届时全球占比将达到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消费层面来说，目前 地区是全球最大的消费市场，2021年占有 %的市场份额，之后是 和 ，分别占有 %和 %。预计未来几年， 地区增长最快，2022-2028期间CAGR大约为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生产端来看， 和 是最大的两个生产地区，2021年分别占有 %和 %的市场份额，预计未来几年， 地区将保持最快增速，预计2028年份额将达到 %。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从产品类型方面来看，单样品膨胀仪占有重要地位，预计2028年份额将达到 %。同时就应用来看，建筑材料在2021年份额大约是 %，未来几年CAGR大约为 %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从生产商来说，全球范围内，卧式膨胀仪核心厂商主要包括Waters Corporation、Linseis、NETZSCH、Rigaku和Ceramic Instrument等。2021年，全球第一梯队厂商主要有Waters Corporation、Linseis、NETZSCH和Rigaku，第一梯队占有大约 %的市场份额；第二梯队厂商有Ceramic Instrument、北京恒久实验设备、北京柯锐欧科技和湖南振华分析仪器等，共占有 %份额。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报告研究全球与中国市场卧式膨胀仪的产能、产量、销量、销售额、价格及未来趋势。重点分析全球与中国市场的主要厂商产品特点、产品规格、价格、销量、销售收入及全球和中国市场主要生产商的市场份额。历史数据为2017至2021年，预测数据为2022至2028年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主要生产商包括：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Waters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Linseis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NETZSCH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Rigaku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Ceramic Instrument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北京恒久实验设备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北京柯锐欧科技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湖南振华分析仪器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按照不同产品类型，包括如下几个类别：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单样品膨胀仪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双样品膨胀仪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差分膨胀仪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按照不同应用，主要包括如下几个方面：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建筑材料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重点关注如下几个地区: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北美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欧洲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中国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日本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本文正文共10章，各章节主要内容如下：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第1章：报告统计范围、产品细分及主要的下游市场，行业背景、发展历史、现状及趋势等）；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第2章：全球总体规模（产能、产量、销量、需求量、销售收入等数据，2017-2028年）；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第3章：全球范围内卧式膨胀仪主要厂商竞争分析，主要包括卧式膨胀仪产能、产量、销量、收入、市场份额、价格、产地及行业集中度分析；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第4章：全球卧式膨胀仪主要地区分析，包括销量、销售收入等；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第5章：全球卧式膨胀仪主要厂商基本情况介绍，包括公司简介、卧式膨胀仪产品型号、销量、收入、价格及最新动态等；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第6章：全球不同产品类型卧式膨胀仪销量、收入、价格及份额等；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第7章：全球不同应用卧式膨胀仪销量、收入、价格及份额等；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第8章：产业链、上下游分析、销售渠道分析等；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第9章：行业动态、增长驱动因素、发展机遇、有利因素、不利及阻碍因素、行业政策等；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第10章：报告结论。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正文目录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 卧式膨胀仪市场概述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1.1 产品定义及统计范围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1.2 按照不同产品类型，卧式膨胀仪主要可以分为如下几个类别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1.2.1 不同产品类型卧式膨胀仪销售额增长趋势2017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1.2.2 单样品膨胀仪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1.2.3 双样品膨胀仪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1.2.4 差分膨胀仪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1.3 从不同应用，卧式膨胀仪主要包括如下几个方面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不同应用卧式膨胀仪销售额增长趋势2017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1.3.1 建筑材料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1.3.2 玻璃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1.3.3 汽车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1.3.4 航空航天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1.3.5 国防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1.3.6 其他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1.4 卧式膨胀仪行业背景、发展历史、现状及趋势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1.4.1 卧式膨胀仪行业目前现状分析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1.4.2 卧式膨胀仪发展趋势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2 全球卧式膨胀仪总体规模分析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2.1 全球卧式膨胀仪供需现状及预测（2017-2028）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2.1.1 全球卧式膨胀仪产能、产量、产能利用率及发展趋势（2017-2028）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2.1.2 全球卧式膨胀仪产量、需求量及发展趋势（2017-2028）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2.1.3 全球主要地区卧式膨胀仪产量及发展趋势（2017-2028）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2.2 中国卧式膨胀仪供需现状及预测（2017-2028）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2.2.1 中国卧式膨胀仪产能、产量、产能利用率及发展趋势（2017-2028）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2.2.2 中国卧式膨胀仪产量、市场需求量及发展趋势（2017-2028）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2.3 全球卧式膨胀仪销量及销售额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2.3.1 全球市场卧式膨胀仪销售额（2017-2028）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2.3.2 全球市场卧式膨胀仪销量（2017-2028）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2.3.3 全球市场卧式膨胀仪价格趋势（2017-2028）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3 全球与中国主要厂商市场份额分析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3.1 全球市场主要厂商卧式膨胀仪产能市场份额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3.2 全球市场主要厂商卧式膨胀仪销量（2017-2022）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3.2.1 全球市场主要厂商卧式膨胀仪销量（2017-2022）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3.2.2 全球市场主要厂商卧式膨胀仪销售收入（2017-2022）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3.2.3 全球市场主要厂商卧式膨胀仪销售价格（2017-2022）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3.2.4 2021年全球主要生产商卧式膨胀仪收入排名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3.3 中国市场主要厂商卧式膨胀仪销量（2017-2022）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3.3.1 中国市场主要厂商卧式膨胀仪销量（2017-2022）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3.3.2 中国市场主要厂商卧式膨胀仪销售收入（2017-2022）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3.3.3 中国市场主要厂商卧式膨胀仪销售价格（2017-2022）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3.3.4 2020年中国主要生产商卧式膨胀仪收入排名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3.4 全球主要厂商卧式膨胀仪产地分布及商业化日期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3.5 全球主要厂商卧式膨胀仪产品类型列表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3.6 卧式膨胀仪行业集中度、竞争程度分析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3.6.1 卧式膨胀仪行业集中度分析：2021全球Top 5生产商市场份额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3.6.2 全球卧式膨胀仪第一梯队、第二梯队和第三梯队生产商（品牌）及市场份额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3.7 新增投资及市场并购活动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4 全球卧式膨胀仪主要地区分析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4.1 全球主要地区卧式膨胀仪市场规模分析：2017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4.1.1 全球主要地区卧式膨胀仪销售收入及市场份额（2017-2022年）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4.1.2 全球主要地区卧式膨胀仪销售收入预测（2023-2028年）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4.2 全球主要地区卧式膨胀仪销量分析：2017 VS 2021 VS 2028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4.2.1 全球主要地区卧式膨胀仪销量及市场份额（2017-2022年）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4.2.2 全球主要地区卧式膨胀仪销量及市场份额预测（2023-2028）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4.3 北美市场卧式膨胀仪销量、收入及增长率（2017-2028）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4.4 欧洲市场卧式膨胀仪销量、收入及增长率（2017-2028）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4.5 中国市场卧式膨胀仪销量、收入及增长率（2017-2028）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4.6 日本市场卧式膨胀仪销量、收入及增长率（2017-2028）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5 全球卧式膨胀仪主要生产商分析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5.1 Waters Corporation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5.1.1 Waters Corporation基本信息、卧式膨胀仪生产基地、销售区域、竞争对手及市场地位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5.1.2 Waters Corporation卧式膨胀仪产品规格、参数及市场应用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5.1.3 Waters Corporation卧式膨胀仪销量、收入、价格及毛利率（2017-2022）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5.1.4 Waters Corporation公司简介及主要业务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5.1.5 Waters Corporation企业最新动态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5.2 Linseis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5.2.1 Linseis基本信息、卧式膨胀仪生产基地、销售区域、竞争对手及市场地位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5.2.2 Linseis卧式膨胀仪产品规格、参数及市场应用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5.2.3 Linseis卧式膨胀仪销量、收入、价格及毛利率（2017-2022）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5.2.4 Linseis公司简介及主要业务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5.2.5 Linseis企业最新动态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5.3 NETZSCH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5.3.1 NETZSCH基本信息、卧式膨胀仪生产基地、销售区域、竞争对手及市场地位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5.3.2 NETZSCH卧式膨胀仪产品规格、参数及市场应用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5.3.3 NETZSCH卧式膨胀仪销量、收入、价格及毛利率（2017-2022）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5.3.4 NETZSCH公司简介及主要业务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5.3.5 NETZSCH企业最新动态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5.4 Rigaku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5.4.1 Rigaku基本信息、卧式膨胀仪生产基地、销售区域、竞争对手及市场地位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5.4.2 Rigaku卧式膨胀仪产品规格、参数及市场应用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5.4.3 Rigaku卧式膨胀仪销量、收入、价格及毛利率（2017-2022）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5.4.4 Rigaku公司简介及主要业务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5.4.5 Rigaku企业最新动态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5.5 Ceramic Instrument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5.5.1 Ceramic Instrument基本信息、卧式膨胀仪生产基地、销售区域、竞争对手及市场地位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5.5.2 Ceramic Instrument卧式膨胀仪产品规格、参数及市场应用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5.5.3 Ceramic Instrument卧式膨胀仪销量、收入、价格及毛利率（2017-2022）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5.5.4 Ceramic Instrument公司简介及主要业务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5.5.5 Ceramic Instrument企业最新动态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5.6 北京恒久实验设备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5.6.1 北京恒久实验设备基本信息、卧式膨胀仪生产基地、销售区域、竞争对手及市场地位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5.6.2 北京恒久实验设备卧式膨胀仪产品规格、参数及市场应用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5.6.3 北京恒久实验设备卧式膨胀仪销量、收入、价格及毛利率（2017-2022）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5.6.4 北京恒久实验设备公司简介及主要业务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5.6.5 北京恒久实验设备企业最新动态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5.7 北京柯锐欧科技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5.7.1 北京柯锐欧科技基本信息、卧式膨胀仪生产基地、销售区域、竞争对手及市场地位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5.7.2 北京柯锐欧科技卧式膨胀仪产品规格、参数及市场应用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5.7.3 北京柯锐欧科技卧式膨胀仪销量、收入、价格及毛利率（2017-2022）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5.7.4 北京柯锐欧科技公司简介及主要业务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5.7.5 北京柯锐欧科技企业最新动态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5.8 湖南振华分析仪器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5.8.1 湖南振华分析仪器基本信息、卧式膨胀仪生产基地、销售区域、竞争对手及市场地位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5.8.2 湖南振华分析仪器卧式膨胀仪产品规格、参数及市场应用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5.8.3 湖南振华分析仪器卧式膨胀仪销量、收入、价格及毛利率（2017-2022）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5.8.4 湖南振华分析仪器公司简介及主要业务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5.8.5 湖南振华分析仪器企业最新动态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6 不同产品类型卧式膨胀仪分析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6.1 全球不同产品类型卧式膨胀仪销量（2017-2028）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6.1.1 全球不同产品类型卧式膨胀仪销量及市场份额（2017-2022）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6.1.2 全球不同产品类型卧式膨胀仪销量预测（2023-2028）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6.2 全球不同产品类型卧式膨胀仪收入（2017-2028）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6.2.1 全球不同产品类型卧式膨胀仪收入及市场份额（2017-2022）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6.2.2 全球不同产品类型卧式膨胀仪收入预测（2023-2028）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6.3 全球不同产品类型卧式膨胀仪价格走势（2017-2028）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7 不同应用卧式膨胀仪分析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7.1 全球不同应用卧式膨胀仪销量（2017-2028）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7.1.1 全球不同应用卧式膨胀仪销量及市场份额（2017-2022）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7.1.2 全球不同应用卧式膨胀仪销量预测（2023-2028）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7.2 全球不同应用卧式膨胀仪收入（2017-2028）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7.2.1 全球不同应用卧式膨胀仪收入及市场份额（2017-2022）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7.2.2 全球不同应用卧式膨胀仪收入预测（2023-2028）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7.3 全球不同应用卧式膨胀仪价格走势（2017-2028）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8 上游原料及下游市场分析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8.1 卧式膨胀仪产业链分析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8.2 卧式膨胀仪产业上游供应分析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8.2.1 上游原料供给状况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8.2.2 原料供应商及联系方式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8.3 卧式膨胀仪下游典型客户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8.4 卧式膨胀仪销售渠道分析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9 行业发展机遇和风险分析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9.1 卧式膨胀仪行业发展机遇及主要驱动因素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9.2 卧式膨胀仪行业发展面临的风险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9.3 卧式膨胀仪行业政策分析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9.4 卧式膨胀仪中国企业SWOT分析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10 研究成果及结论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>11 附录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11.1 研究方法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11.2 数据来源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11.2.1 二手信息来源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    11.2.2 一手信息来源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11.3 数据交互验证</w:t>
      </w:r>
    </w:p>
    <w:p>
      <w:pPr>
        <w:tabs>
          <w:tab w:val="left" w:pos="7480"/>
        </w:tabs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default" w:ascii="宋体" w:hAnsi="宋体" w:eastAsia="宋体" w:cs="宋体"/>
          <w:sz w:val="24"/>
          <w:szCs w:val="24"/>
          <w:lang w:val="en-US" w:eastAsia="zh-CN"/>
        </w:rPr>
        <w:t xml:space="preserve">    11.4 免责声明</w:t>
      </w:r>
    </w:p>
    <w:sectPr>
      <w:headerReference r:id="rId3" w:type="default"/>
      <w:pgSz w:w="11850" w:h="16783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PowerPlusWaterMarkObject22574" o:spid="_x0000_s2052" o:spt="136" type="#_x0000_t136" style="position:absolute;left:0pt;height:108.95pt;width:478.3pt;mso-position-horizontal:center;mso-position-horizontal-relative:margin;mso-position-vertical:center;mso-position-vertical-relative:margin;rotation:-2949120f;z-index:-251657216;mso-width-relative:page;mso-height-relative:page;" fillcolor="#C0C0C0" filled="t" stroked="f" coordsize="21600,21600" adj="10800">
          <v:path/>
          <v:fill on="t" opacity="52428f" focussize="0,0"/>
          <v:stroke on="f"/>
          <v:imagedata o:title=""/>
          <o:lock v:ext="edit" aspectratio="t"/>
          <v:textpath on="t" fitshape="t" fitpath="t" trim="t" xscale="f" string="QYResearch" style="font-family:宋体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8C3708"/>
    <w:rsid w:val="00001348"/>
    <w:rsid w:val="000174E1"/>
    <w:rsid w:val="00041D5A"/>
    <w:rsid w:val="000D21D1"/>
    <w:rsid w:val="000D6CB9"/>
    <w:rsid w:val="000F336E"/>
    <w:rsid w:val="00106E59"/>
    <w:rsid w:val="001464CE"/>
    <w:rsid w:val="001A3724"/>
    <w:rsid w:val="001A3A24"/>
    <w:rsid w:val="001D3FA8"/>
    <w:rsid w:val="00201084"/>
    <w:rsid w:val="002143A8"/>
    <w:rsid w:val="002165EA"/>
    <w:rsid w:val="00265CBD"/>
    <w:rsid w:val="002B507D"/>
    <w:rsid w:val="002B67B5"/>
    <w:rsid w:val="002C697C"/>
    <w:rsid w:val="002E4E1C"/>
    <w:rsid w:val="002E5C56"/>
    <w:rsid w:val="00356BF1"/>
    <w:rsid w:val="003720FB"/>
    <w:rsid w:val="003E2B43"/>
    <w:rsid w:val="004B64C1"/>
    <w:rsid w:val="004C4500"/>
    <w:rsid w:val="004E662D"/>
    <w:rsid w:val="0050704D"/>
    <w:rsid w:val="00526ED2"/>
    <w:rsid w:val="00532226"/>
    <w:rsid w:val="00546CDE"/>
    <w:rsid w:val="0056458E"/>
    <w:rsid w:val="005E6816"/>
    <w:rsid w:val="006739B1"/>
    <w:rsid w:val="006B0197"/>
    <w:rsid w:val="006D1520"/>
    <w:rsid w:val="006F7850"/>
    <w:rsid w:val="00774299"/>
    <w:rsid w:val="0079115D"/>
    <w:rsid w:val="007E1B62"/>
    <w:rsid w:val="00803FB7"/>
    <w:rsid w:val="008F5FA1"/>
    <w:rsid w:val="0094262F"/>
    <w:rsid w:val="009D3252"/>
    <w:rsid w:val="009E2914"/>
    <w:rsid w:val="00A362DC"/>
    <w:rsid w:val="00A57939"/>
    <w:rsid w:val="00A65FCB"/>
    <w:rsid w:val="00A83DF3"/>
    <w:rsid w:val="00AB7AF2"/>
    <w:rsid w:val="00AC25C5"/>
    <w:rsid w:val="00B37DED"/>
    <w:rsid w:val="00B43C3F"/>
    <w:rsid w:val="00B5230D"/>
    <w:rsid w:val="00B54C9C"/>
    <w:rsid w:val="00BB48D7"/>
    <w:rsid w:val="00BF2D69"/>
    <w:rsid w:val="00C21037"/>
    <w:rsid w:val="00C32480"/>
    <w:rsid w:val="00C6630A"/>
    <w:rsid w:val="00C67061"/>
    <w:rsid w:val="00C81E23"/>
    <w:rsid w:val="00CB02F5"/>
    <w:rsid w:val="00CF1E63"/>
    <w:rsid w:val="00CF2E42"/>
    <w:rsid w:val="00D22EBB"/>
    <w:rsid w:val="00D43244"/>
    <w:rsid w:val="00D92607"/>
    <w:rsid w:val="00D97B08"/>
    <w:rsid w:val="00DC74AD"/>
    <w:rsid w:val="00E2363D"/>
    <w:rsid w:val="00ED6ABF"/>
    <w:rsid w:val="00EF4065"/>
    <w:rsid w:val="00F14565"/>
    <w:rsid w:val="00F23144"/>
    <w:rsid w:val="00F30AFF"/>
    <w:rsid w:val="00F826AD"/>
    <w:rsid w:val="00FA382B"/>
    <w:rsid w:val="00FC6D1E"/>
    <w:rsid w:val="00FD38A4"/>
    <w:rsid w:val="010163F1"/>
    <w:rsid w:val="01044F76"/>
    <w:rsid w:val="0104646A"/>
    <w:rsid w:val="01050F3D"/>
    <w:rsid w:val="010527E5"/>
    <w:rsid w:val="0107004E"/>
    <w:rsid w:val="010874BF"/>
    <w:rsid w:val="010F3043"/>
    <w:rsid w:val="01167C04"/>
    <w:rsid w:val="011C5BC7"/>
    <w:rsid w:val="01206BF4"/>
    <w:rsid w:val="01244C81"/>
    <w:rsid w:val="0124747C"/>
    <w:rsid w:val="01252FD1"/>
    <w:rsid w:val="01254214"/>
    <w:rsid w:val="01262161"/>
    <w:rsid w:val="012A5692"/>
    <w:rsid w:val="01383125"/>
    <w:rsid w:val="013E1165"/>
    <w:rsid w:val="013E1A20"/>
    <w:rsid w:val="01433A3C"/>
    <w:rsid w:val="0146223D"/>
    <w:rsid w:val="014C2581"/>
    <w:rsid w:val="0151030A"/>
    <w:rsid w:val="015105A0"/>
    <w:rsid w:val="0155601F"/>
    <w:rsid w:val="015A65CB"/>
    <w:rsid w:val="015C3E7B"/>
    <w:rsid w:val="01663B88"/>
    <w:rsid w:val="016C3471"/>
    <w:rsid w:val="016E32D4"/>
    <w:rsid w:val="017042EF"/>
    <w:rsid w:val="01763F6E"/>
    <w:rsid w:val="0178181E"/>
    <w:rsid w:val="01785F13"/>
    <w:rsid w:val="017F565F"/>
    <w:rsid w:val="01820D66"/>
    <w:rsid w:val="01844C6E"/>
    <w:rsid w:val="01866B02"/>
    <w:rsid w:val="01883E76"/>
    <w:rsid w:val="01892352"/>
    <w:rsid w:val="018C23CB"/>
    <w:rsid w:val="0190082D"/>
    <w:rsid w:val="0191458D"/>
    <w:rsid w:val="019219AA"/>
    <w:rsid w:val="01984664"/>
    <w:rsid w:val="01986FCE"/>
    <w:rsid w:val="019E1F3A"/>
    <w:rsid w:val="01A60697"/>
    <w:rsid w:val="01A969EF"/>
    <w:rsid w:val="01B01811"/>
    <w:rsid w:val="01B31BCE"/>
    <w:rsid w:val="01B74D1C"/>
    <w:rsid w:val="01BA4EE0"/>
    <w:rsid w:val="01BC5901"/>
    <w:rsid w:val="01BF2500"/>
    <w:rsid w:val="01C971F2"/>
    <w:rsid w:val="01CA782B"/>
    <w:rsid w:val="01D05C15"/>
    <w:rsid w:val="01D72D25"/>
    <w:rsid w:val="01DC0BD7"/>
    <w:rsid w:val="01DD36AA"/>
    <w:rsid w:val="01DE3F57"/>
    <w:rsid w:val="01E466A2"/>
    <w:rsid w:val="01ED048F"/>
    <w:rsid w:val="01F0126E"/>
    <w:rsid w:val="01F55B29"/>
    <w:rsid w:val="01F61A0E"/>
    <w:rsid w:val="01F847DB"/>
    <w:rsid w:val="02063C5E"/>
    <w:rsid w:val="020A163A"/>
    <w:rsid w:val="02114200"/>
    <w:rsid w:val="02147F37"/>
    <w:rsid w:val="021E56A8"/>
    <w:rsid w:val="02205EB3"/>
    <w:rsid w:val="02211D50"/>
    <w:rsid w:val="022226F1"/>
    <w:rsid w:val="022460B9"/>
    <w:rsid w:val="02263969"/>
    <w:rsid w:val="0226523E"/>
    <w:rsid w:val="022775A6"/>
    <w:rsid w:val="02324A17"/>
    <w:rsid w:val="02330D0E"/>
    <w:rsid w:val="02383240"/>
    <w:rsid w:val="0239209C"/>
    <w:rsid w:val="0239579C"/>
    <w:rsid w:val="023A16F5"/>
    <w:rsid w:val="023E4FA2"/>
    <w:rsid w:val="024117E8"/>
    <w:rsid w:val="024407B2"/>
    <w:rsid w:val="0246398E"/>
    <w:rsid w:val="02496E81"/>
    <w:rsid w:val="024E5CC5"/>
    <w:rsid w:val="025444CD"/>
    <w:rsid w:val="0258289F"/>
    <w:rsid w:val="02583C7F"/>
    <w:rsid w:val="02594608"/>
    <w:rsid w:val="025A52A5"/>
    <w:rsid w:val="026022C7"/>
    <w:rsid w:val="02607F39"/>
    <w:rsid w:val="026138B3"/>
    <w:rsid w:val="02626ABC"/>
    <w:rsid w:val="02644B38"/>
    <w:rsid w:val="02652A0B"/>
    <w:rsid w:val="02672AFF"/>
    <w:rsid w:val="02692158"/>
    <w:rsid w:val="0273559A"/>
    <w:rsid w:val="0274191D"/>
    <w:rsid w:val="027540DC"/>
    <w:rsid w:val="02806689"/>
    <w:rsid w:val="0281115C"/>
    <w:rsid w:val="02883D22"/>
    <w:rsid w:val="02892823"/>
    <w:rsid w:val="028E1D4C"/>
    <w:rsid w:val="029334E8"/>
    <w:rsid w:val="029D4D60"/>
    <w:rsid w:val="02B82495"/>
    <w:rsid w:val="02B968B1"/>
    <w:rsid w:val="02BD4DB8"/>
    <w:rsid w:val="02C46077"/>
    <w:rsid w:val="02CE78EF"/>
    <w:rsid w:val="02D0783D"/>
    <w:rsid w:val="02D9586C"/>
    <w:rsid w:val="02D97D23"/>
    <w:rsid w:val="02E66183"/>
    <w:rsid w:val="02E87314"/>
    <w:rsid w:val="02EA12E4"/>
    <w:rsid w:val="02F4405D"/>
    <w:rsid w:val="02F74741"/>
    <w:rsid w:val="02F92369"/>
    <w:rsid w:val="02FD00F3"/>
    <w:rsid w:val="0305547A"/>
    <w:rsid w:val="03095F3E"/>
    <w:rsid w:val="03096967"/>
    <w:rsid w:val="030A300A"/>
    <w:rsid w:val="030C24A0"/>
    <w:rsid w:val="030E26DD"/>
    <w:rsid w:val="030F66AC"/>
    <w:rsid w:val="031602E5"/>
    <w:rsid w:val="03167D76"/>
    <w:rsid w:val="03201351"/>
    <w:rsid w:val="032806C5"/>
    <w:rsid w:val="0329798B"/>
    <w:rsid w:val="032A679F"/>
    <w:rsid w:val="03336893"/>
    <w:rsid w:val="03397751"/>
    <w:rsid w:val="033B6075"/>
    <w:rsid w:val="03457412"/>
    <w:rsid w:val="03461BE6"/>
    <w:rsid w:val="034D4AAB"/>
    <w:rsid w:val="034E6C67"/>
    <w:rsid w:val="03506190"/>
    <w:rsid w:val="035306AB"/>
    <w:rsid w:val="0354201B"/>
    <w:rsid w:val="03575F49"/>
    <w:rsid w:val="035776EA"/>
    <w:rsid w:val="035D118E"/>
    <w:rsid w:val="035E2BB9"/>
    <w:rsid w:val="035E4363"/>
    <w:rsid w:val="036075B1"/>
    <w:rsid w:val="036425CE"/>
    <w:rsid w:val="036763A9"/>
    <w:rsid w:val="03732022"/>
    <w:rsid w:val="03767EED"/>
    <w:rsid w:val="03794159"/>
    <w:rsid w:val="037D2AB3"/>
    <w:rsid w:val="037F6690"/>
    <w:rsid w:val="038064E8"/>
    <w:rsid w:val="03814863"/>
    <w:rsid w:val="038521FF"/>
    <w:rsid w:val="038F544A"/>
    <w:rsid w:val="03915E3C"/>
    <w:rsid w:val="03941098"/>
    <w:rsid w:val="0396392C"/>
    <w:rsid w:val="039B556C"/>
    <w:rsid w:val="03A0127D"/>
    <w:rsid w:val="03A13D50"/>
    <w:rsid w:val="03A30F75"/>
    <w:rsid w:val="03A809C9"/>
    <w:rsid w:val="03A85455"/>
    <w:rsid w:val="03A912C8"/>
    <w:rsid w:val="03AA4469"/>
    <w:rsid w:val="03AC097B"/>
    <w:rsid w:val="03B21E29"/>
    <w:rsid w:val="03B60759"/>
    <w:rsid w:val="03BC3009"/>
    <w:rsid w:val="03C40DFB"/>
    <w:rsid w:val="03C475D4"/>
    <w:rsid w:val="03C5404C"/>
    <w:rsid w:val="03C976BC"/>
    <w:rsid w:val="03CC02C1"/>
    <w:rsid w:val="03D36044"/>
    <w:rsid w:val="03D54623"/>
    <w:rsid w:val="03E535C1"/>
    <w:rsid w:val="03EC51DC"/>
    <w:rsid w:val="03F63B3D"/>
    <w:rsid w:val="03FB11FA"/>
    <w:rsid w:val="03FB3DD5"/>
    <w:rsid w:val="0407606E"/>
    <w:rsid w:val="040B2569"/>
    <w:rsid w:val="04113619"/>
    <w:rsid w:val="041903F9"/>
    <w:rsid w:val="0419561D"/>
    <w:rsid w:val="041F2902"/>
    <w:rsid w:val="04230D52"/>
    <w:rsid w:val="04242692"/>
    <w:rsid w:val="0424473C"/>
    <w:rsid w:val="04260351"/>
    <w:rsid w:val="04270BC3"/>
    <w:rsid w:val="0428311F"/>
    <w:rsid w:val="04291D64"/>
    <w:rsid w:val="042D07DB"/>
    <w:rsid w:val="04326C90"/>
    <w:rsid w:val="0437593A"/>
    <w:rsid w:val="04386C8B"/>
    <w:rsid w:val="043B74AD"/>
    <w:rsid w:val="043D4169"/>
    <w:rsid w:val="044502C0"/>
    <w:rsid w:val="04504722"/>
    <w:rsid w:val="0452188F"/>
    <w:rsid w:val="0454368D"/>
    <w:rsid w:val="04562AC3"/>
    <w:rsid w:val="045E04EB"/>
    <w:rsid w:val="04707693"/>
    <w:rsid w:val="04731467"/>
    <w:rsid w:val="047419FB"/>
    <w:rsid w:val="04776C93"/>
    <w:rsid w:val="04795717"/>
    <w:rsid w:val="04797EB0"/>
    <w:rsid w:val="047B3B7E"/>
    <w:rsid w:val="04835EBA"/>
    <w:rsid w:val="04884554"/>
    <w:rsid w:val="04980088"/>
    <w:rsid w:val="049E2DF5"/>
    <w:rsid w:val="04A10811"/>
    <w:rsid w:val="04A234B2"/>
    <w:rsid w:val="04A74331"/>
    <w:rsid w:val="04AD74AB"/>
    <w:rsid w:val="04AF1AE6"/>
    <w:rsid w:val="04B20CFD"/>
    <w:rsid w:val="04B45D3F"/>
    <w:rsid w:val="04B643BB"/>
    <w:rsid w:val="04B66570"/>
    <w:rsid w:val="04B82149"/>
    <w:rsid w:val="04BC1B3E"/>
    <w:rsid w:val="04BD12C4"/>
    <w:rsid w:val="04BF3451"/>
    <w:rsid w:val="04C2749E"/>
    <w:rsid w:val="04C7403D"/>
    <w:rsid w:val="04CA107E"/>
    <w:rsid w:val="04CB719D"/>
    <w:rsid w:val="04CC16F9"/>
    <w:rsid w:val="04CD5763"/>
    <w:rsid w:val="04D04859"/>
    <w:rsid w:val="04D54EAF"/>
    <w:rsid w:val="04D71DB7"/>
    <w:rsid w:val="04DD56C2"/>
    <w:rsid w:val="04E00DDB"/>
    <w:rsid w:val="04E25B7A"/>
    <w:rsid w:val="04E37484"/>
    <w:rsid w:val="04E75E74"/>
    <w:rsid w:val="04F129B0"/>
    <w:rsid w:val="050E2686"/>
    <w:rsid w:val="05110248"/>
    <w:rsid w:val="05121CD7"/>
    <w:rsid w:val="051772F7"/>
    <w:rsid w:val="052B7E5F"/>
    <w:rsid w:val="052C54CD"/>
    <w:rsid w:val="05313611"/>
    <w:rsid w:val="05332EFA"/>
    <w:rsid w:val="053725CD"/>
    <w:rsid w:val="053A2647"/>
    <w:rsid w:val="053A5AC0"/>
    <w:rsid w:val="053C3C3A"/>
    <w:rsid w:val="053F1F59"/>
    <w:rsid w:val="054914DF"/>
    <w:rsid w:val="05495E54"/>
    <w:rsid w:val="054A7061"/>
    <w:rsid w:val="054C238D"/>
    <w:rsid w:val="054D402B"/>
    <w:rsid w:val="05507D82"/>
    <w:rsid w:val="055A6CE4"/>
    <w:rsid w:val="05602DE6"/>
    <w:rsid w:val="0567614A"/>
    <w:rsid w:val="056A1997"/>
    <w:rsid w:val="056A5B7C"/>
    <w:rsid w:val="056C3122"/>
    <w:rsid w:val="05734921"/>
    <w:rsid w:val="05746318"/>
    <w:rsid w:val="057753BB"/>
    <w:rsid w:val="05786D8C"/>
    <w:rsid w:val="057B088D"/>
    <w:rsid w:val="0589693E"/>
    <w:rsid w:val="058F74F9"/>
    <w:rsid w:val="05933E01"/>
    <w:rsid w:val="0593547E"/>
    <w:rsid w:val="059B6658"/>
    <w:rsid w:val="059D5CB1"/>
    <w:rsid w:val="05A57EB9"/>
    <w:rsid w:val="05A629A4"/>
    <w:rsid w:val="05AB4FAD"/>
    <w:rsid w:val="05AC6AA4"/>
    <w:rsid w:val="05AF22C7"/>
    <w:rsid w:val="05B54CB6"/>
    <w:rsid w:val="05BA4388"/>
    <w:rsid w:val="05BB70CB"/>
    <w:rsid w:val="05C22EAD"/>
    <w:rsid w:val="05C26655"/>
    <w:rsid w:val="05C43818"/>
    <w:rsid w:val="05C73BC7"/>
    <w:rsid w:val="05CC392A"/>
    <w:rsid w:val="05D05DE6"/>
    <w:rsid w:val="05D70484"/>
    <w:rsid w:val="05D83480"/>
    <w:rsid w:val="05DC558C"/>
    <w:rsid w:val="05DF6554"/>
    <w:rsid w:val="05E10A73"/>
    <w:rsid w:val="05E4229E"/>
    <w:rsid w:val="05E614C1"/>
    <w:rsid w:val="05E73A1D"/>
    <w:rsid w:val="05EB36FC"/>
    <w:rsid w:val="05EB4CBE"/>
    <w:rsid w:val="05F05032"/>
    <w:rsid w:val="05F41A33"/>
    <w:rsid w:val="05F73041"/>
    <w:rsid w:val="05F966C2"/>
    <w:rsid w:val="05FB1C49"/>
    <w:rsid w:val="05FC12A3"/>
    <w:rsid w:val="05FC1320"/>
    <w:rsid w:val="05FF3D04"/>
    <w:rsid w:val="060115B4"/>
    <w:rsid w:val="060409EF"/>
    <w:rsid w:val="06046CCE"/>
    <w:rsid w:val="060B013B"/>
    <w:rsid w:val="060E56E1"/>
    <w:rsid w:val="06167900"/>
    <w:rsid w:val="061D24C6"/>
    <w:rsid w:val="061E0FDD"/>
    <w:rsid w:val="062410CC"/>
    <w:rsid w:val="0624693C"/>
    <w:rsid w:val="06256D17"/>
    <w:rsid w:val="06326292"/>
    <w:rsid w:val="063F371A"/>
    <w:rsid w:val="06400C90"/>
    <w:rsid w:val="064656F7"/>
    <w:rsid w:val="06473F39"/>
    <w:rsid w:val="064979F7"/>
    <w:rsid w:val="0651554D"/>
    <w:rsid w:val="06594836"/>
    <w:rsid w:val="065D7367"/>
    <w:rsid w:val="065E696E"/>
    <w:rsid w:val="066073E1"/>
    <w:rsid w:val="066252E1"/>
    <w:rsid w:val="066A0B88"/>
    <w:rsid w:val="066B22EB"/>
    <w:rsid w:val="066F468B"/>
    <w:rsid w:val="06712CFC"/>
    <w:rsid w:val="06743898"/>
    <w:rsid w:val="0674708D"/>
    <w:rsid w:val="06790EB8"/>
    <w:rsid w:val="06792F6B"/>
    <w:rsid w:val="067A398B"/>
    <w:rsid w:val="068C6144"/>
    <w:rsid w:val="06917EBC"/>
    <w:rsid w:val="06941FE9"/>
    <w:rsid w:val="069B51DD"/>
    <w:rsid w:val="069B5247"/>
    <w:rsid w:val="06A00E08"/>
    <w:rsid w:val="06A16F89"/>
    <w:rsid w:val="06B75339"/>
    <w:rsid w:val="06C06960"/>
    <w:rsid w:val="06C70113"/>
    <w:rsid w:val="06CB6D1D"/>
    <w:rsid w:val="06CF340B"/>
    <w:rsid w:val="06D14D5D"/>
    <w:rsid w:val="06D218E3"/>
    <w:rsid w:val="06D2410C"/>
    <w:rsid w:val="06D4768D"/>
    <w:rsid w:val="06D77F68"/>
    <w:rsid w:val="06DE664F"/>
    <w:rsid w:val="06E0321E"/>
    <w:rsid w:val="06E2119C"/>
    <w:rsid w:val="06E95FD1"/>
    <w:rsid w:val="06EA58C6"/>
    <w:rsid w:val="06F1652A"/>
    <w:rsid w:val="06F6491F"/>
    <w:rsid w:val="06F67707"/>
    <w:rsid w:val="06FB2C73"/>
    <w:rsid w:val="0704517C"/>
    <w:rsid w:val="07056945"/>
    <w:rsid w:val="070C1165"/>
    <w:rsid w:val="071045EF"/>
    <w:rsid w:val="07163DA4"/>
    <w:rsid w:val="071A778B"/>
    <w:rsid w:val="071B54FD"/>
    <w:rsid w:val="071C5E34"/>
    <w:rsid w:val="07250C5D"/>
    <w:rsid w:val="072560B6"/>
    <w:rsid w:val="07262C3C"/>
    <w:rsid w:val="07296BBF"/>
    <w:rsid w:val="072A47CC"/>
    <w:rsid w:val="0733247B"/>
    <w:rsid w:val="073377BE"/>
    <w:rsid w:val="073B7B14"/>
    <w:rsid w:val="073E705D"/>
    <w:rsid w:val="07400386"/>
    <w:rsid w:val="07421313"/>
    <w:rsid w:val="07453E00"/>
    <w:rsid w:val="074E461D"/>
    <w:rsid w:val="07536B19"/>
    <w:rsid w:val="07545E26"/>
    <w:rsid w:val="07550815"/>
    <w:rsid w:val="075C32EF"/>
    <w:rsid w:val="07646BBA"/>
    <w:rsid w:val="07682FD0"/>
    <w:rsid w:val="07724849"/>
    <w:rsid w:val="07753F85"/>
    <w:rsid w:val="0780615A"/>
    <w:rsid w:val="07806B5B"/>
    <w:rsid w:val="07815BBB"/>
    <w:rsid w:val="07864DF9"/>
    <w:rsid w:val="078A4F34"/>
    <w:rsid w:val="078C47C1"/>
    <w:rsid w:val="078D597A"/>
    <w:rsid w:val="07900180"/>
    <w:rsid w:val="07916413"/>
    <w:rsid w:val="079328E2"/>
    <w:rsid w:val="079339B9"/>
    <w:rsid w:val="07935A6C"/>
    <w:rsid w:val="079B0290"/>
    <w:rsid w:val="079C6583"/>
    <w:rsid w:val="079D03E7"/>
    <w:rsid w:val="07A11E31"/>
    <w:rsid w:val="07A82944"/>
    <w:rsid w:val="07AB27CF"/>
    <w:rsid w:val="07AD7832"/>
    <w:rsid w:val="07B942B0"/>
    <w:rsid w:val="07BB1856"/>
    <w:rsid w:val="07BB1991"/>
    <w:rsid w:val="07BF0F29"/>
    <w:rsid w:val="07C41DFD"/>
    <w:rsid w:val="07C934C7"/>
    <w:rsid w:val="07CB4258"/>
    <w:rsid w:val="07CC7E40"/>
    <w:rsid w:val="07CD0767"/>
    <w:rsid w:val="07CD52F0"/>
    <w:rsid w:val="07D370EE"/>
    <w:rsid w:val="07DA4A8F"/>
    <w:rsid w:val="07DD7296"/>
    <w:rsid w:val="07E46D4C"/>
    <w:rsid w:val="07E633C6"/>
    <w:rsid w:val="07ED3A3E"/>
    <w:rsid w:val="07F42098"/>
    <w:rsid w:val="07F576A0"/>
    <w:rsid w:val="07FB11CA"/>
    <w:rsid w:val="07FB3D3D"/>
    <w:rsid w:val="07FE1243"/>
    <w:rsid w:val="080C5608"/>
    <w:rsid w:val="08114CDB"/>
    <w:rsid w:val="08142CA2"/>
    <w:rsid w:val="081650F8"/>
    <w:rsid w:val="08194427"/>
    <w:rsid w:val="081A4E47"/>
    <w:rsid w:val="081A52F8"/>
    <w:rsid w:val="081D17C5"/>
    <w:rsid w:val="08227C7D"/>
    <w:rsid w:val="08372DEA"/>
    <w:rsid w:val="0837735F"/>
    <w:rsid w:val="083E7D79"/>
    <w:rsid w:val="084070AD"/>
    <w:rsid w:val="08413826"/>
    <w:rsid w:val="0842786A"/>
    <w:rsid w:val="08444E10"/>
    <w:rsid w:val="084D3C6E"/>
    <w:rsid w:val="08537122"/>
    <w:rsid w:val="08550057"/>
    <w:rsid w:val="0855200A"/>
    <w:rsid w:val="08596D7A"/>
    <w:rsid w:val="085A5BA3"/>
    <w:rsid w:val="0868203C"/>
    <w:rsid w:val="086F0C73"/>
    <w:rsid w:val="087522BE"/>
    <w:rsid w:val="087A541E"/>
    <w:rsid w:val="087D5038"/>
    <w:rsid w:val="08802D45"/>
    <w:rsid w:val="088A14A3"/>
    <w:rsid w:val="088E1477"/>
    <w:rsid w:val="089028BC"/>
    <w:rsid w:val="0891490D"/>
    <w:rsid w:val="089470F4"/>
    <w:rsid w:val="08961F8A"/>
    <w:rsid w:val="08986169"/>
    <w:rsid w:val="089B61E2"/>
    <w:rsid w:val="089C0D7F"/>
    <w:rsid w:val="089C29DA"/>
    <w:rsid w:val="08A3387B"/>
    <w:rsid w:val="08A659A8"/>
    <w:rsid w:val="08AA16AC"/>
    <w:rsid w:val="08AE124C"/>
    <w:rsid w:val="08B82806"/>
    <w:rsid w:val="08BB0189"/>
    <w:rsid w:val="08BC7406"/>
    <w:rsid w:val="08BD628C"/>
    <w:rsid w:val="08BE64E7"/>
    <w:rsid w:val="08C0663E"/>
    <w:rsid w:val="08C94172"/>
    <w:rsid w:val="08D062B5"/>
    <w:rsid w:val="08D12F50"/>
    <w:rsid w:val="08D473E5"/>
    <w:rsid w:val="08D56868"/>
    <w:rsid w:val="08D76484"/>
    <w:rsid w:val="08D92006"/>
    <w:rsid w:val="08DF3B38"/>
    <w:rsid w:val="08E17142"/>
    <w:rsid w:val="08E46F4E"/>
    <w:rsid w:val="08E47D76"/>
    <w:rsid w:val="08E55CC3"/>
    <w:rsid w:val="08E92EA7"/>
    <w:rsid w:val="08EC0889"/>
    <w:rsid w:val="08EE2AC0"/>
    <w:rsid w:val="08F37FD5"/>
    <w:rsid w:val="08F6004E"/>
    <w:rsid w:val="08F90B8D"/>
    <w:rsid w:val="09030F88"/>
    <w:rsid w:val="090454F6"/>
    <w:rsid w:val="09053806"/>
    <w:rsid w:val="09054413"/>
    <w:rsid w:val="0909510F"/>
    <w:rsid w:val="090C5376"/>
    <w:rsid w:val="090F184E"/>
    <w:rsid w:val="09141A78"/>
    <w:rsid w:val="091A2489"/>
    <w:rsid w:val="091C792E"/>
    <w:rsid w:val="091D6D44"/>
    <w:rsid w:val="092115A9"/>
    <w:rsid w:val="09212793"/>
    <w:rsid w:val="09213793"/>
    <w:rsid w:val="09221BB1"/>
    <w:rsid w:val="09227807"/>
    <w:rsid w:val="093223A2"/>
    <w:rsid w:val="0935241C"/>
    <w:rsid w:val="09375566"/>
    <w:rsid w:val="09384548"/>
    <w:rsid w:val="093848E4"/>
    <w:rsid w:val="09393BA1"/>
    <w:rsid w:val="093C7095"/>
    <w:rsid w:val="093E11C1"/>
    <w:rsid w:val="09425EE2"/>
    <w:rsid w:val="094602C1"/>
    <w:rsid w:val="094708C2"/>
    <w:rsid w:val="094B5F77"/>
    <w:rsid w:val="094E2B2C"/>
    <w:rsid w:val="09516020"/>
    <w:rsid w:val="095673F5"/>
    <w:rsid w:val="095F23E5"/>
    <w:rsid w:val="09616E04"/>
    <w:rsid w:val="09682551"/>
    <w:rsid w:val="096A1BAA"/>
    <w:rsid w:val="0975119A"/>
    <w:rsid w:val="09781D9F"/>
    <w:rsid w:val="097D14DC"/>
    <w:rsid w:val="09820BAF"/>
    <w:rsid w:val="09833682"/>
    <w:rsid w:val="0986143C"/>
    <w:rsid w:val="098C58A1"/>
    <w:rsid w:val="098F24A0"/>
    <w:rsid w:val="09947742"/>
    <w:rsid w:val="09963ACF"/>
    <w:rsid w:val="099E47B2"/>
    <w:rsid w:val="099F51D3"/>
    <w:rsid w:val="09A2524C"/>
    <w:rsid w:val="09B26BB7"/>
    <w:rsid w:val="09B31B9D"/>
    <w:rsid w:val="09B34A27"/>
    <w:rsid w:val="09B65777"/>
    <w:rsid w:val="09B80B46"/>
    <w:rsid w:val="09BC595D"/>
    <w:rsid w:val="09CE3498"/>
    <w:rsid w:val="09D06481"/>
    <w:rsid w:val="09D153F7"/>
    <w:rsid w:val="09D869C9"/>
    <w:rsid w:val="09DD1871"/>
    <w:rsid w:val="09DE076E"/>
    <w:rsid w:val="09DF2074"/>
    <w:rsid w:val="09E338F4"/>
    <w:rsid w:val="09E73C4C"/>
    <w:rsid w:val="0A0235DA"/>
    <w:rsid w:val="0A0B62BC"/>
    <w:rsid w:val="0A0E2DA3"/>
    <w:rsid w:val="0A100B48"/>
    <w:rsid w:val="0A1323DC"/>
    <w:rsid w:val="0A134C7C"/>
    <w:rsid w:val="0A173AB5"/>
    <w:rsid w:val="0A1B0252"/>
    <w:rsid w:val="0A1D196E"/>
    <w:rsid w:val="0A1E0FC7"/>
    <w:rsid w:val="0A1E63D6"/>
    <w:rsid w:val="0A2042D2"/>
    <w:rsid w:val="0A2B5038"/>
    <w:rsid w:val="0A2E0A48"/>
    <w:rsid w:val="0A304AAF"/>
    <w:rsid w:val="0A31358E"/>
    <w:rsid w:val="0A363446"/>
    <w:rsid w:val="0A3E672D"/>
    <w:rsid w:val="0A401A81"/>
    <w:rsid w:val="0A4201B1"/>
    <w:rsid w:val="0A4314FC"/>
    <w:rsid w:val="0A4B20AA"/>
    <w:rsid w:val="0A4C4EA4"/>
    <w:rsid w:val="0A4E44FD"/>
    <w:rsid w:val="0A4F665D"/>
    <w:rsid w:val="0A541164"/>
    <w:rsid w:val="0A550432"/>
    <w:rsid w:val="0A5B40D0"/>
    <w:rsid w:val="0A5D5DE0"/>
    <w:rsid w:val="0A600029"/>
    <w:rsid w:val="0A60340F"/>
    <w:rsid w:val="0A613E2F"/>
    <w:rsid w:val="0A6209B5"/>
    <w:rsid w:val="0A787C7D"/>
    <w:rsid w:val="0A7A79B9"/>
    <w:rsid w:val="0A7C7130"/>
    <w:rsid w:val="0A825052"/>
    <w:rsid w:val="0A831BD8"/>
    <w:rsid w:val="0A83209D"/>
    <w:rsid w:val="0A8561EA"/>
    <w:rsid w:val="0A85794D"/>
    <w:rsid w:val="0A8667D8"/>
    <w:rsid w:val="0A87441E"/>
    <w:rsid w:val="0A8A38A6"/>
    <w:rsid w:val="0A8D2B92"/>
    <w:rsid w:val="0A913EEA"/>
    <w:rsid w:val="0A993637"/>
    <w:rsid w:val="0A9D6183"/>
    <w:rsid w:val="0A9E2190"/>
    <w:rsid w:val="0AAD7AEE"/>
    <w:rsid w:val="0AAF1754"/>
    <w:rsid w:val="0AB61D0E"/>
    <w:rsid w:val="0ABB52E5"/>
    <w:rsid w:val="0ABC45EB"/>
    <w:rsid w:val="0ABE188D"/>
    <w:rsid w:val="0ABE7F95"/>
    <w:rsid w:val="0AC21EF3"/>
    <w:rsid w:val="0AC57941"/>
    <w:rsid w:val="0AC80C1F"/>
    <w:rsid w:val="0AC85A0C"/>
    <w:rsid w:val="0ACD623F"/>
    <w:rsid w:val="0ACE66DD"/>
    <w:rsid w:val="0AD158A9"/>
    <w:rsid w:val="0AD81F8E"/>
    <w:rsid w:val="0ADD5EE7"/>
    <w:rsid w:val="0ADE267D"/>
    <w:rsid w:val="0ADF299F"/>
    <w:rsid w:val="0AE7534A"/>
    <w:rsid w:val="0AE9084C"/>
    <w:rsid w:val="0AED2469"/>
    <w:rsid w:val="0AF259E8"/>
    <w:rsid w:val="0AF62C86"/>
    <w:rsid w:val="0AFE4248"/>
    <w:rsid w:val="0B0340A7"/>
    <w:rsid w:val="0B0639B5"/>
    <w:rsid w:val="0B0A1570"/>
    <w:rsid w:val="0B0D6D8D"/>
    <w:rsid w:val="0B1134F5"/>
    <w:rsid w:val="0B150779"/>
    <w:rsid w:val="0B1D4A4B"/>
    <w:rsid w:val="0B1F1FF1"/>
    <w:rsid w:val="0B1F533A"/>
    <w:rsid w:val="0B203FA7"/>
    <w:rsid w:val="0B2B4F49"/>
    <w:rsid w:val="0B2E25D4"/>
    <w:rsid w:val="0B2F35E2"/>
    <w:rsid w:val="0B3A763D"/>
    <w:rsid w:val="0B4B54AD"/>
    <w:rsid w:val="0B506A5C"/>
    <w:rsid w:val="0B567E4C"/>
    <w:rsid w:val="0B574C09"/>
    <w:rsid w:val="0B613B3C"/>
    <w:rsid w:val="0B706D9C"/>
    <w:rsid w:val="0B7D714C"/>
    <w:rsid w:val="0B81537D"/>
    <w:rsid w:val="0B830474"/>
    <w:rsid w:val="0B862976"/>
    <w:rsid w:val="0B877131"/>
    <w:rsid w:val="0B953BA4"/>
    <w:rsid w:val="0B956B74"/>
    <w:rsid w:val="0B9A2859"/>
    <w:rsid w:val="0BA80A25"/>
    <w:rsid w:val="0BA859D6"/>
    <w:rsid w:val="0BAC0B36"/>
    <w:rsid w:val="0BAC3092"/>
    <w:rsid w:val="0BAD1470"/>
    <w:rsid w:val="0BB646A7"/>
    <w:rsid w:val="0BB83BDA"/>
    <w:rsid w:val="0BC16670"/>
    <w:rsid w:val="0BC26D6D"/>
    <w:rsid w:val="0BC850C3"/>
    <w:rsid w:val="0BCA61AC"/>
    <w:rsid w:val="0BD4185D"/>
    <w:rsid w:val="0BD52303"/>
    <w:rsid w:val="0BD669A1"/>
    <w:rsid w:val="0BE0617A"/>
    <w:rsid w:val="0BE83813"/>
    <w:rsid w:val="0BEE3906"/>
    <w:rsid w:val="0BF733BB"/>
    <w:rsid w:val="0BF84018"/>
    <w:rsid w:val="0BF92767"/>
    <w:rsid w:val="0BFA1AC3"/>
    <w:rsid w:val="0BFC713A"/>
    <w:rsid w:val="0C005441"/>
    <w:rsid w:val="0C0152EB"/>
    <w:rsid w:val="0C0362D8"/>
    <w:rsid w:val="0C071439"/>
    <w:rsid w:val="0C1A42EF"/>
    <w:rsid w:val="0C1C3077"/>
    <w:rsid w:val="0C1E7B2F"/>
    <w:rsid w:val="0C1F2E83"/>
    <w:rsid w:val="0C221EB1"/>
    <w:rsid w:val="0C2536A1"/>
    <w:rsid w:val="0C403987"/>
    <w:rsid w:val="0C4442B8"/>
    <w:rsid w:val="0C5155DB"/>
    <w:rsid w:val="0C567B21"/>
    <w:rsid w:val="0C5F5F72"/>
    <w:rsid w:val="0C60298F"/>
    <w:rsid w:val="0C634297"/>
    <w:rsid w:val="0C653429"/>
    <w:rsid w:val="0C6D5648"/>
    <w:rsid w:val="0C76191A"/>
    <w:rsid w:val="0C7F08F1"/>
    <w:rsid w:val="0C7F0E42"/>
    <w:rsid w:val="0C8010E0"/>
    <w:rsid w:val="0C862BA7"/>
    <w:rsid w:val="0C863DAE"/>
    <w:rsid w:val="0C8A3A6C"/>
    <w:rsid w:val="0C8F2E68"/>
    <w:rsid w:val="0C903E12"/>
    <w:rsid w:val="0C912772"/>
    <w:rsid w:val="0C95523A"/>
    <w:rsid w:val="0C980353"/>
    <w:rsid w:val="0CA02CAA"/>
    <w:rsid w:val="0CAE781F"/>
    <w:rsid w:val="0CB05EC7"/>
    <w:rsid w:val="0CB21BBB"/>
    <w:rsid w:val="0CB55E9D"/>
    <w:rsid w:val="0CB6128E"/>
    <w:rsid w:val="0CB7003B"/>
    <w:rsid w:val="0CB94781"/>
    <w:rsid w:val="0CBD1845"/>
    <w:rsid w:val="0CC05F5A"/>
    <w:rsid w:val="0CC149A5"/>
    <w:rsid w:val="0CC63FC0"/>
    <w:rsid w:val="0CC70B46"/>
    <w:rsid w:val="0CCB771E"/>
    <w:rsid w:val="0CCF61E0"/>
    <w:rsid w:val="0CDA094B"/>
    <w:rsid w:val="0CDB0478"/>
    <w:rsid w:val="0CDE6AE9"/>
    <w:rsid w:val="0CE32697"/>
    <w:rsid w:val="0CED738A"/>
    <w:rsid w:val="0CF00965"/>
    <w:rsid w:val="0CF7474D"/>
    <w:rsid w:val="0CF7598A"/>
    <w:rsid w:val="0CF961A8"/>
    <w:rsid w:val="0D016037"/>
    <w:rsid w:val="0D042269"/>
    <w:rsid w:val="0D0566C3"/>
    <w:rsid w:val="0D0A18D3"/>
    <w:rsid w:val="0D0E328B"/>
    <w:rsid w:val="0D0E65D6"/>
    <w:rsid w:val="0D1D130C"/>
    <w:rsid w:val="0D22610C"/>
    <w:rsid w:val="0D246332"/>
    <w:rsid w:val="0D274138"/>
    <w:rsid w:val="0D2916DE"/>
    <w:rsid w:val="0D2D0DB1"/>
    <w:rsid w:val="0D2E678B"/>
    <w:rsid w:val="0D33223A"/>
    <w:rsid w:val="0D33399D"/>
    <w:rsid w:val="0D377E2B"/>
    <w:rsid w:val="0D3B24CE"/>
    <w:rsid w:val="0D3C1010"/>
    <w:rsid w:val="0D405BB7"/>
    <w:rsid w:val="0D4705C3"/>
    <w:rsid w:val="0D5258E4"/>
    <w:rsid w:val="0D551C85"/>
    <w:rsid w:val="0D561D52"/>
    <w:rsid w:val="0D591B5E"/>
    <w:rsid w:val="0D5E0013"/>
    <w:rsid w:val="0D6058C3"/>
    <w:rsid w:val="0D6139B9"/>
    <w:rsid w:val="0D616E33"/>
    <w:rsid w:val="0D65197F"/>
    <w:rsid w:val="0D660232"/>
    <w:rsid w:val="0D6B65F8"/>
    <w:rsid w:val="0D6E6672"/>
    <w:rsid w:val="0D7166EB"/>
    <w:rsid w:val="0D731761"/>
    <w:rsid w:val="0D7A0E2F"/>
    <w:rsid w:val="0D7C5EB1"/>
    <w:rsid w:val="0D824BDD"/>
    <w:rsid w:val="0D87053B"/>
    <w:rsid w:val="0D9209AA"/>
    <w:rsid w:val="0D93195C"/>
    <w:rsid w:val="0D961094"/>
    <w:rsid w:val="0D973B68"/>
    <w:rsid w:val="0D9A3BE1"/>
    <w:rsid w:val="0D9F2BDA"/>
    <w:rsid w:val="0D9F467B"/>
    <w:rsid w:val="0DA533A6"/>
    <w:rsid w:val="0DA6037A"/>
    <w:rsid w:val="0DA8136D"/>
    <w:rsid w:val="0DA93E40"/>
    <w:rsid w:val="0DAC6A72"/>
    <w:rsid w:val="0DAE2848"/>
    <w:rsid w:val="0DB43606"/>
    <w:rsid w:val="0DB456B8"/>
    <w:rsid w:val="0DB70B09"/>
    <w:rsid w:val="0DB80205"/>
    <w:rsid w:val="0DBD6F80"/>
    <w:rsid w:val="0DBF6504"/>
    <w:rsid w:val="0DC3249E"/>
    <w:rsid w:val="0DC74AFE"/>
    <w:rsid w:val="0DC9217F"/>
    <w:rsid w:val="0DCF2553"/>
    <w:rsid w:val="0DD602D5"/>
    <w:rsid w:val="0DDB3555"/>
    <w:rsid w:val="0DE74F5C"/>
    <w:rsid w:val="0E00516C"/>
    <w:rsid w:val="0E044496"/>
    <w:rsid w:val="0E0A6A8B"/>
    <w:rsid w:val="0E0B155E"/>
    <w:rsid w:val="0E0C747D"/>
    <w:rsid w:val="0E0E7A0E"/>
    <w:rsid w:val="0E131A5D"/>
    <w:rsid w:val="0E1F1DAC"/>
    <w:rsid w:val="0E205A16"/>
    <w:rsid w:val="0E22605C"/>
    <w:rsid w:val="0E2C0706"/>
    <w:rsid w:val="0E322874"/>
    <w:rsid w:val="0E3348EC"/>
    <w:rsid w:val="0E3A1FC0"/>
    <w:rsid w:val="0E4A2F71"/>
    <w:rsid w:val="0E4B301C"/>
    <w:rsid w:val="0E4C2785"/>
    <w:rsid w:val="0E6165A5"/>
    <w:rsid w:val="0E655D57"/>
    <w:rsid w:val="0E682A23"/>
    <w:rsid w:val="0E6A71A3"/>
    <w:rsid w:val="0E6E4BC9"/>
    <w:rsid w:val="0E7273CA"/>
    <w:rsid w:val="0E727715"/>
    <w:rsid w:val="0E7321E8"/>
    <w:rsid w:val="0E777212"/>
    <w:rsid w:val="0E7A0E5A"/>
    <w:rsid w:val="0E881173"/>
    <w:rsid w:val="0E894879"/>
    <w:rsid w:val="0E8B32A0"/>
    <w:rsid w:val="0E8B4168"/>
    <w:rsid w:val="0E917F18"/>
    <w:rsid w:val="0E965DBC"/>
    <w:rsid w:val="0E967CDA"/>
    <w:rsid w:val="0E992042"/>
    <w:rsid w:val="0E9C76DE"/>
    <w:rsid w:val="0E9E2881"/>
    <w:rsid w:val="0EAC1011"/>
    <w:rsid w:val="0EAC1532"/>
    <w:rsid w:val="0EAD5C94"/>
    <w:rsid w:val="0EAF2794"/>
    <w:rsid w:val="0EB42135"/>
    <w:rsid w:val="0EB7675C"/>
    <w:rsid w:val="0EBC5E2E"/>
    <w:rsid w:val="0EC25F21"/>
    <w:rsid w:val="0EC30D63"/>
    <w:rsid w:val="0EC31DC3"/>
    <w:rsid w:val="0EC434C8"/>
    <w:rsid w:val="0EC97171"/>
    <w:rsid w:val="0ECC3B7F"/>
    <w:rsid w:val="0ED32360"/>
    <w:rsid w:val="0ED662E6"/>
    <w:rsid w:val="0EDC0874"/>
    <w:rsid w:val="0EDE7A72"/>
    <w:rsid w:val="0EE24587"/>
    <w:rsid w:val="0EE8586B"/>
    <w:rsid w:val="0EF0553C"/>
    <w:rsid w:val="0EF820BE"/>
    <w:rsid w:val="0F000FA6"/>
    <w:rsid w:val="0F0B2EB5"/>
    <w:rsid w:val="0F1A0150"/>
    <w:rsid w:val="0F1A0B04"/>
    <w:rsid w:val="0F1A1DC7"/>
    <w:rsid w:val="0F1E1499"/>
    <w:rsid w:val="0F26112D"/>
    <w:rsid w:val="0F28527A"/>
    <w:rsid w:val="0F2940D9"/>
    <w:rsid w:val="0F2A53EB"/>
    <w:rsid w:val="0F2D37AB"/>
    <w:rsid w:val="0F3E4FBF"/>
    <w:rsid w:val="0F3F0B7A"/>
    <w:rsid w:val="0F401AF2"/>
    <w:rsid w:val="0F422CCF"/>
    <w:rsid w:val="0F426AD0"/>
    <w:rsid w:val="0F4527B0"/>
    <w:rsid w:val="0F4D1F44"/>
    <w:rsid w:val="0F550C0C"/>
    <w:rsid w:val="0F562068"/>
    <w:rsid w:val="0F580B65"/>
    <w:rsid w:val="0F5B7D54"/>
    <w:rsid w:val="0F5D6CE1"/>
    <w:rsid w:val="0F6038E0"/>
    <w:rsid w:val="0F6163B3"/>
    <w:rsid w:val="0F665A86"/>
    <w:rsid w:val="0F6B08A1"/>
    <w:rsid w:val="0F6C5737"/>
    <w:rsid w:val="0F6D3146"/>
    <w:rsid w:val="0F70524C"/>
    <w:rsid w:val="0F7953B8"/>
    <w:rsid w:val="0F7B295E"/>
    <w:rsid w:val="0F7B3BFD"/>
    <w:rsid w:val="0F7D1FB7"/>
    <w:rsid w:val="0F8320AA"/>
    <w:rsid w:val="0F851307"/>
    <w:rsid w:val="0F91646F"/>
    <w:rsid w:val="0F926DAA"/>
    <w:rsid w:val="0F963731"/>
    <w:rsid w:val="0F995910"/>
    <w:rsid w:val="0F9A068E"/>
    <w:rsid w:val="0F9B12FA"/>
    <w:rsid w:val="0F9F5CAE"/>
    <w:rsid w:val="0FA10E8C"/>
    <w:rsid w:val="0FA5577C"/>
    <w:rsid w:val="0FAE637A"/>
    <w:rsid w:val="0FAF549A"/>
    <w:rsid w:val="0FB87786"/>
    <w:rsid w:val="0FBE7ED7"/>
    <w:rsid w:val="0FC119A5"/>
    <w:rsid w:val="0FC34FBD"/>
    <w:rsid w:val="0FC55860"/>
    <w:rsid w:val="0FCB5BD1"/>
    <w:rsid w:val="0FCE604F"/>
    <w:rsid w:val="0FD0083D"/>
    <w:rsid w:val="0FD347EE"/>
    <w:rsid w:val="0FD909A9"/>
    <w:rsid w:val="0FDA4A81"/>
    <w:rsid w:val="0FDA6399"/>
    <w:rsid w:val="0FDD0033"/>
    <w:rsid w:val="0FE502A9"/>
    <w:rsid w:val="0FE74D6E"/>
    <w:rsid w:val="0FE75D28"/>
    <w:rsid w:val="0FED5C57"/>
    <w:rsid w:val="0FF34F54"/>
    <w:rsid w:val="0FF67080"/>
    <w:rsid w:val="0FF72425"/>
    <w:rsid w:val="0FF87B67"/>
    <w:rsid w:val="0FFA6007"/>
    <w:rsid w:val="0FFC08DA"/>
    <w:rsid w:val="1001519E"/>
    <w:rsid w:val="100204F2"/>
    <w:rsid w:val="100212EA"/>
    <w:rsid w:val="100502FE"/>
    <w:rsid w:val="100510F7"/>
    <w:rsid w:val="10083EDF"/>
    <w:rsid w:val="10090052"/>
    <w:rsid w:val="1009345E"/>
    <w:rsid w:val="100C7DBB"/>
    <w:rsid w:val="100E1913"/>
    <w:rsid w:val="10124A74"/>
    <w:rsid w:val="1018468C"/>
    <w:rsid w:val="102C517C"/>
    <w:rsid w:val="10306ECF"/>
    <w:rsid w:val="1035778F"/>
    <w:rsid w:val="1039405C"/>
    <w:rsid w:val="103C6AE7"/>
    <w:rsid w:val="103D02F0"/>
    <w:rsid w:val="103D15BA"/>
    <w:rsid w:val="10493005"/>
    <w:rsid w:val="10521F2F"/>
    <w:rsid w:val="10594E9B"/>
    <w:rsid w:val="105A7C91"/>
    <w:rsid w:val="105B2764"/>
    <w:rsid w:val="10631805"/>
    <w:rsid w:val="107214AD"/>
    <w:rsid w:val="107A63E2"/>
    <w:rsid w:val="107C5A3B"/>
    <w:rsid w:val="1081305B"/>
    <w:rsid w:val="10824F16"/>
    <w:rsid w:val="10842309"/>
    <w:rsid w:val="10842CA9"/>
    <w:rsid w:val="10854865"/>
    <w:rsid w:val="108827A7"/>
    <w:rsid w:val="10897D5B"/>
    <w:rsid w:val="10927499"/>
    <w:rsid w:val="10950DE7"/>
    <w:rsid w:val="10A163B6"/>
    <w:rsid w:val="10AD6517"/>
    <w:rsid w:val="10B4254A"/>
    <w:rsid w:val="10B674B5"/>
    <w:rsid w:val="10BA51B0"/>
    <w:rsid w:val="10BE130F"/>
    <w:rsid w:val="10BF2107"/>
    <w:rsid w:val="10BF384A"/>
    <w:rsid w:val="10BF4436"/>
    <w:rsid w:val="10BF5428"/>
    <w:rsid w:val="10C4382B"/>
    <w:rsid w:val="10CD00E1"/>
    <w:rsid w:val="10D02315"/>
    <w:rsid w:val="10D177B4"/>
    <w:rsid w:val="10DB000D"/>
    <w:rsid w:val="10DD4562"/>
    <w:rsid w:val="10E23BF2"/>
    <w:rsid w:val="10F02032"/>
    <w:rsid w:val="10F400FA"/>
    <w:rsid w:val="10F5437A"/>
    <w:rsid w:val="10F91F06"/>
    <w:rsid w:val="11056FE7"/>
    <w:rsid w:val="11084B6C"/>
    <w:rsid w:val="110A79DC"/>
    <w:rsid w:val="110D1B08"/>
    <w:rsid w:val="11123CAE"/>
    <w:rsid w:val="11127128"/>
    <w:rsid w:val="11141254"/>
    <w:rsid w:val="111C74C1"/>
    <w:rsid w:val="111D2816"/>
    <w:rsid w:val="11232927"/>
    <w:rsid w:val="112C436A"/>
    <w:rsid w:val="11325560"/>
    <w:rsid w:val="11325878"/>
    <w:rsid w:val="113561DC"/>
    <w:rsid w:val="11394FC4"/>
    <w:rsid w:val="113B256B"/>
    <w:rsid w:val="11415682"/>
    <w:rsid w:val="11431CB7"/>
    <w:rsid w:val="114A03FF"/>
    <w:rsid w:val="114A5E00"/>
    <w:rsid w:val="114B6DBC"/>
    <w:rsid w:val="114E3F4F"/>
    <w:rsid w:val="11533622"/>
    <w:rsid w:val="11554D64"/>
    <w:rsid w:val="1156369B"/>
    <w:rsid w:val="11685A27"/>
    <w:rsid w:val="11687363"/>
    <w:rsid w:val="116C50FA"/>
    <w:rsid w:val="116E26A0"/>
    <w:rsid w:val="117C5480"/>
    <w:rsid w:val="117E41D8"/>
    <w:rsid w:val="11814DDF"/>
    <w:rsid w:val="11884177"/>
    <w:rsid w:val="11A252A8"/>
    <w:rsid w:val="11A4344C"/>
    <w:rsid w:val="11A55322"/>
    <w:rsid w:val="11A8539B"/>
    <w:rsid w:val="11AB74C7"/>
    <w:rsid w:val="11AE07AF"/>
    <w:rsid w:val="11BA7726"/>
    <w:rsid w:val="11BC3733"/>
    <w:rsid w:val="11BE0EAC"/>
    <w:rsid w:val="11BF1C0B"/>
    <w:rsid w:val="11C92601"/>
    <w:rsid w:val="11CA1092"/>
    <w:rsid w:val="11CF45DE"/>
    <w:rsid w:val="11CF6EA6"/>
    <w:rsid w:val="11D03237"/>
    <w:rsid w:val="11D32C22"/>
    <w:rsid w:val="11D4290A"/>
    <w:rsid w:val="11D612CB"/>
    <w:rsid w:val="11D808D1"/>
    <w:rsid w:val="11DB094A"/>
    <w:rsid w:val="11E0001D"/>
    <w:rsid w:val="11E371A4"/>
    <w:rsid w:val="11E476EF"/>
    <w:rsid w:val="11E84860"/>
    <w:rsid w:val="11ED1F1C"/>
    <w:rsid w:val="11ED57A7"/>
    <w:rsid w:val="11ED64F9"/>
    <w:rsid w:val="11EE5271"/>
    <w:rsid w:val="11F710D4"/>
    <w:rsid w:val="11F817A7"/>
    <w:rsid w:val="11FB2E34"/>
    <w:rsid w:val="11FD4D3B"/>
    <w:rsid w:val="120170A3"/>
    <w:rsid w:val="120278ED"/>
    <w:rsid w:val="12050BE4"/>
    <w:rsid w:val="12053FC8"/>
    <w:rsid w:val="120625AE"/>
    <w:rsid w:val="120633E6"/>
    <w:rsid w:val="1206650D"/>
    <w:rsid w:val="12066E96"/>
    <w:rsid w:val="12082010"/>
    <w:rsid w:val="12093B90"/>
    <w:rsid w:val="121002D1"/>
    <w:rsid w:val="12127CF6"/>
    <w:rsid w:val="121A2D18"/>
    <w:rsid w:val="1221155E"/>
    <w:rsid w:val="12217BA7"/>
    <w:rsid w:val="122A03C4"/>
    <w:rsid w:val="122C70BC"/>
    <w:rsid w:val="12322DD1"/>
    <w:rsid w:val="12324129"/>
    <w:rsid w:val="123617E5"/>
    <w:rsid w:val="123A6440"/>
    <w:rsid w:val="123C3595"/>
    <w:rsid w:val="124144FB"/>
    <w:rsid w:val="1243020D"/>
    <w:rsid w:val="12434AD8"/>
    <w:rsid w:val="12453701"/>
    <w:rsid w:val="12464F6F"/>
    <w:rsid w:val="12502EC6"/>
    <w:rsid w:val="125A1D52"/>
    <w:rsid w:val="125B0518"/>
    <w:rsid w:val="125C00AA"/>
    <w:rsid w:val="126E0BF7"/>
    <w:rsid w:val="12701617"/>
    <w:rsid w:val="12705F04"/>
    <w:rsid w:val="12733E3A"/>
    <w:rsid w:val="12746BFB"/>
    <w:rsid w:val="127537BD"/>
    <w:rsid w:val="127618E8"/>
    <w:rsid w:val="127C06A1"/>
    <w:rsid w:val="12837B81"/>
    <w:rsid w:val="12857ECD"/>
    <w:rsid w:val="128726CE"/>
    <w:rsid w:val="12880386"/>
    <w:rsid w:val="1289302E"/>
    <w:rsid w:val="128B03D1"/>
    <w:rsid w:val="129048ED"/>
    <w:rsid w:val="129112EF"/>
    <w:rsid w:val="12953FC0"/>
    <w:rsid w:val="12A55DF6"/>
    <w:rsid w:val="12AC297D"/>
    <w:rsid w:val="12B12D75"/>
    <w:rsid w:val="12B330B7"/>
    <w:rsid w:val="12B47382"/>
    <w:rsid w:val="12C62816"/>
    <w:rsid w:val="12C7756F"/>
    <w:rsid w:val="12CA27AE"/>
    <w:rsid w:val="12CC5073"/>
    <w:rsid w:val="12CC798A"/>
    <w:rsid w:val="12CD6EB3"/>
    <w:rsid w:val="12D121AE"/>
    <w:rsid w:val="12D2223E"/>
    <w:rsid w:val="12D442DB"/>
    <w:rsid w:val="12D80DAC"/>
    <w:rsid w:val="12DB3A27"/>
    <w:rsid w:val="12EA5D39"/>
    <w:rsid w:val="12F32602"/>
    <w:rsid w:val="13005F7F"/>
    <w:rsid w:val="13074410"/>
    <w:rsid w:val="130B21C4"/>
    <w:rsid w:val="1310457C"/>
    <w:rsid w:val="131507D5"/>
    <w:rsid w:val="13173CC8"/>
    <w:rsid w:val="1318679B"/>
    <w:rsid w:val="131B449C"/>
    <w:rsid w:val="131D5E6E"/>
    <w:rsid w:val="132508EC"/>
    <w:rsid w:val="132827E8"/>
    <w:rsid w:val="132A2BDA"/>
    <w:rsid w:val="132D4C2B"/>
    <w:rsid w:val="13302CCD"/>
    <w:rsid w:val="13327ABD"/>
    <w:rsid w:val="13382063"/>
    <w:rsid w:val="133867AF"/>
    <w:rsid w:val="13431746"/>
    <w:rsid w:val="13454D41"/>
    <w:rsid w:val="134824F4"/>
    <w:rsid w:val="1349132A"/>
    <w:rsid w:val="134D3E77"/>
    <w:rsid w:val="135000C4"/>
    <w:rsid w:val="135007B5"/>
    <w:rsid w:val="13523092"/>
    <w:rsid w:val="13527D5C"/>
    <w:rsid w:val="1355733F"/>
    <w:rsid w:val="135879BD"/>
    <w:rsid w:val="135C023C"/>
    <w:rsid w:val="135D6FE9"/>
    <w:rsid w:val="13602D88"/>
    <w:rsid w:val="13631B4D"/>
    <w:rsid w:val="13635C15"/>
    <w:rsid w:val="136724D4"/>
    <w:rsid w:val="136D186E"/>
    <w:rsid w:val="136E509A"/>
    <w:rsid w:val="136F7127"/>
    <w:rsid w:val="137004C0"/>
    <w:rsid w:val="137A2F76"/>
    <w:rsid w:val="137E137C"/>
    <w:rsid w:val="137E6A06"/>
    <w:rsid w:val="13893AFB"/>
    <w:rsid w:val="138961CB"/>
    <w:rsid w:val="138A1041"/>
    <w:rsid w:val="13932EBD"/>
    <w:rsid w:val="13972EFB"/>
    <w:rsid w:val="139833EB"/>
    <w:rsid w:val="139C5176"/>
    <w:rsid w:val="139D1431"/>
    <w:rsid w:val="13A20F1B"/>
    <w:rsid w:val="13B06773"/>
    <w:rsid w:val="13BA34BF"/>
    <w:rsid w:val="13BD0DD3"/>
    <w:rsid w:val="13C73A13"/>
    <w:rsid w:val="13C85226"/>
    <w:rsid w:val="13D03F23"/>
    <w:rsid w:val="13D04D1B"/>
    <w:rsid w:val="13D855BA"/>
    <w:rsid w:val="13D937D3"/>
    <w:rsid w:val="13DE4296"/>
    <w:rsid w:val="13DE6B5E"/>
    <w:rsid w:val="13E24F5C"/>
    <w:rsid w:val="13E316CA"/>
    <w:rsid w:val="13E53BBE"/>
    <w:rsid w:val="13E95403"/>
    <w:rsid w:val="13EA13F6"/>
    <w:rsid w:val="13ED66F5"/>
    <w:rsid w:val="13F21929"/>
    <w:rsid w:val="13F955F1"/>
    <w:rsid w:val="13FB06CE"/>
    <w:rsid w:val="141021D6"/>
    <w:rsid w:val="1411608A"/>
    <w:rsid w:val="141534F2"/>
    <w:rsid w:val="1416337C"/>
    <w:rsid w:val="14171D9E"/>
    <w:rsid w:val="14194354"/>
    <w:rsid w:val="1420443E"/>
    <w:rsid w:val="14240AC0"/>
    <w:rsid w:val="14273B8A"/>
    <w:rsid w:val="14323350"/>
    <w:rsid w:val="14331CED"/>
    <w:rsid w:val="14351CA7"/>
    <w:rsid w:val="14395F16"/>
    <w:rsid w:val="143A66F8"/>
    <w:rsid w:val="143B7102"/>
    <w:rsid w:val="14406463"/>
    <w:rsid w:val="14497881"/>
    <w:rsid w:val="144A57CE"/>
    <w:rsid w:val="144C0A7C"/>
    <w:rsid w:val="14540DDB"/>
    <w:rsid w:val="1455167B"/>
    <w:rsid w:val="14562003"/>
    <w:rsid w:val="14575952"/>
    <w:rsid w:val="145D3D39"/>
    <w:rsid w:val="146513D2"/>
    <w:rsid w:val="146A0AA4"/>
    <w:rsid w:val="146B7D62"/>
    <w:rsid w:val="146F5C39"/>
    <w:rsid w:val="14784E69"/>
    <w:rsid w:val="14791424"/>
    <w:rsid w:val="147C2E30"/>
    <w:rsid w:val="147C3A47"/>
    <w:rsid w:val="14851BD5"/>
    <w:rsid w:val="14925750"/>
    <w:rsid w:val="149A2EA0"/>
    <w:rsid w:val="149A5911"/>
    <w:rsid w:val="149C1580"/>
    <w:rsid w:val="149E36AD"/>
    <w:rsid w:val="14A60D5C"/>
    <w:rsid w:val="14A826E3"/>
    <w:rsid w:val="14AC2EEC"/>
    <w:rsid w:val="14B32638"/>
    <w:rsid w:val="14B53058"/>
    <w:rsid w:val="14BB2181"/>
    <w:rsid w:val="14BB2E71"/>
    <w:rsid w:val="14C0412D"/>
    <w:rsid w:val="14C319DD"/>
    <w:rsid w:val="14C9069C"/>
    <w:rsid w:val="14C924E0"/>
    <w:rsid w:val="14CB7C9E"/>
    <w:rsid w:val="14D33796"/>
    <w:rsid w:val="14D95222"/>
    <w:rsid w:val="14E03B1B"/>
    <w:rsid w:val="14E105C7"/>
    <w:rsid w:val="14E324E1"/>
    <w:rsid w:val="14E87D13"/>
    <w:rsid w:val="14F05E5F"/>
    <w:rsid w:val="14F4785C"/>
    <w:rsid w:val="14F779BC"/>
    <w:rsid w:val="14FC7645"/>
    <w:rsid w:val="15004244"/>
    <w:rsid w:val="150B0520"/>
    <w:rsid w:val="15104538"/>
    <w:rsid w:val="1516024C"/>
    <w:rsid w:val="15183DB5"/>
    <w:rsid w:val="151B65FC"/>
    <w:rsid w:val="151F5E0F"/>
    <w:rsid w:val="15226239"/>
    <w:rsid w:val="15227F36"/>
    <w:rsid w:val="15232A0E"/>
    <w:rsid w:val="15254B3B"/>
    <w:rsid w:val="15285E51"/>
    <w:rsid w:val="152B2276"/>
    <w:rsid w:val="152C7701"/>
    <w:rsid w:val="152F1BB6"/>
    <w:rsid w:val="153823D3"/>
    <w:rsid w:val="153F3BDC"/>
    <w:rsid w:val="15407032"/>
    <w:rsid w:val="15410B37"/>
    <w:rsid w:val="1548480B"/>
    <w:rsid w:val="15492F97"/>
    <w:rsid w:val="154D023C"/>
    <w:rsid w:val="15555FBD"/>
    <w:rsid w:val="155C2CE3"/>
    <w:rsid w:val="15610256"/>
    <w:rsid w:val="15625551"/>
    <w:rsid w:val="15632382"/>
    <w:rsid w:val="15657929"/>
    <w:rsid w:val="156A3948"/>
    <w:rsid w:val="156C24EF"/>
    <w:rsid w:val="15763D67"/>
    <w:rsid w:val="15773CF9"/>
    <w:rsid w:val="1578130D"/>
    <w:rsid w:val="157A0966"/>
    <w:rsid w:val="157F35F3"/>
    <w:rsid w:val="1582301E"/>
    <w:rsid w:val="158F78F1"/>
    <w:rsid w:val="159C465D"/>
    <w:rsid w:val="159D5A4E"/>
    <w:rsid w:val="15A004B8"/>
    <w:rsid w:val="15A11C7D"/>
    <w:rsid w:val="15A33D36"/>
    <w:rsid w:val="15AB48BC"/>
    <w:rsid w:val="15AF6042"/>
    <w:rsid w:val="15B07880"/>
    <w:rsid w:val="15B30485"/>
    <w:rsid w:val="15B43662"/>
    <w:rsid w:val="15B50CBB"/>
    <w:rsid w:val="15BE6552"/>
    <w:rsid w:val="15C1631A"/>
    <w:rsid w:val="15C6060D"/>
    <w:rsid w:val="15C75046"/>
    <w:rsid w:val="15C842C3"/>
    <w:rsid w:val="15C95A66"/>
    <w:rsid w:val="15CE2E31"/>
    <w:rsid w:val="15D74EDE"/>
    <w:rsid w:val="15DB3EF5"/>
    <w:rsid w:val="15E61FC2"/>
    <w:rsid w:val="15E6413D"/>
    <w:rsid w:val="15ED57CD"/>
    <w:rsid w:val="15F2355C"/>
    <w:rsid w:val="15F53FE8"/>
    <w:rsid w:val="15F76AF0"/>
    <w:rsid w:val="15FD5B04"/>
    <w:rsid w:val="15FF279B"/>
    <w:rsid w:val="160020B5"/>
    <w:rsid w:val="160352E8"/>
    <w:rsid w:val="160A7EAE"/>
    <w:rsid w:val="160B28AB"/>
    <w:rsid w:val="160E682B"/>
    <w:rsid w:val="16163C7F"/>
    <w:rsid w:val="161A38CC"/>
    <w:rsid w:val="161B15B6"/>
    <w:rsid w:val="161B1819"/>
    <w:rsid w:val="161B7E68"/>
    <w:rsid w:val="161F7865"/>
    <w:rsid w:val="16261A56"/>
    <w:rsid w:val="162B2519"/>
    <w:rsid w:val="162D573E"/>
    <w:rsid w:val="162D6677"/>
    <w:rsid w:val="163363D2"/>
    <w:rsid w:val="16376D53"/>
    <w:rsid w:val="163B7F69"/>
    <w:rsid w:val="163D5510"/>
    <w:rsid w:val="16456915"/>
    <w:rsid w:val="1645772F"/>
    <w:rsid w:val="164732D5"/>
    <w:rsid w:val="164C178A"/>
    <w:rsid w:val="16551FA7"/>
    <w:rsid w:val="16566FE7"/>
    <w:rsid w:val="165D1E89"/>
    <w:rsid w:val="165D402D"/>
    <w:rsid w:val="165D746F"/>
    <w:rsid w:val="165F35BC"/>
    <w:rsid w:val="166308D9"/>
    <w:rsid w:val="16640C79"/>
    <w:rsid w:val="166B5D11"/>
    <w:rsid w:val="166E5FEC"/>
    <w:rsid w:val="16744A12"/>
    <w:rsid w:val="167E1A0A"/>
    <w:rsid w:val="16815249"/>
    <w:rsid w:val="16821234"/>
    <w:rsid w:val="16825630"/>
    <w:rsid w:val="16866234"/>
    <w:rsid w:val="168766FC"/>
    <w:rsid w:val="168B2C99"/>
    <w:rsid w:val="168B563D"/>
    <w:rsid w:val="169368E2"/>
    <w:rsid w:val="16974DD3"/>
    <w:rsid w:val="16975463"/>
    <w:rsid w:val="16983F01"/>
    <w:rsid w:val="169F6585"/>
    <w:rsid w:val="16A03D25"/>
    <w:rsid w:val="16A30286"/>
    <w:rsid w:val="16A837F0"/>
    <w:rsid w:val="16A86E80"/>
    <w:rsid w:val="16AB13CB"/>
    <w:rsid w:val="16AB1E99"/>
    <w:rsid w:val="16AE7A12"/>
    <w:rsid w:val="16B0760D"/>
    <w:rsid w:val="16B55CA7"/>
    <w:rsid w:val="16B57F66"/>
    <w:rsid w:val="16B80957"/>
    <w:rsid w:val="16B84705"/>
    <w:rsid w:val="16BA30C6"/>
    <w:rsid w:val="16BC3DD7"/>
    <w:rsid w:val="16C67A69"/>
    <w:rsid w:val="16C76A43"/>
    <w:rsid w:val="16C92409"/>
    <w:rsid w:val="16CA6A90"/>
    <w:rsid w:val="16D203B3"/>
    <w:rsid w:val="16D90876"/>
    <w:rsid w:val="16D93875"/>
    <w:rsid w:val="16DA08C7"/>
    <w:rsid w:val="16E004EE"/>
    <w:rsid w:val="16E440C5"/>
    <w:rsid w:val="16E45D72"/>
    <w:rsid w:val="16E4773B"/>
    <w:rsid w:val="16E65167"/>
    <w:rsid w:val="16E951E1"/>
    <w:rsid w:val="16F214B3"/>
    <w:rsid w:val="16F55420"/>
    <w:rsid w:val="16FE1699"/>
    <w:rsid w:val="16FE621F"/>
    <w:rsid w:val="17011712"/>
    <w:rsid w:val="170E3004"/>
    <w:rsid w:val="171005AA"/>
    <w:rsid w:val="171054AF"/>
    <w:rsid w:val="1716069D"/>
    <w:rsid w:val="171B40B5"/>
    <w:rsid w:val="17280D79"/>
    <w:rsid w:val="172A5607"/>
    <w:rsid w:val="173338FA"/>
    <w:rsid w:val="173D4D65"/>
    <w:rsid w:val="173D6539"/>
    <w:rsid w:val="173F3AE0"/>
    <w:rsid w:val="17414AF5"/>
    <w:rsid w:val="174323A5"/>
    <w:rsid w:val="17444901"/>
    <w:rsid w:val="174D331F"/>
    <w:rsid w:val="174D3ABB"/>
    <w:rsid w:val="174E3BBE"/>
    <w:rsid w:val="174E7412"/>
    <w:rsid w:val="17594DDC"/>
    <w:rsid w:val="175955B7"/>
    <w:rsid w:val="175B21BB"/>
    <w:rsid w:val="175D7144"/>
    <w:rsid w:val="175F42E3"/>
    <w:rsid w:val="17611889"/>
    <w:rsid w:val="17650169"/>
    <w:rsid w:val="1767197C"/>
    <w:rsid w:val="176B44C9"/>
    <w:rsid w:val="176B5E16"/>
    <w:rsid w:val="176D65F5"/>
    <w:rsid w:val="176F3B9B"/>
    <w:rsid w:val="17725CC8"/>
    <w:rsid w:val="17734F26"/>
    <w:rsid w:val="177A12AE"/>
    <w:rsid w:val="177C58D7"/>
    <w:rsid w:val="17803454"/>
    <w:rsid w:val="17807C9D"/>
    <w:rsid w:val="1781084D"/>
    <w:rsid w:val="178365FC"/>
    <w:rsid w:val="17836B81"/>
    <w:rsid w:val="178A4CCC"/>
    <w:rsid w:val="178C2272"/>
    <w:rsid w:val="178E41CA"/>
    <w:rsid w:val="17931E22"/>
    <w:rsid w:val="17944321"/>
    <w:rsid w:val="179A64BF"/>
    <w:rsid w:val="17A852B9"/>
    <w:rsid w:val="17AE5F69"/>
    <w:rsid w:val="17B4605C"/>
    <w:rsid w:val="17B61A10"/>
    <w:rsid w:val="17B63602"/>
    <w:rsid w:val="17BC0ED9"/>
    <w:rsid w:val="17BC1379"/>
    <w:rsid w:val="17BD5EFB"/>
    <w:rsid w:val="17BF23A8"/>
    <w:rsid w:val="17C13ADB"/>
    <w:rsid w:val="17C643AF"/>
    <w:rsid w:val="17C831D0"/>
    <w:rsid w:val="17CC0C7C"/>
    <w:rsid w:val="17CC6330"/>
    <w:rsid w:val="17D45C61"/>
    <w:rsid w:val="17DD0C47"/>
    <w:rsid w:val="17DF26BE"/>
    <w:rsid w:val="17E10D67"/>
    <w:rsid w:val="17E23FEB"/>
    <w:rsid w:val="17E54065"/>
    <w:rsid w:val="17E616FC"/>
    <w:rsid w:val="17E7721C"/>
    <w:rsid w:val="17E9288A"/>
    <w:rsid w:val="17EA7028"/>
    <w:rsid w:val="17EB2D91"/>
    <w:rsid w:val="17F42B99"/>
    <w:rsid w:val="17F77AFC"/>
    <w:rsid w:val="17FC0062"/>
    <w:rsid w:val="18003D6A"/>
    <w:rsid w:val="18016517"/>
    <w:rsid w:val="18063BD3"/>
    <w:rsid w:val="181567A7"/>
    <w:rsid w:val="18161A9F"/>
    <w:rsid w:val="18166BF4"/>
    <w:rsid w:val="1818223D"/>
    <w:rsid w:val="181D7016"/>
    <w:rsid w:val="181F176A"/>
    <w:rsid w:val="18203026"/>
    <w:rsid w:val="1824602E"/>
    <w:rsid w:val="18281F87"/>
    <w:rsid w:val="18287A2B"/>
    <w:rsid w:val="182905D8"/>
    <w:rsid w:val="182944E3"/>
    <w:rsid w:val="182C0B0F"/>
    <w:rsid w:val="18391F44"/>
    <w:rsid w:val="184526DF"/>
    <w:rsid w:val="184979F2"/>
    <w:rsid w:val="184B0E55"/>
    <w:rsid w:val="184C3928"/>
    <w:rsid w:val="184F5FF1"/>
    <w:rsid w:val="185018EF"/>
    <w:rsid w:val="18566568"/>
    <w:rsid w:val="1857103B"/>
    <w:rsid w:val="18585BC1"/>
    <w:rsid w:val="18590694"/>
    <w:rsid w:val="185A10B4"/>
    <w:rsid w:val="185D31E1"/>
    <w:rsid w:val="18663EC9"/>
    <w:rsid w:val="18674EE6"/>
    <w:rsid w:val="186B75A6"/>
    <w:rsid w:val="186D4AFE"/>
    <w:rsid w:val="187121C1"/>
    <w:rsid w:val="18730662"/>
    <w:rsid w:val="18740FEA"/>
    <w:rsid w:val="187622AE"/>
    <w:rsid w:val="18791AAE"/>
    <w:rsid w:val="187B5687"/>
    <w:rsid w:val="18803569"/>
    <w:rsid w:val="18817824"/>
    <w:rsid w:val="188E5D6F"/>
    <w:rsid w:val="18901263"/>
    <w:rsid w:val="189836CF"/>
    <w:rsid w:val="189A5F55"/>
    <w:rsid w:val="189D0082"/>
    <w:rsid w:val="189F21AE"/>
    <w:rsid w:val="18A0028F"/>
    <w:rsid w:val="18A75316"/>
    <w:rsid w:val="18B57F4F"/>
    <w:rsid w:val="18B76AC3"/>
    <w:rsid w:val="18BC1E9D"/>
    <w:rsid w:val="18BD471F"/>
    <w:rsid w:val="18C73D5E"/>
    <w:rsid w:val="18C80A6B"/>
    <w:rsid w:val="18D4457C"/>
    <w:rsid w:val="18D521C8"/>
    <w:rsid w:val="18D93EDE"/>
    <w:rsid w:val="18DA5871"/>
    <w:rsid w:val="18DC2587"/>
    <w:rsid w:val="18DD5A21"/>
    <w:rsid w:val="18E1732E"/>
    <w:rsid w:val="18E31B9B"/>
    <w:rsid w:val="18E425BC"/>
    <w:rsid w:val="18E722AD"/>
    <w:rsid w:val="18E91C8E"/>
    <w:rsid w:val="18F04854"/>
    <w:rsid w:val="190302EC"/>
    <w:rsid w:val="190515AC"/>
    <w:rsid w:val="190536B3"/>
    <w:rsid w:val="19096A08"/>
    <w:rsid w:val="190A3776"/>
    <w:rsid w:val="190B250B"/>
    <w:rsid w:val="190B3D92"/>
    <w:rsid w:val="19107621"/>
    <w:rsid w:val="191125FE"/>
    <w:rsid w:val="19173427"/>
    <w:rsid w:val="19234989"/>
    <w:rsid w:val="19235D03"/>
    <w:rsid w:val="19296B2F"/>
    <w:rsid w:val="192E36A5"/>
    <w:rsid w:val="19323821"/>
    <w:rsid w:val="19361DD7"/>
    <w:rsid w:val="193D4FFE"/>
    <w:rsid w:val="19411670"/>
    <w:rsid w:val="19433944"/>
    <w:rsid w:val="19450680"/>
    <w:rsid w:val="19455206"/>
    <w:rsid w:val="1951749F"/>
    <w:rsid w:val="195501B3"/>
    <w:rsid w:val="195C0251"/>
    <w:rsid w:val="19626624"/>
    <w:rsid w:val="196B5AFC"/>
    <w:rsid w:val="196D6D2F"/>
    <w:rsid w:val="197C23FD"/>
    <w:rsid w:val="19867FF4"/>
    <w:rsid w:val="198829FA"/>
    <w:rsid w:val="198C2A6A"/>
    <w:rsid w:val="1990186C"/>
    <w:rsid w:val="19907563"/>
    <w:rsid w:val="19972E44"/>
    <w:rsid w:val="19983A8C"/>
    <w:rsid w:val="199B4AB5"/>
    <w:rsid w:val="19A01125"/>
    <w:rsid w:val="19A02719"/>
    <w:rsid w:val="19A2077E"/>
    <w:rsid w:val="19A266CB"/>
    <w:rsid w:val="19A87926"/>
    <w:rsid w:val="19AC699A"/>
    <w:rsid w:val="19AD2C55"/>
    <w:rsid w:val="19B33497"/>
    <w:rsid w:val="19B50D47"/>
    <w:rsid w:val="19B63E36"/>
    <w:rsid w:val="19B64C36"/>
    <w:rsid w:val="19B8194C"/>
    <w:rsid w:val="19B85656"/>
    <w:rsid w:val="19BC4D29"/>
    <w:rsid w:val="19BD7008"/>
    <w:rsid w:val="19C21748"/>
    <w:rsid w:val="19C330B0"/>
    <w:rsid w:val="19C378EF"/>
    <w:rsid w:val="19C61A1B"/>
    <w:rsid w:val="19D118F1"/>
    <w:rsid w:val="19D50A53"/>
    <w:rsid w:val="19D67B22"/>
    <w:rsid w:val="19DB09A6"/>
    <w:rsid w:val="19DC0111"/>
    <w:rsid w:val="19DD5F4C"/>
    <w:rsid w:val="19E251C9"/>
    <w:rsid w:val="19E40B12"/>
    <w:rsid w:val="19E462A1"/>
    <w:rsid w:val="19EF0B46"/>
    <w:rsid w:val="19F137D7"/>
    <w:rsid w:val="19F25E9E"/>
    <w:rsid w:val="19F27963"/>
    <w:rsid w:val="19F643E0"/>
    <w:rsid w:val="19F91B50"/>
    <w:rsid w:val="19FE1D73"/>
    <w:rsid w:val="19FE50BD"/>
    <w:rsid w:val="1A007624"/>
    <w:rsid w:val="1A0568BC"/>
    <w:rsid w:val="1A060034"/>
    <w:rsid w:val="1A064809"/>
    <w:rsid w:val="1A0E5E80"/>
    <w:rsid w:val="1A156D06"/>
    <w:rsid w:val="1A1A0CC1"/>
    <w:rsid w:val="1A1E380D"/>
    <w:rsid w:val="1A210127"/>
    <w:rsid w:val="1A22040D"/>
    <w:rsid w:val="1A2725B3"/>
    <w:rsid w:val="1A2955F0"/>
    <w:rsid w:val="1A2D26A5"/>
    <w:rsid w:val="1A2F164F"/>
    <w:rsid w:val="1A2F3940"/>
    <w:rsid w:val="1A3151F2"/>
    <w:rsid w:val="1A34731E"/>
    <w:rsid w:val="1A387616"/>
    <w:rsid w:val="1A39296A"/>
    <w:rsid w:val="1A3A4EC6"/>
    <w:rsid w:val="1A3B4E9D"/>
    <w:rsid w:val="1A3D25EA"/>
    <w:rsid w:val="1A4144DB"/>
    <w:rsid w:val="1A4203B2"/>
    <w:rsid w:val="1A4356E3"/>
    <w:rsid w:val="1A444104"/>
    <w:rsid w:val="1A4A0D7D"/>
    <w:rsid w:val="1A51528D"/>
    <w:rsid w:val="1A597124"/>
    <w:rsid w:val="1A5A5B62"/>
    <w:rsid w:val="1A5E3B54"/>
    <w:rsid w:val="1A640659"/>
    <w:rsid w:val="1A652C9F"/>
    <w:rsid w:val="1A66404C"/>
    <w:rsid w:val="1A6753A1"/>
    <w:rsid w:val="1A675FF3"/>
    <w:rsid w:val="1A6B2BBB"/>
    <w:rsid w:val="1A6C4A73"/>
    <w:rsid w:val="1A6E1D58"/>
    <w:rsid w:val="1A711311"/>
    <w:rsid w:val="1A711B64"/>
    <w:rsid w:val="1A7166AC"/>
    <w:rsid w:val="1A7174A5"/>
    <w:rsid w:val="1A7635CD"/>
    <w:rsid w:val="1A7731B9"/>
    <w:rsid w:val="1A794E54"/>
    <w:rsid w:val="1A797E25"/>
    <w:rsid w:val="1A803B8A"/>
    <w:rsid w:val="1A876D8A"/>
    <w:rsid w:val="1A87775E"/>
    <w:rsid w:val="1A8F323D"/>
    <w:rsid w:val="1A907314"/>
    <w:rsid w:val="1A946CD9"/>
    <w:rsid w:val="1A997B31"/>
    <w:rsid w:val="1A9A4AA1"/>
    <w:rsid w:val="1A9B7FF4"/>
    <w:rsid w:val="1A9E20D5"/>
    <w:rsid w:val="1AA31299"/>
    <w:rsid w:val="1AA713D4"/>
    <w:rsid w:val="1AA81D5D"/>
    <w:rsid w:val="1AA926E6"/>
    <w:rsid w:val="1AAB7407"/>
    <w:rsid w:val="1AAD0F6D"/>
    <w:rsid w:val="1AAD43E7"/>
    <w:rsid w:val="1AAE26D3"/>
    <w:rsid w:val="1AAE3A41"/>
    <w:rsid w:val="1AB43B33"/>
    <w:rsid w:val="1ABC11CC"/>
    <w:rsid w:val="1ABD1239"/>
    <w:rsid w:val="1AC03D19"/>
    <w:rsid w:val="1AC21DD8"/>
    <w:rsid w:val="1AC91862"/>
    <w:rsid w:val="1ACA5F2D"/>
    <w:rsid w:val="1AD07737"/>
    <w:rsid w:val="1AD456FE"/>
    <w:rsid w:val="1AD651DF"/>
    <w:rsid w:val="1AD65FD8"/>
    <w:rsid w:val="1AD84DD0"/>
    <w:rsid w:val="1ADA0900"/>
    <w:rsid w:val="1ADF67F5"/>
    <w:rsid w:val="1AEA2366"/>
    <w:rsid w:val="1AF249A6"/>
    <w:rsid w:val="1AF87BE6"/>
    <w:rsid w:val="1AF9438C"/>
    <w:rsid w:val="1AFA2B7A"/>
    <w:rsid w:val="1AFF6500"/>
    <w:rsid w:val="1B031AF6"/>
    <w:rsid w:val="1B032AEA"/>
    <w:rsid w:val="1B0330F4"/>
    <w:rsid w:val="1B043C16"/>
    <w:rsid w:val="1B0A429C"/>
    <w:rsid w:val="1B0D24AC"/>
    <w:rsid w:val="1B102A82"/>
    <w:rsid w:val="1B1B0B4F"/>
    <w:rsid w:val="1B1D686F"/>
    <w:rsid w:val="1B217DFC"/>
    <w:rsid w:val="1B231437"/>
    <w:rsid w:val="1B274167"/>
    <w:rsid w:val="1B2C4C2A"/>
    <w:rsid w:val="1B2E118C"/>
    <w:rsid w:val="1B3C7F86"/>
    <w:rsid w:val="1B3F6DB0"/>
    <w:rsid w:val="1B3F7B0E"/>
    <w:rsid w:val="1B423C9A"/>
    <w:rsid w:val="1B4F6962"/>
    <w:rsid w:val="1B501024"/>
    <w:rsid w:val="1B515CE5"/>
    <w:rsid w:val="1B63636A"/>
    <w:rsid w:val="1B6377E9"/>
    <w:rsid w:val="1B656351"/>
    <w:rsid w:val="1B6759AA"/>
    <w:rsid w:val="1B775263"/>
    <w:rsid w:val="1B787D36"/>
    <w:rsid w:val="1B820317"/>
    <w:rsid w:val="1B8A20C1"/>
    <w:rsid w:val="1B8B6C47"/>
    <w:rsid w:val="1B8D5618"/>
    <w:rsid w:val="1B956085"/>
    <w:rsid w:val="1B9739B3"/>
    <w:rsid w:val="1B986AA3"/>
    <w:rsid w:val="1B9D5B59"/>
    <w:rsid w:val="1B9E6579"/>
    <w:rsid w:val="1BA02772"/>
    <w:rsid w:val="1BA05BD2"/>
    <w:rsid w:val="1BA165F2"/>
    <w:rsid w:val="1BA9151C"/>
    <w:rsid w:val="1BAC7E6B"/>
    <w:rsid w:val="1BAE0D3A"/>
    <w:rsid w:val="1BAF7EE4"/>
    <w:rsid w:val="1BB551A9"/>
    <w:rsid w:val="1BC157D2"/>
    <w:rsid w:val="1BC64416"/>
    <w:rsid w:val="1BC81537"/>
    <w:rsid w:val="1BC86FDB"/>
    <w:rsid w:val="1BCB1A35"/>
    <w:rsid w:val="1BD65CAD"/>
    <w:rsid w:val="1BD95AB9"/>
    <w:rsid w:val="1BDB5453"/>
    <w:rsid w:val="1BE3162A"/>
    <w:rsid w:val="1BE50093"/>
    <w:rsid w:val="1BE721BF"/>
    <w:rsid w:val="1BEA2239"/>
    <w:rsid w:val="1BEA6B6F"/>
    <w:rsid w:val="1BEB0186"/>
    <w:rsid w:val="1BF0105B"/>
    <w:rsid w:val="1BF7094E"/>
    <w:rsid w:val="1BF75C81"/>
    <w:rsid w:val="1BFB3D8D"/>
    <w:rsid w:val="1BFD6B57"/>
    <w:rsid w:val="1BFF7433"/>
    <w:rsid w:val="1C02487D"/>
    <w:rsid w:val="1C094640"/>
    <w:rsid w:val="1C0E7402"/>
    <w:rsid w:val="1C0F5A8D"/>
    <w:rsid w:val="1C163167"/>
    <w:rsid w:val="1C211A35"/>
    <w:rsid w:val="1C211E8B"/>
    <w:rsid w:val="1C274FAD"/>
    <w:rsid w:val="1C2C4680"/>
    <w:rsid w:val="1C303D52"/>
    <w:rsid w:val="1C351D98"/>
    <w:rsid w:val="1C373E45"/>
    <w:rsid w:val="1C3812D7"/>
    <w:rsid w:val="1C3A1F15"/>
    <w:rsid w:val="1C3D200D"/>
    <w:rsid w:val="1C3F4488"/>
    <w:rsid w:val="1C4117FB"/>
    <w:rsid w:val="1C421558"/>
    <w:rsid w:val="1C44293D"/>
    <w:rsid w:val="1C445F0E"/>
    <w:rsid w:val="1C482002"/>
    <w:rsid w:val="1C532D72"/>
    <w:rsid w:val="1C582DE9"/>
    <w:rsid w:val="1C5B1033"/>
    <w:rsid w:val="1C5E7C2F"/>
    <w:rsid w:val="1C6221B7"/>
    <w:rsid w:val="1C7340E7"/>
    <w:rsid w:val="1C7C1B37"/>
    <w:rsid w:val="1C7E637F"/>
    <w:rsid w:val="1C800587"/>
    <w:rsid w:val="1C820ECC"/>
    <w:rsid w:val="1C8655AD"/>
    <w:rsid w:val="1C8A2706"/>
    <w:rsid w:val="1C8B3B5D"/>
    <w:rsid w:val="1C8C2744"/>
    <w:rsid w:val="1C8C5BBE"/>
    <w:rsid w:val="1C8D140D"/>
    <w:rsid w:val="1C900421"/>
    <w:rsid w:val="1C971F0A"/>
    <w:rsid w:val="1C977E57"/>
    <w:rsid w:val="1C9E70F2"/>
    <w:rsid w:val="1CA14B49"/>
    <w:rsid w:val="1CA761AC"/>
    <w:rsid w:val="1CA82C64"/>
    <w:rsid w:val="1CAC4C91"/>
    <w:rsid w:val="1CB506CF"/>
    <w:rsid w:val="1CB61B34"/>
    <w:rsid w:val="1CC12613"/>
    <w:rsid w:val="1CC453C6"/>
    <w:rsid w:val="1CCB4523"/>
    <w:rsid w:val="1CD642D8"/>
    <w:rsid w:val="1CDA2245"/>
    <w:rsid w:val="1CDD7FF4"/>
    <w:rsid w:val="1CDE53A6"/>
    <w:rsid w:val="1CDF683B"/>
    <w:rsid w:val="1CE66C3A"/>
    <w:rsid w:val="1CEC4077"/>
    <w:rsid w:val="1CF25E28"/>
    <w:rsid w:val="1CF831EB"/>
    <w:rsid w:val="1CFE4C47"/>
    <w:rsid w:val="1D005667"/>
    <w:rsid w:val="1D027794"/>
    <w:rsid w:val="1D050646"/>
    <w:rsid w:val="1D074030"/>
    <w:rsid w:val="1D074DB3"/>
    <w:rsid w:val="1D084BDE"/>
    <w:rsid w:val="1D0A66C7"/>
    <w:rsid w:val="1D1210FF"/>
    <w:rsid w:val="1D130F6D"/>
    <w:rsid w:val="1D13165A"/>
    <w:rsid w:val="1D151178"/>
    <w:rsid w:val="1D172271"/>
    <w:rsid w:val="1D17625B"/>
    <w:rsid w:val="1D176B3F"/>
    <w:rsid w:val="1D195F9D"/>
    <w:rsid w:val="1D215E32"/>
    <w:rsid w:val="1D2A7F45"/>
    <w:rsid w:val="1D2F2C50"/>
    <w:rsid w:val="1D310E24"/>
    <w:rsid w:val="1D32447F"/>
    <w:rsid w:val="1D394EAF"/>
    <w:rsid w:val="1D403289"/>
    <w:rsid w:val="1D4A1CCE"/>
    <w:rsid w:val="1D4D2B0B"/>
    <w:rsid w:val="1D4F2C38"/>
    <w:rsid w:val="1D503E74"/>
    <w:rsid w:val="1D507D79"/>
    <w:rsid w:val="1D562CB2"/>
    <w:rsid w:val="1D5C75F5"/>
    <w:rsid w:val="1D6112C0"/>
    <w:rsid w:val="1D682E78"/>
    <w:rsid w:val="1D6A041E"/>
    <w:rsid w:val="1D7246F0"/>
    <w:rsid w:val="1D741C97"/>
    <w:rsid w:val="1D762024"/>
    <w:rsid w:val="1D777C5D"/>
    <w:rsid w:val="1D7B0A13"/>
    <w:rsid w:val="1D7B485D"/>
    <w:rsid w:val="1D7C7330"/>
    <w:rsid w:val="1D801E7C"/>
    <w:rsid w:val="1D823980"/>
    <w:rsid w:val="1D8449C9"/>
    <w:rsid w:val="1D884390"/>
    <w:rsid w:val="1D935914"/>
    <w:rsid w:val="1D970460"/>
    <w:rsid w:val="1D9B29E9"/>
    <w:rsid w:val="1DA05C02"/>
    <w:rsid w:val="1DAB4918"/>
    <w:rsid w:val="1DBB16FD"/>
    <w:rsid w:val="1DC06D1D"/>
    <w:rsid w:val="1DC85E97"/>
    <w:rsid w:val="1DC95998"/>
    <w:rsid w:val="1DD35288"/>
    <w:rsid w:val="1DD6516E"/>
    <w:rsid w:val="1DD73546"/>
    <w:rsid w:val="1DD979BE"/>
    <w:rsid w:val="1DDA537B"/>
    <w:rsid w:val="1DDE4A4D"/>
    <w:rsid w:val="1DDF54DF"/>
    <w:rsid w:val="1DE01FF4"/>
    <w:rsid w:val="1DE04E87"/>
    <w:rsid w:val="1DE201DB"/>
    <w:rsid w:val="1DEA4C33"/>
    <w:rsid w:val="1DEB7706"/>
    <w:rsid w:val="1DED62A8"/>
    <w:rsid w:val="1DEE15FC"/>
    <w:rsid w:val="1DF25EC0"/>
    <w:rsid w:val="1DF4200D"/>
    <w:rsid w:val="1DF45A14"/>
    <w:rsid w:val="1DF8143A"/>
    <w:rsid w:val="1DF96F45"/>
    <w:rsid w:val="1E02498A"/>
    <w:rsid w:val="1E032442"/>
    <w:rsid w:val="1E053CB1"/>
    <w:rsid w:val="1E060295"/>
    <w:rsid w:val="1E063629"/>
    <w:rsid w:val="1E092963"/>
    <w:rsid w:val="1E1366EF"/>
    <w:rsid w:val="1E164C2D"/>
    <w:rsid w:val="1E191399"/>
    <w:rsid w:val="1E1B5AB8"/>
    <w:rsid w:val="1E1F43C1"/>
    <w:rsid w:val="1E2178B5"/>
    <w:rsid w:val="1E2659BA"/>
    <w:rsid w:val="1E280602"/>
    <w:rsid w:val="1E2A665A"/>
    <w:rsid w:val="1E371830"/>
    <w:rsid w:val="1E3B4990"/>
    <w:rsid w:val="1E43073E"/>
    <w:rsid w:val="1E4D029E"/>
    <w:rsid w:val="1E4E2D71"/>
    <w:rsid w:val="1E4E78F7"/>
    <w:rsid w:val="1E4F32A9"/>
    <w:rsid w:val="1E4F6227"/>
    <w:rsid w:val="1E5D5021"/>
    <w:rsid w:val="1E613949"/>
    <w:rsid w:val="1E616809"/>
    <w:rsid w:val="1E627229"/>
    <w:rsid w:val="1E737E2C"/>
    <w:rsid w:val="1E770267"/>
    <w:rsid w:val="1E782D3A"/>
    <w:rsid w:val="1E7E2E2D"/>
    <w:rsid w:val="1E7E6A2A"/>
    <w:rsid w:val="1E7E79B3"/>
    <w:rsid w:val="1E8030AC"/>
    <w:rsid w:val="1E817A2C"/>
    <w:rsid w:val="1E854259"/>
    <w:rsid w:val="1E860D11"/>
    <w:rsid w:val="1E872F99"/>
    <w:rsid w:val="1E8973BA"/>
    <w:rsid w:val="1E904516"/>
    <w:rsid w:val="1E945487"/>
    <w:rsid w:val="1E9709E3"/>
    <w:rsid w:val="1E9B1504"/>
    <w:rsid w:val="1E9D6A9C"/>
    <w:rsid w:val="1EA05AAF"/>
    <w:rsid w:val="1EA7260D"/>
    <w:rsid w:val="1EA837EF"/>
    <w:rsid w:val="1EA83D70"/>
    <w:rsid w:val="1EAA1621"/>
    <w:rsid w:val="1EAC726C"/>
    <w:rsid w:val="1EB16592"/>
    <w:rsid w:val="1EB30508"/>
    <w:rsid w:val="1EB85B28"/>
    <w:rsid w:val="1EB95181"/>
    <w:rsid w:val="1EBA6F32"/>
    <w:rsid w:val="1EBE3396"/>
    <w:rsid w:val="1EC17134"/>
    <w:rsid w:val="1ECD4AB3"/>
    <w:rsid w:val="1ECF1942"/>
    <w:rsid w:val="1ECF731F"/>
    <w:rsid w:val="1ED36C59"/>
    <w:rsid w:val="1EE40FE4"/>
    <w:rsid w:val="1EE42A0F"/>
    <w:rsid w:val="1EE77AC8"/>
    <w:rsid w:val="1EE82FBC"/>
    <w:rsid w:val="1EE9028A"/>
    <w:rsid w:val="1EEE7D89"/>
    <w:rsid w:val="1EF77EF6"/>
    <w:rsid w:val="1F0453D0"/>
    <w:rsid w:val="1F093D32"/>
    <w:rsid w:val="1F0C3A07"/>
    <w:rsid w:val="1F136699"/>
    <w:rsid w:val="1F185C9F"/>
    <w:rsid w:val="1F190772"/>
    <w:rsid w:val="1F1F6E43"/>
    <w:rsid w:val="1F221E22"/>
    <w:rsid w:val="1F23503F"/>
    <w:rsid w:val="1F24658B"/>
    <w:rsid w:val="1F264F83"/>
    <w:rsid w:val="1F277FB1"/>
    <w:rsid w:val="1F2973DE"/>
    <w:rsid w:val="1F2B6057"/>
    <w:rsid w:val="1F313050"/>
    <w:rsid w:val="1F364D96"/>
    <w:rsid w:val="1F3D795C"/>
    <w:rsid w:val="1F421566"/>
    <w:rsid w:val="1F447EFD"/>
    <w:rsid w:val="1F453C2F"/>
    <w:rsid w:val="1F487122"/>
    <w:rsid w:val="1F49134A"/>
    <w:rsid w:val="1F49617B"/>
    <w:rsid w:val="1F5C34CF"/>
    <w:rsid w:val="1F66030A"/>
    <w:rsid w:val="1F685D68"/>
    <w:rsid w:val="1F6D1ACB"/>
    <w:rsid w:val="1F7421C9"/>
    <w:rsid w:val="1F782B0C"/>
    <w:rsid w:val="1F803278"/>
    <w:rsid w:val="1F807DD1"/>
    <w:rsid w:val="1F8617DE"/>
    <w:rsid w:val="1F886296"/>
    <w:rsid w:val="1F89361C"/>
    <w:rsid w:val="1F923788"/>
    <w:rsid w:val="1F93764A"/>
    <w:rsid w:val="1F98592E"/>
    <w:rsid w:val="1F9C3735"/>
    <w:rsid w:val="1F9D6985"/>
    <w:rsid w:val="1FA912F6"/>
    <w:rsid w:val="1FA96D9A"/>
    <w:rsid w:val="1FB23F8C"/>
    <w:rsid w:val="1FB6365E"/>
    <w:rsid w:val="1FC163EF"/>
    <w:rsid w:val="1FC55970"/>
    <w:rsid w:val="1FCA1001"/>
    <w:rsid w:val="1FCC76AA"/>
    <w:rsid w:val="1FCD59B1"/>
    <w:rsid w:val="1FD44B72"/>
    <w:rsid w:val="1FD4596B"/>
    <w:rsid w:val="1FD8726D"/>
    <w:rsid w:val="1FE34A68"/>
    <w:rsid w:val="1FE4753B"/>
    <w:rsid w:val="1FE669A4"/>
    <w:rsid w:val="1FE9421F"/>
    <w:rsid w:val="1FE94B5A"/>
    <w:rsid w:val="1FE967B0"/>
    <w:rsid w:val="1FEA1B2A"/>
    <w:rsid w:val="1FED52E1"/>
    <w:rsid w:val="1FF22990"/>
    <w:rsid w:val="1FF27DC6"/>
    <w:rsid w:val="1FF62F26"/>
    <w:rsid w:val="1FF90579"/>
    <w:rsid w:val="1FF96899"/>
    <w:rsid w:val="1FFC05F2"/>
    <w:rsid w:val="2000453B"/>
    <w:rsid w:val="200A7FE2"/>
    <w:rsid w:val="201B64C7"/>
    <w:rsid w:val="201E42E9"/>
    <w:rsid w:val="201E5DE0"/>
    <w:rsid w:val="20231909"/>
    <w:rsid w:val="20244E21"/>
    <w:rsid w:val="20261982"/>
    <w:rsid w:val="202D14FA"/>
    <w:rsid w:val="202E7CC4"/>
    <w:rsid w:val="20390FE6"/>
    <w:rsid w:val="203F7FC1"/>
    <w:rsid w:val="20452AC4"/>
    <w:rsid w:val="204B201F"/>
    <w:rsid w:val="204B2278"/>
    <w:rsid w:val="204C4276"/>
    <w:rsid w:val="205650BE"/>
    <w:rsid w:val="20567F78"/>
    <w:rsid w:val="20571CDD"/>
    <w:rsid w:val="205D26EE"/>
    <w:rsid w:val="20627DAA"/>
    <w:rsid w:val="2066388D"/>
    <w:rsid w:val="206C2B23"/>
    <w:rsid w:val="207101DF"/>
    <w:rsid w:val="20741BDD"/>
    <w:rsid w:val="20781E39"/>
    <w:rsid w:val="20827AB6"/>
    <w:rsid w:val="20836F9A"/>
    <w:rsid w:val="208474B8"/>
    <w:rsid w:val="208C4F89"/>
    <w:rsid w:val="208E0B23"/>
    <w:rsid w:val="209067EC"/>
    <w:rsid w:val="20983E85"/>
    <w:rsid w:val="20994503"/>
    <w:rsid w:val="209A7B94"/>
    <w:rsid w:val="209A7D9D"/>
    <w:rsid w:val="209E3F78"/>
    <w:rsid w:val="20A0151E"/>
    <w:rsid w:val="20A277C1"/>
    <w:rsid w:val="20AF03B6"/>
    <w:rsid w:val="20B1595C"/>
    <w:rsid w:val="20B217E7"/>
    <w:rsid w:val="20B24D6C"/>
    <w:rsid w:val="20B515F3"/>
    <w:rsid w:val="20B60D8D"/>
    <w:rsid w:val="20B8715B"/>
    <w:rsid w:val="20B91C2E"/>
    <w:rsid w:val="20BC32D2"/>
    <w:rsid w:val="20BD78B4"/>
    <w:rsid w:val="20BE30A3"/>
    <w:rsid w:val="20BE507D"/>
    <w:rsid w:val="20BF1D21"/>
    <w:rsid w:val="20C31443"/>
    <w:rsid w:val="20C3661F"/>
    <w:rsid w:val="20C6696E"/>
    <w:rsid w:val="20C83825"/>
    <w:rsid w:val="20D416BD"/>
    <w:rsid w:val="20D858AC"/>
    <w:rsid w:val="20E00E92"/>
    <w:rsid w:val="20E25071"/>
    <w:rsid w:val="20E42618"/>
    <w:rsid w:val="20E719CD"/>
    <w:rsid w:val="20EB0657"/>
    <w:rsid w:val="20ED2784"/>
    <w:rsid w:val="20EE3FCE"/>
    <w:rsid w:val="20F23967"/>
    <w:rsid w:val="20FB4D07"/>
    <w:rsid w:val="210075E2"/>
    <w:rsid w:val="21036295"/>
    <w:rsid w:val="210A14E5"/>
    <w:rsid w:val="210E45C5"/>
    <w:rsid w:val="21161E4F"/>
    <w:rsid w:val="21185D07"/>
    <w:rsid w:val="21206477"/>
    <w:rsid w:val="21234185"/>
    <w:rsid w:val="21255406"/>
    <w:rsid w:val="21255EFC"/>
    <w:rsid w:val="212A11F0"/>
    <w:rsid w:val="212B4545"/>
    <w:rsid w:val="212F6C7E"/>
    <w:rsid w:val="2133567F"/>
    <w:rsid w:val="21337718"/>
    <w:rsid w:val="213E1E57"/>
    <w:rsid w:val="2143291A"/>
    <w:rsid w:val="21456328"/>
    <w:rsid w:val="214B6D4C"/>
    <w:rsid w:val="214D5D75"/>
    <w:rsid w:val="214E7B39"/>
    <w:rsid w:val="215650C7"/>
    <w:rsid w:val="21572A68"/>
    <w:rsid w:val="215909C6"/>
    <w:rsid w:val="215917BE"/>
    <w:rsid w:val="215A3D1A"/>
    <w:rsid w:val="215B7B78"/>
    <w:rsid w:val="215D113C"/>
    <w:rsid w:val="216021CF"/>
    <w:rsid w:val="2164697A"/>
    <w:rsid w:val="21686EA6"/>
    <w:rsid w:val="216A3906"/>
    <w:rsid w:val="216C049B"/>
    <w:rsid w:val="21700C08"/>
    <w:rsid w:val="21706C2F"/>
    <w:rsid w:val="21713B98"/>
    <w:rsid w:val="217B481E"/>
    <w:rsid w:val="217E58D8"/>
    <w:rsid w:val="218526D0"/>
    <w:rsid w:val="21883643"/>
    <w:rsid w:val="2189476D"/>
    <w:rsid w:val="218A20FB"/>
    <w:rsid w:val="218E7231"/>
    <w:rsid w:val="21A55EF1"/>
    <w:rsid w:val="21A63077"/>
    <w:rsid w:val="21A738A8"/>
    <w:rsid w:val="21AB12A8"/>
    <w:rsid w:val="21B00C7A"/>
    <w:rsid w:val="21B2350C"/>
    <w:rsid w:val="21B614D3"/>
    <w:rsid w:val="21B835FF"/>
    <w:rsid w:val="21BB393B"/>
    <w:rsid w:val="21BE36F2"/>
    <w:rsid w:val="21BE4041"/>
    <w:rsid w:val="21BE5572"/>
    <w:rsid w:val="21C14C45"/>
    <w:rsid w:val="21C324F6"/>
    <w:rsid w:val="21C5036B"/>
    <w:rsid w:val="21C674CC"/>
    <w:rsid w:val="21C67CBD"/>
    <w:rsid w:val="21C75656"/>
    <w:rsid w:val="21C8311F"/>
    <w:rsid w:val="21CB6D1C"/>
    <w:rsid w:val="21D150D7"/>
    <w:rsid w:val="21D164CC"/>
    <w:rsid w:val="21D27BAA"/>
    <w:rsid w:val="21D3451C"/>
    <w:rsid w:val="21DE25E9"/>
    <w:rsid w:val="21DE2A40"/>
    <w:rsid w:val="21DF1686"/>
    <w:rsid w:val="21DF69C8"/>
    <w:rsid w:val="21E07E99"/>
    <w:rsid w:val="21E42453"/>
    <w:rsid w:val="21ED3002"/>
    <w:rsid w:val="21ED553C"/>
    <w:rsid w:val="21F00D54"/>
    <w:rsid w:val="21F42280"/>
    <w:rsid w:val="21FB64F4"/>
    <w:rsid w:val="21FC1BFF"/>
    <w:rsid w:val="21FF5A11"/>
    <w:rsid w:val="22002416"/>
    <w:rsid w:val="22005B39"/>
    <w:rsid w:val="22106FD4"/>
    <w:rsid w:val="22114F1F"/>
    <w:rsid w:val="2215007F"/>
    <w:rsid w:val="222A5B02"/>
    <w:rsid w:val="222C0CD1"/>
    <w:rsid w:val="222F6313"/>
    <w:rsid w:val="222F6581"/>
    <w:rsid w:val="2232319B"/>
    <w:rsid w:val="223363F5"/>
    <w:rsid w:val="22347A73"/>
    <w:rsid w:val="223622E6"/>
    <w:rsid w:val="223632DF"/>
    <w:rsid w:val="22381D9A"/>
    <w:rsid w:val="223B079B"/>
    <w:rsid w:val="223D2748"/>
    <w:rsid w:val="22405675"/>
    <w:rsid w:val="22436A5C"/>
    <w:rsid w:val="224A21A0"/>
    <w:rsid w:val="224C7BAC"/>
    <w:rsid w:val="224E3D31"/>
    <w:rsid w:val="22514935"/>
    <w:rsid w:val="22514EEB"/>
    <w:rsid w:val="2258613F"/>
    <w:rsid w:val="22591038"/>
    <w:rsid w:val="225A2ECA"/>
    <w:rsid w:val="225C4D23"/>
    <w:rsid w:val="22603EAC"/>
    <w:rsid w:val="226211A4"/>
    <w:rsid w:val="226F7FC3"/>
    <w:rsid w:val="2270761C"/>
    <w:rsid w:val="227120EF"/>
    <w:rsid w:val="22715569"/>
    <w:rsid w:val="22792C02"/>
    <w:rsid w:val="227B762D"/>
    <w:rsid w:val="227E0EF3"/>
    <w:rsid w:val="22823F9C"/>
    <w:rsid w:val="22827B46"/>
    <w:rsid w:val="228948B4"/>
    <w:rsid w:val="228D3C40"/>
    <w:rsid w:val="228D70FB"/>
    <w:rsid w:val="228E1FE4"/>
    <w:rsid w:val="2291678C"/>
    <w:rsid w:val="229A09AC"/>
    <w:rsid w:val="229A6ADE"/>
    <w:rsid w:val="229F0AC2"/>
    <w:rsid w:val="22A95CC1"/>
    <w:rsid w:val="22AA6C7F"/>
    <w:rsid w:val="22AD5DFC"/>
    <w:rsid w:val="22B624FD"/>
    <w:rsid w:val="22B66072"/>
    <w:rsid w:val="22B840FD"/>
    <w:rsid w:val="22BD32BE"/>
    <w:rsid w:val="22CD4F43"/>
    <w:rsid w:val="22D32C87"/>
    <w:rsid w:val="22D40BF9"/>
    <w:rsid w:val="22D50FA0"/>
    <w:rsid w:val="22D861F3"/>
    <w:rsid w:val="22DF6D75"/>
    <w:rsid w:val="22E27A6C"/>
    <w:rsid w:val="22E87B5F"/>
    <w:rsid w:val="22EE1D04"/>
    <w:rsid w:val="22F23103"/>
    <w:rsid w:val="22F7705C"/>
    <w:rsid w:val="22FB6A70"/>
    <w:rsid w:val="22FB7724"/>
    <w:rsid w:val="22FC1543"/>
    <w:rsid w:val="22FE3670"/>
    <w:rsid w:val="22FE6AEA"/>
    <w:rsid w:val="23083E2F"/>
    <w:rsid w:val="230A5A08"/>
    <w:rsid w:val="230F0AD1"/>
    <w:rsid w:val="230F189F"/>
    <w:rsid w:val="23183B96"/>
    <w:rsid w:val="23225C2D"/>
    <w:rsid w:val="2323285A"/>
    <w:rsid w:val="23282789"/>
    <w:rsid w:val="232B2E8E"/>
    <w:rsid w:val="232D53DE"/>
    <w:rsid w:val="2330414C"/>
    <w:rsid w:val="2335176B"/>
    <w:rsid w:val="233A5AB7"/>
    <w:rsid w:val="233C685D"/>
    <w:rsid w:val="233D398A"/>
    <w:rsid w:val="233E0511"/>
    <w:rsid w:val="23403A04"/>
    <w:rsid w:val="23435B30"/>
    <w:rsid w:val="234530D7"/>
    <w:rsid w:val="234D4E09"/>
    <w:rsid w:val="234F6D5A"/>
    <w:rsid w:val="23527E42"/>
    <w:rsid w:val="235862E6"/>
    <w:rsid w:val="235A54DB"/>
    <w:rsid w:val="235B4B35"/>
    <w:rsid w:val="235C6CD8"/>
    <w:rsid w:val="235D20DB"/>
    <w:rsid w:val="235E6C61"/>
    <w:rsid w:val="236276FB"/>
    <w:rsid w:val="236C43ED"/>
    <w:rsid w:val="236E0E49"/>
    <w:rsid w:val="23700938"/>
    <w:rsid w:val="237402DE"/>
    <w:rsid w:val="2374660C"/>
    <w:rsid w:val="237925D6"/>
    <w:rsid w:val="23793C2C"/>
    <w:rsid w:val="237E6530"/>
    <w:rsid w:val="238511FD"/>
    <w:rsid w:val="23867471"/>
    <w:rsid w:val="23871C3D"/>
    <w:rsid w:val="238D775D"/>
    <w:rsid w:val="238E4FC4"/>
    <w:rsid w:val="23924E19"/>
    <w:rsid w:val="239878A9"/>
    <w:rsid w:val="239C102F"/>
    <w:rsid w:val="239D0F2C"/>
    <w:rsid w:val="239E65D5"/>
    <w:rsid w:val="23A16047"/>
    <w:rsid w:val="23A2459C"/>
    <w:rsid w:val="23A5119B"/>
    <w:rsid w:val="23A56D9E"/>
    <w:rsid w:val="23AA67BB"/>
    <w:rsid w:val="23AB1BB8"/>
    <w:rsid w:val="23B55729"/>
    <w:rsid w:val="23B97A91"/>
    <w:rsid w:val="23BD2BF2"/>
    <w:rsid w:val="23BF129B"/>
    <w:rsid w:val="23BF6D3F"/>
    <w:rsid w:val="23C02708"/>
    <w:rsid w:val="23CA393A"/>
    <w:rsid w:val="23CD7174"/>
    <w:rsid w:val="23CE047A"/>
    <w:rsid w:val="23CE24C8"/>
    <w:rsid w:val="23D230CD"/>
    <w:rsid w:val="23D235D0"/>
    <w:rsid w:val="23D257CD"/>
    <w:rsid w:val="23D311DD"/>
    <w:rsid w:val="23D8474A"/>
    <w:rsid w:val="23DD1B3C"/>
    <w:rsid w:val="23E57E73"/>
    <w:rsid w:val="23F02C2F"/>
    <w:rsid w:val="23F703C7"/>
    <w:rsid w:val="23FA717D"/>
    <w:rsid w:val="2400727E"/>
    <w:rsid w:val="24022E3B"/>
    <w:rsid w:val="2403453E"/>
    <w:rsid w:val="240A3E5F"/>
    <w:rsid w:val="240B6932"/>
    <w:rsid w:val="240C2364"/>
    <w:rsid w:val="24104C42"/>
    <w:rsid w:val="241940BE"/>
    <w:rsid w:val="241A5840"/>
    <w:rsid w:val="2424368D"/>
    <w:rsid w:val="24246DC7"/>
    <w:rsid w:val="24267077"/>
    <w:rsid w:val="242C5AA3"/>
    <w:rsid w:val="242E1074"/>
    <w:rsid w:val="242F29E3"/>
    <w:rsid w:val="24376748"/>
    <w:rsid w:val="243A734C"/>
    <w:rsid w:val="243B493B"/>
    <w:rsid w:val="24413262"/>
    <w:rsid w:val="24444621"/>
    <w:rsid w:val="24455419"/>
    <w:rsid w:val="244A3A5B"/>
    <w:rsid w:val="24520A80"/>
    <w:rsid w:val="24563EF7"/>
    <w:rsid w:val="24580F5F"/>
    <w:rsid w:val="245E6EA9"/>
    <w:rsid w:val="245F666B"/>
    <w:rsid w:val="246006AB"/>
    <w:rsid w:val="24655CCB"/>
    <w:rsid w:val="246B10D9"/>
    <w:rsid w:val="247516A7"/>
    <w:rsid w:val="24792183"/>
    <w:rsid w:val="24795714"/>
    <w:rsid w:val="247A6D09"/>
    <w:rsid w:val="24840378"/>
    <w:rsid w:val="24864647"/>
    <w:rsid w:val="248719C1"/>
    <w:rsid w:val="24893AEE"/>
    <w:rsid w:val="24895A35"/>
    <w:rsid w:val="248C6639"/>
    <w:rsid w:val="2492749F"/>
    <w:rsid w:val="249348BF"/>
    <w:rsid w:val="24942E88"/>
    <w:rsid w:val="24960E20"/>
    <w:rsid w:val="249749F9"/>
    <w:rsid w:val="24980826"/>
    <w:rsid w:val="249C2BF5"/>
    <w:rsid w:val="249F23A7"/>
    <w:rsid w:val="24AB3B95"/>
    <w:rsid w:val="24AD5B2B"/>
    <w:rsid w:val="24B2452D"/>
    <w:rsid w:val="24B320AA"/>
    <w:rsid w:val="24B87611"/>
    <w:rsid w:val="24BD01BE"/>
    <w:rsid w:val="24BF5D4F"/>
    <w:rsid w:val="24C26921"/>
    <w:rsid w:val="24C530E3"/>
    <w:rsid w:val="24C76438"/>
    <w:rsid w:val="24C76862"/>
    <w:rsid w:val="24CD0E10"/>
    <w:rsid w:val="24CD23E9"/>
    <w:rsid w:val="24D44004"/>
    <w:rsid w:val="24D701CE"/>
    <w:rsid w:val="24D84F16"/>
    <w:rsid w:val="24DA0247"/>
    <w:rsid w:val="24DE332A"/>
    <w:rsid w:val="24E0671E"/>
    <w:rsid w:val="24E14297"/>
    <w:rsid w:val="24E3799E"/>
    <w:rsid w:val="24E37EE5"/>
    <w:rsid w:val="24E524E0"/>
    <w:rsid w:val="24E70EDE"/>
    <w:rsid w:val="24E77A86"/>
    <w:rsid w:val="24EF71D2"/>
    <w:rsid w:val="24F03D58"/>
    <w:rsid w:val="24F14778"/>
    <w:rsid w:val="24F168FD"/>
    <w:rsid w:val="24F2285C"/>
    <w:rsid w:val="24F2724B"/>
    <w:rsid w:val="24F90A4A"/>
    <w:rsid w:val="24FB5826"/>
    <w:rsid w:val="24FB5FF1"/>
    <w:rsid w:val="24FC5D1A"/>
    <w:rsid w:val="250056C3"/>
    <w:rsid w:val="2502702F"/>
    <w:rsid w:val="25050C30"/>
    <w:rsid w:val="25056E3B"/>
    <w:rsid w:val="2506218F"/>
    <w:rsid w:val="25077C29"/>
    <w:rsid w:val="250C2FB5"/>
    <w:rsid w:val="25124D14"/>
    <w:rsid w:val="2512599C"/>
    <w:rsid w:val="25147AC8"/>
    <w:rsid w:val="25167E75"/>
    <w:rsid w:val="25180099"/>
    <w:rsid w:val="25186C25"/>
    <w:rsid w:val="251C6329"/>
    <w:rsid w:val="251D1561"/>
    <w:rsid w:val="251D1CE7"/>
    <w:rsid w:val="25265D9F"/>
    <w:rsid w:val="252769DA"/>
    <w:rsid w:val="252814AD"/>
    <w:rsid w:val="252B11E9"/>
    <w:rsid w:val="252C1AB3"/>
    <w:rsid w:val="252C28AB"/>
    <w:rsid w:val="252C3FF9"/>
    <w:rsid w:val="25302201"/>
    <w:rsid w:val="253A630C"/>
    <w:rsid w:val="253E21C9"/>
    <w:rsid w:val="254A2F27"/>
    <w:rsid w:val="2553023F"/>
    <w:rsid w:val="255C2002"/>
    <w:rsid w:val="255E1E8D"/>
    <w:rsid w:val="25624FED"/>
    <w:rsid w:val="256618B1"/>
    <w:rsid w:val="25754D98"/>
    <w:rsid w:val="25781F80"/>
    <w:rsid w:val="257906D9"/>
    <w:rsid w:val="2579555F"/>
    <w:rsid w:val="257B7D33"/>
    <w:rsid w:val="25865445"/>
    <w:rsid w:val="258C7D46"/>
    <w:rsid w:val="258D3567"/>
    <w:rsid w:val="2590146F"/>
    <w:rsid w:val="25906CBD"/>
    <w:rsid w:val="25980EDD"/>
    <w:rsid w:val="25A91DDC"/>
    <w:rsid w:val="25AF0888"/>
    <w:rsid w:val="25B0335B"/>
    <w:rsid w:val="25B334E2"/>
    <w:rsid w:val="25B72AE2"/>
    <w:rsid w:val="25B85841"/>
    <w:rsid w:val="25BB17A3"/>
    <w:rsid w:val="25BD4AF7"/>
    <w:rsid w:val="25BF21F3"/>
    <w:rsid w:val="25C0215E"/>
    <w:rsid w:val="25C2431F"/>
    <w:rsid w:val="25C70668"/>
    <w:rsid w:val="25C82C36"/>
    <w:rsid w:val="25CB2B84"/>
    <w:rsid w:val="25CB37C9"/>
    <w:rsid w:val="25CC6B1D"/>
    <w:rsid w:val="25CE5BDE"/>
    <w:rsid w:val="25D00DB5"/>
    <w:rsid w:val="25D22FD2"/>
    <w:rsid w:val="25D53C51"/>
    <w:rsid w:val="25D56FE6"/>
    <w:rsid w:val="25D66724"/>
    <w:rsid w:val="25DC4559"/>
    <w:rsid w:val="25DE0132"/>
    <w:rsid w:val="25E80AB0"/>
    <w:rsid w:val="25EB2BDC"/>
    <w:rsid w:val="25EB6FD9"/>
    <w:rsid w:val="25EF6635"/>
    <w:rsid w:val="25F37239"/>
    <w:rsid w:val="25F55980"/>
    <w:rsid w:val="25FE431C"/>
    <w:rsid w:val="26064D94"/>
    <w:rsid w:val="2608077E"/>
    <w:rsid w:val="26094FD2"/>
    <w:rsid w:val="260B132D"/>
    <w:rsid w:val="260E634D"/>
    <w:rsid w:val="26141B5F"/>
    <w:rsid w:val="261E0D20"/>
    <w:rsid w:val="26222B50"/>
    <w:rsid w:val="26272E7E"/>
    <w:rsid w:val="26294FAA"/>
    <w:rsid w:val="26330BCD"/>
    <w:rsid w:val="263872BC"/>
    <w:rsid w:val="263C0265"/>
    <w:rsid w:val="26454028"/>
    <w:rsid w:val="26491028"/>
    <w:rsid w:val="264C6DA7"/>
    <w:rsid w:val="26572F39"/>
    <w:rsid w:val="26577ABF"/>
    <w:rsid w:val="265907B1"/>
    <w:rsid w:val="265A2FB3"/>
    <w:rsid w:val="26650873"/>
    <w:rsid w:val="26661586"/>
    <w:rsid w:val="26695015"/>
    <w:rsid w:val="266A4FE1"/>
    <w:rsid w:val="26713DD1"/>
    <w:rsid w:val="26717653"/>
    <w:rsid w:val="2674755D"/>
    <w:rsid w:val="2675073D"/>
    <w:rsid w:val="267656C1"/>
    <w:rsid w:val="267B501B"/>
    <w:rsid w:val="267E3DC9"/>
    <w:rsid w:val="26823922"/>
    <w:rsid w:val="26832575"/>
    <w:rsid w:val="26842F7C"/>
    <w:rsid w:val="268767BA"/>
    <w:rsid w:val="26885AC8"/>
    <w:rsid w:val="268A2C8F"/>
    <w:rsid w:val="268C1CA2"/>
    <w:rsid w:val="26915C34"/>
    <w:rsid w:val="26937C64"/>
    <w:rsid w:val="26977DDA"/>
    <w:rsid w:val="26987433"/>
    <w:rsid w:val="269C53FA"/>
    <w:rsid w:val="26A06719"/>
    <w:rsid w:val="26A1316E"/>
    <w:rsid w:val="26A47619"/>
    <w:rsid w:val="26A96CEC"/>
    <w:rsid w:val="26AD056F"/>
    <w:rsid w:val="26BA7681"/>
    <w:rsid w:val="26BC2270"/>
    <w:rsid w:val="26C90149"/>
    <w:rsid w:val="26CD4B0F"/>
    <w:rsid w:val="26D82221"/>
    <w:rsid w:val="26DD7841"/>
    <w:rsid w:val="26DF6E9A"/>
    <w:rsid w:val="26F45E25"/>
    <w:rsid w:val="26F53D72"/>
    <w:rsid w:val="26F93445"/>
    <w:rsid w:val="26F96E30"/>
    <w:rsid w:val="26FA5F18"/>
    <w:rsid w:val="26FB48F9"/>
    <w:rsid w:val="26FB5B4A"/>
    <w:rsid w:val="26FD5F91"/>
    <w:rsid w:val="27030E0C"/>
    <w:rsid w:val="27094DB0"/>
    <w:rsid w:val="270C30AC"/>
    <w:rsid w:val="270D0765"/>
    <w:rsid w:val="270E3AB9"/>
    <w:rsid w:val="27114641"/>
    <w:rsid w:val="271219D5"/>
    <w:rsid w:val="27160153"/>
    <w:rsid w:val="27186832"/>
    <w:rsid w:val="27197093"/>
    <w:rsid w:val="271A22E4"/>
    <w:rsid w:val="271B47E9"/>
    <w:rsid w:val="271E7242"/>
    <w:rsid w:val="271F1E8A"/>
    <w:rsid w:val="27250A4C"/>
    <w:rsid w:val="27261E58"/>
    <w:rsid w:val="27293501"/>
    <w:rsid w:val="27383B2C"/>
    <w:rsid w:val="273C0769"/>
    <w:rsid w:val="273D2E32"/>
    <w:rsid w:val="2742094B"/>
    <w:rsid w:val="27430C12"/>
    <w:rsid w:val="27467B25"/>
    <w:rsid w:val="274A6C0C"/>
    <w:rsid w:val="274C2D9B"/>
    <w:rsid w:val="274E53E9"/>
    <w:rsid w:val="27541417"/>
    <w:rsid w:val="27567235"/>
    <w:rsid w:val="275858DE"/>
    <w:rsid w:val="275B3FDD"/>
    <w:rsid w:val="275F3FFD"/>
    <w:rsid w:val="276140CF"/>
    <w:rsid w:val="27660328"/>
    <w:rsid w:val="276A6917"/>
    <w:rsid w:val="276B7726"/>
    <w:rsid w:val="276F6703"/>
    <w:rsid w:val="27725822"/>
    <w:rsid w:val="27752488"/>
    <w:rsid w:val="277C14E8"/>
    <w:rsid w:val="277F1E00"/>
    <w:rsid w:val="27853FA5"/>
    <w:rsid w:val="2787179C"/>
    <w:rsid w:val="27881334"/>
    <w:rsid w:val="278906C9"/>
    <w:rsid w:val="27890A62"/>
    <w:rsid w:val="278A4EBF"/>
    <w:rsid w:val="278D4CCB"/>
    <w:rsid w:val="27946256"/>
    <w:rsid w:val="279777E1"/>
    <w:rsid w:val="279F0550"/>
    <w:rsid w:val="27A45B70"/>
    <w:rsid w:val="27A6750E"/>
    <w:rsid w:val="27A75BE9"/>
    <w:rsid w:val="27A84DBE"/>
    <w:rsid w:val="27AC3D34"/>
    <w:rsid w:val="27AC52BC"/>
    <w:rsid w:val="27AC7FD0"/>
    <w:rsid w:val="27AF1EBB"/>
    <w:rsid w:val="27B04E16"/>
    <w:rsid w:val="27B22093"/>
    <w:rsid w:val="27B33013"/>
    <w:rsid w:val="27B42955"/>
    <w:rsid w:val="27B52C98"/>
    <w:rsid w:val="27B9723F"/>
    <w:rsid w:val="27C076C1"/>
    <w:rsid w:val="27C26615"/>
    <w:rsid w:val="27CA237A"/>
    <w:rsid w:val="27CD2F7F"/>
    <w:rsid w:val="27CE3A86"/>
    <w:rsid w:val="27D80778"/>
    <w:rsid w:val="27D8104C"/>
    <w:rsid w:val="27D9324B"/>
    <w:rsid w:val="27DE291E"/>
    <w:rsid w:val="27E05E11"/>
    <w:rsid w:val="27E1627D"/>
    <w:rsid w:val="27E47597"/>
    <w:rsid w:val="27E475F5"/>
    <w:rsid w:val="27EF7742"/>
    <w:rsid w:val="28047C1D"/>
    <w:rsid w:val="2805177B"/>
    <w:rsid w:val="28067986"/>
    <w:rsid w:val="28067C40"/>
    <w:rsid w:val="28080834"/>
    <w:rsid w:val="28104750"/>
    <w:rsid w:val="28123473"/>
    <w:rsid w:val="28151057"/>
    <w:rsid w:val="281B5692"/>
    <w:rsid w:val="281E7D10"/>
    <w:rsid w:val="282723FE"/>
    <w:rsid w:val="28291A57"/>
    <w:rsid w:val="28305533"/>
    <w:rsid w:val="2834246E"/>
    <w:rsid w:val="28401403"/>
    <w:rsid w:val="28401FC7"/>
    <w:rsid w:val="28482794"/>
    <w:rsid w:val="284D0C49"/>
    <w:rsid w:val="28502D6E"/>
    <w:rsid w:val="285A45C6"/>
    <w:rsid w:val="285F757C"/>
    <w:rsid w:val="28613ADE"/>
    <w:rsid w:val="286B0B48"/>
    <w:rsid w:val="286C3E9C"/>
    <w:rsid w:val="287003F0"/>
    <w:rsid w:val="28753664"/>
    <w:rsid w:val="28786B57"/>
    <w:rsid w:val="287F7A4B"/>
    <w:rsid w:val="28867AA2"/>
    <w:rsid w:val="28867AC4"/>
    <w:rsid w:val="28870D95"/>
    <w:rsid w:val="2888212A"/>
    <w:rsid w:val="2889287A"/>
    <w:rsid w:val="288E018F"/>
    <w:rsid w:val="288E513C"/>
    <w:rsid w:val="289251B5"/>
    <w:rsid w:val="28937C88"/>
    <w:rsid w:val="289646FB"/>
    <w:rsid w:val="289D5604"/>
    <w:rsid w:val="28A02491"/>
    <w:rsid w:val="28A53E7E"/>
    <w:rsid w:val="28A75E03"/>
    <w:rsid w:val="28AA70C1"/>
    <w:rsid w:val="28B56DF2"/>
    <w:rsid w:val="28BD7C51"/>
    <w:rsid w:val="28C106EB"/>
    <w:rsid w:val="28C16C02"/>
    <w:rsid w:val="28C72890"/>
    <w:rsid w:val="28CB1F63"/>
    <w:rsid w:val="28CC1E5B"/>
    <w:rsid w:val="28CC7CD8"/>
    <w:rsid w:val="28CD2983"/>
    <w:rsid w:val="28D52678"/>
    <w:rsid w:val="28D72149"/>
    <w:rsid w:val="28D741FC"/>
    <w:rsid w:val="28D80EC2"/>
    <w:rsid w:val="28D82484"/>
    <w:rsid w:val="28DC5DAD"/>
    <w:rsid w:val="28E25FF5"/>
    <w:rsid w:val="28E61156"/>
    <w:rsid w:val="28E96AE6"/>
    <w:rsid w:val="28EA284F"/>
    <w:rsid w:val="28EE4EBB"/>
    <w:rsid w:val="28F2532C"/>
    <w:rsid w:val="28F5500F"/>
    <w:rsid w:val="28F6317C"/>
    <w:rsid w:val="28F80A2C"/>
    <w:rsid w:val="290A285E"/>
    <w:rsid w:val="290B6E04"/>
    <w:rsid w:val="290F1950"/>
    <w:rsid w:val="290F6468"/>
    <w:rsid w:val="291565C9"/>
    <w:rsid w:val="291E3C63"/>
    <w:rsid w:val="29210F54"/>
    <w:rsid w:val="29235E08"/>
    <w:rsid w:val="29283428"/>
    <w:rsid w:val="29295EFB"/>
    <w:rsid w:val="29316FC1"/>
    <w:rsid w:val="2932011A"/>
    <w:rsid w:val="29342247"/>
    <w:rsid w:val="29366206"/>
    <w:rsid w:val="29367A84"/>
    <w:rsid w:val="293A233A"/>
    <w:rsid w:val="293D4466"/>
    <w:rsid w:val="29477F0D"/>
    <w:rsid w:val="294A711F"/>
    <w:rsid w:val="294B3CA5"/>
    <w:rsid w:val="295568E4"/>
    <w:rsid w:val="29565F3D"/>
    <w:rsid w:val="295F3E54"/>
    <w:rsid w:val="2961589F"/>
    <w:rsid w:val="29686BE8"/>
    <w:rsid w:val="2972283F"/>
    <w:rsid w:val="2976468E"/>
    <w:rsid w:val="29771C3E"/>
    <w:rsid w:val="297D005D"/>
    <w:rsid w:val="29824874"/>
    <w:rsid w:val="29826927"/>
    <w:rsid w:val="29843ECD"/>
    <w:rsid w:val="2988359F"/>
    <w:rsid w:val="29886A19"/>
    <w:rsid w:val="298A3FC0"/>
    <w:rsid w:val="298B3FCA"/>
    <w:rsid w:val="298C60EC"/>
    <w:rsid w:val="29900C2F"/>
    <w:rsid w:val="2995030B"/>
    <w:rsid w:val="29973EA5"/>
    <w:rsid w:val="299758B1"/>
    <w:rsid w:val="299A5CB3"/>
    <w:rsid w:val="299C7006"/>
    <w:rsid w:val="299D59A4"/>
    <w:rsid w:val="29A236A0"/>
    <w:rsid w:val="29A6139E"/>
    <w:rsid w:val="29AB3C09"/>
    <w:rsid w:val="29AE1DE3"/>
    <w:rsid w:val="29AE525D"/>
    <w:rsid w:val="29AF1F73"/>
    <w:rsid w:val="29B07389"/>
    <w:rsid w:val="29B41ED6"/>
    <w:rsid w:val="29B43F89"/>
    <w:rsid w:val="29B71F4F"/>
    <w:rsid w:val="29C0416E"/>
    <w:rsid w:val="29C60C37"/>
    <w:rsid w:val="29C6111F"/>
    <w:rsid w:val="29C664FC"/>
    <w:rsid w:val="29CB1887"/>
    <w:rsid w:val="29CD408C"/>
    <w:rsid w:val="29CF21FA"/>
    <w:rsid w:val="29D90681"/>
    <w:rsid w:val="29DA2592"/>
    <w:rsid w:val="29E629B1"/>
    <w:rsid w:val="29E6595E"/>
    <w:rsid w:val="29E90C36"/>
    <w:rsid w:val="29E91664"/>
    <w:rsid w:val="29EC032D"/>
    <w:rsid w:val="29EC762A"/>
    <w:rsid w:val="29F12942"/>
    <w:rsid w:val="29F31EE1"/>
    <w:rsid w:val="29F438FD"/>
    <w:rsid w:val="29F52058"/>
    <w:rsid w:val="29F551F2"/>
    <w:rsid w:val="29F94396"/>
    <w:rsid w:val="29FC54E8"/>
    <w:rsid w:val="29FE653C"/>
    <w:rsid w:val="29FF58CC"/>
    <w:rsid w:val="2A061DB3"/>
    <w:rsid w:val="2A10297A"/>
    <w:rsid w:val="2A147E23"/>
    <w:rsid w:val="2A17641D"/>
    <w:rsid w:val="2A1D68C1"/>
    <w:rsid w:val="2A1E3C72"/>
    <w:rsid w:val="2A1F4A56"/>
    <w:rsid w:val="2A211297"/>
    <w:rsid w:val="2A286505"/>
    <w:rsid w:val="2A2B19F8"/>
    <w:rsid w:val="2A2F78FA"/>
    <w:rsid w:val="2A315DF7"/>
    <w:rsid w:val="2A3200B0"/>
    <w:rsid w:val="2A39346C"/>
    <w:rsid w:val="2A402A36"/>
    <w:rsid w:val="2A413456"/>
    <w:rsid w:val="2A423771"/>
    <w:rsid w:val="2A466DE9"/>
    <w:rsid w:val="2A4A6D87"/>
    <w:rsid w:val="2A4B0149"/>
    <w:rsid w:val="2A527895"/>
    <w:rsid w:val="2A59245B"/>
    <w:rsid w:val="2A597E09"/>
    <w:rsid w:val="2A63478C"/>
    <w:rsid w:val="2A6567A6"/>
    <w:rsid w:val="2A665391"/>
    <w:rsid w:val="2A6976F9"/>
    <w:rsid w:val="2A6B2CD2"/>
    <w:rsid w:val="2A6B55B4"/>
    <w:rsid w:val="2A7C6EC0"/>
    <w:rsid w:val="2A7D3B46"/>
    <w:rsid w:val="2A7D5FE3"/>
    <w:rsid w:val="2A88294D"/>
    <w:rsid w:val="2A892516"/>
    <w:rsid w:val="2A8C1A49"/>
    <w:rsid w:val="2A8E20F2"/>
    <w:rsid w:val="2A937481"/>
    <w:rsid w:val="2A972756"/>
    <w:rsid w:val="2A9868DB"/>
    <w:rsid w:val="2A9B4195"/>
    <w:rsid w:val="2AA32E21"/>
    <w:rsid w:val="2AA5611A"/>
    <w:rsid w:val="2AA92D1A"/>
    <w:rsid w:val="2AB32EED"/>
    <w:rsid w:val="2AB52EFF"/>
    <w:rsid w:val="2ABA7700"/>
    <w:rsid w:val="2AC201EF"/>
    <w:rsid w:val="2AC91900"/>
    <w:rsid w:val="2ACA221D"/>
    <w:rsid w:val="2ACF155D"/>
    <w:rsid w:val="2AD51465"/>
    <w:rsid w:val="2AE27102"/>
    <w:rsid w:val="2AE319D5"/>
    <w:rsid w:val="2AE457AB"/>
    <w:rsid w:val="2AEE3127"/>
    <w:rsid w:val="2AF245A1"/>
    <w:rsid w:val="2AF27D27"/>
    <w:rsid w:val="2AF97473"/>
    <w:rsid w:val="2AFB4A19"/>
    <w:rsid w:val="2AFC74EC"/>
    <w:rsid w:val="2B1176D0"/>
    <w:rsid w:val="2B165B4A"/>
    <w:rsid w:val="2B1E01E1"/>
    <w:rsid w:val="2B201CEE"/>
    <w:rsid w:val="2B20283C"/>
    <w:rsid w:val="2B27334F"/>
    <w:rsid w:val="2B2C3926"/>
    <w:rsid w:val="2B304087"/>
    <w:rsid w:val="2B3517C7"/>
    <w:rsid w:val="2B38078E"/>
    <w:rsid w:val="2B381841"/>
    <w:rsid w:val="2B392261"/>
    <w:rsid w:val="2B3A6996"/>
    <w:rsid w:val="2B3E30A0"/>
    <w:rsid w:val="2B4910F9"/>
    <w:rsid w:val="2B521643"/>
    <w:rsid w:val="2B5C51B4"/>
    <w:rsid w:val="2B5F4020"/>
    <w:rsid w:val="2B61110D"/>
    <w:rsid w:val="2B617BF9"/>
    <w:rsid w:val="2B69638A"/>
    <w:rsid w:val="2B6D38D3"/>
    <w:rsid w:val="2B701C82"/>
    <w:rsid w:val="2B7419AF"/>
    <w:rsid w:val="2B78462F"/>
    <w:rsid w:val="2B7924BA"/>
    <w:rsid w:val="2B7A5EAC"/>
    <w:rsid w:val="2B810E18"/>
    <w:rsid w:val="2B830E2D"/>
    <w:rsid w:val="2B837CB8"/>
    <w:rsid w:val="2B860CB3"/>
    <w:rsid w:val="2B863E6E"/>
    <w:rsid w:val="2B906DCA"/>
    <w:rsid w:val="2B9555C6"/>
    <w:rsid w:val="2B986A10"/>
    <w:rsid w:val="2B9A365B"/>
    <w:rsid w:val="2BA525BE"/>
    <w:rsid w:val="2BA744FB"/>
    <w:rsid w:val="2BA8232D"/>
    <w:rsid w:val="2BB33EB0"/>
    <w:rsid w:val="2BB4296C"/>
    <w:rsid w:val="2BB73583"/>
    <w:rsid w:val="2BB93C98"/>
    <w:rsid w:val="2BBC0C17"/>
    <w:rsid w:val="2BBE15C2"/>
    <w:rsid w:val="2BBF2386"/>
    <w:rsid w:val="2BC07ACD"/>
    <w:rsid w:val="2BC16859"/>
    <w:rsid w:val="2BC3447C"/>
    <w:rsid w:val="2BC47CD0"/>
    <w:rsid w:val="2BC9538C"/>
    <w:rsid w:val="2BCB1E44"/>
    <w:rsid w:val="2BD567AE"/>
    <w:rsid w:val="2BDA51C6"/>
    <w:rsid w:val="2BDC71BF"/>
    <w:rsid w:val="2BDC72F3"/>
    <w:rsid w:val="2BDE1CE8"/>
    <w:rsid w:val="2BDE6787"/>
    <w:rsid w:val="2BDE7D13"/>
    <w:rsid w:val="2BE47155"/>
    <w:rsid w:val="2BE64493"/>
    <w:rsid w:val="2BEF0CD7"/>
    <w:rsid w:val="2BF04F1E"/>
    <w:rsid w:val="2BF13661"/>
    <w:rsid w:val="2BF77AE8"/>
    <w:rsid w:val="2BF865DC"/>
    <w:rsid w:val="2BFA049D"/>
    <w:rsid w:val="2BFF5ABD"/>
    <w:rsid w:val="2C02588C"/>
    <w:rsid w:val="2C025B36"/>
    <w:rsid w:val="2C027BE9"/>
    <w:rsid w:val="2C034392"/>
    <w:rsid w:val="2C062A3B"/>
    <w:rsid w:val="2C09703E"/>
    <w:rsid w:val="2C0B2A27"/>
    <w:rsid w:val="2C1065AC"/>
    <w:rsid w:val="2C13477F"/>
    <w:rsid w:val="2C1434A0"/>
    <w:rsid w:val="2C150CE1"/>
    <w:rsid w:val="2C180DE7"/>
    <w:rsid w:val="2C2C3157"/>
    <w:rsid w:val="2C2D651F"/>
    <w:rsid w:val="2C3B366F"/>
    <w:rsid w:val="2C412EA7"/>
    <w:rsid w:val="2C4575D6"/>
    <w:rsid w:val="2C4A4BF6"/>
    <w:rsid w:val="2C4E0713"/>
    <w:rsid w:val="2C4E6FAF"/>
    <w:rsid w:val="2C524342"/>
    <w:rsid w:val="2C534D62"/>
    <w:rsid w:val="2C584364"/>
    <w:rsid w:val="2C584435"/>
    <w:rsid w:val="2C596F08"/>
    <w:rsid w:val="2C5A6561"/>
    <w:rsid w:val="2C5C3B08"/>
    <w:rsid w:val="2C5F10AE"/>
    <w:rsid w:val="2C6022FA"/>
    <w:rsid w:val="2C603B81"/>
    <w:rsid w:val="2C615E6B"/>
    <w:rsid w:val="2C621127"/>
    <w:rsid w:val="2C636692"/>
    <w:rsid w:val="2C6A588B"/>
    <w:rsid w:val="2C6F2A19"/>
    <w:rsid w:val="2C716AC7"/>
    <w:rsid w:val="2C761EC6"/>
    <w:rsid w:val="2C762A20"/>
    <w:rsid w:val="2C7E1356"/>
    <w:rsid w:val="2C7F323D"/>
    <w:rsid w:val="2C83639D"/>
    <w:rsid w:val="2C8478F1"/>
    <w:rsid w:val="2C864151"/>
    <w:rsid w:val="2C8A05FB"/>
    <w:rsid w:val="2C924C4A"/>
    <w:rsid w:val="2C9571A9"/>
    <w:rsid w:val="2C9A687C"/>
    <w:rsid w:val="2CB002DA"/>
    <w:rsid w:val="2CB148B8"/>
    <w:rsid w:val="2CB25880"/>
    <w:rsid w:val="2CB7578B"/>
    <w:rsid w:val="2CB87CE7"/>
    <w:rsid w:val="2CB9707F"/>
    <w:rsid w:val="2CBF50BF"/>
    <w:rsid w:val="2CC011CB"/>
    <w:rsid w:val="2CC16DA0"/>
    <w:rsid w:val="2CC271EC"/>
    <w:rsid w:val="2CC91DB2"/>
    <w:rsid w:val="2CD0194B"/>
    <w:rsid w:val="2CD54662"/>
    <w:rsid w:val="2CD82CFD"/>
    <w:rsid w:val="2CD9371D"/>
    <w:rsid w:val="2CDE2999"/>
    <w:rsid w:val="2CE6500F"/>
    <w:rsid w:val="2CE82811"/>
    <w:rsid w:val="2CEB1D63"/>
    <w:rsid w:val="2CEC2829"/>
    <w:rsid w:val="2CF04195"/>
    <w:rsid w:val="2CF22721"/>
    <w:rsid w:val="2CF34D6C"/>
    <w:rsid w:val="2D006AE6"/>
    <w:rsid w:val="2D017E77"/>
    <w:rsid w:val="2D0C6FCC"/>
    <w:rsid w:val="2D1413E2"/>
    <w:rsid w:val="2D1539BE"/>
    <w:rsid w:val="2D1D7363"/>
    <w:rsid w:val="2D215E65"/>
    <w:rsid w:val="2D26273B"/>
    <w:rsid w:val="2D2A7E76"/>
    <w:rsid w:val="2D2D19F6"/>
    <w:rsid w:val="2D34763C"/>
    <w:rsid w:val="2D3C78E5"/>
    <w:rsid w:val="2D3E0384"/>
    <w:rsid w:val="2D454B02"/>
    <w:rsid w:val="2D46654D"/>
    <w:rsid w:val="2D486BED"/>
    <w:rsid w:val="2D487C1A"/>
    <w:rsid w:val="2D4D23CF"/>
    <w:rsid w:val="2D53689C"/>
    <w:rsid w:val="2D5653E5"/>
    <w:rsid w:val="2D5719FD"/>
    <w:rsid w:val="2D5A53C6"/>
    <w:rsid w:val="2D5C4B5D"/>
    <w:rsid w:val="2D662C2A"/>
    <w:rsid w:val="2D6E00F3"/>
    <w:rsid w:val="2D6F0EEB"/>
    <w:rsid w:val="2D731A09"/>
    <w:rsid w:val="2D735831"/>
    <w:rsid w:val="2D7D19C3"/>
    <w:rsid w:val="2D7D5399"/>
    <w:rsid w:val="2D811248"/>
    <w:rsid w:val="2D825279"/>
    <w:rsid w:val="2D857954"/>
    <w:rsid w:val="2D8633EE"/>
    <w:rsid w:val="2D864ADB"/>
    <w:rsid w:val="2D880994"/>
    <w:rsid w:val="2D8A5F3B"/>
    <w:rsid w:val="2D8F6B96"/>
    <w:rsid w:val="2D93015A"/>
    <w:rsid w:val="2D936CD1"/>
    <w:rsid w:val="2D944C91"/>
    <w:rsid w:val="2D9A0AA6"/>
    <w:rsid w:val="2D9D26E7"/>
    <w:rsid w:val="2D9E06C1"/>
    <w:rsid w:val="2DA25D7D"/>
    <w:rsid w:val="2DA63BF2"/>
    <w:rsid w:val="2DA7343A"/>
    <w:rsid w:val="2DA76B86"/>
    <w:rsid w:val="2DA91BB8"/>
    <w:rsid w:val="2DAB403E"/>
    <w:rsid w:val="2DAC3CE4"/>
    <w:rsid w:val="2DAD17FB"/>
    <w:rsid w:val="2DAD2CC4"/>
    <w:rsid w:val="2DB16FAB"/>
    <w:rsid w:val="2DB57BAA"/>
    <w:rsid w:val="2DBD6070"/>
    <w:rsid w:val="2DC72D62"/>
    <w:rsid w:val="2DC930E8"/>
    <w:rsid w:val="2DCB2D42"/>
    <w:rsid w:val="2DD31B81"/>
    <w:rsid w:val="2DD64FA6"/>
    <w:rsid w:val="2DDD47C0"/>
    <w:rsid w:val="2DDE0E96"/>
    <w:rsid w:val="2DE3658C"/>
    <w:rsid w:val="2DED612C"/>
    <w:rsid w:val="2DF061A5"/>
    <w:rsid w:val="2DF4277E"/>
    <w:rsid w:val="2DF47EB6"/>
    <w:rsid w:val="2DF64BA7"/>
    <w:rsid w:val="2DFB7FD7"/>
    <w:rsid w:val="2DFD2F11"/>
    <w:rsid w:val="2DFD3B2E"/>
    <w:rsid w:val="2E026A07"/>
    <w:rsid w:val="2E08725C"/>
    <w:rsid w:val="2E091D2F"/>
    <w:rsid w:val="2E147442"/>
    <w:rsid w:val="2E17072B"/>
    <w:rsid w:val="2E172626"/>
    <w:rsid w:val="2E182EB0"/>
    <w:rsid w:val="2E193595"/>
    <w:rsid w:val="2E1A41C1"/>
    <w:rsid w:val="2E233A47"/>
    <w:rsid w:val="2E255933"/>
    <w:rsid w:val="2E290AD3"/>
    <w:rsid w:val="2E2963A1"/>
    <w:rsid w:val="2E2963CD"/>
    <w:rsid w:val="2E2F0573"/>
    <w:rsid w:val="2E35466B"/>
    <w:rsid w:val="2E4240A5"/>
    <w:rsid w:val="2E4603AE"/>
    <w:rsid w:val="2E477577"/>
    <w:rsid w:val="2E4776AC"/>
    <w:rsid w:val="2E4D171D"/>
    <w:rsid w:val="2E532652"/>
    <w:rsid w:val="2E557294"/>
    <w:rsid w:val="2E57143D"/>
    <w:rsid w:val="2E5716D2"/>
    <w:rsid w:val="2E615BD5"/>
    <w:rsid w:val="2E6631F4"/>
    <w:rsid w:val="2E6B3C8B"/>
    <w:rsid w:val="2E6E2940"/>
    <w:rsid w:val="2E6F6FE3"/>
    <w:rsid w:val="2E723D21"/>
    <w:rsid w:val="2E7A15B5"/>
    <w:rsid w:val="2E7F6BDC"/>
    <w:rsid w:val="2E845134"/>
    <w:rsid w:val="2E86260B"/>
    <w:rsid w:val="2E8A0528"/>
    <w:rsid w:val="2E8E1B40"/>
    <w:rsid w:val="2E90617C"/>
    <w:rsid w:val="2E9408A4"/>
    <w:rsid w:val="2E9507DD"/>
    <w:rsid w:val="2E9632B0"/>
    <w:rsid w:val="2E9823B6"/>
    <w:rsid w:val="2E9C67A5"/>
    <w:rsid w:val="2EA776EF"/>
    <w:rsid w:val="2EB211DB"/>
    <w:rsid w:val="2EB378D4"/>
    <w:rsid w:val="2EB42A0B"/>
    <w:rsid w:val="2EB51DE0"/>
    <w:rsid w:val="2EB672DF"/>
    <w:rsid w:val="2EBD6679"/>
    <w:rsid w:val="2EC441D1"/>
    <w:rsid w:val="2ECF5244"/>
    <w:rsid w:val="2ED23552"/>
    <w:rsid w:val="2EDB22F7"/>
    <w:rsid w:val="2EDD72F4"/>
    <w:rsid w:val="2EE1377C"/>
    <w:rsid w:val="2EE3658B"/>
    <w:rsid w:val="2EE7087B"/>
    <w:rsid w:val="2EE85E79"/>
    <w:rsid w:val="2EF06BB2"/>
    <w:rsid w:val="2EF36828"/>
    <w:rsid w:val="2EF668A1"/>
    <w:rsid w:val="2EFB65DA"/>
    <w:rsid w:val="2F084421"/>
    <w:rsid w:val="2F094A4B"/>
    <w:rsid w:val="2F0B3779"/>
    <w:rsid w:val="2F0E403A"/>
    <w:rsid w:val="2F0F0379"/>
    <w:rsid w:val="2F0F30FD"/>
    <w:rsid w:val="2F1370D8"/>
    <w:rsid w:val="2F181F64"/>
    <w:rsid w:val="2F192FB8"/>
    <w:rsid w:val="2F1B2017"/>
    <w:rsid w:val="2F1C2D0B"/>
    <w:rsid w:val="2F1E4CB6"/>
    <w:rsid w:val="2F204A56"/>
    <w:rsid w:val="2F205E6C"/>
    <w:rsid w:val="2F212704"/>
    <w:rsid w:val="2F240FCC"/>
    <w:rsid w:val="2F296689"/>
    <w:rsid w:val="2F2C499D"/>
    <w:rsid w:val="2F322202"/>
    <w:rsid w:val="2F326B43"/>
    <w:rsid w:val="2F34176C"/>
    <w:rsid w:val="2F3841FA"/>
    <w:rsid w:val="2F386C36"/>
    <w:rsid w:val="2F3A5EB7"/>
    <w:rsid w:val="2F3B5F5F"/>
    <w:rsid w:val="2F402F08"/>
    <w:rsid w:val="2F405B77"/>
    <w:rsid w:val="2F476CAE"/>
    <w:rsid w:val="2F484CB1"/>
    <w:rsid w:val="2F494C31"/>
    <w:rsid w:val="2F4B1CBE"/>
    <w:rsid w:val="2F4D3821"/>
    <w:rsid w:val="2F4E40CF"/>
    <w:rsid w:val="2F524655"/>
    <w:rsid w:val="2F577439"/>
    <w:rsid w:val="2F5F0DCB"/>
    <w:rsid w:val="2F6B180A"/>
    <w:rsid w:val="2F73303D"/>
    <w:rsid w:val="2F74012E"/>
    <w:rsid w:val="2F756530"/>
    <w:rsid w:val="2F7772F3"/>
    <w:rsid w:val="2F7865AA"/>
    <w:rsid w:val="2F79107D"/>
    <w:rsid w:val="2F7C0CCA"/>
    <w:rsid w:val="2F7C676E"/>
    <w:rsid w:val="2F7D08AE"/>
    <w:rsid w:val="2F7D7377"/>
    <w:rsid w:val="2F7E663D"/>
    <w:rsid w:val="2F7F0AD6"/>
    <w:rsid w:val="2F80540C"/>
    <w:rsid w:val="2F834189"/>
    <w:rsid w:val="2F851E44"/>
    <w:rsid w:val="2F8F3E7B"/>
    <w:rsid w:val="2F95783D"/>
    <w:rsid w:val="2F967754"/>
    <w:rsid w:val="2F9A06B3"/>
    <w:rsid w:val="2F9B3125"/>
    <w:rsid w:val="2F9E6EA0"/>
    <w:rsid w:val="2F9F707E"/>
    <w:rsid w:val="2FA16F19"/>
    <w:rsid w:val="2FA80718"/>
    <w:rsid w:val="2FA8789B"/>
    <w:rsid w:val="2FAA1139"/>
    <w:rsid w:val="2FAE3C85"/>
    <w:rsid w:val="2FAF2808"/>
    <w:rsid w:val="2FB05937"/>
    <w:rsid w:val="2FB22614"/>
    <w:rsid w:val="2FBC6185"/>
    <w:rsid w:val="2FBD7C21"/>
    <w:rsid w:val="2FC43487"/>
    <w:rsid w:val="2FC558E7"/>
    <w:rsid w:val="2FC837B2"/>
    <w:rsid w:val="2FCF1A2F"/>
    <w:rsid w:val="2FD5762D"/>
    <w:rsid w:val="2FD96721"/>
    <w:rsid w:val="2FDF339A"/>
    <w:rsid w:val="2FE429EE"/>
    <w:rsid w:val="2FE855B9"/>
    <w:rsid w:val="2FE86C81"/>
    <w:rsid w:val="2FE95FD9"/>
    <w:rsid w:val="2FF940E3"/>
    <w:rsid w:val="2FFA2418"/>
    <w:rsid w:val="30020F1C"/>
    <w:rsid w:val="30027AB1"/>
    <w:rsid w:val="30042DBE"/>
    <w:rsid w:val="30066A8E"/>
    <w:rsid w:val="30072FB3"/>
    <w:rsid w:val="30080632"/>
    <w:rsid w:val="3008492D"/>
    <w:rsid w:val="300F2386"/>
    <w:rsid w:val="300F5657"/>
    <w:rsid w:val="301013A3"/>
    <w:rsid w:val="30215916"/>
    <w:rsid w:val="302437A8"/>
    <w:rsid w:val="30253D3E"/>
    <w:rsid w:val="30256996"/>
    <w:rsid w:val="30266551"/>
    <w:rsid w:val="302A4802"/>
    <w:rsid w:val="302D7A7A"/>
    <w:rsid w:val="30305A40"/>
    <w:rsid w:val="30323FD5"/>
    <w:rsid w:val="303C5492"/>
    <w:rsid w:val="303C57F4"/>
    <w:rsid w:val="303C757C"/>
    <w:rsid w:val="30441EF8"/>
    <w:rsid w:val="3053163A"/>
    <w:rsid w:val="30543863"/>
    <w:rsid w:val="30545916"/>
    <w:rsid w:val="305515D0"/>
    <w:rsid w:val="30575825"/>
    <w:rsid w:val="30635363"/>
    <w:rsid w:val="30680860"/>
    <w:rsid w:val="30681DCE"/>
    <w:rsid w:val="306D11C7"/>
    <w:rsid w:val="30776129"/>
    <w:rsid w:val="30786BB3"/>
    <w:rsid w:val="307B564A"/>
    <w:rsid w:val="307C0EF6"/>
    <w:rsid w:val="30811F78"/>
    <w:rsid w:val="30873999"/>
    <w:rsid w:val="309721F5"/>
    <w:rsid w:val="30985304"/>
    <w:rsid w:val="309A2DFA"/>
    <w:rsid w:val="309D39FF"/>
    <w:rsid w:val="309E5685"/>
    <w:rsid w:val="309E69BD"/>
    <w:rsid w:val="309F04B6"/>
    <w:rsid w:val="30A27F43"/>
    <w:rsid w:val="30A42070"/>
    <w:rsid w:val="30A533D4"/>
    <w:rsid w:val="30A60C6E"/>
    <w:rsid w:val="30AE16E4"/>
    <w:rsid w:val="30AE541B"/>
    <w:rsid w:val="30AF1835"/>
    <w:rsid w:val="30B05EE1"/>
    <w:rsid w:val="30B77CF9"/>
    <w:rsid w:val="30C158B3"/>
    <w:rsid w:val="30C57C92"/>
    <w:rsid w:val="30CD0176"/>
    <w:rsid w:val="30D1558F"/>
    <w:rsid w:val="30D17F46"/>
    <w:rsid w:val="30D82D15"/>
    <w:rsid w:val="30D92BC5"/>
    <w:rsid w:val="30D965D3"/>
    <w:rsid w:val="30D9774B"/>
    <w:rsid w:val="30DB1388"/>
    <w:rsid w:val="30EA10B6"/>
    <w:rsid w:val="30EA2C31"/>
    <w:rsid w:val="30EA562F"/>
    <w:rsid w:val="30F1439C"/>
    <w:rsid w:val="30F338F0"/>
    <w:rsid w:val="30FA4128"/>
    <w:rsid w:val="30FB2BEA"/>
    <w:rsid w:val="30FD4A99"/>
    <w:rsid w:val="30FF0041"/>
    <w:rsid w:val="3103126C"/>
    <w:rsid w:val="31060B54"/>
    <w:rsid w:val="310701CB"/>
    <w:rsid w:val="310A22DA"/>
    <w:rsid w:val="310A5754"/>
    <w:rsid w:val="310B533A"/>
    <w:rsid w:val="310D2BEB"/>
    <w:rsid w:val="310E141D"/>
    <w:rsid w:val="310F526F"/>
    <w:rsid w:val="311501A2"/>
    <w:rsid w:val="31164572"/>
    <w:rsid w:val="311765B9"/>
    <w:rsid w:val="311A7F89"/>
    <w:rsid w:val="311B1B92"/>
    <w:rsid w:val="311E1C0C"/>
    <w:rsid w:val="31212A1B"/>
    <w:rsid w:val="312312DE"/>
    <w:rsid w:val="312868FE"/>
    <w:rsid w:val="3129058E"/>
    <w:rsid w:val="312D2DEB"/>
    <w:rsid w:val="31347902"/>
    <w:rsid w:val="31376283"/>
    <w:rsid w:val="313A375D"/>
    <w:rsid w:val="313F38EF"/>
    <w:rsid w:val="31432340"/>
    <w:rsid w:val="31460DE6"/>
    <w:rsid w:val="314663BC"/>
    <w:rsid w:val="3147257B"/>
    <w:rsid w:val="31476D45"/>
    <w:rsid w:val="31497B22"/>
    <w:rsid w:val="314A01BA"/>
    <w:rsid w:val="314F7C14"/>
    <w:rsid w:val="31561413"/>
    <w:rsid w:val="31571E34"/>
    <w:rsid w:val="315814C7"/>
    <w:rsid w:val="315B6A33"/>
    <w:rsid w:val="315D5420"/>
    <w:rsid w:val="315D7CF4"/>
    <w:rsid w:val="316A58CB"/>
    <w:rsid w:val="316B039E"/>
    <w:rsid w:val="31731B18"/>
    <w:rsid w:val="317901B0"/>
    <w:rsid w:val="317F3FB2"/>
    <w:rsid w:val="31876741"/>
    <w:rsid w:val="318D3647"/>
    <w:rsid w:val="319420BE"/>
    <w:rsid w:val="31946C5B"/>
    <w:rsid w:val="319B7586"/>
    <w:rsid w:val="319F0EF4"/>
    <w:rsid w:val="31A213A6"/>
    <w:rsid w:val="31A95BE6"/>
    <w:rsid w:val="31AD0733"/>
    <w:rsid w:val="31B27E05"/>
    <w:rsid w:val="31BF7644"/>
    <w:rsid w:val="31C0068B"/>
    <w:rsid w:val="31C32E27"/>
    <w:rsid w:val="31C94336"/>
    <w:rsid w:val="31C95924"/>
    <w:rsid w:val="31C969C2"/>
    <w:rsid w:val="31CE7961"/>
    <w:rsid w:val="31D65308"/>
    <w:rsid w:val="31D70084"/>
    <w:rsid w:val="31D834D2"/>
    <w:rsid w:val="31DA45E6"/>
    <w:rsid w:val="31DA6D11"/>
    <w:rsid w:val="31DB0026"/>
    <w:rsid w:val="31E433B4"/>
    <w:rsid w:val="31EC2B00"/>
    <w:rsid w:val="31F0564D"/>
    <w:rsid w:val="31F168A6"/>
    <w:rsid w:val="31F356C6"/>
    <w:rsid w:val="31F42E08"/>
    <w:rsid w:val="31F8786C"/>
    <w:rsid w:val="31FE4D18"/>
    <w:rsid w:val="31FE795F"/>
    <w:rsid w:val="320E4CD1"/>
    <w:rsid w:val="32111BAB"/>
    <w:rsid w:val="32117981"/>
    <w:rsid w:val="32136B5F"/>
    <w:rsid w:val="32150667"/>
    <w:rsid w:val="321B3190"/>
    <w:rsid w:val="321E0162"/>
    <w:rsid w:val="322051BC"/>
    <w:rsid w:val="32214D62"/>
    <w:rsid w:val="32254273"/>
    <w:rsid w:val="32254C09"/>
    <w:rsid w:val="32284E69"/>
    <w:rsid w:val="322C5BA5"/>
    <w:rsid w:val="323B129D"/>
    <w:rsid w:val="323D5479"/>
    <w:rsid w:val="323E3605"/>
    <w:rsid w:val="324B2D33"/>
    <w:rsid w:val="324B2D68"/>
    <w:rsid w:val="324D574B"/>
    <w:rsid w:val="3252078B"/>
    <w:rsid w:val="32545F2C"/>
    <w:rsid w:val="325B4F8A"/>
    <w:rsid w:val="325C50AE"/>
    <w:rsid w:val="325E5003"/>
    <w:rsid w:val="325F4108"/>
    <w:rsid w:val="32624FFA"/>
    <w:rsid w:val="326256AF"/>
    <w:rsid w:val="32654B19"/>
    <w:rsid w:val="32667222"/>
    <w:rsid w:val="32687C43"/>
    <w:rsid w:val="3269379F"/>
    <w:rsid w:val="326B6D5E"/>
    <w:rsid w:val="32711042"/>
    <w:rsid w:val="3279629B"/>
    <w:rsid w:val="328272AA"/>
    <w:rsid w:val="32836F74"/>
    <w:rsid w:val="328403CD"/>
    <w:rsid w:val="32854824"/>
    <w:rsid w:val="32854ED0"/>
    <w:rsid w:val="32893939"/>
    <w:rsid w:val="328C22B5"/>
    <w:rsid w:val="328F5ADF"/>
    <w:rsid w:val="329975DE"/>
    <w:rsid w:val="329A52A5"/>
    <w:rsid w:val="32A3551C"/>
    <w:rsid w:val="32A66121"/>
    <w:rsid w:val="32A90C1F"/>
    <w:rsid w:val="32AD75A0"/>
    <w:rsid w:val="32B1635C"/>
    <w:rsid w:val="32B245EB"/>
    <w:rsid w:val="32B70502"/>
    <w:rsid w:val="32B80F22"/>
    <w:rsid w:val="32BA5E0B"/>
    <w:rsid w:val="32BB6F67"/>
    <w:rsid w:val="32BD4817"/>
    <w:rsid w:val="32BE1015"/>
    <w:rsid w:val="32BF4EB1"/>
    <w:rsid w:val="32C02EC0"/>
    <w:rsid w:val="32C04272"/>
    <w:rsid w:val="32C3115C"/>
    <w:rsid w:val="32C3340F"/>
    <w:rsid w:val="32CA0194"/>
    <w:rsid w:val="32CB0F8D"/>
    <w:rsid w:val="32D229F9"/>
    <w:rsid w:val="32D425A2"/>
    <w:rsid w:val="32D52A73"/>
    <w:rsid w:val="32D54AFE"/>
    <w:rsid w:val="32DA2B31"/>
    <w:rsid w:val="32E635DC"/>
    <w:rsid w:val="32E72793"/>
    <w:rsid w:val="32F83E6E"/>
    <w:rsid w:val="32F91961"/>
    <w:rsid w:val="33015C2B"/>
    <w:rsid w:val="330A0499"/>
    <w:rsid w:val="330D704C"/>
    <w:rsid w:val="33106E7A"/>
    <w:rsid w:val="33136FE5"/>
    <w:rsid w:val="331419C7"/>
    <w:rsid w:val="33154514"/>
    <w:rsid w:val="33155486"/>
    <w:rsid w:val="331865C6"/>
    <w:rsid w:val="331C5D1E"/>
    <w:rsid w:val="331E5F2D"/>
    <w:rsid w:val="332630AA"/>
    <w:rsid w:val="33263D52"/>
    <w:rsid w:val="33284D44"/>
    <w:rsid w:val="33285E7F"/>
    <w:rsid w:val="332A689F"/>
    <w:rsid w:val="332F20AC"/>
    <w:rsid w:val="33315FEB"/>
    <w:rsid w:val="33340561"/>
    <w:rsid w:val="33350C80"/>
    <w:rsid w:val="333922BD"/>
    <w:rsid w:val="33395737"/>
    <w:rsid w:val="333A0102"/>
    <w:rsid w:val="333A0179"/>
    <w:rsid w:val="333F23B0"/>
    <w:rsid w:val="333F7004"/>
    <w:rsid w:val="3342275D"/>
    <w:rsid w:val="33456366"/>
    <w:rsid w:val="33473AF6"/>
    <w:rsid w:val="33532DA4"/>
    <w:rsid w:val="33565B88"/>
    <w:rsid w:val="335768E1"/>
    <w:rsid w:val="33580FD6"/>
    <w:rsid w:val="335A6B38"/>
    <w:rsid w:val="335B40EE"/>
    <w:rsid w:val="335B7C68"/>
    <w:rsid w:val="335C3F01"/>
    <w:rsid w:val="335D69D4"/>
    <w:rsid w:val="335E566A"/>
    <w:rsid w:val="3369344A"/>
    <w:rsid w:val="336D0335"/>
    <w:rsid w:val="337371FA"/>
    <w:rsid w:val="33742A92"/>
    <w:rsid w:val="33754CE1"/>
    <w:rsid w:val="338147F7"/>
    <w:rsid w:val="338549A5"/>
    <w:rsid w:val="33884A25"/>
    <w:rsid w:val="338E79EF"/>
    <w:rsid w:val="33932701"/>
    <w:rsid w:val="339331CB"/>
    <w:rsid w:val="33954129"/>
    <w:rsid w:val="339937FB"/>
    <w:rsid w:val="339E4B31"/>
    <w:rsid w:val="339F38EE"/>
    <w:rsid w:val="33A02D66"/>
    <w:rsid w:val="33A11E9D"/>
    <w:rsid w:val="33A243F8"/>
    <w:rsid w:val="33A351F1"/>
    <w:rsid w:val="33A85B0D"/>
    <w:rsid w:val="33A95C02"/>
    <w:rsid w:val="33AB34B2"/>
    <w:rsid w:val="33AD51E0"/>
    <w:rsid w:val="33B27386"/>
    <w:rsid w:val="33B5464E"/>
    <w:rsid w:val="33B7303C"/>
    <w:rsid w:val="33CB31BD"/>
    <w:rsid w:val="33D00CCC"/>
    <w:rsid w:val="33D06343"/>
    <w:rsid w:val="33D4307D"/>
    <w:rsid w:val="33D66570"/>
    <w:rsid w:val="33D737E6"/>
    <w:rsid w:val="33DB5B13"/>
    <w:rsid w:val="33E449E8"/>
    <w:rsid w:val="33E61B0D"/>
    <w:rsid w:val="33F0137D"/>
    <w:rsid w:val="33FC1B00"/>
    <w:rsid w:val="340634A0"/>
    <w:rsid w:val="340679AA"/>
    <w:rsid w:val="340A66A5"/>
    <w:rsid w:val="340E5C8F"/>
    <w:rsid w:val="34117EA4"/>
    <w:rsid w:val="341309EE"/>
    <w:rsid w:val="34147F1D"/>
    <w:rsid w:val="341A0010"/>
    <w:rsid w:val="3422272E"/>
    <w:rsid w:val="34296DCB"/>
    <w:rsid w:val="342D2ED7"/>
    <w:rsid w:val="343240E9"/>
    <w:rsid w:val="34327015"/>
    <w:rsid w:val="34393C8E"/>
    <w:rsid w:val="343D1687"/>
    <w:rsid w:val="343E2262"/>
    <w:rsid w:val="343F3D80"/>
    <w:rsid w:val="34470053"/>
    <w:rsid w:val="344E3181"/>
    <w:rsid w:val="345001BF"/>
    <w:rsid w:val="34534BEC"/>
    <w:rsid w:val="3455249D"/>
    <w:rsid w:val="34577303"/>
    <w:rsid w:val="34577D4D"/>
    <w:rsid w:val="34584805"/>
    <w:rsid w:val="3459465D"/>
    <w:rsid w:val="345A20B5"/>
    <w:rsid w:val="345C0D4B"/>
    <w:rsid w:val="346245C8"/>
    <w:rsid w:val="34635BE4"/>
    <w:rsid w:val="346365C7"/>
    <w:rsid w:val="346E047D"/>
    <w:rsid w:val="346E1333"/>
    <w:rsid w:val="34700354"/>
    <w:rsid w:val="34720A3C"/>
    <w:rsid w:val="347C572E"/>
    <w:rsid w:val="3480106E"/>
    <w:rsid w:val="348061C8"/>
    <w:rsid w:val="34823532"/>
    <w:rsid w:val="348361DB"/>
    <w:rsid w:val="34853B35"/>
    <w:rsid w:val="3485589A"/>
    <w:rsid w:val="3487303E"/>
    <w:rsid w:val="349561C8"/>
    <w:rsid w:val="349C3E7E"/>
    <w:rsid w:val="34A202AA"/>
    <w:rsid w:val="34A36629"/>
    <w:rsid w:val="34A37422"/>
    <w:rsid w:val="34A41A23"/>
    <w:rsid w:val="34AB0B31"/>
    <w:rsid w:val="34AB3F7E"/>
    <w:rsid w:val="34AE4157"/>
    <w:rsid w:val="34AF37B0"/>
    <w:rsid w:val="34B60958"/>
    <w:rsid w:val="34BA3047"/>
    <w:rsid w:val="34CA7D5B"/>
    <w:rsid w:val="34CC5FFA"/>
    <w:rsid w:val="34D00841"/>
    <w:rsid w:val="34D56EDB"/>
    <w:rsid w:val="34D96BF3"/>
    <w:rsid w:val="34DD70DE"/>
    <w:rsid w:val="34E964AB"/>
    <w:rsid w:val="34F206CA"/>
    <w:rsid w:val="34F20AE9"/>
    <w:rsid w:val="34F563A3"/>
    <w:rsid w:val="34F8651B"/>
    <w:rsid w:val="34F95AA8"/>
    <w:rsid w:val="34FB28EA"/>
    <w:rsid w:val="34FC1F43"/>
    <w:rsid w:val="34FD4211"/>
    <w:rsid w:val="35004A8F"/>
    <w:rsid w:val="35005A96"/>
    <w:rsid w:val="35022D13"/>
    <w:rsid w:val="3502508E"/>
    <w:rsid w:val="350520AF"/>
    <w:rsid w:val="35054F32"/>
    <w:rsid w:val="350A1782"/>
    <w:rsid w:val="350A6F83"/>
    <w:rsid w:val="350B21A2"/>
    <w:rsid w:val="3518701F"/>
    <w:rsid w:val="352152E0"/>
    <w:rsid w:val="35220786"/>
    <w:rsid w:val="35245D2C"/>
    <w:rsid w:val="35275DA6"/>
    <w:rsid w:val="35373B03"/>
    <w:rsid w:val="35394D8F"/>
    <w:rsid w:val="353C4D31"/>
    <w:rsid w:val="353E22D7"/>
    <w:rsid w:val="353E4E22"/>
    <w:rsid w:val="353F6E5D"/>
    <w:rsid w:val="3542033F"/>
    <w:rsid w:val="35474341"/>
    <w:rsid w:val="354C30B8"/>
    <w:rsid w:val="355C763A"/>
    <w:rsid w:val="355F3024"/>
    <w:rsid w:val="355F34FB"/>
    <w:rsid w:val="35636047"/>
    <w:rsid w:val="35664CFA"/>
    <w:rsid w:val="356901ED"/>
    <w:rsid w:val="356F62B0"/>
    <w:rsid w:val="35720566"/>
    <w:rsid w:val="35724EDF"/>
    <w:rsid w:val="35740700"/>
    <w:rsid w:val="35791B58"/>
    <w:rsid w:val="357C1BD2"/>
    <w:rsid w:val="357E57CE"/>
    <w:rsid w:val="35821CC5"/>
    <w:rsid w:val="35862EB6"/>
    <w:rsid w:val="358677C5"/>
    <w:rsid w:val="35871397"/>
    <w:rsid w:val="3587200E"/>
    <w:rsid w:val="358809F0"/>
    <w:rsid w:val="358C2164"/>
    <w:rsid w:val="358D5B50"/>
    <w:rsid w:val="358E7A14"/>
    <w:rsid w:val="35921D7C"/>
    <w:rsid w:val="35980E32"/>
    <w:rsid w:val="35986BC5"/>
    <w:rsid w:val="35AB6B1B"/>
    <w:rsid w:val="35AD3168"/>
    <w:rsid w:val="35AE771F"/>
    <w:rsid w:val="35B47327"/>
    <w:rsid w:val="35B73EA0"/>
    <w:rsid w:val="35BB0252"/>
    <w:rsid w:val="35BC35F9"/>
    <w:rsid w:val="35C40C92"/>
    <w:rsid w:val="35C56BDF"/>
    <w:rsid w:val="35D036E9"/>
    <w:rsid w:val="35D52397"/>
    <w:rsid w:val="35DC4268"/>
    <w:rsid w:val="35DF39AD"/>
    <w:rsid w:val="35E37D89"/>
    <w:rsid w:val="35E4167A"/>
    <w:rsid w:val="35E7745C"/>
    <w:rsid w:val="35ED1601"/>
    <w:rsid w:val="35F3627A"/>
    <w:rsid w:val="36002FE6"/>
    <w:rsid w:val="36025094"/>
    <w:rsid w:val="360A7CD9"/>
    <w:rsid w:val="360C7035"/>
    <w:rsid w:val="360E48E5"/>
    <w:rsid w:val="360F0E0E"/>
    <w:rsid w:val="360F78D5"/>
    <w:rsid w:val="36107DCB"/>
    <w:rsid w:val="36116741"/>
    <w:rsid w:val="36181FEB"/>
    <w:rsid w:val="36277128"/>
    <w:rsid w:val="36331C18"/>
    <w:rsid w:val="3636114E"/>
    <w:rsid w:val="36375C68"/>
    <w:rsid w:val="3639364F"/>
    <w:rsid w:val="36396688"/>
    <w:rsid w:val="363A115B"/>
    <w:rsid w:val="36447E20"/>
    <w:rsid w:val="36494B79"/>
    <w:rsid w:val="364A764D"/>
    <w:rsid w:val="364D27EF"/>
    <w:rsid w:val="364D76C6"/>
    <w:rsid w:val="364F00E6"/>
    <w:rsid w:val="36500449"/>
    <w:rsid w:val="36536AF2"/>
    <w:rsid w:val="3656347A"/>
    <w:rsid w:val="365C19D8"/>
    <w:rsid w:val="365C682C"/>
    <w:rsid w:val="36614A28"/>
    <w:rsid w:val="36621ACB"/>
    <w:rsid w:val="36664617"/>
    <w:rsid w:val="36665F76"/>
    <w:rsid w:val="36741B52"/>
    <w:rsid w:val="367644F6"/>
    <w:rsid w:val="367B10BF"/>
    <w:rsid w:val="36827A2B"/>
    <w:rsid w:val="36850295"/>
    <w:rsid w:val="369045E0"/>
    <w:rsid w:val="36914D4B"/>
    <w:rsid w:val="3692568B"/>
    <w:rsid w:val="36953CB3"/>
    <w:rsid w:val="369646D3"/>
    <w:rsid w:val="3696710D"/>
    <w:rsid w:val="36983BC5"/>
    <w:rsid w:val="369B6A91"/>
    <w:rsid w:val="369F792A"/>
    <w:rsid w:val="36A44440"/>
    <w:rsid w:val="36A479B4"/>
    <w:rsid w:val="36A9016B"/>
    <w:rsid w:val="36AD40A0"/>
    <w:rsid w:val="36B00C7E"/>
    <w:rsid w:val="36B15179"/>
    <w:rsid w:val="36B15804"/>
    <w:rsid w:val="36BE2570"/>
    <w:rsid w:val="36C60046"/>
    <w:rsid w:val="36C60E3F"/>
    <w:rsid w:val="36C83C8C"/>
    <w:rsid w:val="36C968BB"/>
    <w:rsid w:val="36CC45D4"/>
    <w:rsid w:val="36D07CFA"/>
    <w:rsid w:val="36D5206C"/>
    <w:rsid w:val="36D81D59"/>
    <w:rsid w:val="36DE3681"/>
    <w:rsid w:val="36E158C0"/>
    <w:rsid w:val="36E32E66"/>
    <w:rsid w:val="36E346A5"/>
    <w:rsid w:val="36E56359"/>
    <w:rsid w:val="36E9174F"/>
    <w:rsid w:val="36F07BD2"/>
    <w:rsid w:val="36F22C5B"/>
    <w:rsid w:val="36F230C4"/>
    <w:rsid w:val="36FA2811"/>
    <w:rsid w:val="36FB2788"/>
    <w:rsid w:val="3702398B"/>
    <w:rsid w:val="370D41F6"/>
    <w:rsid w:val="3711635E"/>
    <w:rsid w:val="37120513"/>
    <w:rsid w:val="371D0FDB"/>
    <w:rsid w:val="371D5B61"/>
    <w:rsid w:val="371E0B3C"/>
    <w:rsid w:val="37205D5A"/>
    <w:rsid w:val="37210930"/>
    <w:rsid w:val="37277974"/>
    <w:rsid w:val="37293CE7"/>
    <w:rsid w:val="3732121D"/>
    <w:rsid w:val="37360E23"/>
    <w:rsid w:val="3736124B"/>
    <w:rsid w:val="37386C92"/>
    <w:rsid w:val="373D42B1"/>
    <w:rsid w:val="37446E77"/>
    <w:rsid w:val="374539FD"/>
    <w:rsid w:val="37483A77"/>
    <w:rsid w:val="374A101D"/>
    <w:rsid w:val="374F31C3"/>
    <w:rsid w:val="375F254D"/>
    <w:rsid w:val="3763357C"/>
    <w:rsid w:val="3769776E"/>
    <w:rsid w:val="376C6D21"/>
    <w:rsid w:val="37707E29"/>
    <w:rsid w:val="37753AB9"/>
    <w:rsid w:val="377D709F"/>
    <w:rsid w:val="37835DCB"/>
    <w:rsid w:val="37865E45"/>
    <w:rsid w:val="378671E1"/>
    <w:rsid w:val="37875BB4"/>
    <w:rsid w:val="37877318"/>
    <w:rsid w:val="37893465"/>
    <w:rsid w:val="379150EC"/>
    <w:rsid w:val="37920F3E"/>
    <w:rsid w:val="3792602A"/>
    <w:rsid w:val="37942C95"/>
    <w:rsid w:val="3797578D"/>
    <w:rsid w:val="37986A75"/>
    <w:rsid w:val="379A1CEF"/>
    <w:rsid w:val="379B449E"/>
    <w:rsid w:val="379C77F3"/>
    <w:rsid w:val="379E42AA"/>
    <w:rsid w:val="379F0B85"/>
    <w:rsid w:val="37A45156"/>
    <w:rsid w:val="37A63364"/>
    <w:rsid w:val="37A84FB5"/>
    <w:rsid w:val="37AD54D8"/>
    <w:rsid w:val="37AD715B"/>
    <w:rsid w:val="37B352C1"/>
    <w:rsid w:val="37B5342D"/>
    <w:rsid w:val="37B53799"/>
    <w:rsid w:val="37B6137A"/>
    <w:rsid w:val="37B64A73"/>
    <w:rsid w:val="37B73A2D"/>
    <w:rsid w:val="37BB0E12"/>
    <w:rsid w:val="37BD3F40"/>
    <w:rsid w:val="37C27A26"/>
    <w:rsid w:val="37C861D9"/>
    <w:rsid w:val="37CC4E8B"/>
    <w:rsid w:val="37D05DE8"/>
    <w:rsid w:val="37D24F7E"/>
    <w:rsid w:val="37D85071"/>
    <w:rsid w:val="37DB50EA"/>
    <w:rsid w:val="37E11D63"/>
    <w:rsid w:val="37E24836"/>
    <w:rsid w:val="37E434BE"/>
    <w:rsid w:val="37E666C3"/>
    <w:rsid w:val="37EB6A56"/>
    <w:rsid w:val="37F54350"/>
    <w:rsid w:val="37FB630E"/>
    <w:rsid w:val="37FC2E94"/>
    <w:rsid w:val="37FE17CE"/>
    <w:rsid w:val="37FE7D1B"/>
    <w:rsid w:val="38006659"/>
    <w:rsid w:val="380649B3"/>
    <w:rsid w:val="38065AD3"/>
    <w:rsid w:val="380705A7"/>
    <w:rsid w:val="38080976"/>
    <w:rsid w:val="3808307A"/>
    <w:rsid w:val="380957AD"/>
    <w:rsid w:val="380B69DF"/>
    <w:rsid w:val="380C08E0"/>
    <w:rsid w:val="380E1DA6"/>
    <w:rsid w:val="38111E1F"/>
    <w:rsid w:val="38171F12"/>
    <w:rsid w:val="38181831"/>
    <w:rsid w:val="381C54BD"/>
    <w:rsid w:val="3822625D"/>
    <w:rsid w:val="382439EC"/>
    <w:rsid w:val="38293124"/>
    <w:rsid w:val="382F2FC9"/>
    <w:rsid w:val="383264BD"/>
    <w:rsid w:val="383449AB"/>
    <w:rsid w:val="38372715"/>
    <w:rsid w:val="383942B0"/>
    <w:rsid w:val="38446F89"/>
    <w:rsid w:val="38454281"/>
    <w:rsid w:val="385041ED"/>
    <w:rsid w:val="38514C0D"/>
    <w:rsid w:val="38530D29"/>
    <w:rsid w:val="38570293"/>
    <w:rsid w:val="38576DB3"/>
    <w:rsid w:val="385A3964"/>
    <w:rsid w:val="385B08C0"/>
    <w:rsid w:val="38640C38"/>
    <w:rsid w:val="386F6D05"/>
    <w:rsid w:val="38727EE4"/>
    <w:rsid w:val="38762A30"/>
    <w:rsid w:val="387A052E"/>
    <w:rsid w:val="387F04EF"/>
    <w:rsid w:val="387F31F4"/>
    <w:rsid w:val="38890D63"/>
    <w:rsid w:val="388E5CF0"/>
    <w:rsid w:val="38926634"/>
    <w:rsid w:val="389D3187"/>
    <w:rsid w:val="389E33A0"/>
    <w:rsid w:val="38A013D7"/>
    <w:rsid w:val="38A13419"/>
    <w:rsid w:val="38AD56B2"/>
    <w:rsid w:val="38AE0501"/>
    <w:rsid w:val="38AE4D0B"/>
    <w:rsid w:val="38AE5310"/>
    <w:rsid w:val="38B07B96"/>
    <w:rsid w:val="38B30119"/>
    <w:rsid w:val="38B574BB"/>
    <w:rsid w:val="38B578D1"/>
    <w:rsid w:val="38C644A7"/>
    <w:rsid w:val="38D25FA8"/>
    <w:rsid w:val="38D5149B"/>
    <w:rsid w:val="38DC5B14"/>
    <w:rsid w:val="38DE618E"/>
    <w:rsid w:val="38E057E7"/>
    <w:rsid w:val="38E22D8D"/>
    <w:rsid w:val="38EB4FAC"/>
    <w:rsid w:val="38EF7AF9"/>
    <w:rsid w:val="38F04065"/>
    <w:rsid w:val="38F40928"/>
    <w:rsid w:val="38F67245"/>
    <w:rsid w:val="38F675FB"/>
    <w:rsid w:val="38FB468E"/>
    <w:rsid w:val="38FF1464"/>
    <w:rsid w:val="39001D4A"/>
    <w:rsid w:val="39042909"/>
    <w:rsid w:val="390E64C0"/>
    <w:rsid w:val="39110376"/>
    <w:rsid w:val="39120D96"/>
    <w:rsid w:val="39176CDD"/>
    <w:rsid w:val="39184FEF"/>
    <w:rsid w:val="391A78E1"/>
    <w:rsid w:val="392074F9"/>
    <w:rsid w:val="39267B75"/>
    <w:rsid w:val="39296967"/>
    <w:rsid w:val="392E6A4D"/>
    <w:rsid w:val="39333887"/>
    <w:rsid w:val="39375086"/>
    <w:rsid w:val="39375A7D"/>
    <w:rsid w:val="39394298"/>
    <w:rsid w:val="394038AB"/>
    <w:rsid w:val="3940505B"/>
    <w:rsid w:val="3941637F"/>
    <w:rsid w:val="394863A4"/>
    <w:rsid w:val="395853F6"/>
    <w:rsid w:val="39642E69"/>
    <w:rsid w:val="396751E0"/>
    <w:rsid w:val="39682C62"/>
    <w:rsid w:val="396B387A"/>
    <w:rsid w:val="396F2205"/>
    <w:rsid w:val="39732340"/>
    <w:rsid w:val="39764963"/>
    <w:rsid w:val="39787FF0"/>
    <w:rsid w:val="397A4AA7"/>
    <w:rsid w:val="39844870"/>
    <w:rsid w:val="3988615F"/>
    <w:rsid w:val="398D54B8"/>
    <w:rsid w:val="398F2A5E"/>
    <w:rsid w:val="398F4864"/>
    <w:rsid w:val="39912833"/>
    <w:rsid w:val="39965624"/>
    <w:rsid w:val="39974C7E"/>
    <w:rsid w:val="399A6FD3"/>
    <w:rsid w:val="39A018A6"/>
    <w:rsid w:val="39A11731"/>
    <w:rsid w:val="39B733CE"/>
    <w:rsid w:val="39B76848"/>
    <w:rsid w:val="39C701B3"/>
    <w:rsid w:val="39CD70E9"/>
    <w:rsid w:val="39CF33EA"/>
    <w:rsid w:val="39D15F64"/>
    <w:rsid w:val="39D624C5"/>
    <w:rsid w:val="39D81B8C"/>
    <w:rsid w:val="39D83FE9"/>
    <w:rsid w:val="39E44E74"/>
    <w:rsid w:val="39E63E87"/>
    <w:rsid w:val="39E90A30"/>
    <w:rsid w:val="39EE26D0"/>
    <w:rsid w:val="39EF0B23"/>
    <w:rsid w:val="39F6579C"/>
    <w:rsid w:val="3A087A97"/>
    <w:rsid w:val="3A087B27"/>
    <w:rsid w:val="3A0D1CCD"/>
    <w:rsid w:val="3A217303"/>
    <w:rsid w:val="3A252D84"/>
    <w:rsid w:val="3A2637A5"/>
    <w:rsid w:val="3A2F11F4"/>
    <w:rsid w:val="3A30175F"/>
    <w:rsid w:val="3A30254A"/>
    <w:rsid w:val="3A370C19"/>
    <w:rsid w:val="3A397A96"/>
    <w:rsid w:val="3A3E7CD6"/>
    <w:rsid w:val="3A446526"/>
    <w:rsid w:val="3A4B7515"/>
    <w:rsid w:val="3A50376D"/>
    <w:rsid w:val="3A5B2F33"/>
    <w:rsid w:val="3A5C783F"/>
    <w:rsid w:val="3A5D6DD9"/>
    <w:rsid w:val="3A5E212D"/>
    <w:rsid w:val="3A62528E"/>
    <w:rsid w:val="3A655B72"/>
    <w:rsid w:val="3A662F94"/>
    <w:rsid w:val="3A6A29D2"/>
    <w:rsid w:val="3A6D320B"/>
    <w:rsid w:val="3A6F73EB"/>
    <w:rsid w:val="3A7353B1"/>
    <w:rsid w:val="3A75210C"/>
    <w:rsid w:val="3A764D56"/>
    <w:rsid w:val="3A7C20A4"/>
    <w:rsid w:val="3A7F211D"/>
    <w:rsid w:val="3A7F5366"/>
    <w:rsid w:val="3A831681"/>
    <w:rsid w:val="3A8E0733"/>
    <w:rsid w:val="3A951934"/>
    <w:rsid w:val="3A9C2B30"/>
    <w:rsid w:val="3AA17EC7"/>
    <w:rsid w:val="3AA84C04"/>
    <w:rsid w:val="3AA87613"/>
    <w:rsid w:val="3AAB43B6"/>
    <w:rsid w:val="3AB26F67"/>
    <w:rsid w:val="3AB31226"/>
    <w:rsid w:val="3AB42951"/>
    <w:rsid w:val="3ABD272B"/>
    <w:rsid w:val="3ABD32EC"/>
    <w:rsid w:val="3ABD3634"/>
    <w:rsid w:val="3ABF64E1"/>
    <w:rsid w:val="3AC663AD"/>
    <w:rsid w:val="3ACC3E45"/>
    <w:rsid w:val="3ACC5336"/>
    <w:rsid w:val="3AD209A3"/>
    <w:rsid w:val="3AD233BC"/>
    <w:rsid w:val="3AD50E55"/>
    <w:rsid w:val="3ADD1627"/>
    <w:rsid w:val="3ADD4CEE"/>
    <w:rsid w:val="3ADF570E"/>
    <w:rsid w:val="3ADF74BC"/>
    <w:rsid w:val="3AEA1D54"/>
    <w:rsid w:val="3AEC7000"/>
    <w:rsid w:val="3AF93D6C"/>
    <w:rsid w:val="3AFF09E5"/>
    <w:rsid w:val="3B0D75CD"/>
    <w:rsid w:val="3B0F7B60"/>
    <w:rsid w:val="3B174F16"/>
    <w:rsid w:val="3B1B243B"/>
    <w:rsid w:val="3B281FBD"/>
    <w:rsid w:val="3B32098C"/>
    <w:rsid w:val="3B410D79"/>
    <w:rsid w:val="3B414683"/>
    <w:rsid w:val="3B4F7DCF"/>
    <w:rsid w:val="3B5C6AAE"/>
    <w:rsid w:val="3B61416A"/>
    <w:rsid w:val="3B6202AB"/>
    <w:rsid w:val="3B624BDD"/>
    <w:rsid w:val="3B6B77B7"/>
    <w:rsid w:val="3B6C3910"/>
    <w:rsid w:val="3B723908"/>
    <w:rsid w:val="3B742F26"/>
    <w:rsid w:val="3B743FCA"/>
    <w:rsid w:val="3B785AAE"/>
    <w:rsid w:val="3B7D3F7F"/>
    <w:rsid w:val="3B8051FA"/>
    <w:rsid w:val="3B877DC0"/>
    <w:rsid w:val="3B9029DC"/>
    <w:rsid w:val="3B920B69"/>
    <w:rsid w:val="3B9645CA"/>
    <w:rsid w:val="3B977678"/>
    <w:rsid w:val="3BA43022"/>
    <w:rsid w:val="3BAB0926"/>
    <w:rsid w:val="3BB15BA7"/>
    <w:rsid w:val="3BB1699F"/>
    <w:rsid w:val="3BB55400"/>
    <w:rsid w:val="3BB632F5"/>
    <w:rsid w:val="3BB8190C"/>
    <w:rsid w:val="3BB95422"/>
    <w:rsid w:val="3BBD5865"/>
    <w:rsid w:val="3BC22F21"/>
    <w:rsid w:val="3BC903EA"/>
    <w:rsid w:val="3BCC6E06"/>
    <w:rsid w:val="3BCE43AD"/>
    <w:rsid w:val="3BD01953"/>
    <w:rsid w:val="3BD52C18"/>
    <w:rsid w:val="3BD812B2"/>
    <w:rsid w:val="3BD870BB"/>
    <w:rsid w:val="3BDB0FB3"/>
    <w:rsid w:val="3BEB09D1"/>
    <w:rsid w:val="3BEB4242"/>
    <w:rsid w:val="3BEC3DDB"/>
    <w:rsid w:val="3BF000A3"/>
    <w:rsid w:val="3BF44051"/>
    <w:rsid w:val="3BFA35D8"/>
    <w:rsid w:val="3C0021D7"/>
    <w:rsid w:val="3C026FB5"/>
    <w:rsid w:val="3C0321FD"/>
    <w:rsid w:val="3C035C8C"/>
    <w:rsid w:val="3C0B19F1"/>
    <w:rsid w:val="3C0C3CA7"/>
    <w:rsid w:val="3C0E0A17"/>
    <w:rsid w:val="3C141340"/>
    <w:rsid w:val="3C184783"/>
    <w:rsid w:val="3C196960"/>
    <w:rsid w:val="3C1A596C"/>
    <w:rsid w:val="3C1B7F92"/>
    <w:rsid w:val="3C220EE0"/>
    <w:rsid w:val="3C225705"/>
    <w:rsid w:val="3C234234"/>
    <w:rsid w:val="3C25577F"/>
    <w:rsid w:val="3C277395"/>
    <w:rsid w:val="3C2C3C58"/>
    <w:rsid w:val="3C2F7B85"/>
    <w:rsid w:val="3C317B1C"/>
    <w:rsid w:val="3C332F51"/>
    <w:rsid w:val="3C3A0CE2"/>
    <w:rsid w:val="3C3A5121"/>
    <w:rsid w:val="3C3C276D"/>
    <w:rsid w:val="3C3F7B7A"/>
    <w:rsid w:val="3C40563D"/>
    <w:rsid w:val="3C420BEB"/>
    <w:rsid w:val="3C441EDA"/>
    <w:rsid w:val="3C4444A7"/>
    <w:rsid w:val="3C471476"/>
    <w:rsid w:val="3C4762A7"/>
    <w:rsid w:val="3C4C6A95"/>
    <w:rsid w:val="3C4D1568"/>
    <w:rsid w:val="3C4F3695"/>
    <w:rsid w:val="3C52516D"/>
    <w:rsid w:val="3C5361E1"/>
    <w:rsid w:val="3C5C0401"/>
    <w:rsid w:val="3C616ED6"/>
    <w:rsid w:val="3C631FC1"/>
    <w:rsid w:val="3C63515A"/>
    <w:rsid w:val="3C6B2713"/>
    <w:rsid w:val="3C6D0808"/>
    <w:rsid w:val="3C6E278C"/>
    <w:rsid w:val="3C72082F"/>
    <w:rsid w:val="3C734E78"/>
    <w:rsid w:val="3C790230"/>
    <w:rsid w:val="3C8523BD"/>
    <w:rsid w:val="3C855D19"/>
    <w:rsid w:val="3C896390"/>
    <w:rsid w:val="3C8E5A62"/>
    <w:rsid w:val="3C903009"/>
    <w:rsid w:val="3C9264E0"/>
    <w:rsid w:val="3C9806A2"/>
    <w:rsid w:val="3CA21F1A"/>
    <w:rsid w:val="3CA82872"/>
    <w:rsid w:val="3CAE2100"/>
    <w:rsid w:val="3CB076A6"/>
    <w:rsid w:val="3CB668BF"/>
    <w:rsid w:val="3CB94935"/>
    <w:rsid w:val="3CBF5346"/>
    <w:rsid w:val="3CC11012"/>
    <w:rsid w:val="3CC323A5"/>
    <w:rsid w:val="3CC53B5E"/>
    <w:rsid w:val="3CD5204F"/>
    <w:rsid w:val="3CD920E4"/>
    <w:rsid w:val="3CDB1EF1"/>
    <w:rsid w:val="3CDD69A8"/>
    <w:rsid w:val="3CDF47A0"/>
    <w:rsid w:val="3CE743DB"/>
    <w:rsid w:val="3CE83460"/>
    <w:rsid w:val="3CF66C0A"/>
    <w:rsid w:val="3CFF6AF3"/>
    <w:rsid w:val="3D035F2C"/>
    <w:rsid w:val="3D0A5011"/>
    <w:rsid w:val="3D0D77A4"/>
    <w:rsid w:val="3D1517C2"/>
    <w:rsid w:val="3D194EB7"/>
    <w:rsid w:val="3D1D6C4D"/>
    <w:rsid w:val="3D250FBF"/>
    <w:rsid w:val="3D263123"/>
    <w:rsid w:val="3D2E3E42"/>
    <w:rsid w:val="3D32698E"/>
    <w:rsid w:val="3D39018D"/>
    <w:rsid w:val="3D3A4A98"/>
    <w:rsid w:val="3D427E5A"/>
    <w:rsid w:val="3D45169A"/>
    <w:rsid w:val="3D452426"/>
    <w:rsid w:val="3D493D46"/>
    <w:rsid w:val="3D4F1BEB"/>
    <w:rsid w:val="3D524E42"/>
    <w:rsid w:val="3D5A3103"/>
    <w:rsid w:val="3D694B9F"/>
    <w:rsid w:val="3D6A37EA"/>
    <w:rsid w:val="3D70401E"/>
    <w:rsid w:val="3D7125F1"/>
    <w:rsid w:val="3D741F86"/>
    <w:rsid w:val="3D7524E2"/>
    <w:rsid w:val="3D78255B"/>
    <w:rsid w:val="3D784558"/>
    <w:rsid w:val="3D7D7C73"/>
    <w:rsid w:val="3D7E0E7E"/>
    <w:rsid w:val="3D82519B"/>
    <w:rsid w:val="3D82630D"/>
    <w:rsid w:val="3D8472C7"/>
    <w:rsid w:val="3D850EDB"/>
    <w:rsid w:val="3D877340"/>
    <w:rsid w:val="3D8A2D4B"/>
    <w:rsid w:val="3D8B1E8D"/>
    <w:rsid w:val="3D935651"/>
    <w:rsid w:val="3D9828FE"/>
    <w:rsid w:val="3D9C12F8"/>
    <w:rsid w:val="3DA1599E"/>
    <w:rsid w:val="3DA20471"/>
    <w:rsid w:val="3DA5668B"/>
    <w:rsid w:val="3DA65146"/>
    <w:rsid w:val="3DA762A5"/>
    <w:rsid w:val="3DA839DE"/>
    <w:rsid w:val="3DA97422"/>
    <w:rsid w:val="3DAB05DD"/>
    <w:rsid w:val="3DAC6CC2"/>
    <w:rsid w:val="3DB11F27"/>
    <w:rsid w:val="3DB552D0"/>
    <w:rsid w:val="3DB65F61"/>
    <w:rsid w:val="3DBF10A1"/>
    <w:rsid w:val="3DBF4498"/>
    <w:rsid w:val="3DC042F1"/>
    <w:rsid w:val="3DC43E3A"/>
    <w:rsid w:val="3DCB3DB0"/>
    <w:rsid w:val="3DD0525C"/>
    <w:rsid w:val="3DD36124"/>
    <w:rsid w:val="3DD701C8"/>
    <w:rsid w:val="3DD86BAA"/>
    <w:rsid w:val="3DD9656D"/>
    <w:rsid w:val="3DDB0DCD"/>
    <w:rsid w:val="3DE428B8"/>
    <w:rsid w:val="3DE66E9A"/>
    <w:rsid w:val="3DE7087F"/>
    <w:rsid w:val="3DE9096C"/>
    <w:rsid w:val="3DE97C00"/>
    <w:rsid w:val="3DEA5E70"/>
    <w:rsid w:val="3DEB4356"/>
    <w:rsid w:val="3DEC78AB"/>
    <w:rsid w:val="3DED4FEE"/>
    <w:rsid w:val="3DF03804"/>
    <w:rsid w:val="3DF2381E"/>
    <w:rsid w:val="3DF46971"/>
    <w:rsid w:val="3DF6341C"/>
    <w:rsid w:val="3DF84CBD"/>
    <w:rsid w:val="3E0420ED"/>
    <w:rsid w:val="3E0B505A"/>
    <w:rsid w:val="3E115A6B"/>
    <w:rsid w:val="3E13168C"/>
    <w:rsid w:val="3E145877"/>
    <w:rsid w:val="3E1A4B24"/>
    <w:rsid w:val="3E226130"/>
    <w:rsid w:val="3E2A280A"/>
    <w:rsid w:val="3E2C5B5E"/>
    <w:rsid w:val="3E3D717E"/>
    <w:rsid w:val="3E3F0B47"/>
    <w:rsid w:val="3E3F47BC"/>
    <w:rsid w:val="3E3F67D7"/>
    <w:rsid w:val="3E4235E6"/>
    <w:rsid w:val="3E430174"/>
    <w:rsid w:val="3E47207E"/>
    <w:rsid w:val="3E4E35BC"/>
    <w:rsid w:val="3E56478D"/>
    <w:rsid w:val="3E5C1BAD"/>
    <w:rsid w:val="3E5D2BE4"/>
    <w:rsid w:val="3E642547"/>
    <w:rsid w:val="3E697B67"/>
    <w:rsid w:val="3E773F2C"/>
    <w:rsid w:val="3E776E1A"/>
    <w:rsid w:val="3E7D0BA5"/>
    <w:rsid w:val="3E7D401F"/>
    <w:rsid w:val="3E7F614B"/>
    <w:rsid w:val="3E807C72"/>
    <w:rsid w:val="3E8F3929"/>
    <w:rsid w:val="3E907AB6"/>
    <w:rsid w:val="3E942603"/>
    <w:rsid w:val="3E9550D6"/>
    <w:rsid w:val="3E9C4822"/>
    <w:rsid w:val="3E9E65CF"/>
    <w:rsid w:val="3EA145B7"/>
    <w:rsid w:val="3EA20804"/>
    <w:rsid w:val="3EAF6207"/>
    <w:rsid w:val="3EB06988"/>
    <w:rsid w:val="3EB216FA"/>
    <w:rsid w:val="3EBC7DAA"/>
    <w:rsid w:val="3EC37BEB"/>
    <w:rsid w:val="3ECE1E84"/>
    <w:rsid w:val="3ED26C57"/>
    <w:rsid w:val="3ED56BF7"/>
    <w:rsid w:val="3ED96546"/>
    <w:rsid w:val="3EDA1724"/>
    <w:rsid w:val="3EDA56FB"/>
    <w:rsid w:val="3EDA7CA9"/>
    <w:rsid w:val="3EDD5EAC"/>
    <w:rsid w:val="3EE72994"/>
    <w:rsid w:val="3EEE05D4"/>
    <w:rsid w:val="3EEF26E0"/>
    <w:rsid w:val="3EF404FC"/>
    <w:rsid w:val="3EF70741"/>
    <w:rsid w:val="3F04431E"/>
    <w:rsid w:val="3F07249A"/>
    <w:rsid w:val="3F074C8B"/>
    <w:rsid w:val="3F077A2A"/>
    <w:rsid w:val="3F151A75"/>
    <w:rsid w:val="3F176E91"/>
    <w:rsid w:val="3F194437"/>
    <w:rsid w:val="3F1B12B1"/>
    <w:rsid w:val="3F1D0F74"/>
    <w:rsid w:val="3F1E10BD"/>
    <w:rsid w:val="3F2010B0"/>
    <w:rsid w:val="3F206FFD"/>
    <w:rsid w:val="3F2A3CF0"/>
    <w:rsid w:val="3F346493"/>
    <w:rsid w:val="3F3501F2"/>
    <w:rsid w:val="3F375A50"/>
    <w:rsid w:val="3F3E01A8"/>
    <w:rsid w:val="3F416843"/>
    <w:rsid w:val="3F467089"/>
    <w:rsid w:val="3F4D3766"/>
    <w:rsid w:val="3F5B0CC7"/>
    <w:rsid w:val="3F5D6578"/>
    <w:rsid w:val="3F633BC2"/>
    <w:rsid w:val="3F6F6C47"/>
    <w:rsid w:val="3F712390"/>
    <w:rsid w:val="3F774D57"/>
    <w:rsid w:val="3F784486"/>
    <w:rsid w:val="3F7F7B1C"/>
    <w:rsid w:val="3F85693A"/>
    <w:rsid w:val="3F86087E"/>
    <w:rsid w:val="3F8D3722"/>
    <w:rsid w:val="3F91340A"/>
    <w:rsid w:val="3F932241"/>
    <w:rsid w:val="3FA7048B"/>
    <w:rsid w:val="3FA75E40"/>
    <w:rsid w:val="3FA96407"/>
    <w:rsid w:val="3FAB2C43"/>
    <w:rsid w:val="3FAB3612"/>
    <w:rsid w:val="3FAB647D"/>
    <w:rsid w:val="3FAC42F5"/>
    <w:rsid w:val="3FAD101D"/>
    <w:rsid w:val="3FB1517E"/>
    <w:rsid w:val="3FB54DFE"/>
    <w:rsid w:val="3FB71360"/>
    <w:rsid w:val="3FC05C11"/>
    <w:rsid w:val="3FC31192"/>
    <w:rsid w:val="3FC436E8"/>
    <w:rsid w:val="3FCC47F7"/>
    <w:rsid w:val="3FD5641B"/>
    <w:rsid w:val="3FDF5E33"/>
    <w:rsid w:val="3FDF7C93"/>
    <w:rsid w:val="3FE2019B"/>
    <w:rsid w:val="3FE57DC9"/>
    <w:rsid w:val="3FF27B1B"/>
    <w:rsid w:val="3FF84816"/>
    <w:rsid w:val="3FFC636A"/>
    <w:rsid w:val="3FFC6A67"/>
    <w:rsid w:val="3FFE3910"/>
    <w:rsid w:val="3FFE5C62"/>
    <w:rsid w:val="40000E92"/>
    <w:rsid w:val="400370AF"/>
    <w:rsid w:val="40054FBD"/>
    <w:rsid w:val="401152F5"/>
    <w:rsid w:val="40116B78"/>
    <w:rsid w:val="40122CC5"/>
    <w:rsid w:val="40125D15"/>
    <w:rsid w:val="4014777C"/>
    <w:rsid w:val="402031E1"/>
    <w:rsid w:val="40286E5F"/>
    <w:rsid w:val="402A12A4"/>
    <w:rsid w:val="402C4373"/>
    <w:rsid w:val="40313A45"/>
    <w:rsid w:val="40373B38"/>
    <w:rsid w:val="404653FF"/>
    <w:rsid w:val="40467B57"/>
    <w:rsid w:val="40480DE9"/>
    <w:rsid w:val="404B5213"/>
    <w:rsid w:val="404C31C7"/>
    <w:rsid w:val="40502132"/>
    <w:rsid w:val="40511FBC"/>
    <w:rsid w:val="40514C69"/>
    <w:rsid w:val="40552C30"/>
    <w:rsid w:val="40560217"/>
    <w:rsid w:val="40574D5C"/>
    <w:rsid w:val="405B195B"/>
    <w:rsid w:val="405D6F02"/>
    <w:rsid w:val="40613573"/>
    <w:rsid w:val="40624701"/>
    <w:rsid w:val="40636C5D"/>
    <w:rsid w:val="406A1BBA"/>
    <w:rsid w:val="40727DDF"/>
    <w:rsid w:val="40790A53"/>
    <w:rsid w:val="407D612D"/>
    <w:rsid w:val="407E12AC"/>
    <w:rsid w:val="40806B5C"/>
    <w:rsid w:val="408B4E91"/>
    <w:rsid w:val="40910C3B"/>
    <w:rsid w:val="409B69D6"/>
    <w:rsid w:val="40A857C3"/>
    <w:rsid w:val="40AD6138"/>
    <w:rsid w:val="40B135EF"/>
    <w:rsid w:val="40B22D2E"/>
    <w:rsid w:val="40B439EE"/>
    <w:rsid w:val="40B52DA7"/>
    <w:rsid w:val="40BD15E3"/>
    <w:rsid w:val="40BE2CC7"/>
    <w:rsid w:val="40BF520A"/>
    <w:rsid w:val="40C352F7"/>
    <w:rsid w:val="40C671E5"/>
    <w:rsid w:val="40D03ED8"/>
    <w:rsid w:val="40D842FE"/>
    <w:rsid w:val="40D91D9F"/>
    <w:rsid w:val="40DE1664"/>
    <w:rsid w:val="40DF3194"/>
    <w:rsid w:val="40E64D44"/>
    <w:rsid w:val="40E73883"/>
    <w:rsid w:val="40E82EDC"/>
    <w:rsid w:val="40EA38FC"/>
    <w:rsid w:val="40EA5F29"/>
    <w:rsid w:val="40F305EF"/>
    <w:rsid w:val="40F326A2"/>
    <w:rsid w:val="40F4238B"/>
    <w:rsid w:val="410030C3"/>
    <w:rsid w:val="41057500"/>
    <w:rsid w:val="4109204D"/>
    <w:rsid w:val="410B3DE1"/>
    <w:rsid w:val="41101F5F"/>
    <w:rsid w:val="4111384C"/>
    <w:rsid w:val="41136D3F"/>
    <w:rsid w:val="411621CA"/>
    <w:rsid w:val="4117383C"/>
    <w:rsid w:val="4121657E"/>
    <w:rsid w:val="412258F3"/>
    <w:rsid w:val="41235B54"/>
    <w:rsid w:val="41255BC9"/>
    <w:rsid w:val="412C28CA"/>
    <w:rsid w:val="41314A6F"/>
    <w:rsid w:val="41392108"/>
    <w:rsid w:val="413A0966"/>
    <w:rsid w:val="414240A8"/>
    <w:rsid w:val="4144322E"/>
    <w:rsid w:val="41490933"/>
    <w:rsid w:val="41496EEE"/>
    <w:rsid w:val="414A3A74"/>
    <w:rsid w:val="414A40EF"/>
    <w:rsid w:val="414D1F22"/>
    <w:rsid w:val="41585D86"/>
    <w:rsid w:val="4159531D"/>
    <w:rsid w:val="415C3FE4"/>
    <w:rsid w:val="415D5458"/>
    <w:rsid w:val="415F29FF"/>
    <w:rsid w:val="41611082"/>
    <w:rsid w:val="41692456"/>
    <w:rsid w:val="417534E0"/>
    <w:rsid w:val="417C45DB"/>
    <w:rsid w:val="417F34DD"/>
    <w:rsid w:val="41866303"/>
    <w:rsid w:val="418812BB"/>
    <w:rsid w:val="41885E41"/>
    <w:rsid w:val="41922CC2"/>
    <w:rsid w:val="41931BA0"/>
    <w:rsid w:val="41965680"/>
    <w:rsid w:val="41971DC1"/>
    <w:rsid w:val="419956FA"/>
    <w:rsid w:val="419F3FE1"/>
    <w:rsid w:val="41A10A98"/>
    <w:rsid w:val="41A14E46"/>
    <w:rsid w:val="41A924DF"/>
    <w:rsid w:val="41B146FE"/>
    <w:rsid w:val="41B84706"/>
    <w:rsid w:val="41B9658C"/>
    <w:rsid w:val="41C2159C"/>
    <w:rsid w:val="41CB4AB7"/>
    <w:rsid w:val="41D324A8"/>
    <w:rsid w:val="41D42EC8"/>
    <w:rsid w:val="41D60C7F"/>
    <w:rsid w:val="41D74FF4"/>
    <w:rsid w:val="41DA3FB8"/>
    <w:rsid w:val="41DA506E"/>
    <w:rsid w:val="41DE32D8"/>
    <w:rsid w:val="41E314D4"/>
    <w:rsid w:val="41E748AD"/>
    <w:rsid w:val="41E81433"/>
    <w:rsid w:val="41E8625C"/>
    <w:rsid w:val="41ED2A5B"/>
    <w:rsid w:val="41F06ACC"/>
    <w:rsid w:val="41F419C0"/>
    <w:rsid w:val="41F430DA"/>
    <w:rsid w:val="41F4619F"/>
    <w:rsid w:val="41FD3838"/>
    <w:rsid w:val="420D0002"/>
    <w:rsid w:val="420D30F0"/>
    <w:rsid w:val="420E0011"/>
    <w:rsid w:val="421B758B"/>
    <w:rsid w:val="421D02EE"/>
    <w:rsid w:val="421E702D"/>
    <w:rsid w:val="42247BDA"/>
    <w:rsid w:val="42261875"/>
    <w:rsid w:val="42293DFC"/>
    <w:rsid w:val="422E7D04"/>
    <w:rsid w:val="423538E9"/>
    <w:rsid w:val="42355B77"/>
    <w:rsid w:val="423605E6"/>
    <w:rsid w:val="42365C18"/>
    <w:rsid w:val="42371199"/>
    <w:rsid w:val="423935FA"/>
    <w:rsid w:val="423B50F2"/>
    <w:rsid w:val="423D6442"/>
    <w:rsid w:val="4242005F"/>
    <w:rsid w:val="42491904"/>
    <w:rsid w:val="424B29EB"/>
    <w:rsid w:val="424E0D23"/>
    <w:rsid w:val="42526FCC"/>
    <w:rsid w:val="4253221C"/>
    <w:rsid w:val="4253696C"/>
    <w:rsid w:val="425D18FC"/>
    <w:rsid w:val="425E69F4"/>
    <w:rsid w:val="426810C2"/>
    <w:rsid w:val="42684C80"/>
    <w:rsid w:val="426A2031"/>
    <w:rsid w:val="426D66E1"/>
    <w:rsid w:val="42746848"/>
    <w:rsid w:val="42795500"/>
    <w:rsid w:val="428C691E"/>
    <w:rsid w:val="428D43DF"/>
    <w:rsid w:val="42901A31"/>
    <w:rsid w:val="42916F69"/>
    <w:rsid w:val="429456D2"/>
    <w:rsid w:val="42A55E2A"/>
    <w:rsid w:val="42A65040"/>
    <w:rsid w:val="42A71302"/>
    <w:rsid w:val="42A77949"/>
    <w:rsid w:val="42A8117D"/>
    <w:rsid w:val="42A93509"/>
    <w:rsid w:val="42AA719D"/>
    <w:rsid w:val="42AB2B62"/>
    <w:rsid w:val="42AC3237"/>
    <w:rsid w:val="42AD1B8F"/>
    <w:rsid w:val="42AD6055"/>
    <w:rsid w:val="42B00182"/>
    <w:rsid w:val="42B557A1"/>
    <w:rsid w:val="42B56FDB"/>
    <w:rsid w:val="42B60275"/>
    <w:rsid w:val="42C02E29"/>
    <w:rsid w:val="42C145C0"/>
    <w:rsid w:val="42C9673A"/>
    <w:rsid w:val="42CE132C"/>
    <w:rsid w:val="42D30B47"/>
    <w:rsid w:val="42D500A9"/>
    <w:rsid w:val="42E17EF5"/>
    <w:rsid w:val="42E9245D"/>
    <w:rsid w:val="42EA4F30"/>
    <w:rsid w:val="42EB5009"/>
    <w:rsid w:val="42FB72BB"/>
    <w:rsid w:val="430004F7"/>
    <w:rsid w:val="430B40A0"/>
    <w:rsid w:val="430D0946"/>
    <w:rsid w:val="43133C6A"/>
    <w:rsid w:val="43176C09"/>
    <w:rsid w:val="431C1B73"/>
    <w:rsid w:val="4321079F"/>
    <w:rsid w:val="43247C2B"/>
    <w:rsid w:val="43275BF1"/>
    <w:rsid w:val="43282777"/>
    <w:rsid w:val="43495A43"/>
    <w:rsid w:val="43526E1E"/>
    <w:rsid w:val="43533161"/>
    <w:rsid w:val="43575F3D"/>
    <w:rsid w:val="435C023E"/>
    <w:rsid w:val="436776E2"/>
    <w:rsid w:val="43686E11"/>
    <w:rsid w:val="436A7692"/>
    <w:rsid w:val="43711D86"/>
    <w:rsid w:val="43744384"/>
    <w:rsid w:val="4376192A"/>
    <w:rsid w:val="437A45BD"/>
    <w:rsid w:val="437C6D34"/>
    <w:rsid w:val="43844F97"/>
    <w:rsid w:val="43863296"/>
    <w:rsid w:val="43883B50"/>
    <w:rsid w:val="438B7867"/>
    <w:rsid w:val="438C3708"/>
    <w:rsid w:val="43906D36"/>
    <w:rsid w:val="43917215"/>
    <w:rsid w:val="43961F10"/>
    <w:rsid w:val="439648D1"/>
    <w:rsid w:val="439946DD"/>
    <w:rsid w:val="43A0784E"/>
    <w:rsid w:val="43B23C7F"/>
    <w:rsid w:val="43BD0341"/>
    <w:rsid w:val="43C234A2"/>
    <w:rsid w:val="43C300BD"/>
    <w:rsid w:val="43C40091"/>
    <w:rsid w:val="43C66084"/>
    <w:rsid w:val="43C7484A"/>
    <w:rsid w:val="43C901B0"/>
    <w:rsid w:val="43CA151F"/>
    <w:rsid w:val="43D15849"/>
    <w:rsid w:val="43D34EA2"/>
    <w:rsid w:val="43D8660C"/>
    <w:rsid w:val="43D91F84"/>
    <w:rsid w:val="43E2045A"/>
    <w:rsid w:val="43EA5F5A"/>
    <w:rsid w:val="43F13F9A"/>
    <w:rsid w:val="43F601F2"/>
    <w:rsid w:val="43FD2DB8"/>
    <w:rsid w:val="44006401"/>
    <w:rsid w:val="44026EC3"/>
    <w:rsid w:val="44062F24"/>
    <w:rsid w:val="440C1C50"/>
    <w:rsid w:val="440C3857"/>
    <w:rsid w:val="441251BD"/>
    <w:rsid w:val="44144CEB"/>
    <w:rsid w:val="441472E9"/>
    <w:rsid w:val="44160E38"/>
    <w:rsid w:val="44183EE9"/>
    <w:rsid w:val="441B3F62"/>
    <w:rsid w:val="441D5F5B"/>
    <w:rsid w:val="44213D59"/>
    <w:rsid w:val="442236AE"/>
    <w:rsid w:val="442E5947"/>
    <w:rsid w:val="44301062"/>
    <w:rsid w:val="443363E1"/>
    <w:rsid w:val="4437046D"/>
    <w:rsid w:val="443C5FBB"/>
    <w:rsid w:val="444079E8"/>
    <w:rsid w:val="44407CD3"/>
    <w:rsid w:val="44420F54"/>
    <w:rsid w:val="444473A5"/>
    <w:rsid w:val="44477621"/>
    <w:rsid w:val="44497E3F"/>
    <w:rsid w:val="444A742D"/>
    <w:rsid w:val="444C4A3E"/>
    <w:rsid w:val="44537604"/>
    <w:rsid w:val="44537C4A"/>
    <w:rsid w:val="44564AB1"/>
    <w:rsid w:val="4459065A"/>
    <w:rsid w:val="445917AA"/>
    <w:rsid w:val="445D63AA"/>
    <w:rsid w:val="445E0E7D"/>
    <w:rsid w:val="44610641"/>
    <w:rsid w:val="4462154B"/>
    <w:rsid w:val="44627714"/>
    <w:rsid w:val="44633023"/>
    <w:rsid w:val="44667747"/>
    <w:rsid w:val="4469658F"/>
    <w:rsid w:val="446E0735"/>
    <w:rsid w:val="44707D8E"/>
    <w:rsid w:val="44723282"/>
    <w:rsid w:val="447F7FED"/>
    <w:rsid w:val="44826CA0"/>
    <w:rsid w:val="448376C0"/>
    <w:rsid w:val="448977B3"/>
    <w:rsid w:val="448E4447"/>
    <w:rsid w:val="448F7FB4"/>
    <w:rsid w:val="44922BA8"/>
    <w:rsid w:val="44981E56"/>
    <w:rsid w:val="449F731E"/>
    <w:rsid w:val="44A44004"/>
    <w:rsid w:val="44A533B7"/>
    <w:rsid w:val="44A9269E"/>
    <w:rsid w:val="44AB7268"/>
    <w:rsid w:val="44AC7D2E"/>
    <w:rsid w:val="44AF150D"/>
    <w:rsid w:val="44AF54C8"/>
    <w:rsid w:val="44B96619"/>
    <w:rsid w:val="44BA0916"/>
    <w:rsid w:val="44BF4E8E"/>
    <w:rsid w:val="44C56C92"/>
    <w:rsid w:val="44D82665"/>
    <w:rsid w:val="44DF6C65"/>
    <w:rsid w:val="44E201DE"/>
    <w:rsid w:val="44E2676A"/>
    <w:rsid w:val="44E551EA"/>
    <w:rsid w:val="44EF4F4A"/>
    <w:rsid w:val="44F473AA"/>
    <w:rsid w:val="44F70A86"/>
    <w:rsid w:val="44FF4802"/>
    <w:rsid w:val="45035F88"/>
    <w:rsid w:val="4503656F"/>
    <w:rsid w:val="4509607B"/>
    <w:rsid w:val="450B3595"/>
    <w:rsid w:val="450D7DA5"/>
    <w:rsid w:val="450F4E5F"/>
    <w:rsid w:val="451437FF"/>
    <w:rsid w:val="45151B82"/>
    <w:rsid w:val="45157D14"/>
    <w:rsid w:val="451A5933"/>
    <w:rsid w:val="451C2ED9"/>
    <w:rsid w:val="451C4F8C"/>
    <w:rsid w:val="451D4277"/>
    <w:rsid w:val="451E0480"/>
    <w:rsid w:val="4520646E"/>
    <w:rsid w:val="45214543"/>
    <w:rsid w:val="45230280"/>
    <w:rsid w:val="45263757"/>
    <w:rsid w:val="452A3203"/>
    <w:rsid w:val="452C16A3"/>
    <w:rsid w:val="452C4845"/>
    <w:rsid w:val="453148BF"/>
    <w:rsid w:val="45383663"/>
    <w:rsid w:val="45406229"/>
    <w:rsid w:val="45414C53"/>
    <w:rsid w:val="4546321C"/>
    <w:rsid w:val="454D5A68"/>
    <w:rsid w:val="454E47BE"/>
    <w:rsid w:val="454F55B6"/>
    <w:rsid w:val="45572A7F"/>
    <w:rsid w:val="45594887"/>
    <w:rsid w:val="455B66A9"/>
    <w:rsid w:val="455E5320"/>
    <w:rsid w:val="455E6EE9"/>
    <w:rsid w:val="456000A3"/>
    <w:rsid w:val="456028C7"/>
    <w:rsid w:val="4560744D"/>
    <w:rsid w:val="45622D7E"/>
    <w:rsid w:val="45633EA0"/>
    <w:rsid w:val="456740C6"/>
    <w:rsid w:val="4578397E"/>
    <w:rsid w:val="45796451"/>
    <w:rsid w:val="457B3A87"/>
    <w:rsid w:val="457F1844"/>
    <w:rsid w:val="45823144"/>
    <w:rsid w:val="458531BD"/>
    <w:rsid w:val="458D3212"/>
    <w:rsid w:val="458F6DEB"/>
    <w:rsid w:val="45984BA2"/>
    <w:rsid w:val="459A41FB"/>
    <w:rsid w:val="459D1743"/>
    <w:rsid w:val="45AA0FE0"/>
    <w:rsid w:val="45B656E9"/>
    <w:rsid w:val="45B664E2"/>
    <w:rsid w:val="45C75604"/>
    <w:rsid w:val="45C800D7"/>
    <w:rsid w:val="45CA7211"/>
    <w:rsid w:val="45CD5860"/>
    <w:rsid w:val="45D46EF6"/>
    <w:rsid w:val="45DA134D"/>
    <w:rsid w:val="45DB3B6F"/>
    <w:rsid w:val="45E30407"/>
    <w:rsid w:val="45E50988"/>
    <w:rsid w:val="45E73D55"/>
    <w:rsid w:val="45E833AE"/>
    <w:rsid w:val="45EA0954"/>
    <w:rsid w:val="45F94BE4"/>
    <w:rsid w:val="45FE2339"/>
    <w:rsid w:val="45FF4FB2"/>
    <w:rsid w:val="460427FF"/>
    <w:rsid w:val="46046775"/>
    <w:rsid w:val="46060D17"/>
    <w:rsid w:val="460A307F"/>
    <w:rsid w:val="460E1BF1"/>
    <w:rsid w:val="4610124A"/>
    <w:rsid w:val="461913B7"/>
    <w:rsid w:val="461A0A10"/>
    <w:rsid w:val="461C4EB1"/>
    <w:rsid w:val="461C5FB6"/>
    <w:rsid w:val="461D7F93"/>
    <w:rsid w:val="461F4CBD"/>
    <w:rsid w:val="4628024F"/>
    <w:rsid w:val="463445C5"/>
    <w:rsid w:val="46385034"/>
    <w:rsid w:val="463936FB"/>
    <w:rsid w:val="463B50A6"/>
    <w:rsid w:val="463E740F"/>
    <w:rsid w:val="464372CD"/>
    <w:rsid w:val="46437ED3"/>
    <w:rsid w:val="4649053A"/>
    <w:rsid w:val="464F5033"/>
    <w:rsid w:val="46524241"/>
    <w:rsid w:val="46527462"/>
    <w:rsid w:val="465D56C0"/>
    <w:rsid w:val="465F634A"/>
    <w:rsid w:val="46622D7D"/>
    <w:rsid w:val="46671231"/>
    <w:rsid w:val="46742653"/>
    <w:rsid w:val="467712DF"/>
    <w:rsid w:val="467E4A9B"/>
    <w:rsid w:val="46817071"/>
    <w:rsid w:val="468A6D33"/>
    <w:rsid w:val="468B1B41"/>
    <w:rsid w:val="468E3B0A"/>
    <w:rsid w:val="468F6406"/>
    <w:rsid w:val="46923006"/>
    <w:rsid w:val="46925B5D"/>
    <w:rsid w:val="46935AD9"/>
    <w:rsid w:val="46992A4E"/>
    <w:rsid w:val="469A2752"/>
    <w:rsid w:val="469A3B67"/>
    <w:rsid w:val="469A6CC1"/>
    <w:rsid w:val="469D27CB"/>
    <w:rsid w:val="46A7086A"/>
    <w:rsid w:val="46A94443"/>
    <w:rsid w:val="46AA200A"/>
    <w:rsid w:val="46AF762A"/>
    <w:rsid w:val="46B661B6"/>
    <w:rsid w:val="46BF2B2B"/>
    <w:rsid w:val="46C44E88"/>
    <w:rsid w:val="46C75B4D"/>
    <w:rsid w:val="46CC117B"/>
    <w:rsid w:val="46D37819"/>
    <w:rsid w:val="46D51B9B"/>
    <w:rsid w:val="46D73413"/>
    <w:rsid w:val="46DD1C9F"/>
    <w:rsid w:val="46E17684"/>
    <w:rsid w:val="46E261BF"/>
    <w:rsid w:val="46E9625D"/>
    <w:rsid w:val="46F25F9B"/>
    <w:rsid w:val="46FC682E"/>
    <w:rsid w:val="46FD10BA"/>
    <w:rsid w:val="46FF5E36"/>
    <w:rsid w:val="47003D83"/>
    <w:rsid w:val="4705380E"/>
    <w:rsid w:val="47080055"/>
    <w:rsid w:val="470907F8"/>
    <w:rsid w:val="470B601B"/>
    <w:rsid w:val="47152D0E"/>
    <w:rsid w:val="47154DC1"/>
    <w:rsid w:val="471C79F5"/>
    <w:rsid w:val="47206EEE"/>
    <w:rsid w:val="472D2D5A"/>
    <w:rsid w:val="472D640D"/>
    <w:rsid w:val="47327030"/>
    <w:rsid w:val="4732757F"/>
    <w:rsid w:val="473A6FE1"/>
    <w:rsid w:val="473C7E88"/>
    <w:rsid w:val="473F5496"/>
    <w:rsid w:val="47406BF9"/>
    <w:rsid w:val="4746326B"/>
    <w:rsid w:val="474D7908"/>
    <w:rsid w:val="474E0A39"/>
    <w:rsid w:val="474F3E6A"/>
    <w:rsid w:val="475047F2"/>
    <w:rsid w:val="475353AC"/>
    <w:rsid w:val="475B708B"/>
    <w:rsid w:val="475F33B7"/>
    <w:rsid w:val="476273EE"/>
    <w:rsid w:val="476E3E73"/>
    <w:rsid w:val="47710339"/>
    <w:rsid w:val="47726286"/>
    <w:rsid w:val="47760DD2"/>
    <w:rsid w:val="477B77F0"/>
    <w:rsid w:val="478478F8"/>
    <w:rsid w:val="47892B79"/>
    <w:rsid w:val="47897905"/>
    <w:rsid w:val="478D1622"/>
    <w:rsid w:val="478E3B7E"/>
    <w:rsid w:val="47934E4C"/>
    <w:rsid w:val="479C10D9"/>
    <w:rsid w:val="479F265C"/>
    <w:rsid w:val="47A11C34"/>
    <w:rsid w:val="47A23261"/>
    <w:rsid w:val="47A36FA7"/>
    <w:rsid w:val="47A37566"/>
    <w:rsid w:val="47AB1521"/>
    <w:rsid w:val="47AC4876"/>
    <w:rsid w:val="47B157F3"/>
    <w:rsid w:val="47B87DA0"/>
    <w:rsid w:val="47B95C4D"/>
    <w:rsid w:val="47BB1826"/>
    <w:rsid w:val="47BF00B7"/>
    <w:rsid w:val="47C164B4"/>
    <w:rsid w:val="47C47F85"/>
    <w:rsid w:val="47C55E7F"/>
    <w:rsid w:val="47D06DA4"/>
    <w:rsid w:val="47D2434A"/>
    <w:rsid w:val="47D55B97"/>
    <w:rsid w:val="47D84F33"/>
    <w:rsid w:val="47D94F35"/>
    <w:rsid w:val="47DC103D"/>
    <w:rsid w:val="47DD3B10"/>
    <w:rsid w:val="47E522D4"/>
    <w:rsid w:val="47EB0505"/>
    <w:rsid w:val="47ED5085"/>
    <w:rsid w:val="47F35A96"/>
    <w:rsid w:val="47F7394B"/>
    <w:rsid w:val="47F8552A"/>
    <w:rsid w:val="47F97714"/>
    <w:rsid w:val="47FB54BA"/>
    <w:rsid w:val="47FD5F4E"/>
    <w:rsid w:val="480147DA"/>
    <w:rsid w:val="480578C8"/>
    <w:rsid w:val="480B5077"/>
    <w:rsid w:val="480E642E"/>
    <w:rsid w:val="480E6E62"/>
    <w:rsid w:val="48103C45"/>
    <w:rsid w:val="48163B07"/>
    <w:rsid w:val="481652F4"/>
    <w:rsid w:val="481D051A"/>
    <w:rsid w:val="481F0A2A"/>
    <w:rsid w:val="48270176"/>
    <w:rsid w:val="482A5B09"/>
    <w:rsid w:val="482D66CC"/>
    <w:rsid w:val="482E2D3C"/>
    <w:rsid w:val="482F7191"/>
    <w:rsid w:val="483002E2"/>
    <w:rsid w:val="483109F5"/>
    <w:rsid w:val="48325930"/>
    <w:rsid w:val="48375790"/>
    <w:rsid w:val="483B58CA"/>
    <w:rsid w:val="483B7AA8"/>
    <w:rsid w:val="483C0B1B"/>
    <w:rsid w:val="483F68CE"/>
    <w:rsid w:val="484239F0"/>
    <w:rsid w:val="48424F77"/>
    <w:rsid w:val="48502E50"/>
    <w:rsid w:val="48513435"/>
    <w:rsid w:val="485401B8"/>
    <w:rsid w:val="485C742F"/>
    <w:rsid w:val="48675017"/>
    <w:rsid w:val="486B46EA"/>
    <w:rsid w:val="486D3B48"/>
    <w:rsid w:val="486F13F8"/>
    <w:rsid w:val="487546E4"/>
    <w:rsid w:val="48800EBB"/>
    <w:rsid w:val="48855D0A"/>
    <w:rsid w:val="488E4435"/>
    <w:rsid w:val="489905C6"/>
    <w:rsid w:val="48994BC0"/>
    <w:rsid w:val="489A017E"/>
    <w:rsid w:val="489A3099"/>
    <w:rsid w:val="489F72F2"/>
    <w:rsid w:val="48A52D41"/>
    <w:rsid w:val="48AE7551"/>
    <w:rsid w:val="48AF426B"/>
    <w:rsid w:val="48B04AF7"/>
    <w:rsid w:val="48B24151"/>
    <w:rsid w:val="48B66C9D"/>
    <w:rsid w:val="48B74B74"/>
    <w:rsid w:val="48BA4980"/>
    <w:rsid w:val="48BC0E43"/>
    <w:rsid w:val="48BE2F6F"/>
    <w:rsid w:val="48C35D49"/>
    <w:rsid w:val="48C702FD"/>
    <w:rsid w:val="48C710F6"/>
    <w:rsid w:val="48C90682"/>
    <w:rsid w:val="48C92735"/>
    <w:rsid w:val="48CD2B36"/>
    <w:rsid w:val="48CE4062"/>
    <w:rsid w:val="48D13E6E"/>
    <w:rsid w:val="48D149F2"/>
    <w:rsid w:val="48D91FED"/>
    <w:rsid w:val="48DE6088"/>
    <w:rsid w:val="48E33745"/>
    <w:rsid w:val="48E45A73"/>
    <w:rsid w:val="48E45CA0"/>
    <w:rsid w:val="48E842FF"/>
    <w:rsid w:val="48E90E85"/>
    <w:rsid w:val="48EB3950"/>
    <w:rsid w:val="48EF79F9"/>
    <w:rsid w:val="48F20FF1"/>
    <w:rsid w:val="48F55BF1"/>
    <w:rsid w:val="49035430"/>
    <w:rsid w:val="490A2987"/>
    <w:rsid w:val="490C764F"/>
    <w:rsid w:val="491000E9"/>
    <w:rsid w:val="491561CA"/>
    <w:rsid w:val="49196E8E"/>
    <w:rsid w:val="49197710"/>
    <w:rsid w:val="491F43AE"/>
    <w:rsid w:val="492278CF"/>
    <w:rsid w:val="492A6746"/>
    <w:rsid w:val="492E303F"/>
    <w:rsid w:val="492F08EC"/>
    <w:rsid w:val="493955DE"/>
    <w:rsid w:val="493D02DA"/>
    <w:rsid w:val="493E352A"/>
    <w:rsid w:val="494C0AB8"/>
    <w:rsid w:val="49525C2E"/>
    <w:rsid w:val="49577FED"/>
    <w:rsid w:val="495E2F5A"/>
    <w:rsid w:val="49610F13"/>
    <w:rsid w:val="49644763"/>
    <w:rsid w:val="496A6840"/>
    <w:rsid w:val="496D51E3"/>
    <w:rsid w:val="49731F9C"/>
    <w:rsid w:val="49762406"/>
    <w:rsid w:val="49863FB4"/>
    <w:rsid w:val="498A2923"/>
    <w:rsid w:val="498A5978"/>
    <w:rsid w:val="498B50A7"/>
    <w:rsid w:val="49916688"/>
    <w:rsid w:val="49927DEC"/>
    <w:rsid w:val="49962F4C"/>
    <w:rsid w:val="49993B51"/>
    <w:rsid w:val="499B40C3"/>
    <w:rsid w:val="499B6176"/>
    <w:rsid w:val="499C01AE"/>
    <w:rsid w:val="49A2436D"/>
    <w:rsid w:val="49A258C2"/>
    <w:rsid w:val="49A50DB5"/>
    <w:rsid w:val="49A75D68"/>
    <w:rsid w:val="49B13645"/>
    <w:rsid w:val="49B572A7"/>
    <w:rsid w:val="49BC52E7"/>
    <w:rsid w:val="49BD39F5"/>
    <w:rsid w:val="49D03851"/>
    <w:rsid w:val="49D85C06"/>
    <w:rsid w:val="49D86AB0"/>
    <w:rsid w:val="49DB7769"/>
    <w:rsid w:val="49DC05BD"/>
    <w:rsid w:val="49DC3A37"/>
    <w:rsid w:val="49E23419"/>
    <w:rsid w:val="49E47F57"/>
    <w:rsid w:val="49E527DC"/>
    <w:rsid w:val="49E652B0"/>
    <w:rsid w:val="49E907DF"/>
    <w:rsid w:val="49ED69C0"/>
    <w:rsid w:val="49EE3A42"/>
    <w:rsid w:val="49EE3C79"/>
    <w:rsid w:val="49F64B68"/>
    <w:rsid w:val="49FD3C5B"/>
    <w:rsid w:val="4A01340D"/>
    <w:rsid w:val="4A050F2D"/>
    <w:rsid w:val="4A0A654D"/>
    <w:rsid w:val="4A0C5E9D"/>
    <w:rsid w:val="4A114CFE"/>
    <w:rsid w:val="4A1D3E89"/>
    <w:rsid w:val="4A1D7F31"/>
    <w:rsid w:val="4A275F90"/>
    <w:rsid w:val="4A2806DA"/>
    <w:rsid w:val="4A2E1E76"/>
    <w:rsid w:val="4A2E64A3"/>
    <w:rsid w:val="4A301A24"/>
    <w:rsid w:val="4A310CEA"/>
    <w:rsid w:val="4A326EBC"/>
    <w:rsid w:val="4A361A09"/>
    <w:rsid w:val="4A3A67DB"/>
    <w:rsid w:val="4A4066FB"/>
    <w:rsid w:val="4A41528B"/>
    <w:rsid w:val="4A4511E4"/>
    <w:rsid w:val="4A4712C1"/>
    <w:rsid w:val="4A4B1534"/>
    <w:rsid w:val="4A4D2E3A"/>
    <w:rsid w:val="4A505FB3"/>
    <w:rsid w:val="4A522606"/>
    <w:rsid w:val="4A57221E"/>
    <w:rsid w:val="4A572C2C"/>
    <w:rsid w:val="4A5C6177"/>
    <w:rsid w:val="4A5D2D1F"/>
    <w:rsid w:val="4A5D585C"/>
    <w:rsid w:val="4A6824E5"/>
    <w:rsid w:val="4A6D468A"/>
    <w:rsid w:val="4A735665"/>
    <w:rsid w:val="4A741303"/>
    <w:rsid w:val="4A7C59F6"/>
    <w:rsid w:val="4A7C699C"/>
    <w:rsid w:val="4A804DCA"/>
    <w:rsid w:val="4A8953D9"/>
    <w:rsid w:val="4A8E3A73"/>
    <w:rsid w:val="4A92280D"/>
    <w:rsid w:val="4A986521"/>
    <w:rsid w:val="4A9E2235"/>
    <w:rsid w:val="4AA23E19"/>
    <w:rsid w:val="4AA435FD"/>
    <w:rsid w:val="4AA4730C"/>
    <w:rsid w:val="4AA563AA"/>
    <w:rsid w:val="4AA648B2"/>
    <w:rsid w:val="4AA70EF4"/>
    <w:rsid w:val="4AA969DF"/>
    <w:rsid w:val="4AA97395"/>
    <w:rsid w:val="4AAA5CD3"/>
    <w:rsid w:val="4AAF3792"/>
    <w:rsid w:val="4AAF6E73"/>
    <w:rsid w:val="4AB117D2"/>
    <w:rsid w:val="4AB469DD"/>
    <w:rsid w:val="4AB61212"/>
    <w:rsid w:val="4ABC6FDA"/>
    <w:rsid w:val="4AC204B6"/>
    <w:rsid w:val="4AC32F89"/>
    <w:rsid w:val="4AC50530"/>
    <w:rsid w:val="4AC650B6"/>
    <w:rsid w:val="4AC811F1"/>
    <w:rsid w:val="4AD50B20"/>
    <w:rsid w:val="4ADC6B14"/>
    <w:rsid w:val="4ADE16F1"/>
    <w:rsid w:val="4ADE40BA"/>
    <w:rsid w:val="4AE12A63"/>
    <w:rsid w:val="4AE14134"/>
    <w:rsid w:val="4AE222F6"/>
    <w:rsid w:val="4AE44310"/>
    <w:rsid w:val="4AE607D1"/>
    <w:rsid w:val="4AE74226"/>
    <w:rsid w:val="4AE975FB"/>
    <w:rsid w:val="4AF550E3"/>
    <w:rsid w:val="4AFE280B"/>
    <w:rsid w:val="4B012244"/>
    <w:rsid w:val="4B052C06"/>
    <w:rsid w:val="4B0704B6"/>
    <w:rsid w:val="4B0B204A"/>
    <w:rsid w:val="4B1318D7"/>
    <w:rsid w:val="4B1542AF"/>
    <w:rsid w:val="4B191888"/>
    <w:rsid w:val="4B1C3322"/>
    <w:rsid w:val="4B1C74B0"/>
    <w:rsid w:val="4B1D6488"/>
    <w:rsid w:val="4B22062E"/>
    <w:rsid w:val="4B223B4C"/>
    <w:rsid w:val="4B242DE5"/>
    <w:rsid w:val="4B2632FE"/>
    <w:rsid w:val="4B271E82"/>
    <w:rsid w:val="4B286ED7"/>
    <w:rsid w:val="4B32628E"/>
    <w:rsid w:val="4B35609A"/>
    <w:rsid w:val="4B3F04A8"/>
    <w:rsid w:val="4B425EF7"/>
    <w:rsid w:val="4B57708C"/>
    <w:rsid w:val="4B5C1B0B"/>
    <w:rsid w:val="4B5D03A4"/>
    <w:rsid w:val="4B5D2903"/>
    <w:rsid w:val="4B5F681C"/>
    <w:rsid w:val="4B615355"/>
    <w:rsid w:val="4B626679"/>
    <w:rsid w:val="4B63005D"/>
    <w:rsid w:val="4B652D44"/>
    <w:rsid w:val="4B653564"/>
    <w:rsid w:val="4B693463"/>
    <w:rsid w:val="4B71154B"/>
    <w:rsid w:val="4B8411C5"/>
    <w:rsid w:val="4B8F345E"/>
    <w:rsid w:val="4B9A0B70"/>
    <w:rsid w:val="4B9F6467"/>
    <w:rsid w:val="4BA64EBC"/>
    <w:rsid w:val="4BA72D5B"/>
    <w:rsid w:val="4BA94F35"/>
    <w:rsid w:val="4BAB0429"/>
    <w:rsid w:val="4BAC0FEC"/>
    <w:rsid w:val="4BAE2555"/>
    <w:rsid w:val="4BB07AFB"/>
    <w:rsid w:val="4BB23B7A"/>
    <w:rsid w:val="4BB513ED"/>
    <w:rsid w:val="4BB65955"/>
    <w:rsid w:val="4BBF6994"/>
    <w:rsid w:val="4BC610DF"/>
    <w:rsid w:val="4BC85FB6"/>
    <w:rsid w:val="4BC86B00"/>
    <w:rsid w:val="4BD755DD"/>
    <w:rsid w:val="4BE3271D"/>
    <w:rsid w:val="4BE77303"/>
    <w:rsid w:val="4BEC729F"/>
    <w:rsid w:val="4BEE70AB"/>
    <w:rsid w:val="4BFD0F3F"/>
    <w:rsid w:val="4C041AE2"/>
    <w:rsid w:val="4C067392"/>
    <w:rsid w:val="4C092FFA"/>
    <w:rsid w:val="4C0B2A8D"/>
    <w:rsid w:val="4C107C73"/>
    <w:rsid w:val="4C172839"/>
    <w:rsid w:val="4C1A3417"/>
    <w:rsid w:val="4C1B1F0B"/>
    <w:rsid w:val="4C1F7ED2"/>
    <w:rsid w:val="4C2720F1"/>
    <w:rsid w:val="4C2B6CF1"/>
    <w:rsid w:val="4C2D4297"/>
    <w:rsid w:val="4C3063C3"/>
    <w:rsid w:val="4C33438A"/>
    <w:rsid w:val="4C3C1AD4"/>
    <w:rsid w:val="4C3C312F"/>
    <w:rsid w:val="4C3F4608"/>
    <w:rsid w:val="4C415DC1"/>
    <w:rsid w:val="4C495DE8"/>
    <w:rsid w:val="4C4B338E"/>
    <w:rsid w:val="4C530FC3"/>
    <w:rsid w:val="4C55703E"/>
    <w:rsid w:val="4C594C80"/>
    <w:rsid w:val="4C5D4353"/>
    <w:rsid w:val="4C5D7E37"/>
    <w:rsid w:val="4C665351"/>
    <w:rsid w:val="4C675F73"/>
    <w:rsid w:val="4C69515D"/>
    <w:rsid w:val="4C6C45B2"/>
    <w:rsid w:val="4C6D73C0"/>
    <w:rsid w:val="4C7B344A"/>
    <w:rsid w:val="4C7D2A1C"/>
    <w:rsid w:val="4C7E5576"/>
    <w:rsid w:val="4C862992"/>
    <w:rsid w:val="4C864ECD"/>
    <w:rsid w:val="4C904488"/>
    <w:rsid w:val="4C910BCD"/>
    <w:rsid w:val="4C911167"/>
    <w:rsid w:val="4C966F2F"/>
    <w:rsid w:val="4C9952B8"/>
    <w:rsid w:val="4CA40940"/>
    <w:rsid w:val="4CA8348C"/>
    <w:rsid w:val="4CA91DB2"/>
    <w:rsid w:val="4CAC738B"/>
    <w:rsid w:val="4CBB35AF"/>
    <w:rsid w:val="4CBC779E"/>
    <w:rsid w:val="4CBF4EEA"/>
    <w:rsid w:val="4CC30FA7"/>
    <w:rsid w:val="4CCC3377"/>
    <w:rsid w:val="4CCC7294"/>
    <w:rsid w:val="4CCF60BD"/>
    <w:rsid w:val="4CD45308"/>
    <w:rsid w:val="4CD51FE1"/>
    <w:rsid w:val="4CD545C9"/>
    <w:rsid w:val="4CD77891"/>
    <w:rsid w:val="4CD91495"/>
    <w:rsid w:val="4CDB43FA"/>
    <w:rsid w:val="4CDB482D"/>
    <w:rsid w:val="4CDC224B"/>
    <w:rsid w:val="4CDF1588"/>
    <w:rsid w:val="4CE13403"/>
    <w:rsid w:val="4CE2595E"/>
    <w:rsid w:val="4CEC22C8"/>
    <w:rsid w:val="4CEE389A"/>
    <w:rsid w:val="4CF62D51"/>
    <w:rsid w:val="4CF7759D"/>
    <w:rsid w:val="4CFA26B9"/>
    <w:rsid w:val="4CFA68DE"/>
    <w:rsid w:val="4CFA723F"/>
    <w:rsid w:val="4CFC2730"/>
    <w:rsid w:val="4CFC34F6"/>
    <w:rsid w:val="4CFE3302"/>
    <w:rsid w:val="4CFF485E"/>
    <w:rsid w:val="4D007331"/>
    <w:rsid w:val="4D025F3A"/>
    <w:rsid w:val="4D09585F"/>
    <w:rsid w:val="4D0E7EDC"/>
    <w:rsid w:val="4D0F760B"/>
    <w:rsid w:val="4D121E52"/>
    <w:rsid w:val="4D146C63"/>
    <w:rsid w:val="4D154F6B"/>
    <w:rsid w:val="4D1825FC"/>
    <w:rsid w:val="4D1A319C"/>
    <w:rsid w:val="4D1A5951"/>
    <w:rsid w:val="4D1E300D"/>
    <w:rsid w:val="4D1E35BD"/>
    <w:rsid w:val="4D261EAC"/>
    <w:rsid w:val="4D2851CE"/>
    <w:rsid w:val="4D2A4F5E"/>
    <w:rsid w:val="4D2B3194"/>
    <w:rsid w:val="4D33346E"/>
    <w:rsid w:val="4D337467"/>
    <w:rsid w:val="4D397559"/>
    <w:rsid w:val="4D3B4D8B"/>
    <w:rsid w:val="4D40490A"/>
    <w:rsid w:val="4D40606D"/>
    <w:rsid w:val="4D406E65"/>
    <w:rsid w:val="4D4E195E"/>
    <w:rsid w:val="4D4F5B37"/>
    <w:rsid w:val="4D514B4B"/>
    <w:rsid w:val="4D5565D7"/>
    <w:rsid w:val="4D5A3C04"/>
    <w:rsid w:val="4D604615"/>
    <w:rsid w:val="4D642CE9"/>
    <w:rsid w:val="4D6754E9"/>
    <w:rsid w:val="4D6A6A44"/>
    <w:rsid w:val="4D754D28"/>
    <w:rsid w:val="4D7607AF"/>
    <w:rsid w:val="4D797874"/>
    <w:rsid w:val="4D7E1A1A"/>
    <w:rsid w:val="4D7E3E1A"/>
    <w:rsid w:val="4D7E726E"/>
    <w:rsid w:val="4D7F13A5"/>
    <w:rsid w:val="4D806535"/>
    <w:rsid w:val="4D895D66"/>
    <w:rsid w:val="4D8D1922"/>
    <w:rsid w:val="4D8D5E65"/>
    <w:rsid w:val="4D9755A4"/>
    <w:rsid w:val="4D99374A"/>
    <w:rsid w:val="4D9B696F"/>
    <w:rsid w:val="4D9C0791"/>
    <w:rsid w:val="4D9C0ECB"/>
    <w:rsid w:val="4DA05711"/>
    <w:rsid w:val="4DA25F0B"/>
    <w:rsid w:val="4DA77D91"/>
    <w:rsid w:val="4DA83CD3"/>
    <w:rsid w:val="4DAC3CEA"/>
    <w:rsid w:val="4DAD247D"/>
    <w:rsid w:val="4DAE07A1"/>
    <w:rsid w:val="4DB43C7C"/>
    <w:rsid w:val="4DB779E3"/>
    <w:rsid w:val="4DBA1016"/>
    <w:rsid w:val="4DBA147F"/>
    <w:rsid w:val="4DC02EA9"/>
    <w:rsid w:val="4DC75540"/>
    <w:rsid w:val="4DC80133"/>
    <w:rsid w:val="4DC82DEA"/>
    <w:rsid w:val="4DD82E66"/>
    <w:rsid w:val="4DD979EC"/>
    <w:rsid w:val="4DDF5827"/>
    <w:rsid w:val="4DDF7ADF"/>
    <w:rsid w:val="4DE3038A"/>
    <w:rsid w:val="4DE75275"/>
    <w:rsid w:val="4DE91357"/>
    <w:rsid w:val="4DEA5591"/>
    <w:rsid w:val="4DF535F0"/>
    <w:rsid w:val="4E011092"/>
    <w:rsid w:val="4E06611F"/>
    <w:rsid w:val="4E07170C"/>
    <w:rsid w:val="4E0B6954"/>
    <w:rsid w:val="4E0C0EB0"/>
    <w:rsid w:val="4E0C2A47"/>
    <w:rsid w:val="4E0C6330"/>
    <w:rsid w:val="4E0F5AE2"/>
    <w:rsid w:val="4E1218C0"/>
    <w:rsid w:val="4E16587F"/>
    <w:rsid w:val="4E172B07"/>
    <w:rsid w:val="4E183066"/>
    <w:rsid w:val="4E1C5432"/>
    <w:rsid w:val="4E1D71A4"/>
    <w:rsid w:val="4E203FD9"/>
    <w:rsid w:val="4E2842F7"/>
    <w:rsid w:val="4E2B0866"/>
    <w:rsid w:val="4E3629AC"/>
    <w:rsid w:val="4E3A39FD"/>
    <w:rsid w:val="4E4306F0"/>
    <w:rsid w:val="4E487DC2"/>
    <w:rsid w:val="4E49127D"/>
    <w:rsid w:val="4E4F7D68"/>
    <w:rsid w:val="4E58778C"/>
    <w:rsid w:val="4E5D33FD"/>
    <w:rsid w:val="4E5E019D"/>
    <w:rsid w:val="4E5F368B"/>
    <w:rsid w:val="4E6279F7"/>
    <w:rsid w:val="4E775D34"/>
    <w:rsid w:val="4E780290"/>
    <w:rsid w:val="4E7F2A44"/>
    <w:rsid w:val="4E805517"/>
    <w:rsid w:val="4E8841D8"/>
    <w:rsid w:val="4E8954E9"/>
    <w:rsid w:val="4E8B4CDD"/>
    <w:rsid w:val="4E8D4BEE"/>
    <w:rsid w:val="4E8E0A92"/>
    <w:rsid w:val="4E9022FC"/>
    <w:rsid w:val="4E914DD6"/>
    <w:rsid w:val="4E9E66C1"/>
    <w:rsid w:val="4EA65645"/>
    <w:rsid w:val="4EAB027C"/>
    <w:rsid w:val="4EAD3D1E"/>
    <w:rsid w:val="4EB376FF"/>
    <w:rsid w:val="4EB52BF2"/>
    <w:rsid w:val="4EB5593F"/>
    <w:rsid w:val="4EBE6F54"/>
    <w:rsid w:val="4EC155F8"/>
    <w:rsid w:val="4EC16D60"/>
    <w:rsid w:val="4EC80569"/>
    <w:rsid w:val="4EC81CCD"/>
    <w:rsid w:val="4ED06DA6"/>
    <w:rsid w:val="4ED14454"/>
    <w:rsid w:val="4EDC41D6"/>
    <w:rsid w:val="4EE12C5F"/>
    <w:rsid w:val="4EE218CA"/>
    <w:rsid w:val="4EE27864"/>
    <w:rsid w:val="4EE401DB"/>
    <w:rsid w:val="4EE927D0"/>
    <w:rsid w:val="4EEB3135"/>
    <w:rsid w:val="4EEC2678"/>
    <w:rsid w:val="4EEE4ECD"/>
    <w:rsid w:val="4EF06536"/>
    <w:rsid w:val="4EF44FC0"/>
    <w:rsid w:val="4EF4682C"/>
    <w:rsid w:val="4EFA12AE"/>
    <w:rsid w:val="4EFA1C39"/>
    <w:rsid w:val="4EFB1BD9"/>
    <w:rsid w:val="4EFE7E24"/>
    <w:rsid w:val="4F02756F"/>
    <w:rsid w:val="4F0276A5"/>
    <w:rsid w:val="4F061E1F"/>
    <w:rsid w:val="4F0D6A98"/>
    <w:rsid w:val="4F0E361E"/>
    <w:rsid w:val="4F100BC4"/>
    <w:rsid w:val="4F111595"/>
    <w:rsid w:val="4F1A12B1"/>
    <w:rsid w:val="4F1E46E2"/>
    <w:rsid w:val="4F1F59A9"/>
    <w:rsid w:val="4F242FC9"/>
    <w:rsid w:val="4F2D4797"/>
    <w:rsid w:val="4F311A25"/>
    <w:rsid w:val="4F364401"/>
    <w:rsid w:val="4F3B0357"/>
    <w:rsid w:val="4F45629F"/>
    <w:rsid w:val="4F534CB9"/>
    <w:rsid w:val="4F665410"/>
    <w:rsid w:val="4F674A69"/>
    <w:rsid w:val="4F6E65AD"/>
    <w:rsid w:val="4F7459D0"/>
    <w:rsid w:val="4F766D7B"/>
    <w:rsid w:val="4F806226"/>
    <w:rsid w:val="4F824091"/>
    <w:rsid w:val="4F843140"/>
    <w:rsid w:val="4F85108D"/>
    <w:rsid w:val="4F866AAD"/>
    <w:rsid w:val="4F885C21"/>
    <w:rsid w:val="4F8E2F2B"/>
    <w:rsid w:val="4F911872"/>
    <w:rsid w:val="4F950B03"/>
    <w:rsid w:val="4F9529F9"/>
    <w:rsid w:val="4F980A69"/>
    <w:rsid w:val="4F995545"/>
    <w:rsid w:val="4F9B2AEC"/>
    <w:rsid w:val="4F9F2A07"/>
    <w:rsid w:val="4F9F5C9E"/>
    <w:rsid w:val="4FA11285"/>
    <w:rsid w:val="4FAB650A"/>
    <w:rsid w:val="4FAC303A"/>
    <w:rsid w:val="4FB1454A"/>
    <w:rsid w:val="4FB14A0F"/>
    <w:rsid w:val="4FB430B8"/>
    <w:rsid w:val="4FC033E2"/>
    <w:rsid w:val="4FC1149F"/>
    <w:rsid w:val="4FC6664D"/>
    <w:rsid w:val="4FC82703"/>
    <w:rsid w:val="4FCB581C"/>
    <w:rsid w:val="4FCD0934"/>
    <w:rsid w:val="4FCE4CD4"/>
    <w:rsid w:val="4FD001C7"/>
    <w:rsid w:val="4FD035E4"/>
    <w:rsid w:val="4FD12C9A"/>
    <w:rsid w:val="4FD520E6"/>
    <w:rsid w:val="4FDB53F9"/>
    <w:rsid w:val="4FDB7D28"/>
    <w:rsid w:val="4FE33FF0"/>
    <w:rsid w:val="4FEA33AB"/>
    <w:rsid w:val="4FED689E"/>
    <w:rsid w:val="4FEF09CA"/>
    <w:rsid w:val="4FF34667"/>
    <w:rsid w:val="4FF42ACE"/>
    <w:rsid w:val="4FF6168F"/>
    <w:rsid w:val="4FFA476D"/>
    <w:rsid w:val="4FFE3746"/>
    <w:rsid w:val="50002535"/>
    <w:rsid w:val="50025829"/>
    <w:rsid w:val="500302FC"/>
    <w:rsid w:val="5005183F"/>
    <w:rsid w:val="50067E95"/>
    <w:rsid w:val="500821B1"/>
    <w:rsid w:val="50135D22"/>
    <w:rsid w:val="50163D94"/>
    <w:rsid w:val="50271599"/>
    <w:rsid w:val="5028786B"/>
    <w:rsid w:val="50301985"/>
    <w:rsid w:val="503037B8"/>
    <w:rsid w:val="5032459E"/>
    <w:rsid w:val="503C182F"/>
    <w:rsid w:val="503C1A3B"/>
    <w:rsid w:val="50427250"/>
    <w:rsid w:val="50431CDF"/>
    <w:rsid w:val="50436854"/>
    <w:rsid w:val="50460658"/>
    <w:rsid w:val="5046567E"/>
    <w:rsid w:val="504827BD"/>
    <w:rsid w:val="506F0B80"/>
    <w:rsid w:val="50722786"/>
    <w:rsid w:val="507652D2"/>
    <w:rsid w:val="507836C4"/>
    <w:rsid w:val="507C44FD"/>
    <w:rsid w:val="507E3131"/>
    <w:rsid w:val="5081038E"/>
    <w:rsid w:val="508237AB"/>
    <w:rsid w:val="508841E4"/>
    <w:rsid w:val="508E1A12"/>
    <w:rsid w:val="5094647C"/>
    <w:rsid w:val="50950F4F"/>
    <w:rsid w:val="50980FC9"/>
    <w:rsid w:val="509870E0"/>
    <w:rsid w:val="509B1042"/>
    <w:rsid w:val="509E28B1"/>
    <w:rsid w:val="50A35314"/>
    <w:rsid w:val="50AC5BC5"/>
    <w:rsid w:val="50B17DEA"/>
    <w:rsid w:val="50BE4EF9"/>
    <w:rsid w:val="50C765B1"/>
    <w:rsid w:val="50CB10FE"/>
    <w:rsid w:val="50CC3BD1"/>
    <w:rsid w:val="50DA34A8"/>
    <w:rsid w:val="50DC0BB6"/>
    <w:rsid w:val="50E321B5"/>
    <w:rsid w:val="50E33CC5"/>
    <w:rsid w:val="50E44E2E"/>
    <w:rsid w:val="50F019F4"/>
    <w:rsid w:val="50F8793D"/>
    <w:rsid w:val="50F87E5F"/>
    <w:rsid w:val="50F93C13"/>
    <w:rsid w:val="50FD3DB8"/>
    <w:rsid w:val="50FD46AD"/>
    <w:rsid w:val="50FD767C"/>
    <w:rsid w:val="50FF6925"/>
    <w:rsid w:val="51030A98"/>
    <w:rsid w:val="510732E0"/>
    <w:rsid w:val="510A1139"/>
    <w:rsid w:val="510C4FE6"/>
    <w:rsid w:val="5114610B"/>
    <w:rsid w:val="511B3176"/>
    <w:rsid w:val="511E591D"/>
    <w:rsid w:val="512632A1"/>
    <w:rsid w:val="5127683C"/>
    <w:rsid w:val="512C54FD"/>
    <w:rsid w:val="513060E7"/>
    <w:rsid w:val="51422B90"/>
    <w:rsid w:val="514257A7"/>
    <w:rsid w:val="514A4BF0"/>
    <w:rsid w:val="51586515"/>
    <w:rsid w:val="515A1F6B"/>
    <w:rsid w:val="515E42D3"/>
    <w:rsid w:val="516352F9"/>
    <w:rsid w:val="51674AF0"/>
    <w:rsid w:val="51861EC4"/>
    <w:rsid w:val="518A7022"/>
    <w:rsid w:val="5191036C"/>
    <w:rsid w:val="519474A6"/>
    <w:rsid w:val="519553F3"/>
    <w:rsid w:val="519F7CEC"/>
    <w:rsid w:val="51A317B8"/>
    <w:rsid w:val="51A449CF"/>
    <w:rsid w:val="51A702DD"/>
    <w:rsid w:val="51A80E8B"/>
    <w:rsid w:val="51AA4273"/>
    <w:rsid w:val="51AB6E51"/>
    <w:rsid w:val="51AE26BF"/>
    <w:rsid w:val="51B21C69"/>
    <w:rsid w:val="51B952C9"/>
    <w:rsid w:val="51BE0836"/>
    <w:rsid w:val="51BF4266"/>
    <w:rsid w:val="51CE4B6D"/>
    <w:rsid w:val="51D04C74"/>
    <w:rsid w:val="51D44CC8"/>
    <w:rsid w:val="51D477C1"/>
    <w:rsid w:val="51D57353"/>
    <w:rsid w:val="51D65FB1"/>
    <w:rsid w:val="51DB7C35"/>
    <w:rsid w:val="51E0043F"/>
    <w:rsid w:val="51E110B3"/>
    <w:rsid w:val="51E76883"/>
    <w:rsid w:val="51F3512D"/>
    <w:rsid w:val="51F409E5"/>
    <w:rsid w:val="51F900B7"/>
    <w:rsid w:val="51FA2CD5"/>
    <w:rsid w:val="51FB565D"/>
    <w:rsid w:val="51FD43EE"/>
    <w:rsid w:val="51FD51F0"/>
    <w:rsid w:val="520222D6"/>
    <w:rsid w:val="520228AD"/>
    <w:rsid w:val="5207672B"/>
    <w:rsid w:val="520F3BC8"/>
    <w:rsid w:val="52124F95"/>
    <w:rsid w:val="521B363B"/>
    <w:rsid w:val="521C3407"/>
    <w:rsid w:val="521E0250"/>
    <w:rsid w:val="521E6A0B"/>
    <w:rsid w:val="522035A5"/>
    <w:rsid w:val="522056E8"/>
    <w:rsid w:val="52206BA5"/>
    <w:rsid w:val="52210A27"/>
    <w:rsid w:val="52216FE0"/>
    <w:rsid w:val="52235FCD"/>
    <w:rsid w:val="52263573"/>
    <w:rsid w:val="52276511"/>
    <w:rsid w:val="52290173"/>
    <w:rsid w:val="522B53C7"/>
    <w:rsid w:val="5231485B"/>
    <w:rsid w:val="523178BF"/>
    <w:rsid w:val="52332DB2"/>
    <w:rsid w:val="523A7A2B"/>
    <w:rsid w:val="523C1B58"/>
    <w:rsid w:val="524412A4"/>
    <w:rsid w:val="524C1E70"/>
    <w:rsid w:val="524E0310"/>
    <w:rsid w:val="524E0664"/>
    <w:rsid w:val="524E3EE3"/>
    <w:rsid w:val="5250353C"/>
    <w:rsid w:val="525175E5"/>
    <w:rsid w:val="525C0C53"/>
    <w:rsid w:val="526824BB"/>
    <w:rsid w:val="526C2FDA"/>
    <w:rsid w:val="526C5809"/>
    <w:rsid w:val="52710336"/>
    <w:rsid w:val="527347D9"/>
    <w:rsid w:val="52781DF9"/>
    <w:rsid w:val="527A194B"/>
    <w:rsid w:val="527D3885"/>
    <w:rsid w:val="528A6237"/>
    <w:rsid w:val="528C172B"/>
    <w:rsid w:val="5290174C"/>
    <w:rsid w:val="52910041"/>
    <w:rsid w:val="529D4B31"/>
    <w:rsid w:val="529F51C2"/>
    <w:rsid w:val="52A57F6E"/>
    <w:rsid w:val="52AA12FC"/>
    <w:rsid w:val="52AB1DD5"/>
    <w:rsid w:val="52AC4A01"/>
    <w:rsid w:val="52B34AF4"/>
    <w:rsid w:val="52BA1362"/>
    <w:rsid w:val="52BA4240"/>
    <w:rsid w:val="52BB0DC6"/>
    <w:rsid w:val="52C12CF2"/>
    <w:rsid w:val="52C72783"/>
    <w:rsid w:val="52C75B32"/>
    <w:rsid w:val="52CF5620"/>
    <w:rsid w:val="52D72C54"/>
    <w:rsid w:val="52E776FC"/>
    <w:rsid w:val="52F4546F"/>
    <w:rsid w:val="52F76A10"/>
    <w:rsid w:val="52FD5CE1"/>
    <w:rsid w:val="53002F58"/>
    <w:rsid w:val="53010026"/>
    <w:rsid w:val="53023300"/>
    <w:rsid w:val="5304749A"/>
    <w:rsid w:val="530A5E24"/>
    <w:rsid w:val="530B346C"/>
    <w:rsid w:val="53185BA1"/>
    <w:rsid w:val="53192609"/>
    <w:rsid w:val="531A2795"/>
    <w:rsid w:val="531A7831"/>
    <w:rsid w:val="531B65E7"/>
    <w:rsid w:val="531D5CDC"/>
    <w:rsid w:val="531F2481"/>
    <w:rsid w:val="5323799E"/>
    <w:rsid w:val="53246FF7"/>
    <w:rsid w:val="53247B3D"/>
    <w:rsid w:val="53277070"/>
    <w:rsid w:val="53294617"/>
    <w:rsid w:val="532A119D"/>
    <w:rsid w:val="53327607"/>
    <w:rsid w:val="533B26FA"/>
    <w:rsid w:val="534352ED"/>
    <w:rsid w:val="534360E5"/>
    <w:rsid w:val="53493DBC"/>
    <w:rsid w:val="534A6AF6"/>
    <w:rsid w:val="534B030D"/>
    <w:rsid w:val="535079E0"/>
    <w:rsid w:val="535A3E84"/>
    <w:rsid w:val="535C474C"/>
    <w:rsid w:val="537108B7"/>
    <w:rsid w:val="537D25AD"/>
    <w:rsid w:val="537D3988"/>
    <w:rsid w:val="5383014F"/>
    <w:rsid w:val="53834398"/>
    <w:rsid w:val="53837B15"/>
    <w:rsid w:val="53877C13"/>
    <w:rsid w:val="538B16BF"/>
    <w:rsid w:val="538C3DBD"/>
    <w:rsid w:val="53910603"/>
    <w:rsid w:val="5394091A"/>
    <w:rsid w:val="53941EA1"/>
    <w:rsid w:val="539463F2"/>
    <w:rsid w:val="539D72D3"/>
    <w:rsid w:val="539E3693"/>
    <w:rsid w:val="53A04139"/>
    <w:rsid w:val="53A148C7"/>
    <w:rsid w:val="53A70DB2"/>
    <w:rsid w:val="53B75DC8"/>
    <w:rsid w:val="53B8298E"/>
    <w:rsid w:val="53BD0BDC"/>
    <w:rsid w:val="53BF493D"/>
    <w:rsid w:val="53C1535D"/>
    <w:rsid w:val="53D3426E"/>
    <w:rsid w:val="53D642E8"/>
    <w:rsid w:val="53DA5D06"/>
    <w:rsid w:val="53DC648E"/>
    <w:rsid w:val="53DD0F61"/>
    <w:rsid w:val="53E00FDA"/>
    <w:rsid w:val="53E62163"/>
    <w:rsid w:val="53E67C07"/>
    <w:rsid w:val="53E727D9"/>
    <w:rsid w:val="53ED2210"/>
    <w:rsid w:val="53EE32EC"/>
    <w:rsid w:val="53F64189"/>
    <w:rsid w:val="53F96ED4"/>
    <w:rsid w:val="53FA0A4D"/>
    <w:rsid w:val="53FC3DA2"/>
    <w:rsid w:val="53FC4BDE"/>
    <w:rsid w:val="53FE1652"/>
    <w:rsid w:val="540505F8"/>
    <w:rsid w:val="54054D4A"/>
    <w:rsid w:val="54062852"/>
    <w:rsid w:val="540A6EF0"/>
    <w:rsid w:val="541231C2"/>
    <w:rsid w:val="541668D6"/>
    <w:rsid w:val="54183C15"/>
    <w:rsid w:val="54203B0B"/>
    <w:rsid w:val="54225EF4"/>
    <w:rsid w:val="54241D6E"/>
    <w:rsid w:val="543122B9"/>
    <w:rsid w:val="54395957"/>
    <w:rsid w:val="543A2426"/>
    <w:rsid w:val="543A6FAC"/>
    <w:rsid w:val="543D2333"/>
    <w:rsid w:val="54465BC6"/>
    <w:rsid w:val="544F5F37"/>
    <w:rsid w:val="54526FE8"/>
    <w:rsid w:val="54562FA3"/>
    <w:rsid w:val="54636575"/>
    <w:rsid w:val="54655976"/>
    <w:rsid w:val="547025D4"/>
    <w:rsid w:val="547847F3"/>
    <w:rsid w:val="54787704"/>
    <w:rsid w:val="54846A8C"/>
    <w:rsid w:val="54853612"/>
    <w:rsid w:val="548655DD"/>
    <w:rsid w:val="548F4696"/>
    <w:rsid w:val="5491037E"/>
    <w:rsid w:val="54922E51"/>
    <w:rsid w:val="549403F7"/>
    <w:rsid w:val="54945DAC"/>
    <w:rsid w:val="549C7180"/>
    <w:rsid w:val="54A15AA1"/>
    <w:rsid w:val="54A164C8"/>
    <w:rsid w:val="54A32F80"/>
    <w:rsid w:val="54A50830"/>
    <w:rsid w:val="54AD1ECF"/>
    <w:rsid w:val="54AD6566"/>
    <w:rsid w:val="54AD6AF1"/>
    <w:rsid w:val="54B402FB"/>
    <w:rsid w:val="54B41A5E"/>
    <w:rsid w:val="54B46B48"/>
    <w:rsid w:val="54BC7D1F"/>
    <w:rsid w:val="54BE3E6C"/>
    <w:rsid w:val="54BE6DE6"/>
    <w:rsid w:val="54C05967"/>
    <w:rsid w:val="54C10C99"/>
    <w:rsid w:val="54C20AE9"/>
    <w:rsid w:val="54C43C02"/>
    <w:rsid w:val="54C76D1A"/>
    <w:rsid w:val="54CA2659"/>
    <w:rsid w:val="54CE71CD"/>
    <w:rsid w:val="54CF10D4"/>
    <w:rsid w:val="54D71E98"/>
    <w:rsid w:val="54D77E12"/>
    <w:rsid w:val="54D928B8"/>
    <w:rsid w:val="54DD0823"/>
    <w:rsid w:val="54E20F64"/>
    <w:rsid w:val="54E25EDF"/>
    <w:rsid w:val="54E3202C"/>
    <w:rsid w:val="54E5011D"/>
    <w:rsid w:val="54E94223"/>
    <w:rsid w:val="54E962D6"/>
    <w:rsid w:val="54EA5A50"/>
    <w:rsid w:val="54F42B53"/>
    <w:rsid w:val="54FC3A34"/>
    <w:rsid w:val="54FE5261"/>
    <w:rsid w:val="54FF7D34"/>
    <w:rsid w:val="55031D37"/>
    <w:rsid w:val="550377DB"/>
    <w:rsid w:val="5509387F"/>
    <w:rsid w:val="55111E06"/>
    <w:rsid w:val="55163B69"/>
    <w:rsid w:val="551B4CFF"/>
    <w:rsid w:val="551C7529"/>
    <w:rsid w:val="551E4C5A"/>
    <w:rsid w:val="55211978"/>
    <w:rsid w:val="55216522"/>
    <w:rsid w:val="552B57A8"/>
    <w:rsid w:val="552C7073"/>
    <w:rsid w:val="55363875"/>
    <w:rsid w:val="553B5F23"/>
    <w:rsid w:val="554076A8"/>
    <w:rsid w:val="5541273A"/>
    <w:rsid w:val="55424A04"/>
    <w:rsid w:val="554A0B9A"/>
    <w:rsid w:val="554E19BA"/>
    <w:rsid w:val="555636A4"/>
    <w:rsid w:val="55567053"/>
    <w:rsid w:val="5557323B"/>
    <w:rsid w:val="55573BDA"/>
    <w:rsid w:val="55574379"/>
    <w:rsid w:val="555970CD"/>
    <w:rsid w:val="555B4673"/>
    <w:rsid w:val="55722296"/>
    <w:rsid w:val="557611AD"/>
    <w:rsid w:val="55790ADF"/>
    <w:rsid w:val="557E6F59"/>
    <w:rsid w:val="55814A74"/>
    <w:rsid w:val="558F68C7"/>
    <w:rsid w:val="55901EB7"/>
    <w:rsid w:val="55933216"/>
    <w:rsid w:val="5597262C"/>
    <w:rsid w:val="55A30E39"/>
    <w:rsid w:val="55A60CDA"/>
    <w:rsid w:val="55AB0726"/>
    <w:rsid w:val="55AE4FAC"/>
    <w:rsid w:val="55B25A45"/>
    <w:rsid w:val="55B57B72"/>
    <w:rsid w:val="55B84893"/>
    <w:rsid w:val="55BB7C64"/>
    <w:rsid w:val="55BC72BE"/>
    <w:rsid w:val="55BD1D91"/>
    <w:rsid w:val="55BE0F68"/>
    <w:rsid w:val="55C44957"/>
    <w:rsid w:val="55C70BE2"/>
    <w:rsid w:val="55CD72CA"/>
    <w:rsid w:val="55CE1649"/>
    <w:rsid w:val="55D23B8E"/>
    <w:rsid w:val="55D62C2D"/>
    <w:rsid w:val="55DE621D"/>
    <w:rsid w:val="55E3109F"/>
    <w:rsid w:val="55E32B88"/>
    <w:rsid w:val="55EA449A"/>
    <w:rsid w:val="55EB6857"/>
    <w:rsid w:val="55F1179C"/>
    <w:rsid w:val="55F677F2"/>
    <w:rsid w:val="56030DD8"/>
    <w:rsid w:val="560848DA"/>
    <w:rsid w:val="560C41D3"/>
    <w:rsid w:val="560F5B43"/>
    <w:rsid w:val="56125BBD"/>
    <w:rsid w:val="56164FA2"/>
    <w:rsid w:val="56165D9A"/>
    <w:rsid w:val="561B5D29"/>
    <w:rsid w:val="5622097C"/>
    <w:rsid w:val="562B4BC1"/>
    <w:rsid w:val="56314CB4"/>
    <w:rsid w:val="5633048A"/>
    <w:rsid w:val="563418B3"/>
    <w:rsid w:val="563F4088"/>
    <w:rsid w:val="564006D2"/>
    <w:rsid w:val="564070BB"/>
    <w:rsid w:val="56444C20"/>
    <w:rsid w:val="5646122F"/>
    <w:rsid w:val="564B5DE5"/>
    <w:rsid w:val="564B7E98"/>
    <w:rsid w:val="564D1DBC"/>
    <w:rsid w:val="56515ED8"/>
    <w:rsid w:val="5654756A"/>
    <w:rsid w:val="5660229D"/>
    <w:rsid w:val="56602ACE"/>
    <w:rsid w:val="566163C5"/>
    <w:rsid w:val="56624676"/>
    <w:rsid w:val="5666238F"/>
    <w:rsid w:val="566A4E27"/>
    <w:rsid w:val="566B65E8"/>
    <w:rsid w:val="56703348"/>
    <w:rsid w:val="56715E7C"/>
    <w:rsid w:val="56733B71"/>
    <w:rsid w:val="56752351"/>
    <w:rsid w:val="567B5EA0"/>
    <w:rsid w:val="5683517A"/>
    <w:rsid w:val="56894C08"/>
    <w:rsid w:val="568F192C"/>
    <w:rsid w:val="56972187"/>
    <w:rsid w:val="56985D12"/>
    <w:rsid w:val="56A01C11"/>
    <w:rsid w:val="56A04E43"/>
    <w:rsid w:val="56A32AC1"/>
    <w:rsid w:val="56A74EA0"/>
    <w:rsid w:val="56AB2E5F"/>
    <w:rsid w:val="56AD09F7"/>
    <w:rsid w:val="56B46D6B"/>
    <w:rsid w:val="56BF0F4F"/>
    <w:rsid w:val="56BF588E"/>
    <w:rsid w:val="56CD0662"/>
    <w:rsid w:val="56CF4A3E"/>
    <w:rsid w:val="56D0050E"/>
    <w:rsid w:val="56D44467"/>
    <w:rsid w:val="56D867CF"/>
    <w:rsid w:val="56DC210B"/>
    <w:rsid w:val="56DC3F65"/>
    <w:rsid w:val="56EC2E0B"/>
    <w:rsid w:val="56F11E0B"/>
    <w:rsid w:val="56F54173"/>
    <w:rsid w:val="56F72FE3"/>
    <w:rsid w:val="56FD322C"/>
    <w:rsid w:val="57027A5B"/>
    <w:rsid w:val="57031E01"/>
    <w:rsid w:val="57077C7F"/>
    <w:rsid w:val="570E4A41"/>
    <w:rsid w:val="57113ACD"/>
    <w:rsid w:val="571322BC"/>
    <w:rsid w:val="571373C6"/>
    <w:rsid w:val="5715418D"/>
    <w:rsid w:val="571671D2"/>
    <w:rsid w:val="571D213F"/>
    <w:rsid w:val="571F6DCC"/>
    <w:rsid w:val="57220695"/>
    <w:rsid w:val="572703BA"/>
    <w:rsid w:val="57276518"/>
    <w:rsid w:val="57276D2E"/>
    <w:rsid w:val="572A3118"/>
    <w:rsid w:val="572F0078"/>
    <w:rsid w:val="572F0738"/>
    <w:rsid w:val="573528DD"/>
    <w:rsid w:val="573A1FB0"/>
    <w:rsid w:val="573C618B"/>
    <w:rsid w:val="573C78EE"/>
    <w:rsid w:val="57427649"/>
    <w:rsid w:val="57447D59"/>
    <w:rsid w:val="57454249"/>
    <w:rsid w:val="574717EF"/>
    <w:rsid w:val="574C3BF8"/>
    <w:rsid w:val="57563B01"/>
    <w:rsid w:val="575A664D"/>
    <w:rsid w:val="57600FF7"/>
    <w:rsid w:val="5766546C"/>
    <w:rsid w:val="576D0032"/>
    <w:rsid w:val="576E4BB8"/>
    <w:rsid w:val="577039A1"/>
    <w:rsid w:val="577506D9"/>
    <w:rsid w:val="5775777E"/>
    <w:rsid w:val="577D00FD"/>
    <w:rsid w:val="578060C1"/>
    <w:rsid w:val="57811F4D"/>
    <w:rsid w:val="57861B0A"/>
    <w:rsid w:val="57873C6F"/>
    <w:rsid w:val="578870B0"/>
    <w:rsid w:val="578B4873"/>
    <w:rsid w:val="578E4544"/>
    <w:rsid w:val="57955ECF"/>
    <w:rsid w:val="57A4356D"/>
    <w:rsid w:val="57A51CF7"/>
    <w:rsid w:val="57A5783A"/>
    <w:rsid w:val="57A87E83"/>
    <w:rsid w:val="57A92386"/>
    <w:rsid w:val="57A96CCE"/>
    <w:rsid w:val="57AA2DA7"/>
    <w:rsid w:val="57B1382C"/>
    <w:rsid w:val="57B145A6"/>
    <w:rsid w:val="57B14F8F"/>
    <w:rsid w:val="57B5791A"/>
    <w:rsid w:val="57BC1CB8"/>
    <w:rsid w:val="57BD63B1"/>
    <w:rsid w:val="57C47138"/>
    <w:rsid w:val="57D72DE9"/>
    <w:rsid w:val="57DE59AF"/>
    <w:rsid w:val="57DF1411"/>
    <w:rsid w:val="57E073E3"/>
    <w:rsid w:val="57E36D0C"/>
    <w:rsid w:val="57E77BCE"/>
    <w:rsid w:val="57EC5B86"/>
    <w:rsid w:val="57F048C0"/>
    <w:rsid w:val="57F131C4"/>
    <w:rsid w:val="57F34B8F"/>
    <w:rsid w:val="57F71539"/>
    <w:rsid w:val="57F90B93"/>
    <w:rsid w:val="57FE5BA7"/>
    <w:rsid w:val="58055B5F"/>
    <w:rsid w:val="5808311F"/>
    <w:rsid w:val="580F053E"/>
    <w:rsid w:val="58144F27"/>
    <w:rsid w:val="58177C8A"/>
    <w:rsid w:val="581A1CA6"/>
    <w:rsid w:val="581B2796"/>
    <w:rsid w:val="581E2850"/>
    <w:rsid w:val="58252B4A"/>
    <w:rsid w:val="582C5E37"/>
    <w:rsid w:val="582F0D41"/>
    <w:rsid w:val="58350E34"/>
    <w:rsid w:val="5835385E"/>
    <w:rsid w:val="58354657"/>
    <w:rsid w:val="58376150"/>
    <w:rsid w:val="584030CD"/>
    <w:rsid w:val="58432530"/>
    <w:rsid w:val="58493D39"/>
    <w:rsid w:val="584C0544"/>
    <w:rsid w:val="58521FFA"/>
    <w:rsid w:val="585B28F8"/>
    <w:rsid w:val="585B6F4C"/>
    <w:rsid w:val="5860181D"/>
    <w:rsid w:val="58613227"/>
    <w:rsid w:val="58621116"/>
    <w:rsid w:val="58681E8A"/>
    <w:rsid w:val="58682A23"/>
    <w:rsid w:val="58691CEA"/>
    <w:rsid w:val="586D55BC"/>
    <w:rsid w:val="58723BA9"/>
    <w:rsid w:val="587507A8"/>
    <w:rsid w:val="587711C8"/>
    <w:rsid w:val="58775D4E"/>
    <w:rsid w:val="58776E74"/>
    <w:rsid w:val="587A0D10"/>
    <w:rsid w:val="587D7EF4"/>
    <w:rsid w:val="58813D2B"/>
    <w:rsid w:val="588210B0"/>
    <w:rsid w:val="588307E3"/>
    <w:rsid w:val="588565F7"/>
    <w:rsid w:val="588876BA"/>
    <w:rsid w:val="58891FEC"/>
    <w:rsid w:val="58950BFF"/>
    <w:rsid w:val="58986F72"/>
    <w:rsid w:val="58A057A2"/>
    <w:rsid w:val="58A11E51"/>
    <w:rsid w:val="58A36D8B"/>
    <w:rsid w:val="58A92E65"/>
    <w:rsid w:val="58AA371B"/>
    <w:rsid w:val="58AB1F7A"/>
    <w:rsid w:val="58B12AFC"/>
    <w:rsid w:val="58B17A62"/>
    <w:rsid w:val="58B45869"/>
    <w:rsid w:val="58B63596"/>
    <w:rsid w:val="58BB4331"/>
    <w:rsid w:val="58BC1E12"/>
    <w:rsid w:val="58BD2CE2"/>
    <w:rsid w:val="58BD4D95"/>
    <w:rsid w:val="58C444E1"/>
    <w:rsid w:val="58C51124"/>
    <w:rsid w:val="58C84F4B"/>
    <w:rsid w:val="58C87B8B"/>
    <w:rsid w:val="58D06629"/>
    <w:rsid w:val="58D53D99"/>
    <w:rsid w:val="58D57AD0"/>
    <w:rsid w:val="58DB780C"/>
    <w:rsid w:val="58DC695F"/>
    <w:rsid w:val="58DF443A"/>
    <w:rsid w:val="58E0107D"/>
    <w:rsid w:val="58E41AF6"/>
    <w:rsid w:val="58EB57F8"/>
    <w:rsid w:val="58EB7AAF"/>
    <w:rsid w:val="58ED6218"/>
    <w:rsid w:val="58EF231A"/>
    <w:rsid w:val="58F32D24"/>
    <w:rsid w:val="58F50437"/>
    <w:rsid w:val="58F64FBD"/>
    <w:rsid w:val="58F82563"/>
    <w:rsid w:val="58FA4690"/>
    <w:rsid w:val="58FE2656"/>
    <w:rsid w:val="590066A1"/>
    <w:rsid w:val="590472A6"/>
    <w:rsid w:val="59064B56"/>
    <w:rsid w:val="590A76FB"/>
    <w:rsid w:val="59185B8F"/>
    <w:rsid w:val="59191CDC"/>
    <w:rsid w:val="591F0535"/>
    <w:rsid w:val="5927555A"/>
    <w:rsid w:val="59294CF3"/>
    <w:rsid w:val="592A5B12"/>
    <w:rsid w:val="592A7BC5"/>
    <w:rsid w:val="593552D8"/>
    <w:rsid w:val="593917EF"/>
    <w:rsid w:val="59396F1D"/>
    <w:rsid w:val="594117ED"/>
    <w:rsid w:val="594A5F6A"/>
    <w:rsid w:val="594B12E2"/>
    <w:rsid w:val="594F663F"/>
    <w:rsid w:val="595119A0"/>
    <w:rsid w:val="59533008"/>
    <w:rsid w:val="59540CE2"/>
    <w:rsid w:val="595513FA"/>
    <w:rsid w:val="595C7D9C"/>
    <w:rsid w:val="596146BC"/>
    <w:rsid w:val="59643B25"/>
    <w:rsid w:val="5968540D"/>
    <w:rsid w:val="596A0D00"/>
    <w:rsid w:val="596F2086"/>
    <w:rsid w:val="596F63BE"/>
    <w:rsid w:val="5971647E"/>
    <w:rsid w:val="59783B4E"/>
    <w:rsid w:val="5979184B"/>
    <w:rsid w:val="59796EA2"/>
    <w:rsid w:val="597A7C9B"/>
    <w:rsid w:val="59802C08"/>
    <w:rsid w:val="59817D1E"/>
    <w:rsid w:val="59846EE9"/>
    <w:rsid w:val="5986578C"/>
    <w:rsid w:val="598919F2"/>
    <w:rsid w:val="598F602C"/>
    <w:rsid w:val="599216E5"/>
    <w:rsid w:val="59923C41"/>
    <w:rsid w:val="599408C9"/>
    <w:rsid w:val="59966548"/>
    <w:rsid w:val="599E1210"/>
    <w:rsid w:val="599F32C7"/>
    <w:rsid w:val="59A2321B"/>
    <w:rsid w:val="59A34C8E"/>
    <w:rsid w:val="59A514D2"/>
    <w:rsid w:val="59A6188E"/>
    <w:rsid w:val="59A67BCB"/>
    <w:rsid w:val="59B221E9"/>
    <w:rsid w:val="59BD1239"/>
    <w:rsid w:val="59C908DF"/>
    <w:rsid w:val="59D01E6B"/>
    <w:rsid w:val="59D02C1D"/>
    <w:rsid w:val="59D522F0"/>
    <w:rsid w:val="59DD7177"/>
    <w:rsid w:val="59E71202"/>
    <w:rsid w:val="59EA5EEF"/>
    <w:rsid w:val="59F2049D"/>
    <w:rsid w:val="59F276A4"/>
    <w:rsid w:val="59F86A07"/>
    <w:rsid w:val="5A030F2C"/>
    <w:rsid w:val="5A032D53"/>
    <w:rsid w:val="5A063411"/>
    <w:rsid w:val="5A077952"/>
    <w:rsid w:val="5A156FA8"/>
    <w:rsid w:val="5A176EB7"/>
    <w:rsid w:val="5A195596"/>
    <w:rsid w:val="5A1C2481"/>
    <w:rsid w:val="5A1D13B0"/>
    <w:rsid w:val="5A2760A3"/>
    <w:rsid w:val="5A2A1BF2"/>
    <w:rsid w:val="5A2A611C"/>
    <w:rsid w:val="5A2B6B3C"/>
    <w:rsid w:val="5A35382F"/>
    <w:rsid w:val="5A38042E"/>
    <w:rsid w:val="5A386368"/>
    <w:rsid w:val="5A4210E1"/>
    <w:rsid w:val="5A45519A"/>
    <w:rsid w:val="5A4B413A"/>
    <w:rsid w:val="5A4C7D60"/>
    <w:rsid w:val="5A586B7E"/>
    <w:rsid w:val="5A5A6F19"/>
    <w:rsid w:val="5A604218"/>
    <w:rsid w:val="5A6527E9"/>
    <w:rsid w:val="5A670E91"/>
    <w:rsid w:val="5A6825F5"/>
    <w:rsid w:val="5A6A0F0A"/>
    <w:rsid w:val="5A790CD0"/>
    <w:rsid w:val="5A79677C"/>
    <w:rsid w:val="5A833222"/>
    <w:rsid w:val="5A8B7BB1"/>
    <w:rsid w:val="5A9105C2"/>
    <w:rsid w:val="5A9518F3"/>
    <w:rsid w:val="5A9715DC"/>
    <w:rsid w:val="5A9964F2"/>
    <w:rsid w:val="5A9E4D37"/>
    <w:rsid w:val="5A9F36A3"/>
    <w:rsid w:val="5AA017EF"/>
    <w:rsid w:val="5AA10712"/>
    <w:rsid w:val="5AA37AE0"/>
    <w:rsid w:val="5AAB5404"/>
    <w:rsid w:val="5AAF7F51"/>
    <w:rsid w:val="5AB31D0A"/>
    <w:rsid w:val="5AB44C99"/>
    <w:rsid w:val="5AB97386"/>
    <w:rsid w:val="5AB97AD3"/>
    <w:rsid w:val="5ACF7990"/>
    <w:rsid w:val="5AD75446"/>
    <w:rsid w:val="5AD808C0"/>
    <w:rsid w:val="5AE439FC"/>
    <w:rsid w:val="5AEA77D2"/>
    <w:rsid w:val="5AEB01F2"/>
    <w:rsid w:val="5AEC126B"/>
    <w:rsid w:val="5AEC4D78"/>
    <w:rsid w:val="5AED3420"/>
    <w:rsid w:val="5AED4621"/>
    <w:rsid w:val="5AEE026B"/>
    <w:rsid w:val="5AEF37C8"/>
    <w:rsid w:val="5AF12398"/>
    <w:rsid w:val="5AF7248B"/>
    <w:rsid w:val="5AF94841"/>
    <w:rsid w:val="5AF97A31"/>
    <w:rsid w:val="5AFB4FD7"/>
    <w:rsid w:val="5AFD4256"/>
    <w:rsid w:val="5AFF3175"/>
    <w:rsid w:val="5B1323D9"/>
    <w:rsid w:val="5B132C15"/>
    <w:rsid w:val="5B137B31"/>
    <w:rsid w:val="5B1454B4"/>
    <w:rsid w:val="5B1A613E"/>
    <w:rsid w:val="5B1B3728"/>
    <w:rsid w:val="5B1E23DA"/>
    <w:rsid w:val="5B1F3E81"/>
    <w:rsid w:val="5B223606"/>
    <w:rsid w:val="5B235B62"/>
    <w:rsid w:val="5B2B3302"/>
    <w:rsid w:val="5B2E5096"/>
    <w:rsid w:val="5B3014DF"/>
    <w:rsid w:val="5B31474E"/>
    <w:rsid w:val="5B357994"/>
    <w:rsid w:val="5B3663E0"/>
    <w:rsid w:val="5B3848D2"/>
    <w:rsid w:val="5B3C665E"/>
    <w:rsid w:val="5B4060D1"/>
    <w:rsid w:val="5B411F71"/>
    <w:rsid w:val="5B414E09"/>
    <w:rsid w:val="5B421B08"/>
    <w:rsid w:val="5B497D43"/>
    <w:rsid w:val="5B4C62B6"/>
    <w:rsid w:val="5B522DBD"/>
    <w:rsid w:val="5B585D48"/>
    <w:rsid w:val="5B5E51C8"/>
    <w:rsid w:val="5B611DC8"/>
    <w:rsid w:val="5B640147"/>
    <w:rsid w:val="5B64716A"/>
    <w:rsid w:val="5B67466E"/>
    <w:rsid w:val="5B6A2BDF"/>
    <w:rsid w:val="5B6A3FE7"/>
    <w:rsid w:val="5B6F1606"/>
    <w:rsid w:val="5B7842A1"/>
    <w:rsid w:val="5B813992"/>
    <w:rsid w:val="5B816270"/>
    <w:rsid w:val="5B8223B2"/>
    <w:rsid w:val="5B822FEB"/>
    <w:rsid w:val="5B8430DA"/>
    <w:rsid w:val="5B8703A0"/>
    <w:rsid w:val="5B8B1DE2"/>
    <w:rsid w:val="5B930C61"/>
    <w:rsid w:val="5B962255"/>
    <w:rsid w:val="5B9728FA"/>
    <w:rsid w:val="5B99056B"/>
    <w:rsid w:val="5B9D49D3"/>
    <w:rsid w:val="5BA721D5"/>
    <w:rsid w:val="5BA75229"/>
    <w:rsid w:val="5BB6092D"/>
    <w:rsid w:val="5BB72F0E"/>
    <w:rsid w:val="5BBD6B3E"/>
    <w:rsid w:val="5BBF7A6C"/>
    <w:rsid w:val="5BCA0173"/>
    <w:rsid w:val="5BD05618"/>
    <w:rsid w:val="5BD74175"/>
    <w:rsid w:val="5BD97837"/>
    <w:rsid w:val="5BDE0811"/>
    <w:rsid w:val="5BDE493E"/>
    <w:rsid w:val="5BDF521B"/>
    <w:rsid w:val="5BE13B09"/>
    <w:rsid w:val="5BE15028"/>
    <w:rsid w:val="5BE85BB4"/>
    <w:rsid w:val="5BEC02A0"/>
    <w:rsid w:val="5BF31745"/>
    <w:rsid w:val="5BF92B0E"/>
    <w:rsid w:val="5BFB3F1E"/>
    <w:rsid w:val="5BFE0E08"/>
    <w:rsid w:val="5BFE29CB"/>
    <w:rsid w:val="5C020F43"/>
    <w:rsid w:val="5C025B2B"/>
    <w:rsid w:val="5C03574D"/>
    <w:rsid w:val="5C056982"/>
    <w:rsid w:val="5C07713F"/>
    <w:rsid w:val="5C10703F"/>
    <w:rsid w:val="5C114F8C"/>
    <w:rsid w:val="5C187FB3"/>
    <w:rsid w:val="5C1D1CF8"/>
    <w:rsid w:val="5C1F5E4E"/>
    <w:rsid w:val="5C2769EA"/>
    <w:rsid w:val="5C2B35EA"/>
    <w:rsid w:val="5C2B6054"/>
    <w:rsid w:val="5C335809"/>
    <w:rsid w:val="5C3603ED"/>
    <w:rsid w:val="5C377475"/>
    <w:rsid w:val="5C3B2EA2"/>
    <w:rsid w:val="5C42400F"/>
    <w:rsid w:val="5C497267"/>
    <w:rsid w:val="5C4E4408"/>
    <w:rsid w:val="5C514900"/>
    <w:rsid w:val="5C531AC4"/>
    <w:rsid w:val="5C58362C"/>
    <w:rsid w:val="5C5C0354"/>
    <w:rsid w:val="5C5F2EE5"/>
    <w:rsid w:val="5C652E6B"/>
    <w:rsid w:val="5C68635E"/>
    <w:rsid w:val="5C6C5A31"/>
    <w:rsid w:val="5C6D580A"/>
    <w:rsid w:val="5C7514C0"/>
    <w:rsid w:val="5C7751F6"/>
    <w:rsid w:val="5C793511"/>
    <w:rsid w:val="5C7D7A35"/>
    <w:rsid w:val="5C807415"/>
    <w:rsid w:val="5C82129A"/>
    <w:rsid w:val="5C870EB2"/>
    <w:rsid w:val="5C9507CC"/>
    <w:rsid w:val="5C96097C"/>
    <w:rsid w:val="5C9700B0"/>
    <w:rsid w:val="5C9C138D"/>
    <w:rsid w:val="5C9F5B66"/>
    <w:rsid w:val="5CA008A0"/>
    <w:rsid w:val="5CA1310C"/>
    <w:rsid w:val="5CA46855"/>
    <w:rsid w:val="5CAD6B66"/>
    <w:rsid w:val="5CAD75CF"/>
    <w:rsid w:val="5CB816F0"/>
    <w:rsid w:val="5CB82516"/>
    <w:rsid w:val="5CBB176A"/>
    <w:rsid w:val="5CBD6B27"/>
    <w:rsid w:val="5CBE4C5D"/>
    <w:rsid w:val="5CC77165"/>
    <w:rsid w:val="5CCB22C6"/>
    <w:rsid w:val="5CCD067B"/>
    <w:rsid w:val="5CD131C8"/>
    <w:rsid w:val="5CD633EA"/>
    <w:rsid w:val="5CD70D70"/>
    <w:rsid w:val="5CD852C1"/>
    <w:rsid w:val="5CD96B84"/>
    <w:rsid w:val="5CDE40F8"/>
    <w:rsid w:val="5CE0791B"/>
    <w:rsid w:val="5CEB3CAF"/>
    <w:rsid w:val="5CF161A1"/>
    <w:rsid w:val="5CF9242E"/>
    <w:rsid w:val="5D0166FE"/>
    <w:rsid w:val="5D105596"/>
    <w:rsid w:val="5D1532F2"/>
    <w:rsid w:val="5D17220F"/>
    <w:rsid w:val="5D2148D5"/>
    <w:rsid w:val="5D2B30D7"/>
    <w:rsid w:val="5D337AA3"/>
    <w:rsid w:val="5D370B94"/>
    <w:rsid w:val="5D3C3AEF"/>
    <w:rsid w:val="5D3F75B7"/>
    <w:rsid w:val="5D414D8F"/>
    <w:rsid w:val="5D495895"/>
    <w:rsid w:val="5D4E3F2F"/>
    <w:rsid w:val="5D546251"/>
    <w:rsid w:val="5D581816"/>
    <w:rsid w:val="5D5821AA"/>
    <w:rsid w:val="5D5A5076"/>
    <w:rsid w:val="5D6427D2"/>
    <w:rsid w:val="5D6725DF"/>
    <w:rsid w:val="5D690C87"/>
    <w:rsid w:val="5D6D6A5B"/>
    <w:rsid w:val="5D6F089F"/>
    <w:rsid w:val="5D725871"/>
    <w:rsid w:val="5D7512B0"/>
    <w:rsid w:val="5D7561A7"/>
    <w:rsid w:val="5D790CF3"/>
    <w:rsid w:val="5D7B6470"/>
    <w:rsid w:val="5D7B76C3"/>
    <w:rsid w:val="5D7C2AB9"/>
    <w:rsid w:val="5D7D03C6"/>
    <w:rsid w:val="5D84503F"/>
    <w:rsid w:val="5D857B12"/>
    <w:rsid w:val="5D8D1597"/>
    <w:rsid w:val="5D8F2751"/>
    <w:rsid w:val="5D9038FF"/>
    <w:rsid w:val="5D9A6A9D"/>
    <w:rsid w:val="5DA66C83"/>
    <w:rsid w:val="5DA87FAC"/>
    <w:rsid w:val="5DAC47EB"/>
    <w:rsid w:val="5DAF70E2"/>
    <w:rsid w:val="5DB00DEF"/>
    <w:rsid w:val="5DB27757"/>
    <w:rsid w:val="5DBA5090"/>
    <w:rsid w:val="5DBD5825"/>
    <w:rsid w:val="5DD60067"/>
    <w:rsid w:val="5DDD1904"/>
    <w:rsid w:val="5DE51AE3"/>
    <w:rsid w:val="5DE5232D"/>
    <w:rsid w:val="5DE705F7"/>
    <w:rsid w:val="5DE750DA"/>
    <w:rsid w:val="5DEC4FFA"/>
    <w:rsid w:val="5DED5C02"/>
    <w:rsid w:val="5DEE0667"/>
    <w:rsid w:val="5DF27113"/>
    <w:rsid w:val="5DF35415"/>
    <w:rsid w:val="5DF37F67"/>
    <w:rsid w:val="5DF6548F"/>
    <w:rsid w:val="5DF67D73"/>
    <w:rsid w:val="5DF72C8A"/>
    <w:rsid w:val="5DF83242"/>
    <w:rsid w:val="5DFB5291"/>
    <w:rsid w:val="5DFD0A64"/>
    <w:rsid w:val="5DFD2CDF"/>
    <w:rsid w:val="5E014C54"/>
    <w:rsid w:val="5E074D47"/>
    <w:rsid w:val="5E076851"/>
    <w:rsid w:val="5E0845E4"/>
    <w:rsid w:val="5E0A1947"/>
    <w:rsid w:val="5E0A598D"/>
    <w:rsid w:val="5E0C27AA"/>
    <w:rsid w:val="5E0F6D37"/>
    <w:rsid w:val="5E117E66"/>
    <w:rsid w:val="5E143D57"/>
    <w:rsid w:val="5E1766B2"/>
    <w:rsid w:val="5E1B47BB"/>
    <w:rsid w:val="5E20681F"/>
    <w:rsid w:val="5E2112F2"/>
    <w:rsid w:val="5E2651A3"/>
    <w:rsid w:val="5E287354"/>
    <w:rsid w:val="5E2C344D"/>
    <w:rsid w:val="5E317B71"/>
    <w:rsid w:val="5E362330"/>
    <w:rsid w:val="5E382FC7"/>
    <w:rsid w:val="5E3A1468"/>
    <w:rsid w:val="5E426E16"/>
    <w:rsid w:val="5E4370C5"/>
    <w:rsid w:val="5E4A0CE0"/>
    <w:rsid w:val="5E5B23E8"/>
    <w:rsid w:val="5E5B60A0"/>
    <w:rsid w:val="5E5C6B4A"/>
    <w:rsid w:val="5E657918"/>
    <w:rsid w:val="5E666633"/>
    <w:rsid w:val="5E6912E3"/>
    <w:rsid w:val="5E717AFE"/>
    <w:rsid w:val="5E761CA4"/>
    <w:rsid w:val="5E77762E"/>
    <w:rsid w:val="5E796E06"/>
    <w:rsid w:val="5E7E1808"/>
    <w:rsid w:val="5E7E733D"/>
    <w:rsid w:val="5E7F1E10"/>
    <w:rsid w:val="5E86085B"/>
    <w:rsid w:val="5E8C0603"/>
    <w:rsid w:val="5E932C1E"/>
    <w:rsid w:val="5E950D9B"/>
    <w:rsid w:val="5E961773"/>
    <w:rsid w:val="5E9A7145"/>
    <w:rsid w:val="5E9B7AC7"/>
    <w:rsid w:val="5E9B7F3E"/>
    <w:rsid w:val="5EA15B07"/>
    <w:rsid w:val="5EA22EAA"/>
    <w:rsid w:val="5EB36ACB"/>
    <w:rsid w:val="5EB517F8"/>
    <w:rsid w:val="5EB61570"/>
    <w:rsid w:val="5EBA3744"/>
    <w:rsid w:val="5EC22BB6"/>
    <w:rsid w:val="5EC338B0"/>
    <w:rsid w:val="5EC53856"/>
    <w:rsid w:val="5EC835C6"/>
    <w:rsid w:val="5ED33D5A"/>
    <w:rsid w:val="5ED56F44"/>
    <w:rsid w:val="5EDA53F9"/>
    <w:rsid w:val="5EDF5401"/>
    <w:rsid w:val="5EDF74B4"/>
    <w:rsid w:val="5EE11E27"/>
    <w:rsid w:val="5EE44AD7"/>
    <w:rsid w:val="5EE63A79"/>
    <w:rsid w:val="5EE64620"/>
    <w:rsid w:val="5EEE4299"/>
    <w:rsid w:val="5EEE761A"/>
    <w:rsid w:val="5EEF6D6D"/>
    <w:rsid w:val="5EF446F3"/>
    <w:rsid w:val="5EF80F8C"/>
    <w:rsid w:val="5EFB1A64"/>
    <w:rsid w:val="5EFE5C05"/>
    <w:rsid w:val="5EFF0264"/>
    <w:rsid w:val="5F015B15"/>
    <w:rsid w:val="5F015C7E"/>
    <w:rsid w:val="5F0A2A0C"/>
    <w:rsid w:val="5F1245F2"/>
    <w:rsid w:val="5F170E7E"/>
    <w:rsid w:val="5F1F0D68"/>
    <w:rsid w:val="5F227629"/>
    <w:rsid w:val="5F263CD5"/>
    <w:rsid w:val="5F2A2121"/>
    <w:rsid w:val="5F2A453B"/>
    <w:rsid w:val="5F2C6B34"/>
    <w:rsid w:val="5F3C1F39"/>
    <w:rsid w:val="5F3E2AA6"/>
    <w:rsid w:val="5F45566C"/>
    <w:rsid w:val="5F556FD7"/>
    <w:rsid w:val="5F5A45F7"/>
    <w:rsid w:val="5F5D4D4B"/>
    <w:rsid w:val="5F5D4DF7"/>
    <w:rsid w:val="5F5F7B69"/>
    <w:rsid w:val="5F621C90"/>
    <w:rsid w:val="5F720C17"/>
    <w:rsid w:val="5F72765A"/>
    <w:rsid w:val="5F7531B6"/>
    <w:rsid w:val="5F763FAE"/>
    <w:rsid w:val="5F7936EE"/>
    <w:rsid w:val="5F7C219E"/>
    <w:rsid w:val="5F7D1608"/>
    <w:rsid w:val="5F832EB3"/>
    <w:rsid w:val="5F834F66"/>
    <w:rsid w:val="5F83683B"/>
    <w:rsid w:val="5F8371C4"/>
    <w:rsid w:val="5F861C93"/>
    <w:rsid w:val="5F884FE8"/>
    <w:rsid w:val="5F8D7BA6"/>
    <w:rsid w:val="5F935611"/>
    <w:rsid w:val="5F952EC1"/>
    <w:rsid w:val="5F971FDC"/>
    <w:rsid w:val="5F9A2218"/>
    <w:rsid w:val="5F9A615E"/>
    <w:rsid w:val="5F9D5AAC"/>
    <w:rsid w:val="5FA90048"/>
    <w:rsid w:val="5FA95EAA"/>
    <w:rsid w:val="5FAC7A30"/>
    <w:rsid w:val="5FBC7241"/>
    <w:rsid w:val="5FBF4E5A"/>
    <w:rsid w:val="5FCA1553"/>
    <w:rsid w:val="5FCB0B5C"/>
    <w:rsid w:val="5FCE7211"/>
    <w:rsid w:val="5FD14119"/>
    <w:rsid w:val="5FD30F2A"/>
    <w:rsid w:val="5FD31EA5"/>
    <w:rsid w:val="5FD50D19"/>
    <w:rsid w:val="5FE40F78"/>
    <w:rsid w:val="5FE433E1"/>
    <w:rsid w:val="5FE505D1"/>
    <w:rsid w:val="5FE85502"/>
    <w:rsid w:val="5FEF0B5C"/>
    <w:rsid w:val="5FF273F0"/>
    <w:rsid w:val="5FF505C9"/>
    <w:rsid w:val="5FF741D4"/>
    <w:rsid w:val="5FFA18BA"/>
    <w:rsid w:val="5FFE7141"/>
    <w:rsid w:val="6003481E"/>
    <w:rsid w:val="60055A6E"/>
    <w:rsid w:val="6007637B"/>
    <w:rsid w:val="600A6DFF"/>
    <w:rsid w:val="600B21CC"/>
    <w:rsid w:val="600E6E8E"/>
    <w:rsid w:val="60120613"/>
    <w:rsid w:val="60157428"/>
    <w:rsid w:val="601629BB"/>
    <w:rsid w:val="602054F5"/>
    <w:rsid w:val="60210872"/>
    <w:rsid w:val="60237ECC"/>
    <w:rsid w:val="60261376"/>
    <w:rsid w:val="60375FC5"/>
    <w:rsid w:val="603E61ED"/>
    <w:rsid w:val="60471169"/>
    <w:rsid w:val="604E3D2F"/>
    <w:rsid w:val="60504D72"/>
    <w:rsid w:val="60560001"/>
    <w:rsid w:val="605A2B4D"/>
    <w:rsid w:val="605C00F4"/>
    <w:rsid w:val="606201E6"/>
    <w:rsid w:val="60626AFC"/>
    <w:rsid w:val="6069586A"/>
    <w:rsid w:val="607045AB"/>
    <w:rsid w:val="60736512"/>
    <w:rsid w:val="60742092"/>
    <w:rsid w:val="60794718"/>
    <w:rsid w:val="607B5939"/>
    <w:rsid w:val="60815A0F"/>
    <w:rsid w:val="60831F4A"/>
    <w:rsid w:val="608408C2"/>
    <w:rsid w:val="60921F91"/>
    <w:rsid w:val="60934A46"/>
    <w:rsid w:val="60947C92"/>
    <w:rsid w:val="609758C2"/>
    <w:rsid w:val="6098379A"/>
    <w:rsid w:val="609A2993"/>
    <w:rsid w:val="609F1B94"/>
    <w:rsid w:val="60A43DC3"/>
    <w:rsid w:val="60A81D00"/>
    <w:rsid w:val="60A847E3"/>
    <w:rsid w:val="60A968B8"/>
    <w:rsid w:val="60AA2305"/>
    <w:rsid w:val="60AE3EA6"/>
    <w:rsid w:val="60B1732A"/>
    <w:rsid w:val="60B17741"/>
    <w:rsid w:val="60B5113E"/>
    <w:rsid w:val="60D263F8"/>
    <w:rsid w:val="60D551BC"/>
    <w:rsid w:val="60E474CE"/>
    <w:rsid w:val="60E93727"/>
    <w:rsid w:val="60EE397D"/>
    <w:rsid w:val="60EE4A2C"/>
    <w:rsid w:val="60EF0F3C"/>
    <w:rsid w:val="60EF1767"/>
    <w:rsid w:val="60F06C07"/>
    <w:rsid w:val="60F06EFE"/>
    <w:rsid w:val="60F358F1"/>
    <w:rsid w:val="60FC3AC1"/>
    <w:rsid w:val="60FF573F"/>
    <w:rsid w:val="61022D6E"/>
    <w:rsid w:val="61037CD2"/>
    <w:rsid w:val="61066A88"/>
    <w:rsid w:val="61067632"/>
    <w:rsid w:val="610C7E3E"/>
    <w:rsid w:val="61117511"/>
    <w:rsid w:val="61134AB7"/>
    <w:rsid w:val="6115205D"/>
    <w:rsid w:val="6115291A"/>
    <w:rsid w:val="611C722E"/>
    <w:rsid w:val="61223164"/>
    <w:rsid w:val="61272EDD"/>
    <w:rsid w:val="612E3E9B"/>
    <w:rsid w:val="61326203"/>
    <w:rsid w:val="61335CDB"/>
    <w:rsid w:val="61387EE8"/>
    <w:rsid w:val="61397E80"/>
    <w:rsid w:val="613A13B9"/>
    <w:rsid w:val="613B0BBB"/>
    <w:rsid w:val="6144421A"/>
    <w:rsid w:val="61455554"/>
    <w:rsid w:val="614917EC"/>
    <w:rsid w:val="61581A4B"/>
    <w:rsid w:val="61594380"/>
    <w:rsid w:val="615B1AC4"/>
    <w:rsid w:val="615D111D"/>
    <w:rsid w:val="615D2878"/>
    <w:rsid w:val="615D2A65"/>
    <w:rsid w:val="61606FC6"/>
    <w:rsid w:val="61616290"/>
    <w:rsid w:val="61655970"/>
    <w:rsid w:val="6166128A"/>
    <w:rsid w:val="616952FD"/>
    <w:rsid w:val="61697F3C"/>
    <w:rsid w:val="616C19B4"/>
    <w:rsid w:val="616F002F"/>
    <w:rsid w:val="617046F5"/>
    <w:rsid w:val="61705F7C"/>
    <w:rsid w:val="61747702"/>
    <w:rsid w:val="617530F8"/>
    <w:rsid w:val="617756C8"/>
    <w:rsid w:val="6179021C"/>
    <w:rsid w:val="617C2A63"/>
    <w:rsid w:val="618760F5"/>
    <w:rsid w:val="618D7126"/>
    <w:rsid w:val="61911C73"/>
    <w:rsid w:val="61942A54"/>
    <w:rsid w:val="619458D5"/>
    <w:rsid w:val="6198099F"/>
    <w:rsid w:val="619E55E3"/>
    <w:rsid w:val="619F2EB0"/>
    <w:rsid w:val="61A12E05"/>
    <w:rsid w:val="61A15691"/>
    <w:rsid w:val="61A638C8"/>
    <w:rsid w:val="61A936B0"/>
    <w:rsid w:val="61B13AD8"/>
    <w:rsid w:val="61B157D8"/>
    <w:rsid w:val="61B658CA"/>
    <w:rsid w:val="61BC54E3"/>
    <w:rsid w:val="61C226BE"/>
    <w:rsid w:val="61C61054"/>
    <w:rsid w:val="61D04BC5"/>
    <w:rsid w:val="61D059BD"/>
    <w:rsid w:val="61D27D8F"/>
    <w:rsid w:val="61D7092A"/>
    <w:rsid w:val="61D82B1A"/>
    <w:rsid w:val="61D9377E"/>
    <w:rsid w:val="61E059AC"/>
    <w:rsid w:val="61E22F52"/>
    <w:rsid w:val="61E442A7"/>
    <w:rsid w:val="61E44D40"/>
    <w:rsid w:val="61E72625"/>
    <w:rsid w:val="61E90B97"/>
    <w:rsid w:val="61E91964"/>
    <w:rsid w:val="61E97BCB"/>
    <w:rsid w:val="61EC1770"/>
    <w:rsid w:val="61F32F79"/>
    <w:rsid w:val="62000721"/>
    <w:rsid w:val="62000E52"/>
    <w:rsid w:val="62002CD9"/>
    <w:rsid w:val="620241A7"/>
    <w:rsid w:val="62034176"/>
    <w:rsid w:val="620360CA"/>
    <w:rsid w:val="620B0448"/>
    <w:rsid w:val="620C6918"/>
    <w:rsid w:val="620D306C"/>
    <w:rsid w:val="621056AC"/>
    <w:rsid w:val="62107F74"/>
    <w:rsid w:val="621833C4"/>
    <w:rsid w:val="621A69E9"/>
    <w:rsid w:val="621C429A"/>
    <w:rsid w:val="622073FA"/>
    <w:rsid w:val="62241762"/>
    <w:rsid w:val="62272367"/>
    <w:rsid w:val="62275413"/>
    <w:rsid w:val="6228315F"/>
    <w:rsid w:val="622B5EF8"/>
    <w:rsid w:val="622B6B98"/>
    <w:rsid w:val="62315ED8"/>
    <w:rsid w:val="62334231"/>
    <w:rsid w:val="623C3FA5"/>
    <w:rsid w:val="623F14BF"/>
    <w:rsid w:val="62440670"/>
    <w:rsid w:val="62465C16"/>
    <w:rsid w:val="62477F64"/>
    <w:rsid w:val="624944C5"/>
    <w:rsid w:val="62496212"/>
    <w:rsid w:val="624A0763"/>
    <w:rsid w:val="624C5D09"/>
    <w:rsid w:val="624C5FCB"/>
    <w:rsid w:val="624D288F"/>
    <w:rsid w:val="624E2A83"/>
    <w:rsid w:val="624E4600"/>
    <w:rsid w:val="625163ED"/>
    <w:rsid w:val="625269DC"/>
    <w:rsid w:val="62540C9D"/>
    <w:rsid w:val="62564AAE"/>
    <w:rsid w:val="625D55C1"/>
    <w:rsid w:val="62615FEA"/>
    <w:rsid w:val="626342ED"/>
    <w:rsid w:val="6263717B"/>
    <w:rsid w:val="62651F71"/>
    <w:rsid w:val="62665B03"/>
    <w:rsid w:val="626A6EB3"/>
    <w:rsid w:val="626C101E"/>
    <w:rsid w:val="62743BA5"/>
    <w:rsid w:val="627631FF"/>
    <w:rsid w:val="627B676B"/>
    <w:rsid w:val="627F37C6"/>
    <w:rsid w:val="62883DA2"/>
    <w:rsid w:val="628D1259"/>
    <w:rsid w:val="62903F09"/>
    <w:rsid w:val="62924D50"/>
    <w:rsid w:val="6295194F"/>
    <w:rsid w:val="62966FF7"/>
    <w:rsid w:val="629A23E9"/>
    <w:rsid w:val="629B46B3"/>
    <w:rsid w:val="629D2D5C"/>
    <w:rsid w:val="629E2E12"/>
    <w:rsid w:val="62A05B74"/>
    <w:rsid w:val="62A17620"/>
    <w:rsid w:val="62A50225"/>
    <w:rsid w:val="62AA3D54"/>
    <w:rsid w:val="62AB2595"/>
    <w:rsid w:val="62B853AB"/>
    <w:rsid w:val="62B96066"/>
    <w:rsid w:val="62BA1E63"/>
    <w:rsid w:val="62BF5DBC"/>
    <w:rsid w:val="62C725D4"/>
    <w:rsid w:val="62C74C63"/>
    <w:rsid w:val="62D27B3D"/>
    <w:rsid w:val="62DB3B73"/>
    <w:rsid w:val="62E862E4"/>
    <w:rsid w:val="62ED0AEF"/>
    <w:rsid w:val="62ED6829"/>
    <w:rsid w:val="62F44026"/>
    <w:rsid w:val="62F672A1"/>
    <w:rsid w:val="62FB346B"/>
    <w:rsid w:val="62FC078D"/>
    <w:rsid w:val="630C1F48"/>
    <w:rsid w:val="630C4753"/>
    <w:rsid w:val="630F1D55"/>
    <w:rsid w:val="631203FD"/>
    <w:rsid w:val="63152765"/>
    <w:rsid w:val="631550DE"/>
    <w:rsid w:val="63160B7F"/>
    <w:rsid w:val="63175ABA"/>
    <w:rsid w:val="631A0CB1"/>
    <w:rsid w:val="631C56D2"/>
    <w:rsid w:val="63223221"/>
    <w:rsid w:val="632661F2"/>
    <w:rsid w:val="63272E04"/>
    <w:rsid w:val="632978EC"/>
    <w:rsid w:val="632C3B52"/>
    <w:rsid w:val="632D05E2"/>
    <w:rsid w:val="632E4FA8"/>
    <w:rsid w:val="63327CB5"/>
    <w:rsid w:val="633459B9"/>
    <w:rsid w:val="63393E6E"/>
    <w:rsid w:val="633D54AB"/>
    <w:rsid w:val="633F13EC"/>
    <w:rsid w:val="63484B8D"/>
    <w:rsid w:val="634A03F0"/>
    <w:rsid w:val="634E4CB3"/>
    <w:rsid w:val="634F27EE"/>
    <w:rsid w:val="635158B8"/>
    <w:rsid w:val="63524352"/>
    <w:rsid w:val="63574035"/>
    <w:rsid w:val="63585347"/>
    <w:rsid w:val="63590597"/>
    <w:rsid w:val="635A3A6F"/>
    <w:rsid w:val="636F57B7"/>
    <w:rsid w:val="63712083"/>
    <w:rsid w:val="63735576"/>
    <w:rsid w:val="63776CFC"/>
    <w:rsid w:val="6378346C"/>
    <w:rsid w:val="6379771C"/>
    <w:rsid w:val="637D028E"/>
    <w:rsid w:val="6386335A"/>
    <w:rsid w:val="63884501"/>
    <w:rsid w:val="638A1AA7"/>
    <w:rsid w:val="63941B9B"/>
    <w:rsid w:val="63973784"/>
    <w:rsid w:val="639A5E34"/>
    <w:rsid w:val="639B7F99"/>
    <w:rsid w:val="639C56E7"/>
    <w:rsid w:val="639F040A"/>
    <w:rsid w:val="63A200ED"/>
    <w:rsid w:val="63A35632"/>
    <w:rsid w:val="63A40105"/>
    <w:rsid w:val="63AF4450"/>
    <w:rsid w:val="63B2466F"/>
    <w:rsid w:val="63B30920"/>
    <w:rsid w:val="63B44EEA"/>
    <w:rsid w:val="63B50AA9"/>
    <w:rsid w:val="63B55FF0"/>
    <w:rsid w:val="63B80CA0"/>
    <w:rsid w:val="63C754B5"/>
    <w:rsid w:val="63CD5EC6"/>
    <w:rsid w:val="63D84D8B"/>
    <w:rsid w:val="63DA263C"/>
    <w:rsid w:val="63DF7986"/>
    <w:rsid w:val="63E253C3"/>
    <w:rsid w:val="63E8130D"/>
    <w:rsid w:val="63EF118B"/>
    <w:rsid w:val="63EF7AD2"/>
    <w:rsid w:val="63F00200"/>
    <w:rsid w:val="63F71742"/>
    <w:rsid w:val="63FA7DEB"/>
    <w:rsid w:val="640E2EBC"/>
    <w:rsid w:val="641B352D"/>
    <w:rsid w:val="642226D2"/>
    <w:rsid w:val="64280032"/>
    <w:rsid w:val="64324D65"/>
    <w:rsid w:val="64330CDF"/>
    <w:rsid w:val="64370E0A"/>
    <w:rsid w:val="643D2660"/>
    <w:rsid w:val="6442435F"/>
    <w:rsid w:val="644A5210"/>
    <w:rsid w:val="644C33F2"/>
    <w:rsid w:val="644E0DAF"/>
    <w:rsid w:val="644F2BF6"/>
    <w:rsid w:val="64551E51"/>
    <w:rsid w:val="64586B1A"/>
    <w:rsid w:val="645E4B42"/>
    <w:rsid w:val="64636CE8"/>
    <w:rsid w:val="64646966"/>
    <w:rsid w:val="64672520"/>
    <w:rsid w:val="64691DA1"/>
    <w:rsid w:val="64706798"/>
    <w:rsid w:val="64716526"/>
    <w:rsid w:val="64751073"/>
    <w:rsid w:val="64792761"/>
    <w:rsid w:val="647927F9"/>
    <w:rsid w:val="648654B1"/>
    <w:rsid w:val="64881A5F"/>
    <w:rsid w:val="64891A0F"/>
    <w:rsid w:val="648B4B84"/>
    <w:rsid w:val="648C68FA"/>
    <w:rsid w:val="649021A4"/>
    <w:rsid w:val="649C296D"/>
    <w:rsid w:val="649E6569"/>
    <w:rsid w:val="649F6F89"/>
    <w:rsid w:val="64A57210"/>
    <w:rsid w:val="64A70788"/>
    <w:rsid w:val="64AB1A2E"/>
    <w:rsid w:val="64BA2E7A"/>
    <w:rsid w:val="64C001AC"/>
    <w:rsid w:val="64C03981"/>
    <w:rsid w:val="64C255D8"/>
    <w:rsid w:val="64CB6B5F"/>
    <w:rsid w:val="64D2404F"/>
    <w:rsid w:val="64D44664"/>
    <w:rsid w:val="64DF5EDD"/>
    <w:rsid w:val="64E773F1"/>
    <w:rsid w:val="64EA5E45"/>
    <w:rsid w:val="64EB2C49"/>
    <w:rsid w:val="64EB2D5B"/>
    <w:rsid w:val="64EB60C2"/>
    <w:rsid w:val="64EF11D0"/>
    <w:rsid w:val="64F471A3"/>
    <w:rsid w:val="64F6240E"/>
    <w:rsid w:val="64F70FAB"/>
    <w:rsid w:val="64F778CB"/>
    <w:rsid w:val="64FE4384"/>
    <w:rsid w:val="64FE7AA7"/>
    <w:rsid w:val="6507684C"/>
    <w:rsid w:val="65190BD8"/>
    <w:rsid w:val="65191766"/>
    <w:rsid w:val="652555E7"/>
    <w:rsid w:val="652C749A"/>
    <w:rsid w:val="653071BC"/>
    <w:rsid w:val="65311216"/>
    <w:rsid w:val="65317BDC"/>
    <w:rsid w:val="65335183"/>
    <w:rsid w:val="6536516F"/>
    <w:rsid w:val="653867E6"/>
    <w:rsid w:val="653B52BE"/>
    <w:rsid w:val="653D4D1C"/>
    <w:rsid w:val="65445255"/>
    <w:rsid w:val="65474351"/>
    <w:rsid w:val="654861C0"/>
    <w:rsid w:val="654F3671"/>
    <w:rsid w:val="65521F1F"/>
    <w:rsid w:val="65526482"/>
    <w:rsid w:val="65537339"/>
    <w:rsid w:val="65542F2C"/>
    <w:rsid w:val="655463A6"/>
    <w:rsid w:val="655D514B"/>
    <w:rsid w:val="656206B8"/>
    <w:rsid w:val="6564778B"/>
    <w:rsid w:val="65695C00"/>
    <w:rsid w:val="656C1E0D"/>
    <w:rsid w:val="657935AB"/>
    <w:rsid w:val="657C6D16"/>
    <w:rsid w:val="657E2E46"/>
    <w:rsid w:val="658A342A"/>
    <w:rsid w:val="6590271D"/>
    <w:rsid w:val="659538A5"/>
    <w:rsid w:val="6596157F"/>
    <w:rsid w:val="6598291A"/>
    <w:rsid w:val="659C5466"/>
    <w:rsid w:val="659F2C7D"/>
    <w:rsid w:val="65A02066"/>
    <w:rsid w:val="65A21665"/>
    <w:rsid w:val="65A804B4"/>
    <w:rsid w:val="65A84F5F"/>
    <w:rsid w:val="65A91C84"/>
    <w:rsid w:val="65AD0F78"/>
    <w:rsid w:val="65B11F7D"/>
    <w:rsid w:val="65B143F1"/>
    <w:rsid w:val="65B1577C"/>
    <w:rsid w:val="65B76597"/>
    <w:rsid w:val="65BC5C6A"/>
    <w:rsid w:val="65C06703"/>
    <w:rsid w:val="65C77B87"/>
    <w:rsid w:val="65CB5EC9"/>
    <w:rsid w:val="65D50E5C"/>
    <w:rsid w:val="65D72AF6"/>
    <w:rsid w:val="65D877BB"/>
    <w:rsid w:val="65DC2307"/>
    <w:rsid w:val="65E910A3"/>
    <w:rsid w:val="65EC4782"/>
    <w:rsid w:val="65ED0A93"/>
    <w:rsid w:val="65F25F8B"/>
    <w:rsid w:val="65F42A43"/>
    <w:rsid w:val="65F74CC7"/>
    <w:rsid w:val="65F96CC6"/>
    <w:rsid w:val="65FD5A31"/>
    <w:rsid w:val="65FF1909"/>
    <w:rsid w:val="660544A9"/>
    <w:rsid w:val="66067524"/>
    <w:rsid w:val="66072CF0"/>
    <w:rsid w:val="66094681"/>
    <w:rsid w:val="660C0310"/>
    <w:rsid w:val="660E497E"/>
    <w:rsid w:val="66146004"/>
    <w:rsid w:val="66206B73"/>
    <w:rsid w:val="66253E9A"/>
    <w:rsid w:val="66262E1D"/>
    <w:rsid w:val="662806CE"/>
    <w:rsid w:val="66281440"/>
    <w:rsid w:val="66283F14"/>
    <w:rsid w:val="662F7C48"/>
    <w:rsid w:val="663461AC"/>
    <w:rsid w:val="66372DAC"/>
    <w:rsid w:val="66376226"/>
    <w:rsid w:val="66381AEC"/>
    <w:rsid w:val="6644408C"/>
    <w:rsid w:val="66445278"/>
    <w:rsid w:val="66445A65"/>
    <w:rsid w:val="6650425C"/>
    <w:rsid w:val="6652574E"/>
    <w:rsid w:val="66563A04"/>
    <w:rsid w:val="66583FCF"/>
    <w:rsid w:val="66590C8D"/>
    <w:rsid w:val="665A1413"/>
    <w:rsid w:val="665C6725"/>
    <w:rsid w:val="66683E35"/>
    <w:rsid w:val="66685B88"/>
    <w:rsid w:val="666A4F56"/>
    <w:rsid w:val="666E6E0F"/>
    <w:rsid w:val="66713D98"/>
    <w:rsid w:val="6672057A"/>
    <w:rsid w:val="667361B1"/>
    <w:rsid w:val="6676517A"/>
    <w:rsid w:val="66782720"/>
    <w:rsid w:val="667C526C"/>
    <w:rsid w:val="667D7D40"/>
    <w:rsid w:val="66806CFC"/>
    <w:rsid w:val="6681493F"/>
    <w:rsid w:val="668B098E"/>
    <w:rsid w:val="6696535E"/>
    <w:rsid w:val="66993944"/>
    <w:rsid w:val="66A51383"/>
    <w:rsid w:val="66AD22F1"/>
    <w:rsid w:val="66AE092F"/>
    <w:rsid w:val="66AE28CE"/>
    <w:rsid w:val="66BC19BC"/>
    <w:rsid w:val="66BF2187"/>
    <w:rsid w:val="66C3648B"/>
    <w:rsid w:val="66C56E00"/>
    <w:rsid w:val="66C9001F"/>
    <w:rsid w:val="66CB3A09"/>
    <w:rsid w:val="66CE101F"/>
    <w:rsid w:val="66CE21EB"/>
    <w:rsid w:val="66DA5E8F"/>
    <w:rsid w:val="66DF3E2E"/>
    <w:rsid w:val="66E042CD"/>
    <w:rsid w:val="66E254D7"/>
    <w:rsid w:val="66E373E5"/>
    <w:rsid w:val="66E55550"/>
    <w:rsid w:val="66E60E06"/>
    <w:rsid w:val="66E948DD"/>
    <w:rsid w:val="66EA04EF"/>
    <w:rsid w:val="66F75878"/>
    <w:rsid w:val="66F95174"/>
    <w:rsid w:val="66FB2428"/>
    <w:rsid w:val="670F0993"/>
    <w:rsid w:val="6713431F"/>
    <w:rsid w:val="67135A65"/>
    <w:rsid w:val="6714321C"/>
    <w:rsid w:val="67155778"/>
    <w:rsid w:val="67185584"/>
    <w:rsid w:val="671E5778"/>
    <w:rsid w:val="671E6BB8"/>
    <w:rsid w:val="671F024B"/>
    <w:rsid w:val="671F118D"/>
    <w:rsid w:val="672333F6"/>
    <w:rsid w:val="672724D7"/>
    <w:rsid w:val="672C4FB7"/>
    <w:rsid w:val="672E2516"/>
    <w:rsid w:val="672E255D"/>
    <w:rsid w:val="672E70E3"/>
    <w:rsid w:val="673D545D"/>
    <w:rsid w:val="67407658"/>
    <w:rsid w:val="67410FCC"/>
    <w:rsid w:val="67413F42"/>
    <w:rsid w:val="67426A15"/>
    <w:rsid w:val="6742769D"/>
    <w:rsid w:val="67434155"/>
    <w:rsid w:val="67461562"/>
    <w:rsid w:val="674B0C34"/>
    <w:rsid w:val="674E0ABE"/>
    <w:rsid w:val="674F0307"/>
    <w:rsid w:val="67585D93"/>
    <w:rsid w:val="675B04ED"/>
    <w:rsid w:val="675B25A0"/>
    <w:rsid w:val="675D1CEC"/>
    <w:rsid w:val="675F655A"/>
    <w:rsid w:val="67625166"/>
    <w:rsid w:val="67663652"/>
    <w:rsid w:val="676B1CEC"/>
    <w:rsid w:val="676D14B1"/>
    <w:rsid w:val="67772272"/>
    <w:rsid w:val="67783542"/>
    <w:rsid w:val="67790995"/>
    <w:rsid w:val="677C66A3"/>
    <w:rsid w:val="677D3130"/>
    <w:rsid w:val="677E0D69"/>
    <w:rsid w:val="677E3F53"/>
    <w:rsid w:val="6781623E"/>
    <w:rsid w:val="678504B6"/>
    <w:rsid w:val="67857CB8"/>
    <w:rsid w:val="67862F89"/>
    <w:rsid w:val="678A5AD5"/>
    <w:rsid w:val="678A6A7B"/>
    <w:rsid w:val="67942BA0"/>
    <w:rsid w:val="67985314"/>
    <w:rsid w:val="67A015E6"/>
    <w:rsid w:val="67A06370"/>
    <w:rsid w:val="67A475AD"/>
    <w:rsid w:val="67A71EF4"/>
    <w:rsid w:val="67A77626"/>
    <w:rsid w:val="67A91753"/>
    <w:rsid w:val="67AD6352"/>
    <w:rsid w:val="67AE0E25"/>
    <w:rsid w:val="67AE756E"/>
    <w:rsid w:val="67B16DEC"/>
    <w:rsid w:val="67B96538"/>
    <w:rsid w:val="67BC0C30"/>
    <w:rsid w:val="67BD3E80"/>
    <w:rsid w:val="67C10D6B"/>
    <w:rsid w:val="67C323BE"/>
    <w:rsid w:val="67C93CD5"/>
    <w:rsid w:val="67D34B95"/>
    <w:rsid w:val="67DC58DB"/>
    <w:rsid w:val="67EA7D28"/>
    <w:rsid w:val="67EF0799"/>
    <w:rsid w:val="67EF6B5C"/>
    <w:rsid w:val="67F11071"/>
    <w:rsid w:val="67F31CD2"/>
    <w:rsid w:val="67F4418A"/>
    <w:rsid w:val="67F57C9D"/>
    <w:rsid w:val="68075D1A"/>
    <w:rsid w:val="681123DD"/>
    <w:rsid w:val="681405DF"/>
    <w:rsid w:val="68173290"/>
    <w:rsid w:val="681C6729"/>
    <w:rsid w:val="681E3CCF"/>
    <w:rsid w:val="68233E92"/>
    <w:rsid w:val="68242C72"/>
    <w:rsid w:val="6826350F"/>
    <w:rsid w:val="68294B2F"/>
    <w:rsid w:val="682B5919"/>
    <w:rsid w:val="682E5D87"/>
    <w:rsid w:val="68302BE0"/>
    <w:rsid w:val="68325191"/>
    <w:rsid w:val="68334EC0"/>
    <w:rsid w:val="68340326"/>
    <w:rsid w:val="683604AC"/>
    <w:rsid w:val="683E3998"/>
    <w:rsid w:val="683E61B9"/>
    <w:rsid w:val="683F1A79"/>
    <w:rsid w:val="684C1C5E"/>
    <w:rsid w:val="68561424"/>
    <w:rsid w:val="685A4111"/>
    <w:rsid w:val="685C3FB9"/>
    <w:rsid w:val="685F3A76"/>
    <w:rsid w:val="68610BE9"/>
    <w:rsid w:val="686B03AF"/>
    <w:rsid w:val="686D4FB3"/>
    <w:rsid w:val="68707515"/>
    <w:rsid w:val="68717878"/>
    <w:rsid w:val="68762E99"/>
    <w:rsid w:val="687F7314"/>
    <w:rsid w:val="68817B7D"/>
    <w:rsid w:val="6882548B"/>
    <w:rsid w:val="68831466"/>
    <w:rsid w:val="68844A38"/>
    <w:rsid w:val="68851377"/>
    <w:rsid w:val="688E0C2B"/>
    <w:rsid w:val="688E5DAD"/>
    <w:rsid w:val="688F2706"/>
    <w:rsid w:val="68926A83"/>
    <w:rsid w:val="68951B9C"/>
    <w:rsid w:val="68955672"/>
    <w:rsid w:val="689843E3"/>
    <w:rsid w:val="68991280"/>
    <w:rsid w:val="68993F7A"/>
    <w:rsid w:val="689C4BA8"/>
    <w:rsid w:val="689D5A11"/>
    <w:rsid w:val="68A175AA"/>
    <w:rsid w:val="68AB14BA"/>
    <w:rsid w:val="68AC34E2"/>
    <w:rsid w:val="68C0778C"/>
    <w:rsid w:val="68C40DDA"/>
    <w:rsid w:val="68C5021B"/>
    <w:rsid w:val="68D859C7"/>
    <w:rsid w:val="68DA2838"/>
    <w:rsid w:val="68DB0152"/>
    <w:rsid w:val="68DB0677"/>
    <w:rsid w:val="68DC5610"/>
    <w:rsid w:val="68E014A5"/>
    <w:rsid w:val="68E754F1"/>
    <w:rsid w:val="68E86BE3"/>
    <w:rsid w:val="68EA761D"/>
    <w:rsid w:val="68F15433"/>
    <w:rsid w:val="68F64389"/>
    <w:rsid w:val="68F75B61"/>
    <w:rsid w:val="68FE018F"/>
    <w:rsid w:val="690206D5"/>
    <w:rsid w:val="69067E33"/>
    <w:rsid w:val="69084046"/>
    <w:rsid w:val="690B6C2B"/>
    <w:rsid w:val="690E5E74"/>
    <w:rsid w:val="69123407"/>
    <w:rsid w:val="69131F8C"/>
    <w:rsid w:val="69132A60"/>
    <w:rsid w:val="69135EDA"/>
    <w:rsid w:val="69140D9E"/>
    <w:rsid w:val="691A5626"/>
    <w:rsid w:val="691D569F"/>
    <w:rsid w:val="691F06D0"/>
    <w:rsid w:val="691F10FF"/>
    <w:rsid w:val="69264445"/>
    <w:rsid w:val="69290673"/>
    <w:rsid w:val="69301137"/>
    <w:rsid w:val="69373CFD"/>
    <w:rsid w:val="69374C39"/>
    <w:rsid w:val="693A583D"/>
    <w:rsid w:val="693C27F9"/>
    <w:rsid w:val="694802E2"/>
    <w:rsid w:val="69492517"/>
    <w:rsid w:val="694B3740"/>
    <w:rsid w:val="694C6877"/>
    <w:rsid w:val="695102A8"/>
    <w:rsid w:val="69564500"/>
    <w:rsid w:val="69573C68"/>
    <w:rsid w:val="6958573D"/>
    <w:rsid w:val="69590A91"/>
    <w:rsid w:val="695A624A"/>
    <w:rsid w:val="695C7A6D"/>
    <w:rsid w:val="69677233"/>
    <w:rsid w:val="69696776"/>
    <w:rsid w:val="697172F5"/>
    <w:rsid w:val="697C2A5E"/>
    <w:rsid w:val="697C61BE"/>
    <w:rsid w:val="697E02EA"/>
    <w:rsid w:val="698B7CF9"/>
    <w:rsid w:val="698C7B29"/>
    <w:rsid w:val="69947275"/>
    <w:rsid w:val="69985F4C"/>
    <w:rsid w:val="69992553"/>
    <w:rsid w:val="699C490E"/>
    <w:rsid w:val="699D1C0D"/>
    <w:rsid w:val="69A74935"/>
    <w:rsid w:val="69A91A58"/>
    <w:rsid w:val="69AB7968"/>
    <w:rsid w:val="69AF4642"/>
    <w:rsid w:val="69B220C6"/>
    <w:rsid w:val="69C14110"/>
    <w:rsid w:val="69C30672"/>
    <w:rsid w:val="69C3485E"/>
    <w:rsid w:val="69C9289D"/>
    <w:rsid w:val="69CB4E42"/>
    <w:rsid w:val="69CE6AF6"/>
    <w:rsid w:val="69D42CAE"/>
    <w:rsid w:val="69D750BF"/>
    <w:rsid w:val="69DE38DB"/>
    <w:rsid w:val="69DE3E17"/>
    <w:rsid w:val="69E603A5"/>
    <w:rsid w:val="69E65AFB"/>
    <w:rsid w:val="69E73940"/>
    <w:rsid w:val="69EB0556"/>
    <w:rsid w:val="69F13AB5"/>
    <w:rsid w:val="69F628E0"/>
    <w:rsid w:val="69F819AF"/>
    <w:rsid w:val="69F9436F"/>
    <w:rsid w:val="69FB37F3"/>
    <w:rsid w:val="6A016E94"/>
    <w:rsid w:val="6A04211F"/>
    <w:rsid w:val="6A0B186B"/>
    <w:rsid w:val="6A124431"/>
    <w:rsid w:val="6A15655D"/>
    <w:rsid w:val="6A1C31D6"/>
    <w:rsid w:val="6A1E20CB"/>
    <w:rsid w:val="6A1E585A"/>
    <w:rsid w:val="6A2C612E"/>
    <w:rsid w:val="6A2D4D12"/>
    <w:rsid w:val="6A2F0DDE"/>
    <w:rsid w:val="6A314041"/>
    <w:rsid w:val="6A324C34"/>
    <w:rsid w:val="6A352BFB"/>
    <w:rsid w:val="6A376E69"/>
    <w:rsid w:val="6A3A22CD"/>
    <w:rsid w:val="6A3B2F7B"/>
    <w:rsid w:val="6A3C162F"/>
    <w:rsid w:val="6A3D2EBF"/>
    <w:rsid w:val="6A4244EC"/>
    <w:rsid w:val="6A454D43"/>
    <w:rsid w:val="6A4604FF"/>
    <w:rsid w:val="6A4B6F24"/>
    <w:rsid w:val="6A4D18A0"/>
    <w:rsid w:val="6A537EE3"/>
    <w:rsid w:val="6A581943"/>
    <w:rsid w:val="6A647F96"/>
    <w:rsid w:val="6A6A2960"/>
    <w:rsid w:val="6A6B2DA9"/>
    <w:rsid w:val="6A6D6133"/>
    <w:rsid w:val="6A6F6063"/>
    <w:rsid w:val="6A756A74"/>
    <w:rsid w:val="6A7929CD"/>
    <w:rsid w:val="6A8C6080"/>
    <w:rsid w:val="6A8E2AE8"/>
    <w:rsid w:val="6A8F60F9"/>
    <w:rsid w:val="6A931CC8"/>
    <w:rsid w:val="6A943719"/>
    <w:rsid w:val="6A99745A"/>
    <w:rsid w:val="6A9A1EF4"/>
    <w:rsid w:val="6A9B6A3C"/>
    <w:rsid w:val="6A9C7F89"/>
    <w:rsid w:val="6A9D24BE"/>
    <w:rsid w:val="6AA03710"/>
    <w:rsid w:val="6AA1500B"/>
    <w:rsid w:val="6AA45C12"/>
    <w:rsid w:val="6AA93906"/>
    <w:rsid w:val="6AAC205F"/>
    <w:rsid w:val="6AB20EFC"/>
    <w:rsid w:val="6AB5493C"/>
    <w:rsid w:val="6AB74424"/>
    <w:rsid w:val="6ABF0898"/>
    <w:rsid w:val="6AD075B9"/>
    <w:rsid w:val="6AD3266D"/>
    <w:rsid w:val="6AD34744"/>
    <w:rsid w:val="6AD35A1F"/>
    <w:rsid w:val="6AD751B9"/>
    <w:rsid w:val="6ADD735F"/>
    <w:rsid w:val="6ADF2852"/>
    <w:rsid w:val="6AE74A30"/>
    <w:rsid w:val="6AEB1671"/>
    <w:rsid w:val="6AEC4144"/>
    <w:rsid w:val="6AEE006E"/>
    <w:rsid w:val="6AF11764"/>
    <w:rsid w:val="6AF15449"/>
    <w:rsid w:val="6AF71C25"/>
    <w:rsid w:val="6AF85343"/>
    <w:rsid w:val="6AF90EB0"/>
    <w:rsid w:val="6AF95173"/>
    <w:rsid w:val="6AFC0F29"/>
    <w:rsid w:val="6AFD0583"/>
    <w:rsid w:val="6B044208"/>
    <w:rsid w:val="6B057CCF"/>
    <w:rsid w:val="6B0F3C40"/>
    <w:rsid w:val="6B201BAC"/>
    <w:rsid w:val="6B214C99"/>
    <w:rsid w:val="6B21606B"/>
    <w:rsid w:val="6B25641F"/>
    <w:rsid w:val="6B2A355E"/>
    <w:rsid w:val="6B3046D3"/>
    <w:rsid w:val="6B3210D8"/>
    <w:rsid w:val="6B342416"/>
    <w:rsid w:val="6B374C15"/>
    <w:rsid w:val="6B401649"/>
    <w:rsid w:val="6B425EBD"/>
    <w:rsid w:val="6B427A2B"/>
    <w:rsid w:val="6B430990"/>
    <w:rsid w:val="6B431103"/>
    <w:rsid w:val="6B472116"/>
    <w:rsid w:val="6B496A63"/>
    <w:rsid w:val="6B4A20D4"/>
    <w:rsid w:val="6B4E4CDC"/>
    <w:rsid w:val="6B502282"/>
    <w:rsid w:val="6B5143F8"/>
    <w:rsid w:val="6B574D49"/>
    <w:rsid w:val="6B5D34D5"/>
    <w:rsid w:val="6B5E1D6F"/>
    <w:rsid w:val="6B5F298E"/>
    <w:rsid w:val="6B610B98"/>
    <w:rsid w:val="6B667A77"/>
    <w:rsid w:val="6B683339"/>
    <w:rsid w:val="6B69463C"/>
    <w:rsid w:val="6B6F6B31"/>
    <w:rsid w:val="6B747783"/>
    <w:rsid w:val="6B755FF2"/>
    <w:rsid w:val="6B760CC0"/>
    <w:rsid w:val="6B7818A9"/>
    <w:rsid w:val="6B78734D"/>
    <w:rsid w:val="6B7E7D5E"/>
    <w:rsid w:val="6B8053BB"/>
    <w:rsid w:val="6B8A1180"/>
    <w:rsid w:val="6B8B348A"/>
    <w:rsid w:val="6B93719C"/>
    <w:rsid w:val="6B9701FF"/>
    <w:rsid w:val="6BA10321"/>
    <w:rsid w:val="6BA249D7"/>
    <w:rsid w:val="6BA35F1E"/>
    <w:rsid w:val="6BAD3747"/>
    <w:rsid w:val="6BB16916"/>
    <w:rsid w:val="6BB24BF0"/>
    <w:rsid w:val="6BB331E1"/>
    <w:rsid w:val="6BB36776"/>
    <w:rsid w:val="6BB73145"/>
    <w:rsid w:val="6BBD114E"/>
    <w:rsid w:val="6BBD50B2"/>
    <w:rsid w:val="6BBE6011"/>
    <w:rsid w:val="6BC51EB8"/>
    <w:rsid w:val="6BC65A36"/>
    <w:rsid w:val="6BD67ADC"/>
    <w:rsid w:val="6BD8403E"/>
    <w:rsid w:val="6BD84130"/>
    <w:rsid w:val="6BD90CB6"/>
    <w:rsid w:val="6BDE62D6"/>
    <w:rsid w:val="6BE049C2"/>
    <w:rsid w:val="6BE259A9"/>
    <w:rsid w:val="6BE66E18"/>
    <w:rsid w:val="6BEA3042"/>
    <w:rsid w:val="6BEB5C78"/>
    <w:rsid w:val="6BF300EB"/>
    <w:rsid w:val="6BF41EB7"/>
    <w:rsid w:val="6BF45438"/>
    <w:rsid w:val="6BF85017"/>
    <w:rsid w:val="6BFC4006"/>
    <w:rsid w:val="6C052699"/>
    <w:rsid w:val="6C066DD8"/>
    <w:rsid w:val="6C0A1D90"/>
    <w:rsid w:val="6C0D39E2"/>
    <w:rsid w:val="6C104448"/>
    <w:rsid w:val="6C131342"/>
    <w:rsid w:val="6C28206F"/>
    <w:rsid w:val="6C2C2CA2"/>
    <w:rsid w:val="6C2C753C"/>
    <w:rsid w:val="6C304F0E"/>
    <w:rsid w:val="6C314B5B"/>
    <w:rsid w:val="6C332102"/>
    <w:rsid w:val="6C351C6F"/>
    <w:rsid w:val="6C35731D"/>
    <w:rsid w:val="6C414414"/>
    <w:rsid w:val="6C451013"/>
    <w:rsid w:val="6C4E1180"/>
    <w:rsid w:val="6C5073A5"/>
    <w:rsid w:val="6C5608CC"/>
    <w:rsid w:val="6C590945"/>
    <w:rsid w:val="6C5B1F9F"/>
    <w:rsid w:val="6C5F152E"/>
    <w:rsid w:val="6C5F47DF"/>
    <w:rsid w:val="6C631669"/>
    <w:rsid w:val="6C650EB6"/>
    <w:rsid w:val="6C680EC8"/>
    <w:rsid w:val="6C6924B1"/>
    <w:rsid w:val="6C696E36"/>
    <w:rsid w:val="6C6B0F56"/>
    <w:rsid w:val="6C6B55C9"/>
    <w:rsid w:val="6C72764C"/>
    <w:rsid w:val="6C7702DD"/>
    <w:rsid w:val="6C7A6242"/>
    <w:rsid w:val="6C7B6B79"/>
    <w:rsid w:val="6C7F5DC1"/>
    <w:rsid w:val="6C8156FE"/>
    <w:rsid w:val="6C83270A"/>
    <w:rsid w:val="6C855EB4"/>
    <w:rsid w:val="6C890A01"/>
    <w:rsid w:val="6C8B2356"/>
    <w:rsid w:val="6C8E5CD2"/>
    <w:rsid w:val="6C902010"/>
    <w:rsid w:val="6C902FC8"/>
    <w:rsid w:val="6C943A13"/>
    <w:rsid w:val="6C992A76"/>
    <w:rsid w:val="6C996CB8"/>
    <w:rsid w:val="6C9A4982"/>
    <w:rsid w:val="6C9E798C"/>
    <w:rsid w:val="6CA11AA6"/>
    <w:rsid w:val="6CA2289F"/>
    <w:rsid w:val="6CA7251E"/>
    <w:rsid w:val="6CA84F54"/>
    <w:rsid w:val="6CAB30BC"/>
    <w:rsid w:val="6CAC71CB"/>
    <w:rsid w:val="6CAD2EC8"/>
    <w:rsid w:val="6CAD56F0"/>
    <w:rsid w:val="6CAE185D"/>
    <w:rsid w:val="6CAF3DCA"/>
    <w:rsid w:val="6CB45E34"/>
    <w:rsid w:val="6CBE60DC"/>
    <w:rsid w:val="6CBF56C1"/>
    <w:rsid w:val="6CC12CDC"/>
    <w:rsid w:val="6CC55828"/>
    <w:rsid w:val="6CC87955"/>
    <w:rsid w:val="6CCC5323"/>
    <w:rsid w:val="6CCE5994"/>
    <w:rsid w:val="6CDF3E86"/>
    <w:rsid w:val="6CDF6ED6"/>
    <w:rsid w:val="6CE369D2"/>
    <w:rsid w:val="6CE37BA0"/>
    <w:rsid w:val="6CE52A20"/>
    <w:rsid w:val="6CE82CC6"/>
    <w:rsid w:val="6CE84C10"/>
    <w:rsid w:val="6CEB406B"/>
    <w:rsid w:val="6CEC4FFA"/>
    <w:rsid w:val="6CEE6198"/>
    <w:rsid w:val="6CF20CE4"/>
    <w:rsid w:val="6CF82AE3"/>
    <w:rsid w:val="6CFC0356"/>
    <w:rsid w:val="6D08629C"/>
    <w:rsid w:val="6D0E655C"/>
    <w:rsid w:val="6D0F5309"/>
    <w:rsid w:val="6D1F031E"/>
    <w:rsid w:val="6D221361"/>
    <w:rsid w:val="6D234FEA"/>
    <w:rsid w:val="6D263E13"/>
    <w:rsid w:val="6D2904EC"/>
    <w:rsid w:val="6D2B7622"/>
    <w:rsid w:val="6D2D3039"/>
    <w:rsid w:val="6D2E214A"/>
    <w:rsid w:val="6D2F539A"/>
    <w:rsid w:val="6D347CB2"/>
    <w:rsid w:val="6D352785"/>
    <w:rsid w:val="6D3B22CA"/>
    <w:rsid w:val="6D3E293F"/>
    <w:rsid w:val="6D3F5F0C"/>
    <w:rsid w:val="6D4667F7"/>
    <w:rsid w:val="6D48416A"/>
    <w:rsid w:val="6D5639A8"/>
    <w:rsid w:val="6D5D4122"/>
    <w:rsid w:val="6D623B8E"/>
    <w:rsid w:val="6D6248C6"/>
    <w:rsid w:val="6D641134"/>
    <w:rsid w:val="6D6432D4"/>
    <w:rsid w:val="6D670AB7"/>
    <w:rsid w:val="6D682F68"/>
    <w:rsid w:val="6D69382B"/>
    <w:rsid w:val="6D717A4A"/>
    <w:rsid w:val="6D7C21EC"/>
    <w:rsid w:val="6D7C2C3F"/>
    <w:rsid w:val="6D7D4CBF"/>
    <w:rsid w:val="6D8131D3"/>
    <w:rsid w:val="6D813FCB"/>
    <w:rsid w:val="6D830A83"/>
    <w:rsid w:val="6D83187C"/>
    <w:rsid w:val="6D8C4A01"/>
    <w:rsid w:val="6D9C1CAB"/>
    <w:rsid w:val="6DA61393"/>
    <w:rsid w:val="6DA856A8"/>
    <w:rsid w:val="6DAC3BCB"/>
    <w:rsid w:val="6DB8248D"/>
    <w:rsid w:val="6DB850B3"/>
    <w:rsid w:val="6DBB186E"/>
    <w:rsid w:val="6DBD1B60"/>
    <w:rsid w:val="6DC11232"/>
    <w:rsid w:val="6DC247DB"/>
    <w:rsid w:val="6DC46814"/>
    <w:rsid w:val="6DC545E7"/>
    <w:rsid w:val="6DC836FE"/>
    <w:rsid w:val="6DCA2A9C"/>
    <w:rsid w:val="6DCB7773"/>
    <w:rsid w:val="6DCD28A8"/>
    <w:rsid w:val="6DD46091"/>
    <w:rsid w:val="6DD50B64"/>
    <w:rsid w:val="6DDD2D83"/>
    <w:rsid w:val="6DEB25C2"/>
    <w:rsid w:val="6DEC5095"/>
    <w:rsid w:val="6DEE263C"/>
    <w:rsid w:val="6DEF510F"/>
    <w:rsid w:val="6DF30A68"/>
    <w:rsid w:val="6DFC4664"/>
    <w:rsid w:val="6E0315C7"/>
    <w:rsid w:val="6E0748A2"/>
    <w:rsid w:val="6E13144D"/>
    <w:rsid w:val="6E1563C2"/>
    <w:rsid w:val="6E1B05CB"/>
    <w:rsid w:val="6E1E0B98"/>
    <w:rsid w:val="6E212771"/>
    <w:rsid w:val="6E233592"/>
    <w:rsid w:val="6E24489D"/>
    <w:rsid w:val="6E2C6ABC"/>
    <w:rsid w:val="6E356C29"/>
    <w:rsid w:val="6E361083"/>
    <w:rsid w:val="6E391775"/>
    <w:rsid w:val="6E4A620A"/>
    <w:rsid w:val="6E4B273A"/>
    <w:rsid w:val="6E4F4599"/>
    <w:rsid w:val="6E515AD9"/>
    <w:rsid w:val="6E52536A"/>
    <w:rsid w:val="6E571B87"/>
    <w:rsid w:val="6E5D5B9B"/>
    <w:rsid w:val="6E6D6B1A"/>
    <w:rsid w:val="6E6D6CEF"/>
    <w:rsid w:val="6E716ECA"/>
    <w:rsid w:val="6E736523"/>
    <w:rsid w:val="6E73752A"/>
    <w:rsid w:val="6E771DE4"/>
    <w:rsid w:val="6E796616"/>
    <w:rsid w:val="6E7A319C"/>
    <w:rsid w:val="6E8129E3"/>
    <w:rsid w:val="6E830758"/>
    <w:rsid w:val="6E8A35E1"/>
    <w:rsid w:val="6E8A4D33"/>
    <w:rsid w:val="6E8F40A5"/>
    <w:rsid w:val="6E9053B6"/>
    <w:rsid w:val="6E9C2DAC"/>
    <w:rsid w:val="6E9D78B3"/>
    <w:rsid w:val="6E9F19DF"/>
    <w:rsid w:val="6EA13D16"/>
    <w:rsid w:val="6EA16F86"/>
    <w:rsid w:val="6EA3247C"/>
    <w:rsid w:val="6EA410B2"/>
    <w:rsid w:val="6EA7112B"/>
    <w:rsid w:val="6EA83BFF"/>
    <w:rsid w:val="6EB22489"/>
    <w:rsid w:val="6EB648B0"/>
    <w:rsid w:val="6EB655EA"/>
    <w:rsid w:val="6EB72A97"/>
    <w:rsid w:val="6EBE6E25"/>
    <w:rsid w:val="6EC06318"/>
    <w:rsid w:val="6EC8234F"/>
    <w:rsid w:val="6EC86624"/>
    <w:rsid w:val="6ECE7034"/>
    <w:rsid w:val="6ED47A45"/>
    <w:rsid w:val="6ED730A6"/>
    <w:rsid w:val="6ED74AC2"/>
    <w:rsid w:val="6EDA6CF2"/>
    <w:rsid w:val="6EDB46BB"/>
    <w:rsid w:val="6EDD4754"/>
    <w:rsid w:val="6EDD6355"/>
    <w:rsid w:val="6EE26E18"/>
    <w:rsid w:val="6EE274C4"/>
    <w:rsid w:val="6EEA2303"/>
    <w:rsid w:val="6EEC7D2C"/>
    <w:rsid w:val="6EED35F0"/>
    <w:rsid w:val="6EF4580B"/>
    <w:rsid w:val="6EFF485D"/>
    <w:rsid w:val="6F004EB3"/>
    <w:rsid w:val="6F0115BC"/>
    <w:rsid w:val="6F032660"/>
    <w:rsid w:val="6F0425F0"/>
    <w:rsid w:val="6F042FE9"/>
    <w:rsid w:val="6F0458B0"/>
    <w:rsid w:val="6F091CC3"/>
    <w:rsid w:val="6F0A249D"/>
    <w:rsid w:val="6F0B46E3"/>
    <w:rsid w:val="6F0C55B6"/>
    <w:rsid w:val="6F0D3EAF"/>
    <w:rsid w:val="6F121E2F"/>
    <w:rsid w:val="6F14379C"/>
    <w:rsid w:val="6F1B7856"/>
    <w:rsid w:val="6F210CC7"/>
    <w:rsid w:val="6F213533"/>
    <w:rsid w:val="6F233332"/>
    <w:rsid w:val="6F28388D"/>
    <w:rsid w:val="6F2C22DC"/>
    <w:rsid w:val="6F2E0506"/>
    <w:rsid w:val="6F2F7FFB"/>
    <w:rsid w:val="6F450822"/>
    <w:rsid w:val="6F4A410A"/>
    <w:rsid w:val="6F597C8C"/>
    <w:rsid w:val="6F615B68"/>
    <w:rsid w:val="6F637C95"/>
    <w:rsid w:val="6F642768"/>
    <w:rsid w:val="6F6758BF"/>
    <w:rsid w:val="6F680780"/>
    <w:rsid w:val="6F6D709D"/>
    <w:rsid w:val="6F716E46"/>
    <w:rsid w:val="6F721FA7"/>
    <w:rsid w:val="6F77414D"/>
    <w:rsid w:val="6F796E17"/>
    <w:rsid w:val="6F823912"/>
    <w:rsid w:val="6F827634"/>
    <w:rsid w:val="6F86645F"/>
    <w:rsid w:val="6F876E7F"/>
    <w:rsid w:val="6F8D30D8"/>
    <w:rsid w:val="6F915C24"/>
    <w:rsid w:val="6F943BEB"/>
    <w:rsid w:val="6F9B0863"/>
    <w:rsid w:val="6FA50029"/>
    <w:rsid w:val="6FA92D7B"/>
    <w:rsid w:val="6FB334A2"/>
    <w:rsid w:val="6FB346BA"/>
    <w:rsid w:val="6FB83AC1"/>
    <w:rsid w:val="6FBB1451"/>
    <w:rsid w:val="6FBB297B"/>
    <w:rsid w:val="6FBC3883"/>
    <w:rsid w:val="6FBE1B00"/>
    <w:rsid w:val="6FC2174F"/>
    <w:rsid w:val="6FC33423"/>
    <w:rsid w:val="6FC73D9C"/>
    <w:rsid w:val="6FCA3D99"/>
    <w:rsid w:val="6FD21E6A"/>
    <w:rsid w:val="6FD7031E"/>
    <w:rsid w:val="6FDB228A"/>
    <w:rsid w:val="6FDC4D5E"/>
    <w:rsid w:val="6FE547DD"/>
    <w:rsid w:val="6FE561F8"/>
    <w:rsid w:val="6FE677C0"/>
    <w:rsid w:val="6FE74523"/>
    <w:rsid w:val="6FF64CD5"/>
    <w:rsid w:val="6FF9337E"/>
    <w:rsid w:val="6FFA36BE"/>
    <w:rsid w:val="6FFA50AD"/>
    <w:rsid w:val="6FFB0C2E"/>
    <w:rsid w:val="6FFD5F81"/>
    <w:rsid w:val="700539A7"/>
    <w:rsid w:val="70092CED"/>
    <w:rsid w:val="700C770C"/>
    <w:rsid w:val="701058B3"/>
    <w:rsid w:val="701125EE"/>
    <w:rsid w:val="70122E59"/>
    <w:rsid w:val="70124F0C"/>
    <w:rsid w:val="701459CD"/>
    <w:rsid w:val="70172912"/>
    <w:rsid w:val="701871F5"/>
    <w:rsid w:val="701B5078"/>
    <w:rsid w:val="70205FF6"/>
    <w:rsid w:val="70221CF1"/>
    <w:rsid w:val="70232A3C"/>
    <w:rsid w:val="70247298"/>
    <w:rsid w:val="702E48C9"/>
    <w:rsid w:val="70334913"/>
    <w:rsid w:val="70380839"/>
    <w:rsid w:val="703E124A"/>
    <w:rsid w:val="7044256E"/>
    <w:rsid w:val="704A010F"/>
    <w:rsid w:val="704B293D"/>
    <w:rsid w:val="70500B20"/>
    <w:rsid w:val="705D74C0"/>
    <w:rsid w:val="705F6EBF"/>
    <w:rsid w:val="70632726"/>
    <w:rsid w:val="706340B5"/>
    <w:rsid w:val="70640202"/>
    <w:rsid w:val="7068380B"/>
    <w:rsid w:val="706A2EB9"/>
    <w:rsid w:val="706C19A5"/>
    <w:rsid w:val="706C56CB"/>
    <w:rsid w:val="706D0E2B"/>
    <w:rsid w:val="70712D87"/>
    <w:rsid w:val="707171F9"/>
    <w:rsid w:val="70742B93"/>
    <w:rsid w:val="70753AD0"/>
    <w:rsid w:val="707564C4"/>
    <w:rsid w:val="70775B1D"/>
    <w:rsid w:val="707A11F3"/>
    <w:rsid w:val="707B24C2"/>
    <w:rsid w:val="707F2040"/>
    <w:rsid w:val="70802810"/>
    <w:rsid w:val="70805400"/>
    <w:rsid w:val="708A544F"/>
    <w:rsid w:val="708A730E"/>
    <w:rsid w:val="708F0EB6"/>
    <w:rsid w:val="708F3A7F"/>
    <w:rsid w:val="70920AC0"/>
    <w:rsid w:val="7096426E"/>
    <w:rsid w:val="709D33D4"/>
    <w:rsid w:val="70A158B1"/>
    <w:rsid w:val="70A27E0D"/>
    <w:rsid w:val="70A73B26"/>
    <w:rsid w:val="70A910CC"/>
    <w:rsid w:val="70B271F3"/>
    <w:rsid w:val="70B57985"/>
    <w:rsid w:val="70B62EB3"/>
    <w:rsid w:val="70BD5584"/>
    <w:rsid w:val="70BD7637"/>
    <w:rsid w:val="70BE6C1B"/>
    <w:rsid w:val="70C01DA2"/>
    <w:rsid w:val="70C27B18"/>
    <w:rsid w:val="70D43B68"/>
    <w:rsid w:val="70D732E0"/>
    <w:rsid w:val="70D95A71"/>
    <w:rsid w:val="70E07407"/>
    <w:rsid w:val="70E8732C"/>
    <w:rsid w:val="70ED418D"/>
    <w:rsid w:val="70F35357"/>
    <w:rsid w:val="70F955AF"/>
    <w:rsid w:val="70FE6E81"/>
    <w:rsid w:val="710A7AB5"/>
    <w:rsid w:val="71104A9D"/>
    <w:rsid w:val="711168DD"/>
    <w:rsid w:val="7117383A"/>
    <w:rsid w:val="711E3649"/>
    <w:rsid w:val="712140DF"/>
    <w:rsid w:val="71254180"/>
    <w:rsid w:val="712D0709"/>
    <w:rsid w:val="712E1E4B"/>
    <w:rsid w:val="712E6EF8"/>
    <w:rsid w:val="712E7231"/>
    <w:rsid w:val="713115FD"/>
    <w:rsid w:val="7133463B"/>
    <w:rsid w:val="713A7934"/>
    <w:rsid w:val="713C1379"/>
    <w:rsid w:val="714C615E"/>
    <w:rsid w:val="71520601"/>
    <w:rsid w:val="715450B9"/>
    <w:rsid w:val="715F3F7E"/>
    <w:rsid w:val="716150E9"/>
    <w:rsid w:val="71690B59"/>
    <w:rsid w:val="71711ECE"/>
    <w:rsid w:val="71724AB3"/>
    <w:rsid w:val="7172543C"/>
    <w:rsid w:val="71784A94"/>
    <w:rsid w:val="717E0935"/>
    <w:rsid w:val="717E259C"/>
    <w:rsid w:val="717E56EC"/>
    <w:rsid w:val="71804DBB"/>
    <w:rsid w:val="71846DEA"/>
    <w:rsid w:val="718C50AB"/>
    <w:rsid w:val="71905B4B"/>
    <w:rsid w:val="71975298"/>
    <w:rsid w:val="719A2F84"/>
    <w:rsid w:val="71A074B7"/>
    <w:rsid w:val="71A81C56"/>
    <w:rsid w:val="71A9542C"/>
    <w:rsid w:val="71AB1AA6"/>
    <w:rsid w:val="71AB4BC9"/>
    <w:rsid w:val="71AC4222"/>
    <w:rsid w:val="71AC769C"/>
    <w:rsid w:val="71AF345F"/>
    <w:rsid w:val="71B263C8"/>
    <w:rsid w:val="71BA14F9"/>
    <w:rsid w:val="71BF79E1"/>
    <w:rsid w:val="71C21D49"/>
    <w:rsid w:val="71C33C4E"/>
    <w:rsid w:val="71C92026"/>
    <w:rsid w:val="71C928FA"/>
    <w:rsid w:val="71CA4930"/>
    <w:rsid w:val="71CC335E"/>
    <w:rsid w:val="71CE3393"/>
    <w:rsid w:val="71D04797"/>
    <w:rsid w:val="71DC7DA0"/>
    <w:rsid w:val="71DD44F4"/>
    <w:rsid w:val="71F013CE"/>
    <w:rsid w:val="71F2494F"/>
    <w:rsid w:val="71F314E0"/>
    <w:rsid w:val="7200557B"/>
    <w:rsid w:val="72043542"/>
    <w:rsid w:val="720A01BB"/>
    <w:rsid w:val="720E2D07"/>
    <w:rsid w:val="720F141E"/>
    <w:rsid w:val="721556B0"/>
    <w:rsid w:val="721A74EB"/>
    <w:rsid w:val="72254EA7"/>
    <w:rsid w:val="72272E68"/>
    <w:rsid w:val="722F1129"/>
    <w:rsid w:val="72310434"/>
    <w:rsid w:val="72313584"/>
    <w:rsid w:val="72340183"/>
    <w:rsid w:val="72373677"/>
    <w:rsid w:val="723957A3"/>
    <w:rsid w:val="723A71F6"/>
    <w:rsid w:val="723F7949"/>
    <w:rsid w:val="72400369"/>
    <w:rsid w:val="72412F5B"/>
    <w:rsid w:val="724303E3"/>
    <w:rsid w:val="7247396C"/>
    <w:rsid w:val="724F472E"/>
    <w:rsid w:val="72504189"/>
    <w:rsid w:val="725961F2"/>
    <w:rsid w:val="725E3D16"/>
    <w:rsid w:val="72600BC9"/>
    <w:rsid w:val="7261158D"/>
    <w:rsid w:val="726245B3"/>
    <w:rsid w:val="726B627F"/>
    <w:rsid w:val="7273049E"/>
    <w:rsid w:val="72766BE8"/>
    <w:rsid w:val="72775DD5"/>
    <w:rsid w:val="727A7F8F"/>
    <w:rsid w:val="727C67C8"/>
    <w:rsid w:val="727F2B66"/>
    <w:rsid w:val="728072BD"/>
    <w:rsid w:val="72820A08"/>
    <w:rsid w:val="728A5B0C"/>
    <w:rsid w:val="728F13F9"/>
    <w:rsid w:val="729416C2"/>
    <w:rsid w:val="72963368"/>
    <w:rsid w:val="729809FB"/>
    <w:rsid w:val="729A6845"/>
    <w:rsid w:val="729E07F8"/>
    <w:rsid w:val="729F2F3A"/>
    <w:rsid w:val="72A50389"/>
    <w:rsid w:val="72B50014"/>
    <w:rsid w:val="72B71F3F"/>
    <w:rsid w:val="72B95432"/>
    <w:rsid w:val="72C54251"/>
    <w:rsid w:val="72C859A8"/>
    <w:rsid w:val="72CA7CE9"/>
    <w:rsid w:val="72CC0432"/>
    <w:rsid w:val="72CC6E17"/>
    <w:rsid w:val="72CE43BD"/>
    <w:rsid w:val="72CE6470"/>
    <w:rsid w:val="72D17F5B"/>
    <w:rsid w:val="72D33945"/>
    <w:rsid w:val="72D37D1F"/>
    <w:rsid w:val="72E22928"/>
    <w:rsid w:val="72E326F3"/>
    <w:rsid w:val="72E51535"/>
    <w:rsid w:val="72E94696"/>
    <w:rsid w:val="72EB1F46"/>
    <w:rsid w:val="72EB2A94"/>
    <w:rsid w:val="72EB5572"/>
    <w:rsid w:val="72EB6EB9"/>
    <w:rsid w:val="72EE4BC0"/>
    <w:rsid w:val="72F2374F"/>
    <w:rsid w:val="72F74D2D"/>
    <w:rsid w:val="73003AD2"/>
    <w:rsid w:val="73016589"/>
    <w:rsid w:val="73022361"/>
    <w:rsid w:val="730974BC"/>
    <w:rsid w:val="731B5539"/>
    <w:rsid w:val="731E35AB"/>
    <w:rsid w:val="7323078C"/>
    <w:rsid w:val="73274106"/>
    <w:rsid w:val="732B7763"/>
    <w:rsid w:val="73376754"/>
    <w:rsid w:val="73424E8E"/>
    <w:rsid w:val="73471B6A"/>
    <w:rsid w:val="734750B6"/>
    <w:rsid w:val="734862DA"/>
    <w:rsid w:val="73490ADF"/>
    <w:rsid w:val="73533C6A"/>
    <w:rsid w:val="73581326"/>
    <w:rsid w:val="7358211F"/>
    <w:rsid w:val="735E1B1D"/>
    <w:rsid w:val="735F45F0"/>
    <w:rsid w:val="7361293B"/>
    <w:rsid w:val="73617AE3"/>
    <w:rsid w:val="736232DA"/>
    <w:rsid w:val="73643A8C"/>
    <w:rsid w:val="736C72A9"/>
    <w:rsid w:val="736F0814"/>
    <w:rsid w:val="736F160D"/>
    <w:rsid w:val="736F2F6E"/>
    <w:rsid w:val="73703B69"/>
    <w:rsid w:val="73740A86"/>
    <w:rsid w:val="7375061D"/>
    <w:rsid w:val="737860C8"/>
    <w:rsid w:val="737F0B92"/>
    <w:rsid w:val="7382599B"/>
    <w:rsid w:val="73830360"/>
    <w:rsid w:val="73836794"/>
    <w:rsid w:val="73840CEF"/>
    <w:rsid w:val="73851FDE"/>
    <w:rsid w:val="73883E50"/>
    <w:rsid w:val="738974E1"/>
    <w:rsid w:val="738B3C5C"/>
    <w:rsid w:val="738D5053"/>
    <w:rsid w:val="738E79E4"/>
    <w:rsid w:val="738F0546"/>
    <w:rsid w:val="739050CC"/>
    <w:rsid w:val="739279C1"/>
    <w:rsid w:val="73944BA3"/>
    <w:rsid w:val="73971D45"/>
    <w:rsid w:val="739F3F64"/>
    <w:rsid w:val="73A42B1F"/>
    <w:rsid w:val="73A813FF"/>
    <w:rsid w:val="73AE42E0"/>
    <w:rsid w:val="73B33FEE"/>
    <w:rsid w:val="73B659C2"/>
    <w:rsid w:val="73BA0334"/>
    <w:rsid w:val="73BF5A15"/>
    <w:rsid w:val="73BF767A"/>
    <w:rsid w:val="73CA178C"/>
    <w:rsid w:val="73CE4277"/>
    <w:rsid w:val="73D62135"/>
    <w:rsid w:val="73DD54A5"/>
    <w:rsid w:val="73E20E7E"/>
    <w:rsid w:val="73E26DCC"/>
    <w:rsid w:val="73ED74CB"/>
    <w:rsid w:val="73EE5800"/>
    <w:rsid w:val="73F87288"/>
    <w:rsid w:val="73FB53A4"/>
    <w:rsid w:val="740A73CA"/>
    <w:rsid w:val="740C62F1"/>
    <w:rsid w:val="741471D2"/>
    <w:rsid w:val="74170ACE"/>
    <w:rsid w:val="74171626"/>
    <w:rsid w:val="7427333F"/>
    <w:rsid w:val="74274515"/>
    <w:rsid w:val="742A5972"/>
    <w:rsid w:val="742B4113"/>
    <w:rsid w:val="743045FE"/>
    <w:rsid w:val="74352D55"/>
    <w:rsid w:val="743B0B1E"/>
    <w:rsid w:val="743B23AB"/>
    <w:rsid w:val="744045F9"/>
    <w:rsid w:val="74474A79"/>
    <w:rsid w:val="74484563"/>
    <w:rsid w:val="74495A9A"/>
    <w:rsid w:val="744A668F"/>
    <w:rsid w:val="744D1B82"/>
    <w:rsid w:val="744E59F8"/>
    <w:rsid w:val="74523D28"/>
    <w:rsid w:val="7457715C"/>
    <w:rsid w:val="745909A1"/>
    <w:rsid w:val="745A3474"/>
    <w:rsid w:val="745B5F47"/>
    <w:rsid w:val="746000ED"/>
    <w:rsid w:val="74630167"/>
    <w:rsid w:val="746A2E2D"/>
    <w:rsid w:val="746B6181"/>
    <w:rsid w:val="746B78E5"/>
    <w:rsid w:val="746F12E2"/>
    <w:rsid w:val="747203C6"/>
    <w:rsid w:val="74721557"/>
    <w:rsid w:val="7474699E"/>
    <w:rsid w:val="74753B7A"/>
    <w:rsid w:val="74770FFA"/>
    <w:rsid w:val="747775A3"/>
    <w:rsid w:val="74784B16"/>
    <w:rsid w:val="747970F1"/>
    <w:rsid w:val="747E4711"/>
    <w:rsid w:val="74801CB7"/>
    <w:rsid w:val="74813114"/>
    <w:rsid w:val="74915F75"/>
    <w:rsid w:val="749211C5"/>
    <w:rsid w:val="74980CBC"/>
    <w:rsid w:val="749D62DC"/>
    <w:rsid w:val="749F0A6D"/>
    <w:rsid w:val="74A26405"/>
    <w:rsid w:val="74AA7BCD"/>
    <w:rsid w:val="74B76FB9"/>
    <w:rsid w:val="74BD15B2"/>
    <w:rsid w:val="74BD2904"/>
    <w:rsid w:val="74C036DE"/>
    <w:rsid w:val="74C8082C"/>
    <w:rsid w:val="74C8353B"/>
    <w:rsid w:val="74D06411"/>
    <w:rsid w:val="74D25A6A"/>
    <w:rsid w:val="74D26389"/>
    <w:rsid w:val="74D32401"/>
    <w:rsid w:val="74DE76D6"/>
    <w:rsid w:val="74E6678F"/>
    <w:rsid w:val="74F84255"/>
    <w:rsid w:val="74FA4327"/>
    <w:rsid w:val="74FB6DFA"/>
    <w:rsid w:val="74FC01B7"/>
    <w:rsid w:val="74FC18CD"/>
    <w:rsid w:val="74FD3722"/>
    <w:rsid w:val="75017FE5"/>
    <w:rsid w:val="75091A97"/>
    <w:rsid w:val="751F214A"/>
    <w:rsid w:val="75241040"/>
    <w:rsid w:val="752B1A97"/>
    <w:rsid w:val="753903C8"/>
    <w:rsid w:val="753E3F31"/>
    <w:rsid w:val="754216A4"/>
    <w:rsid w:val="75472AB9"/>
    <w:rsid w:val="754E1C16"/>
    <w:rsid w:val="7552227F"/>
    <w:rsid w:val="755322E1"/>
    <w:rsid w:val="75656BA9"/>
    <w:rsid w:val="75713E49"/>
    <w:rsid w:val="757F14CE"/>
    <w:rsid w:val="75832D5B"/>
    <w:rsid w:val="7588712A"/>
    <w:rsid w:val="758A79D4"/>
    <w:rsid w:val="758B24A7"/>
    <w:rsid w:val="758B5B61"/>
    <w:rsid w:val="758F321E"/>
    <w:rsid w:val="75A0040B"/>
    <w:rsid w:val="75A13F05"/>
    <w:rsid w:val="75A25050"/>
    <w:rsid w:val="75A42900"/>
    <w:rsid w:val="75AC2325"/>
    <w:rsid w:val="75AD311D"/>
    <w:rsid w:val="75B36290"/>
    <w:rsid w:val="75B75963"/>
    <w:rsid w:val="75BF4157"/>
    <w:rsid w:val="75C43AB6"/>
    <w:rsid w:val="75C44782"/>
    <w:rsid w:val="75C44BDF"/>
    <w:rsid w:val="75C458B4"/>
    <w:rsid w:val="75CE617D"/>
    <w:rsid w:val="75D014ED"/>
    <w:rsid w:val="75D04967"/>
    <w:rsid w:val="75D317E2"/>
    <w:rsid w:val="75D474B4"/>
    <w:rsid w:val="75D9370D"/>
    <w:rsid w:val="75DB6C00"/>
    <w:rsid w:val="75E07014"/>
    <w:rsid w:val="75E1250B"/>
    <w:rsid w:val="75EB41BC"/>
    <w:rsid w:val="75F07C3E"/>
    <w:rsid w:val="75F147B4"/>
    <w:rsid w:val="75F6598A"/>
    <w:rsid w:val="75FD49AA"/>
    <w:rsid w:val="75FE7EAE"/>
    <w:rsid w:val="76004A23"/>
    <w:rsid w:val="760D038C"/>
    <w:rsid w:val="760D7B92"/>
    <w:rsid w:val="76133454"/>
    <w:rsid w:val="761905AE"/>
    <w:rsid w:val="76202E9A"/>
    <w:rsid w:val="76265E7A"/>
    <w:rsid w:val="76271867"/>
    <w:rsid w:val="7628080D"/>
    <w:rsid w:val="76296A7F"/>
    <w:rsid w:val="762A1337"/>
    <w:rsid w:val="762E5486"/>
    <w:rsid w:val="762E7539"/>
    <w:rsid w:val="763070FF"/>
    <w:rsid w:val="763B21F1"/>
    <w:rsid w:val="763C184B"/>
    <w:rsid w:val="764C5480"/>
    <w:rsid w:val="76517A40"/>
    <w:rsid w:val="76545D7C"/>
    <w:rsid w:val="76585752"/>
    <w:rsid w:val="765A29F5"/>
    <w:rsid w:val="765B5DF4"/>
    <w:rsid w:val="765D2B18"/>
    <w:rsid w:val="765F348E"/>
    <w:rsid w:val="7662008E"/>
    <w:rsid w:val="76621169"/>
    <w:rsid w:val="766F6EAD"/>
    <w:rsid w:val="76771A2D"/>
    <w:rsid w:val="767B7092"/>
    <w:rsid w:val="76825311"/>
    <w:rsid w:val="76870CC1"/>
    <w:rsid w:val="76891047"/>
    <w:rsid w:val="768C1987"/>
    <w:rsid w:val="768E0A77"/>
    <w:rsid w:val="768E2BB8"/>
    <w:rsid w:val="76911C12"/>
    <w:rsid w:val="76913BE2"/>
    <w:rsid w:val="7692014A"/>
    <w:rsid w:val="769377BB"/>
    <w:rsid w:val="769D0DCC"/>
    <w:rsid w:val="76A019D0"/>
    <w:rsid w:val="76A13F2C"/>
    <w:rsid w:val="76A16BD6"/>
    <w:rsid w:val="76A527C3"/>
    <w:rsid w:val="76A92585"/>
    <w:rsid w:val="76AA71B4"/>
    <w:rsid w:val="76AF1C9B"/>
    <w:rsid w:val="76B3136D"/>
    <w:rsid w:val="76B46D14"/>
    <w:rsid w:val="76B743F3"/>
    <w:rsid w:val="76B7580E"/>
    <w:rsid w:val="76B9676F"/>
    <w:rsid w:val="76BA7305"/>
    <w:rsid w:val="76BD6060"/>
    <w:rsid w:val="76BE3E2C"/>
    <w:rsid w:val="76BF1553"/>
    <w:rsid w:val="76C30110"/>
    <w:rsid w:val="76C359FF"/>
    <w:rsid w:val="76C67B91"/>
    <w:rsid w:val="76C83A4D"/>
    <w:rsid w:val="76C930E0"/>
    <w:rsid w:val="76CA589E"/>
    <w:rsid w:val="76CB29FB"/>
    <w:rsid w:val="76D22F38"/>
    <w:rsid w:val="76DC7833"/>
    <w:rsid w:val="76E46956"/>
    <w:rsid w:val="76E614A2"/>
    <w:rsid w:val="76E949D9"/>
    <w:rsid w:val="76E97419"/>
    <w:rsid w:val="76EA3ED8"/>
    <w:rsid w:val="76EF36C2"/>
    <w:rsid w:val="76F34012"/>
    <w:rsid w:val="76F421F1"/>
    <w:rsid w:val="76F475D6"/>
    <w:rsid w:val="76F8382E"/>
    <w:rsid w:val="76F86086"/>
    <w:rsid w:val="76F946B4"/>
    <w:rsid w:val="76FC1F1B"/>
    <w:rsid w:val="76FF04A7"/>
    <w:rsid w:val="77000D51"/>
    <w:rsid w:val="77002AEC"/>
    <w:rsid w:val="77031610"/>
    <w:rsid w:val="77045AC6"/>
    <w:rsid w:val="7705504B"/>
    <w:rsid w:val="77097088"/>
    <w:rsid w:val="770F0BBD"/>
    <w:rsid w:val="77154B71"/>
    <w:rsid w:val="771C1C44"/>
    <w:rsid w:val="771E576F"/>
    <w:rsid w:val="77201348"/>
    <w:rsid w:val="772120EA"/>
    <w:rsid w:val="77265C80"/>
    <w:rsid w:val="772B6DE9"/>
    <w:rsid w:val="773205DC"/>
    <w:rsid w:val="773A6995"/>
    <w:rsid w:val="773B52CE"/>
    <w:rsid w:val="773D5CEE"/>
    <w:rsid w:val="773E5D66"/>
    <w:rsid w:val="774226FA"/>
    <w:rsid w:val="77494B0D"/>
    <w:rsid w:val="7750530B"/>
    <w:rsid w:val="77513928"/>
    <w:rsid w:val="775818F2"/>
    <w:rsid w:val="77584D6C"/>
    <w:rsid w:val="775C2530"/>
    <w:rsid w:val="7760103E"/>
    <w:rsid w:val="776262EB"/>
    <w:rsid w:val="77643CE2"/>
    <w:rsid w:val="77691F13"/>
    <w:rsid w:val="77725224"/>
    <w:rsid w:val="77736619"/>
    <w:rsid w:val="77737780"/>
    <w:rsid w:val="777C4C42"/>
    <w:rsid w:val="777C7256"/>
    <w:rsid w:val="77837808"/>
    <w:rsid w:val="778515B2"/>
    <w:rsid w:val="778C1A27"/>
    <w:rsid w:val="77931173"/>
    <w:rsid w:val="77933FB1"/>
    <w:rsid w:val="77A7562B"/>
    <w:rsid w:val="77AD35FB"/>
    <w:rsid w:val="77B378C4"/>
    <w:rsid w:val="77B42397"/>
    <w:rsid w:val="77B87E36"/>
    <w:rsid w:val="77BB38B3"/>
    <w:rsid w:val="77C55B1E"/>
    <w:rsid w:val="77CB1D42"/>
    <w:rsid w:val="77CE728A"/>
    <w:rsid w:val="77D3573F"/>
    <w:rsid w:val="77D535BB"/>
    <w:rsid w:val="77D70B61"/>
    <w:rsid w:val="77DF2D80"/>
    <w:rsid w:val="77E01E39"/>
    <w:rsid w:val="77E17F19"/>
    <w:rsid w:val="77E57571"/>
    <w:rsid w:val="77E82EEC"/>
    <w:rsid w:val="77EB5019"/>
    <w:rsid w:val="77EC7AEC"/>
    <w:rsid w:val="77F47238"/>
    <w:rsid w:val="77FC1457"/>
    <w:rsid w:val="77FE1E77"/>
    <w:rsid w:val="78016A77"/>
    <w:rsid w:val="78041F6A"/>
    <w:rsid w:val="78066149"/>
    <w:rsid w:val="780743A4"/>
    <w:rsid w:val="78076B6A"/>
    <w:rsid w:val="780D25D5"/>
    <w:rsid w:val="780E124A"/>
    <w:rsid w:val="7815304E"/>
    <w:rsid w:val="78186166"/>
    <w:rsid w:val="78205B6E"/>
    <w:rsid w:val="78235069"/>
    <w:rsid w:val="78257D14"/>
    <w:rsid w:val="782E61AF"/>
    <w:rsid w:val="783270B4"/>
    <w:rsid w:val="7837209F"/>
    <w:rsid w:val="78376C25"/>
    <w:rsid w:val="783B2834"/>
    <w:rsid w:val="783F463F"/>
    <w:rsid w:val="784210CC"/>
    <w:rsid w:val="78422E8B"/>
    <w:rsid w:val="7842689E"/>
    <w:rsid w:val="78443991"/>
    <w:rsid w:val="78452FD4"/>
    <w:rsid w:val="784864DE"/>
    <w:rsid w:val="784E65D1"/>
    <w:rsid w:val="78553C0D"/>
    <w:rsid w:val="785F4AC2"/>
    <w:rsid w:val="7863555C"/>
    <w:rsid w:val="7867058F"/>
    <w:rsid w:val="7868065A"/>
    <w:rsid w:val="78680A80"/>
    <w:rsid w:val="786810A3"/>
    <w:rsid w:val="786A22F4"/>
    <w:rsid w:val="786B03B2"/>
    <w:rsid w:val="786D01A7"/>
    <w:rsid w:val="786D6DD4"/>
    <w:rsid w:val="78756520"/>
    <w:rsid w:val="78773AC6"/>
    <w:rsid w:val="787C2502"/>
    <w:rsid w:val="787D447A"/>
    <w:rsid w:val="78833CAC"/>
    <w:rsid w:val="788A0925"/>
    <w:rsid w:val="788C2A51"/>
    <w:rsid w:val="788F52EE"/>
    <w:rsid w:val="78954A28"/>
    <w:rsid w:val="78962C14"/>
    <w:rsid w:val="7896460A"/>
    <w:rsid w:val="7899570A"/>
    <w:rsid w:val="789B5421"/>
    <w:rsid w:val="789C375F"/>
    <w:rsid w:val="789D43BD"/>
    <w:rsid w:val="78A323FC"/>
    <w:rsid w:val="78A73B82"/>
    <w:rsid w:val="78A945A2"/>
    <w:rsid w:val="78AC1450"/>
    <w:rsid w:val="78AF4B03"/>
    <w:rsid w:val="78B03CEE"/>
    <w:rsid w:val="78B25343"/>
    <w:rsid w:val="78B5718D"/>
    <w:rsid w:val="78B9787C"/>
    <w:rsid w:val="78C170E1"/>
    <w:rsid w:val="78C46742"/>
    <w:rsid w:val="78C63FF2"/>
    <w:rsid w:val="78C81AC1"/>
    <w:rsid w:val="78D03CBC"/>
    <w:rsid w:val="78D246CF"/>
    <w:rsid w:val="78D41267"/>
    <w:rsid w:val="78E76259"/>
    <w:rsid w:val="78E76970"/>
    <w:rsid w:val="78E8339A"/>
    <w:rsid w:val="78E87052"/>
    <w:rsid w:val="78F00D9A"/>
    <w:rsid w:val="78FE4105"/>
    <w:rsid w:val="78FF14DA"/>
    <w:rsid w:val="78FF5974"/>
    <w:rsid w:val="78FF7A27"/>
    <w:rsid w:val="790546D7"/>
    <w:rsid w:val="79055FFA"/>
    <w:rsid w:val="7912140C"/>
    <w:rsid w:val="7912667A"/>
    <w:rsid w:val="79151485"/>
    <w:rsid w:val="791763B7"/>
    <w:rsid w:val="791A31EA"/>
    <w:rsid w:val="791E3CF0"/>
    <w:rsid w:val="79230CC4"/>
    <w:rsid w:val="79260402"/>
    <w:rsid w:val="79270D8A"/>
    <w:rsid w:val="792D4F1D"/>
    <w:rsid w:val="793333D2"/>
    <w:rsid w:val="79345103"/>
    <w:rsid w:val="793E7D42"/>
    <w:rsid w:val="794120A4"/>
    <w:rsid w:val="794121CF"/>
    <w:rsid w:val="79465E0A"/>
    <w:rsid w:val="794815BB"/>
    <w:rsid w:val="79490365"/>
    <w:rsid w:val="794A1FDB"/>
    <w:rsid w:val="794A6B61"/>
    <w:rsid w:val="79531C8B"/>
    <w:rsid w:val="79554273"/>
    <w:rsid w:val="795A3946"/>
    <w:rsid w:val="795B28A6"/>
    <w:rsid w:val="795C4426"/>
    <w:rsid w:val="795C46F3"/>
    <w:rsid w:val="795D6C4F"/>
    <w:rsid w:val="79623092"/>
    <w:rsid w:val="79633AB2"/>
    <w:rsid w:val="79640638"/>
    <w:rsid w:val="796706B2"/>
    <w:rsid w:val="79694F03"/>
    <w:rsid w:val="79766818"/>
    <w:rsid w:val="7977201D"/>
    <w:rsid w:val="7978479E"/>
    <w:rsid w:val="797851C2"/>
    <w:rsid w:val="798A22D7"/>
    <w:rsid w:val="798C35F3"/>
    <w:rsid w:val="798C6424"/>
    <w:rsid w:val="798C7B87"/>
    <w:rsid w:val="798F1021"/>
    <w:rsid w:val="79911A42"/>
    <w:rsid w:val="7992109B"/>
    <w:rsid w:val="79942320"/>
    <w:rsid w:val="79946760"/>
    <w:rsid w:val="799B69BD"/>
    <w:rsid w:val="799C3989"/>
    <w:rsid w:val="799E3333"/>
    <w:rsid w:val="799F172E"/>
    <w:rsid w:val="79A13EB7"/>
    <w:rsid w:val="79A14320"/>
    <w:rsid w:val="79A22A06"/>
    <w:rsid w:val="79A354D9"/>
    <w:rsid w:val="79A47E6E"/>
    <w:rsid w:val="79AB2B72"/>
    <w:rsid w:val="79B00192"/>
    <w:rsid w:val="79B81991"/>
    <w:rsid w:val="79BE5AC5"/>
    <w:rsid w:val="79BF15DC"/>
    <w:rsid w:val="79C6378B"/>
    <w:rsid w:val="79C71BF0"/>
    <w:rsid w:val="79C76223"/>
    <w:rsid w:val="79CE133C"/>
    <w:rsid w:val="79D84D00"/>
    <w:rsid w:val="79D87B6C"/>
    <w:rsid w:val="79DE53FE"/>
    <w:rsid w:val="79E37821"/>
    <w:rsid w:val="79E42D9A"/>
    <w:rsid w:val="79EE40DD"/>
    <w:rsid w:val="79EF3CDC"/>
    <w:rsid w:val="79F0674B"/>
    <w:rsid w:val="79F80BEA"/>
    <w:rsid w:val="79FA786D"/>
    <w:rsid w:val="79FF2F27"/>
    <w:rsid w:val="7A036A18"/>
    <w:rsid w:val="7A05197C"/>
    <w:rsid w:val="7A066A91"/>
    <w:rsid w:val="7A095743"/>
    <w:rsid w:val="7A18239E"/>
    <w:rsid w:val="7A185B76"/>
    <w:rsid w:val="7A1959A3"/>
    <w:rsid w:val="7A1F2213"/>
    <w:rsid w:val="7A215D45"/>
    <w:rsid w:val="7A221C5D"/>
    <w:rsid w:val="7A2C3F0D"/>
    <w:rsid w:val="7A324398"/>
    <w:rsid w:val="7A3356AA"/>
    <w:rsid w:val="7A3415A6"/>
    <w:rsid w:val="7A3626DF"/>
    <w:rsid w:val="7A366B4D"/>
    <w:rsid w:val="7A382CBF"/>
    <w:rsid w:val="7A420DE5"/>
    <w:rsid w:val="7A431B85"/>
    <w:rsid w:val="7A44638C"/>
    <w:rsid w:val="7A4A307C"/>
    <w:rsid w:val="7A4A4AF1"/>
    <w:rsid w:val="7A505796"/>
    <w:rsid w:val="7A5D1F16"/>
    <w:rsid w:val="7A5E49E9"/>
    <w:rsid w:val="7A5F4042"/>
    <w:rsid w:val="7A60672F"/>
    <w:rsid w:val="7A6E7713"/>
    <w:rsid w:val="7A780F94"/>
    <w:rsid w:val="7A783047"/>
    <w:rsid w:val="7A7B0D7E"/>
    <w:rsid w:val="7A7C0DD5"/>
    <w:rsid w:val="7A7C5B93"/>
    <w:rsid w:val="7A822A45"/>
    <w:rsid w:val="7A8A1FAC"/>
    <w:rsid w:val="7A8B765D"/>
    <w:rsid w:val="7A917DF4"/>
    <w:rsid w:val="7A955AA2"/>
    <w:rsid w:val="7A9711A9"/>
    <w:rsid w:val="7A9B00BB"/>
    <w:rsid w:val="7A9F3A0B"/>
    <w:rsid w:val="7A9F3BEA"/>
    <w:rsid w:val="7AA33A30"/>
    <w:rsid w:val="7AAB2A8E"/>
    <w:rsid w:val="7AB066E9"/>
    <w:rsid w:val="7AB432E8"/>
    <w:rsid w:val="7ABC4567"/>
    <w:rsid w:val="7AC44C54"/>
    <w:rsid w:val="7AC54306"/>
    <w:rsid w:val="7AC70453"/>
    <w:rsid w:val="7ACB27BB"/>
    <w:rsid w:val="7ACC6C5F"/>
    <w:rsid w:val="7AD17722"/>
    <w:rsid w:val="7AD43DD1"/>
    <w:rsid w:val="7AD513B2"/>
    <w:rsid w:val="7ADA50D0"/>
    <w:rsid w:val="7ADB1185"/>
    <w:rsid w:val="7AE21CAA"/>
    <w:rsid w:val="7AE71275"/>
    <w:rsid w:val="7AFB5822"/>
    <w:rsid w:val="7B020252"/>
    <w:rsid w:val="7B071B6E"/>
    <w:rsid w:val="7B097114"/>
    <w:rsid w:val="7B0B3C74"/>
    <w:rsid w:val="7B0B4A7A"/>
    <w:rsid w:val="7B10612B"/>
    <w:rsid w:val="7B1843EC"/>
    <w:rsid w:val="7B216118"/>
    <w:rsid w:val="7B230245"/>
    <w:rsid w:val="7B2B7991"/>
    <w:rsid w:val="7B2D2E84"/>
    <w:rsid w:val="7B2E5C2F"/>
    <w:rsid w:val="7B3236E6"/>
    <w:rsid w:val="7B360A42"/>
    <w:rsid w:val="7B3B4CFC"/>
    <w:rsid w:val="7B415327"/>
    <w:rsid w:val="7B491F02"/>
    <w:rsid w:val="7B4C127E"/>
    <w:rsid w:val="7B4F6B7B"/>
    <w:rsid w:val="7B5043DE"/>
    <w:rsid w:val="7B536746"/>
    <w:rsid w:val="7B570EB5"/>
    <w:rsid w:val="7B594BFB"/>
    <w:rsid w:val="7B5A7F4F"/>
    <w:rsid w:val="7B613CB5"/>
    <w:rsid w:val="7B647FC7"/>
    <w:rsid w:val="7B6D55CB"/>
    <w:rsid w:val="7B6E5BC1"/>
    <w:rsid w:val="7B75259E"/>
    <w:rsid w:val="7B850DDC"/>
    <w:rsid w:val="7B8B6739"/>
    <w:rsid w:val="7B925FDE"/>
    <w:rsid w:val="7B995294"/>
    <w:rsid w:val="7B9D600F"/>
    <w:rsid w:val="7BA429A7"/>
    <w:rsid w:val="7BA875A6"/>
    <w:rsid w:val="7BA97FC7"/>
    <w:rsid w:val="7BAF6CF2"/>
    <w:rsid w:val="7BB86E5F"/>
    <w:rsid w:val="7BB939E5"/>
    <w:rsid w:val="7BBB4405"/>
    <w:rsid w:val="7BC23B51"/>
    <w:rsid w:val="7BCB5D70"/>
    <w:rsid w:val="7BD42A63"/>
    <w:rsid w:val="7BDC7AE0"/>
    <w:rsid w:val="7BDF2228"/>
    <w:rsid w:val="7BE40CB3"/>
    <w:rsid w:val="7BEB46F7"/>
    <w:rsid w:val="7BF06666"/>
    <w:rsid w:val="7BF545EB"/>
    <w:rsid w:val="7BF77601"/>
    <w:rsid w:val="7BFB65B9"/>
    <w:rsid w:val="7BFD3FCE"/>
    <w:rsid w:val="7BFD5426"/>
    <w:rsid w:val="7C000845"/>
    <w:rsid w:val="7C0F3C46"/>
    <w:rsid w:val="7C13343B"/>
    <w:rsid w:val="7C143518"/>
    <w:rsid w:val="7C145851"/>
    <w:rsid w:val="7C18661C"/>
    <w:rsid w:val="7C1D1B23"/>
    <w:rsid w:val="7C1E4C30"/>
    <w:rsid w:val="7C237FBB"/>
    <w:rsid w:val="7C24126F"/>
    <w:rsid w:val="7C283DBB"/>
    <w:rsid w:val="7C291D08"/>
    <w:rsid w:val="7C3A174A"/>
    <w:rsid w:val="7C4603DF"/>
    <w:rsid w:val="7C472EFB"/>
    <w:rsid w:val="7C4B015A"/>
    <w:rsid w:val="7C4B491D"/>
    <w:rsid w:val="7C596E2C"/>
    <w:rsid w:val="7C5C77FF"/>
    <w:rsid w:val="7C680059"/>
    <w:rsid w:val="7C6A6202"/>
    <w:rsid w:val="7C733B53"/>
    <w:rsid w:val="7C752273"/>
    <w:rsid w:val="7C780AAD"/>
    <w:rsid w:val="7C801A9F"/>
    <w:rsid w:val="7C827506"/>
    <w:rsid w:val="7C892290"/>
    <w:rsid w:val="7C8C0A8D"/>
    <w:rsid w:val="7C97782F"/>
    <w:rsid w:val="7C9937EB"/>
    <w:rsid w:val="7CA53DF0"/>
    <w:rsid w:val="7CA836AC"/>
    <w:rsid w:val="7CAC1084"/>
    <w:rsid w:val="7CAF7B16"/>
    <w:rsid w:val="7CB65EE7"/>
    <w:rsid w:val="7CBD4A88"/>
    <w:rsid w:val="7CC31701"/>
    <w:rsid w:val="7CCC4CE7"/>
    <w:rsid w:val="7CD50232"/>
    <w:rsid w:val="7CDB455B"/>
    <w:rsid w:val="7CE062FF"/>
    <w:rsid w:val="7CE442C4"/>
    <w:rsid w:val="7CE7308D"/>
    <w:rsid w:val="7CEA2A17"/>
    <w:rsid w:val="7CEC7FBE"/>
    <w:rsid w:val="7CF01DAD"/>
    <w:rsid w:val="7CF155DD"/>
    <w:rsid w:val="7CF20131"/>
    <w:rsid w:val="7CF30BD7"/>
    <w:rsid w:val="7CF3268D"/>
    <w:rsid w:val="7CF71B4F"/>
    <w:rsid w:val="7CF77783"/>
    <w:rsid w:val="7CF94D29"/>
    <w:rsid w:val="7D077814"/>
    <w:rsid w:val="7D08480E"/>
    <w:rsid w:val="7D0B40D7"/>
    <w:rsid w:val="7D0D54BA"/>
    <w:rsid w:val="7D206BAF"/>
    <w:rsid w:val="7D281A7B"/>
    <w:rsid w:val="7D385FFD"/>
    <w:rsid w:val="7D3870F7"/>
    <w:rsid w:val="7D3A5E62"/>
    <w:rsid w:val="7D402B12"/>
    <w:rsid w:val="7D4365B7"/>
    <w:rsid w:val="7D443E63"/>
    <w:rsid w:val="7D475F8F"/>
    <w:rsid w:val="7D4A6009"/>
    <w:rsid w:val="7D4B6A29"/>
    <w:rsid w:val="7D55371B"/>
    <w:rsid w:val="7D59105C"/>
    <w:rsid w:val="7D5A7974"/>
    <w:rsid w:val="7D5B2447"/>
    <w:rsid w:val="7D5C4F1A"/>
    <w:rsid w:val="7D620487"/>
    <w:rsid w:val="7D661C0D"/>
    <w:rsid w:val="7D6C2E8F"/>
    <w:rsid w:val="7D6F68FF"/>
    <w:rsid w:val="7D725AC4"/>
    <w:rsid w:val="7D73596F"/>
    <w:rsid w:val="7D7B40BC"/>
    <w:rsid w:val="7D7B4F6A"/>
    <w:rsid w:val="7D823A75"/>
    <w:rsid w:val="7D823D47"/>
    <w:rsid w:val="7D8B597D"/>
    <w:rsid w:val="7D8C2B9A"/>
    <w:rsid w:val="7D8D7D41"/>
    <w:rsid w:val="7D9243A3"/>
    <w:rsid w:val="7D975B62"/>
    <w:rsid w:val="7D9B3161"/>
    <w:rsid w:val="7D9C1DBB"/>
    <w:rsid w:val="7DA1133E"/>
    <w:rsid w:val="7DA35FEC"/>
    <w:rsid w:val="7DA372BD"/>
    <w:rsid w:val="7DA8053D"/>
    <w:rsid w:val="7DAC1673"/>
    <w:rsid w:val="7DAD5BFA"/>
    <w:rsid w:val="7DAD75C1"/>
    <w:rsid w:val="7DB042A2"/>
    <w:rsid w:val="7DB46219"/>
    <w:rsid w:val="7DB70A60"/>
    <w:rsid w:val="7DBA15DB"/>
    <w:rsid w:val="7DBE16B8"/>
    <w:rsid w:val="7DBE6DF0"/>
    <w:rsid w:val="7DC3101F"/>
    <w:rsid w:val="7DC72998"/>
    <w:rsid w:val="7DC80377"/>
    <w:rsid w:val="7DCE536A"/>
    <w:rsid w:val="7DD17497"/>
    <w:rsid w:val="7DD21F6A"/>
    <w:rsid w:val="7DD510B0"/>
    <w:rsid w:val="7DD87FAA"/>
    <w:rsid w:val="7DE02FC0"/>
    <w:rsid w:val="7DE16D4F"/>
    <w:rsid w:val="7DE66422"/>
    <w:rsid w:val="7DE86E42"/>
    <w:rsid w:val="7DEA43E8"/>
    <w:rsid w:val="7DEE4A49"/>
    <w:rsid w:val="7DF63F6F"/>
    <w:rsid w:val="7DFB0623"/>
    <w:rsid w:val="7DFB53AD"/>
    <w:rsid w:val="7DFC50DA"/>
    <w:rsid w:val="7DFF2C2F"/>
    <w:rsid w:val="7E01549F"/>
    <w:rsid w:val="7E090A58"/>
    <w:rsid w:val="7E094BEB"/>
    <w:rsid w:val="7E0A76BF"/>
    <w:rsid w:val="7E0C2FDF"/>
    <w:rsid w:val="7E0C4C65"/>
    <w:rsid w:val="7E1453C1"/>
    <w:rsid w:val="7E1C1A4A"/>
    <w:rsid w:val="7E1D6CC4"/>
    <w:rsid w:val="7E25673C"/>
    <w:rsid w:val="7E274C7E"/>
    <w:rsid w:val="7E2B2C4D"/>
    <w:rsid w:val="7E2F3159"/>
    <w:rsid w:val="7E350421"/>
    <w:rsid w:val="7E35736D"/>
    <w:rsid w:val="7E365FF5"/>
    <w:rsid w:val="7E372D57"/>
    <w:rsid w:val="7E381BB5"/>
    <w:rsid w:val="7E3D06B7"/>
    <w:rsid w:val="7E3D77F4"/>
    <w:rsid w:val="7E424E13"/>
    <w:rsid w:val="7E4268E8"/>
    <w:rsid w:val="7E4F2903"/>
    <w:rsid w:val="7E530320"/>
    <w:rsid w:val="7E5E34B4"/>
    <w:rsid w:val="7E5E6964"/>
    <w:rsid w:val="7E652153"/>
    <w:rsid w:val="7E670B84"/>
    <w:rsid w:val="7E69612A"/>
    <w:rsid w:val="7E6C61A3"/>
    <w:rsid w:val="7E6D761B"/>
    <w:rsid w:val="7E711705"/>
    <w:rsid w:val="7E733129"/>
    <w:rsid w:val="7E741236"/>
    <w:rsid w:val="7E762E96"/>
    <w:rsid w:val="7E8451A8"/>
    <w:rsid w:val="7E876E48"/>
    <w:rsid w:val="7E8802F1"/>
    <w:rsid w:val="7E8B09B5"/>
    <w:rsid w:val="7E8B1E21"/>
    <w:rsid w:val="7E9257DB"/>
    <w:rsid w:val="7E96406C"/>
    <w:rsid w:val="7E971734"/>
    <w:rsid w:val="7E9F038B"/>
    <w:rsid w:val="7EA32B56"/>
    <w:rsid w:val="7EA459AB"/>
    <w:rsid w:val="7EA47405"/>
    <w:rsid w:val="7EA47799"/>
    <w:rsid w:val="7EA67681"/>
    <w:rsid w:val="7EA84643"/>
    <w:rsid w:val="7EA8507E"/>
    <w:rsid w:val="7EA86554"/>
    <w:rsid w:val="7EAB0E2B"/>
    <w:rsid w:val="7EAB6369"/>
    <w:rsid w:val="7EB05101"/>
    <w:rsid w:val="7EB10A2F"/>
    <w:rsid w:val="7EB27CBD"/>
    <w:rsid w:val="7EB43ECF"/>
    <w:rsid w:val="7EB47316"/>
    <w:rsid w:val="7EB83A43"/>
    <w:rsid w:val="7EB87DB0"/>
    <w:rsid w:val="7EB91C16"/>
    <w:rsid w:val="7EB94936"/>
    <w:rsid w:val="7EBB1EDC"/>
    <w:rsid w:val="7EC16B55"/>
    <w:rsid w:val="7ECD2539"/>
    <w:rsid w:val="7ECD55DA"/>
    <w:rsid w:val="7ECD6D3B"/>
    <w:rsid w:val="7ED1073A"/>
    <w:rsid w:val="7EDA0F57"/>
    <w:rsid w:val="7EDE5C60"/>
    <w:rsid w:val="7EE15047"/>
    <w:rsid w:val="7EEA5AAC"/>
    <w:rsid w:val="7EF2200D"/>
    <w:rsid w:val="7EF42104"/>
    <w:rsid w:val="7EF44905"/>
    <w:rsid w:val="7EF676AA"/>
    <w:rsid w:val="7EF81C4F"/>
    <w:rsid w:val="7EFE6DF7"/>
    <w:rsid w:val="7F007D74"/>
    <w:rsid w:val="7F067B28"/>
    <w:rsid w:val="7F0C1E16"/>
    <w:rsid w:val="7F121D42"/>
    <w:rsid w:val="7F1702F0"/>
    <w:rsid w:val="7F175454"/>
    <w:rsid w:val="7F23500C"/>
    <w:rsid w:val="7F2B6356"/>
    <w:rsid w:val="7F346FA5"/>
    <w:rsid w:val="7F39245E"/>
    <w:rsid w:val="7F3B1B6B"/>
    <w:rsid w:val="7F4212B7"/>
    <w:rsid w:val="7F422C7B"/>
    <w:rsid w:val="7F44052B"/>
    <w:rsid w:val="7F4954DA"/>
    <w:rsid w:val="7F532551"/>
    <w:rsid w:val="7F563F8B"/>
    <w:rsid w:val="7F592169"/>
    <w:rsid w:val="7F5957E8"/>
    <w:rsid w:val="7F5C456D"/>
    <w:rsid w:val="7F5D23E8"/>
    <w:rsid w:val="7F5F1417"/>
    <w:rsid w:val="7F694681"/>
    <w:rsid w:val="7F6D71CD"/>
    <w:rsid w:val="7F73434A"/>
    <w:rsid w:val="7F745D27"/>
    <w:rsid w:val="7F762068"/>
    <w:rsid w:val="7F7B051D"/>
    <w:rsid w:val="7F7E6BC6"/>
    <w:rsid w:val="7F81678B"/>
    <w:rsid w:val="7F88080E"/>
    <w:rsid w:val="7F8A0016"/>
    <w:rsid w:val="7F8B0377"/>
    <w:rsid w:val="7F8E03F1"/>
    <w:rsid w:val="7F91046A"/>
    <w:rsid w:val="7F912F54"/>
    <w:rsid w:val="7F9A720F"/>
    <w:rsid w:val="7F9B7C30"/>
    <w:rsid w:val="7F9D4376"/>
    <w:rsid w:val="7FA05778"/>
    <w:rsid w:val="7FA13048"/>
    <w:rsid w:val="7FAD6B41"/>
    <w:rsid w:val="7FAE21BC"/>
    <w:rsid w:val="7FB13741"/>
    <w:rsid w:val="7FB32945"/>
    <w:rsid w:val="7FB42B4D"/>
    <w:rsid w:val="7FB93611"/>
    <w:rsid w:val="7FBF0B39"/>
    <w:rsid w:val="7FC150AC"/>
    <w:rsid w:val="7FC32652"/>
    <w:rsid w:val="7FCD302E"/>
    <w:rsid w:val="7FCF2838"/>
    <w:rsid w:val="7FD11F99"/>
    <w:rsid w:val="7FDA1A24"/>
    <w:rsid w:val="7FE026C1"/>
    <w:rsid w:val="7FE11749"/>
    <w:rsid w:val="7FE66D69"/>
    <w:rsid w:val="7FE738EF"/>
    <w:rsid w:val="7FED78EC"/>
    <w:rsid w:val="7FEE64B5"/>
    <w:rsid w:val="7FF230B5"/>
    <w:rsid w:val="7FF65C01"/>
    <w:rsid w:val="7FF97738"/>
    <w:rsid w:val="7FFD53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宋体" w:cs="Times New Roman"/>
      <w:kern w:val="0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9">
    <w:name w:val="Hyperlink"/>
    <w:basedOn w:val="8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qyr\AppData\Roaming\kingsoft\office6\templates\download\ddc2ebac-8541-4382-99ca-bd08f2bc456e\&#21512;&#20316;&#21327;&#35758;&#23553;&#38754;&#23553;&#24213;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2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合作协议封面封底.docx</Template>
  <Pages>2</Pages>
  <Words>0</Words>
  <Characters>0</Characters>
  <Lines>0</Lines>
  <Paragraphs>0</Paragraphs>
  <TotalTime>53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2021-10-12T08:51:00Z</dcterms:created>
  <dc:creator>QYResearch创始人</dc:creator>
  <cp:lastModifiedBy>QYResearch创始人</cp:lastModifiedBy>
  <dcterms:modified xsi:type="dcterms:W3CDTF">2022-03-01T09:55:20Z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KSOTemplateUUID">
    <vt:lpwstr>v1.0_mb_I0cNGWN6gvNy9FgJpfDRPg==</vt:lpwstr>
  </property>
  <property fmtid="{D5CDD505-2E9C-101B-9397-08002B2CF9AE}" pid="4" name="ICV">
    <vt:lpwstr>423B10CB22A449949F26750E35ABE4D4</vt:lpwstr>
  </property>
</Properties>
</file>