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jc w:val="right"/>
        <w:rPr>
          <w:rStyle w:val="13"/>
          <w:sz w:val="24"/>
          <w:szCs w:val="24"/>
        </w:rPr>
        <w:sectPr>
          <w:headerReference r:id="rId3" w:type="default"/>
          <w:pgSz w:w="11906" w:h="16838"/>
          <w:pgMar w:top="1440" w:right="1800" w:bottom="1440" w:left="1800" w:header="851" w:footer="992" w:gutter="0"/>
          <w:cols w:space="425" w:num="1"/>
          <w:docGrid w:type="lines" w:linePitch="312" w:charSpace="0"/>
        </w:sectPr>
      </w:pPr>
      <w:r>
        <w:rPr>
          <w:rStyle w:val="13"/>
          <w:sz w:val="24"/>
          <w:szCs w:val="24"/>
        </w:rPr>
        <mc:AlternateContent>
          <mc:Choice Requires="wps">
            <w:drawing>
              <wp:anchor distT="0" distB="0" distL="114300" distR="114300" simplePos="0" relativeHeight="251667456" behindDoc="0" locked="0" layoutInCell="1" allowOverlap="1">
                <wp:simplePos x="0" y="0"/>
                <wp:positionH relativeFrom="column">
                  <wp:posOffset>797560</wp:posOffset>
                </wp:positionH>
                <wp:positionV relativeFrom="paragraph">
                  <wp:posOffset>2576830</wp:posOffset>
                </wp:positionV>
                <wp:extent cx="3391535" cy="542925"/>
                <wp:effectExtent l="0" t="0" r="0" b="0"/>
                <wp:wrapNone/>
                <wp:docPr id="1" name="文本框 1" descr="7b0a20202020227461726765744d6f64756c65223a202270726f636573734f6e6c696e65466f6e7473220a7d0a"/>
                <wp:cNvGraphicFramePr/>
                <a:graphic xmlns:a="http://schemas.openxmlformats.org/drawingml/2006/main">
                  <a:graphicData uri="http://schemas.microsoft.com/office/word/2010/wordprocessingShape">
                    <wps:wsp>
                      <wps:cNvSpPr txBox="1"/>
                      <wps:spPr>
                        <a:xfrm>
                          <a:off x="0" y="0"/>
                          <a:ext cx="3391535" cy="5429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rFonts w:hint="default" w:ascii="微软雅黑" w:hAnsi="微软雅黑" w:eastAsia="微软雅黑" w:cs="微软雅黑"/>
                                <w:b/>
                                <w:bCs w:val="0"/>
                                <w:color w:val="376092" w:themeColor="accent1" w:themeShade="BF"/>
                                <w:sz w:val="40"/>
                                <w:szCs w:val="21"/>
                                <w:lang w:val="en-US" w:eastAsia="zh-CN"/>
                              </w:rPr>
                            </w:pPr>
                            <w:r>
                              <w:rPr>
                                <w:rFonts w:hint="eastAsia" w:ascii="微软雅黑" w:hAnsi="微软雅黑" w:eastAsia="微软雅黑" w:cs="微软雅黑"/>
                                <w:b/>
                                <w:bCs w:val="0"/>
                                <w:color w:val="376092" w:themeColor="accent1" w:themeShade="BF"/>
                                <w:sz w:val="40"/>
                                <w:szCs w:val="21"/>
                                <w:lang w:val="en-US" w:eastAsia="zh-CN"/>
                              </w:rPr>
                              <w:t>报告目录</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alt="7b0a20202020227461726765744d6f64756c65223a202270726f636573734f6e6c696e65466f6e7473220a7d0a" type="#_x0000_t202" style="position:absolute;left:0pt;margin-left:62.8pt;margin-top:202.9pt;height:42.75pt;width:267.05pt;z-index:251667456;mso-width-relative:page;mso-height-relative:page;" filled="f" stroked="f" coordsize="21600,21600" o:gfxdata="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LBFk0nbAAAACwEAAA8AAAAA&#10;AAAAAQAgAAAAIgAAAGRycy9kb3ducmV2LnhtbFBLAQIUABQAAAAIAIdO4kAnyx44gwIAANcEAAAO&#10;AAAAAAAAAAEAIAAAACoBAABkcnMvZTJvRG9jLnhtbFBLBQYAAAAABgAGAFkBAAAfBgAAAAA=&#10;">
                <v:fill on="f" focussize="0,0"/>
                <v:stroke on="f" weight="0.5pt"/>
                <v:imagedata o:title=""/>
                <o:lock v:ext="edit" aspectratio="f"/>
                <v:textbox>
                  <w:txbxContent>
                    <w:p>
                      <w:pPr>
                        <w:jc w:val="center"/>
                        <w:rPr>
                          <w:rFonts w:hint="default" w:ascii="微软雅黑" w:hAnsi="微软雅黑" w:eastAsia="微软雅黑" w:cs="微软雅黑"/>
                          <w:b/>
                          <w:bCs w:val="0"/>
                          <w:color w:val="376092" w:themeColor="accent1" w:themeShade="BF"/>
                          <w:sz w:val="40"/>
                          <w:szCs w:val="21"/>
                          <w:lang w:val="en-US" w:eastAsia="zh-CN"/>
                        </w:rPr>
                      </w:pPr>
                      <w:r>
                        <w:rPr>
                          <w:rFonts w:hint="eastAsia" w:ascii="微软雅黑" w:hAnsi="微软雅黑" w:eastAsia="微软雅黑" w:cs="微软雅黑"/>
                          <w:b/>
                          <w:bCs w:val="0"/>
                          <w:color w:val="376092" w:themeColor="accent1" w:themeShade="BF"/>
                          <w:sz w:val="40"/>
                          <w:szCs w:val="21"/>
                          <w:lang w:val="en-US" w:eastAsia="zh-CN"/>
                        </w:rPr>
                        <w:t>报告目录</w:t>
                      </w:r>
                    </w:p>
                  </w:txbxContent>
                </v:textbox>
              </v:shape>
            </w:pict>
          </mc:Fallback>
        </mc:AlternateContent>
      </w:r>
      <w:r>
        <w:rPr>
          <w:rStyle w:val="13"/>
          <w:sz w:val="24"/>
          <w:szCs w:val="24"/>
        </w:rPr>
        <mc:AlternateContent>
          <mc:Choice Requires="wps">
            <w:drawing>
              <wp:anchor distT="0" distB="0" distL="114300" distR="114300" simplePos="0" relativeHeight="251660288" behindDoc="0" locked="0" layoutInCell="1" allowOverlap="1">
                <wp:simplePos x="0" y="0"/>
                <wp:positionH relativeFrom="column">
                  <wp:posOffset>1090295</wp:posOffset>
                </wp:positionH>
                <wp:positionV relativeFrom="paragraph">
                  <wp:posOffset>2439670</wp:posOffset>
                </wp:positionV>
                <wp:extent cx="2985135" cy="76200"/>
                <wp:effectExtent l="12700" t="12700" r="31115" b="25400"/>
                <wp:wrapNone/>
                <wp:docPr id="23" name="圆角矩形 23"/>
                <wp:cNvGraphicFramePr/>
                <a:graphic xmlns:a="http://schemas.openxmlformats.org/drawingml/2006/main">
                  <a:graphicData uri="http://schemas.microsoft.com/office/word/2010/wordprocessingShape">
                    <wps:wsp>
                      <wps:cNvSpPr/>
                      <wps:spPr>
                        <a:xfrm>
                          <a:off x="0" y="0"/>
                          <a:ext cx="2985135" cy="76200"/>
                        </a:xfrm>
                        <a:prstGeom prst="roundRect">
                          <a:avLst>
                            <a:gd name="adj" fmla="val 50000"/>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85.85pt;margin-top:192.1pt;height:6pt;width:235.05pt;z-index:251660288;v-text-anchor:middle;mso-width-relative:page;mso-height-relative:page;" fillcolor="#4F81BD [3204]" filled="t" stroked="t" coordsize="21600,21600" arcsize="0.5" o:gfxdata="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">
                <v:fill on="t" focussize="0,0"/>
                <v:stroke weight="2pt" color="#385D8A [3204]" joinstyle="round"/>
                <v:imagedata o:title=""/>
                <o:lock v:ext="edit" aspectratio="f"/>
                <v:textbox>
                  <w:txbxContent>
                    <w:p>
                      <w:pPr>
                        <w:jc w:val="center"/>
                      </w:pPr>
                    </w:p>
                  </w:txbxContent>
                </v:textbox>
              </v:roundrect>
            </w:pict>
          </mc:Fallback>
        </mc:AlternateContent>
      </w:r>
      <w:bookmarkStart w:id="15" w:name="_GoBack"/>
      <w:bookmarkEnd w:id="15"/>
      <w:r>
        <w:rPr>
          <w:rStyle w:val="13"/>
          <w:sz w:val="24"/>
          <w:szCs w:val="24"/>
        </w:rPr>
        <mc:AlternateContent>
          <mc:Choice Requires="wps">
            <w:drawing>
              <wp:anchor distT="0" distB="0" distL="114300" distR="114300" simplePos="0" relativeHeight="251664384" behindDoc="0" locked="0" layoutInCell="1" allowOverlap="1">
                <wp:simplePos x="0" y="0"/>
                <wp:positionH relativeFrom="column">
                  <wp:posOffset>-474345</wp:posOffset>
                </wp:positionH>
                <wp:positionV relativeFrom="paragraph">
                  <wp:posOffset>3368675</wp:posOffset>
                </wp:positionV>
                <wp:extent cx="6296025" cy="2464435"/>
                <wp:effectExtent l="0" t="0" r="0" b="0"/>
                <wp:wrapNone/>
                <wp:docPr id="235" name="文本框 235" descr="7b0a20202020227461726765744d6f64756c65223a202270726f636573734f6e6c696e65466f6e7473220a7d0a"/>
                <wp:cNvGraphicFramePr/>
                <a:graphic xmlns:a="http://schemas.openxmlformats.org/drawingml/2006/main">
                  <a:graphicData uri="http://schemas.microsoft.com/office/word/2010/wordprocessingShape">
                    <wps:wsp>
                      <wps:cNvSpPr txBox="1"/>
                      <wps:spPr>
                        <a:xfrm>
                          <a:off x="0" y="0"/>
                          <a:ext cx="6296025" cy="24644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ascii="微软雅黑" w:hAnsi="微软雅黑" w:eastAsia="微软雅黑" w:cs="微软雅黑"/>
                                <w:b w:val="0"/>
                                <w:bCs/>
                                <w:sz w:val="48"/>
                                <w:szCs w:val="24"/>
                                <w:lang w:val="en-US" w:eastAsia="zh-CN"/>
                              </w:rPr>
                            </w:pPr>
                          </w:p>
                          <w:p>
                            <w:pPr>
                              <w:rPr>
                                <w:rFonts w:hint="default" w:ascii="宋体" w:hAnsi="宋体" w:eastAsia="宋体" w:cs="宋体"/>
                                <w:b/>
                                <w:bCs w:val="0"/>
                                <w:sz w:val="56"/>
                                <w:szCs w:val="56"/>
                                <w:lang w:val="en-US" w:eastAsia="zh-CN"/>
                              </w:rPr>
                            </w:pPr>
                            <w:r>
                              <w:rPr>
                                <w:rFonts w:hint="eastAsia" w:ascii="宋体" w:hAnsi="宋体" w:eastAsia="宋体" w:cs="宋体"/>
                                <w:b/>
                                <w:bCs w:val="0"/>
                                <w:sz w:val="56"/>
                                <w:szCs w:val="56"/>
                                <w:lang w:val="en-US" w:eastAsia="zh-CN"/>
                              </w:rPr>
                              <w:t>化学蚀刻行业研究报告-市场现状及未来发展趋势（2022-2028）</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alt="7b0a20202020227461726765744d6f64756c65223a202270726f636573734f6e6c696e65466f6e7473220a7d0a" type="#_x0000_t202" style="position:absolute;left:0pt;margin-left:-37.35pt;margin-top:265.25pt;height:194.05pt;width:495.75pt;z-index:251664384;mso-width-relative:page;mso-height-relative:page;" filled="f" stroked="f" coordsize="21600,21600" o:gfxdata="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DtAFj9wAAAALAQAA&#10;DwAAAAAAAAABACAAAAAiAAAAZHJzL2Rvd25yZXYueG1sUEsBAhQAFAAAAAgAh07iQKEHl6CHAgAA&#10;3AQAAA4AAAAAAAAAAQAgAAAAKwEAAGRycy9lMm9Eb2MueG1sUEsFBgAAAAAGAAYAWQEAACQGAAAA&#10;AA==&#10;">
                <v:fill on="f" focussize="0,0"/>
                <v:stroke on="f" weight="0.5pt"/>
                <v:imagedata o:title=""/>
                <o:lock v:ext="edit" aspectratio="f"/>
                <v:textbox>
                  <w:txbxContent>
                    <w:p>
                      <w:pPr>
                        <w:rPr>
                          <w:rFonts w:hint="eastAsia" w:ascii="微软雅黑" w:hAnsi="微软雅黑" w:eastAsia="微软雅黑" w:cs="微软雅黑"/>
                          <w:b w:val="0"/>
                          <w:bCs/>
                          <w:sz w:val="48"/>
                          <w:szCs w:val="24"/>
                          <w:lang w:val="en-US" w:eastAsia="zh-CN"/>
                        </w:rPr>
                      </w:pPr>
                    </w:p>
                    <w:p>
                      <w:pPr>
                        <w:rPr>
                          <w:rFonts w:hint="default" w:ascii="宋体" w:hAnsi="宋体" w:eastAsia="宋体" w:cs="宋体"/>
                          <w:b/>
                          <w:bCs w:val="0"/>
                          <w:sz w:val="56"/>
                          <w:szCs w:val="56"/>
                          <w:lang w:val="en-US" w:eastAsia="zh-CN"/>
                        </w:rPr>
                      </w:pPr>
                      <w:r>
                        <w:rPr>
                          <w:rFonts w:hint="eastAsia" w:ascii="宋体" w:hAnsi="宋体" w:eastAsia="宋体" w:cs="宋体"/>
                          <w:b/>
                          <w:bCs w:val="0"/>
                          <w:sz w:val="56"/>
                          <w:szCs w:val="56"/>
                          <w:lang w:val="en-US" w:eastAsia="zh-CN"/>
                        </w:rPr>
                        <w:t>化学蚀刻行业研究报告-市场现状及未来发展趋势（2022-2028）</w:t>
                      </w:r>
                    </w:p>
                  </w:txbxContent>
                </v:textbox>
              </v:shape>
            </w:pict>
          </mc:Fallback>
        </mc:AlternateContent>
      </w:r>
      <w:r>
        <w:rPr>
          <w:rStyle w:val="13"/>
          <w:sz w:val="24"/>
          <w:szCs w:val="24"/>
        </w:rPr>
        <mc:AlternateContent>
          <mc:Choice Requires="wpg">
            <w:drawing>
              <wp:anchor distT="0" distB="0" distL="114300" distR="114300" simplePos="0" relativeHeight="251666432" behindDoc="0" locked="0" layoutInCell="1" allowOverlap="1">
                <wp:simplePos x="0" y="0"/>
                <wp:positionH relativeFrom="column">
                  <wp:posOffset>-1125220</wp:posOffset>
                </wp:positionH>
                <wp:positionV relativeFrom="paragraph">
                  <wp:posOffset>7308215</wp:posOffset>
                </wp:positionV>
                <wp:extent cx="7560310" cy="2487930"/>
                <wp:effectExtent l="12700" t="12700" r="27940" b="13970"/>
                <wp:wrapNone/>
                <wp:docPr id="7" name="组合 3"/>
                <wp:cNvGraphicFramePr/>
                <a:graphic xmlns:a="http://schemas.openxmlformats.org/drawingml/2006/main">
                  <a:graphicData uri="http://schemas.microsoft.com/office/word/2010/wordprocessingGroup">
                    <wpg:wgp>
                      <wpg:cNvGrpSpPr/>
                      <wpg:grpSpPr>
                        <a:xfrm rot="0" flipV="1">
                          <a:off x="0" y="0"/>
                          <a:ext cx="7560310" cy="2487930"/>
                          <a:chOff x="3647" y="2962"/>
                          <a:chExt cx="11904" cy="4876"/>
                        </a:xfrm>
                      </wpg:grpSpPr>
                      <wps:wsp>
                        <wps:cNvPr id="8" name="任意多边形 16"/>
                        <wps:cNvSpPr/>
                        <wps:spPr>
                          <a:xfrm>
                            <a:off x="3647" y="2962"/>
                            <a:ext cx="11905" cy="4592"/>
                          </a:xfrm>
                          <a:custGeom>
                            <a:avLst/>
                            <a:gdLst>
                              <a:gd name="connsiteX0" fmla="*/ 0 w 7559676"/>
                              <a:gd name="connsiteY0" fmla="*/ 0 h 2915727"/>
                              <a:gd name="connsiteX1" fmla="*/ 7559676 w 7559676"/>
                              <a:gd name="connsiteY1" fmla="*/ 0 h 2915727"/>
                              <a:gd name="connsiteX2" fmla="*/ 7559676 w 7559676"/>
                              <a:gd name="connsiteY2" fmla="*/ 2915727 h 2915727"/>
                              <a:gd name="connsiteX3" fmla="*/ 7357507 w 7559676"/>
                              <a:gd name="connsiteY3" fmla="*/ 2915727 h 2915727"/>
                              <a:gd name="connsiteX4" fmla="*/ 7346472 w 7559676"/>
                              <a:gd name="connsiteY4" fmla="*/ 2912494 h 2915727"/>
                              <a:gd name="connsiteX5" fmla="*/ 7108167 w 7559676"/>
                              <a:gd name="connsiteY5" fmla="*/ 2846717 h 2915727"/>
                              <a:gd name="connsiteX6" fmla="*/ 6418054 w 7559676"/>
                              <a:gd name="connsiteY6" fmla="*/ 2708695 h 2915727"/>
                              <a:gd name="connsiteX7" fmla="*/ 5865963 w 7559676"/>
                              <a:gd name="connsiteY7" fmla="*/ 2708695 h 2915727"/>
                              <a:gd name="connsiteX8" fmla="*/ 5262114 w 7559676"/>
                              <a:gd name="connsiteY8" fmla="*/ 2863970 h 2915727"/>
                              <a:gd name="connsiteX9" fmla="*/ 4399473 w 7559676"/>
                              <a:gd name="connsiteY9" fmla="*/ 2743200 h 2915727"/>
                              <a:gd name="connsiteX10" fmla="*/ 3657601 w 7559676"/>
                              <a:gd name="connsiteY10" fmla="*/ 2311880 h 2915727"/>
                              <a:gd name="connsiteX11" fmla="*/ 2984741 w 7559676"/>
                              <a:gd name="connsiteY11" fmla="*/ 1949570 h 2915727"/>
                              <a:gd name="connsiteX12" fmla="*/ 2518914 w 7559676"/>
                              <a:gd name="connsiteY12" fmla="*/ 1742536 h 2915727"/>
                              <a:gd name="connsiteX13" fmla="*/ 2277375 w 7559676"/>
                              <a:gd name="connsiteY13" fmla="*/ 1690778 h 2915727"/>
                              <a:gd name="connsiteX14" fmla="*/ 1725284 w 7559676"/>
                              <a:gd name="connsiteY14" fmla="*/ 1604514 h 2915727"/>
                              <a:gd name="connsiteX15" fmla="*/ 1104182 w 7559676"/>
                              <a:gd name="connsiteY15" fmla="*/ 1466491 h 2915727"/>
                              <a:gd name="connsiteX16" fmla="*/ 655609 w 7559676"/>
                              <a:gd name="connsiteY16" fmla="*/ 1328468 h 2915727"/>
                              <a:gd name="connsiteX17" fmla="*/ 3910 w 7559676"/>
                              <a:gd name="connsiteY17" fmla="*/ 1246501 h 2915727"/>
                              <a:gd name="connsiteX18" fmla="*/ 0 w 7559676"/>
                              <a:gd name="connsiteY18" fmla="*/ 1245486 h 291572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Lst>
                            <a:rect l="l" t="t" r="r" b="b"/>
                            <a:pathLst>
                              <a:path w="7559676" h="2915727">
                                <a:moveTo>
                                  <a:pt x="0" y="0"/>
                                </a:moveTo>
                                <a:lnTo>
                                  <a:pt x="7559676" y="0"/>
                                </a:lnTo>
                                <a:lnTo>
                                  <a:pt x="7559676" y="2915727"/>
                                </a:lnTo>
                                <a:lnTo>
                                  <a:pt x="7357507" y="2915727"/>
                                </a:lnTo>
                                <a:lnTo>
                                  <a:pt x="7346472" y="2912494"/>
                                </a:lnTo>
                                <a:cubicBezTo>
                                  <a:pt x="7277101" y="2891287"/>
                                  <a:pt x="7203058" y="2868283"/>
                                  <a:pt x="7108167" y="2846717"/>
                                </a:cubicBezTo>
                                <a:cubicBezTo>
                                  <a:pt x="6918386" y="2803585"/>
                                  <a:pt x="6625088" y="2731699"/>
                                  <a:pt x="6418054" y="2708695"/>
                                </a:cubicBezTo>
                                <a:cubicBezTo>
                                  <a:pt x="6211020" y="2685691"/>
                                  <a:pt x="6058620" y="2682816"/>
                                  <a:pt x="5865963" y="2708695"/>
                                </a:cubicBezTo>
                                <a:cubicBezTo>
                                  <a:pt x="5673306" y="2734574"/>
                                  <a:pt x="5506529" y="2858219"/>
                                  <a:pt x="5262114" y="2863970"/>
                                </a:cubicBezTo>
                                <a:cubicBezTo>
                                  <a:pt x="5017699" y="2869721"/>
                                  <a:pt x="4666892" y="2835215"/>
                                  <a:pt x="4399473" y="2743200"/>
                                </a:cubicBezTo>
                                <a:cubicBezTo>
                                  <a:pt x="4132054" y="2651185"/>
                                  <a:pt x="3893390" y="2444152"/>
                                  <a:pt x="3657601" y="2311880"/>
                                </a:cubicBezTo>
                                <a:cubicBezTo>
                                  <a:pt x="3421812" y="2179608"/>
                                  <a:pt x="3174522" y="2044461"/>
                                  <a:pt x="2984741" y="1949570"/>
                                </a:cubicBezTo>
                                <a:cubicBezTo>
                                  <a:pt x="2794960" y="1854679"/>
                                  <a:pt x="2636808" y="1785668"/>
                                  <a:pt x="2518914" y="1742536"/>
                                </a:cubicBezTo>
                                <a:cubicBezTo>
                                  <a:pt x="2401020" y="1699404"/>
                                  <a:pt x="2409647" y="1713782"/>
                                  <a:pt x="2277375" y="1690778"/>
                                </a:cubicBezTo>
                                <a:cubicBezTo>
                                  <a:pt x="2145103" y="1667774"/>
                                  <a:pt x="1920816" y="1641895"/>
                                  <a:pt x="1725284" y="1604514"/>
                                </a:cubicBezTo>
                                <a:cubicBezTo>
                                  <a:pt x="1529752" y="1567133"/>
                                  <a:pt x="1282461" y="1512499"/>
                                  <a:pt x="1104182" y="1466491"/>
                                </a:cubicBezTo>
                                <a:cubicBezTo>
                                  <a:pt x="925903" y="1420483"/>
                                  <a:pt x="897149" y="1391728"/>
                                  <a:pt x="655609" y="1328468"/>
                                </a:cubicBezTo>
                                <a:cubicBezTo>
                                  <a:pt x="504647" y="1288931"/>
                                  <a:pt x="236868" y="1293199"/>
                                  <a:pt x="3910" y="1246501"/>
                                </a:cubicBezTo>
                                <a:lnTo>
                                  <a:pt x="0" y="1245486"/>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7"/>
                        <wps:cNvSpPr/>
                        <wps:spPr>
                          <a:xfrm>
                            <a:off x="3647" y="4510"/>
                            <a:ext cx="11905" cy="3328"/>
                          </a:xfrm>
                          <a:custGeom>
                            <a:avLst/>
                            <a:gdLst>
                              <a:gd name="connsiteX0" fmla="*/ 0 w 7108166"/>
                              <a:gd name="connsiteY0" fmla="*/ 0 h 2282766"/>
                              <a:gd name="connsiteX1" fmla="*/ 128809 w 7108166"/>
                              <a:gd name="connsiteY1" fmla="*/ 31326 h 2282766"/>
                              <a:gd name="connsiteX2" fmla="*/ 1057533 w 7108166"/>
                              <a:gd name="connsiteY2" fmla="*/ 341877 h 2282766"/>
                              <a:gd name="connsiteX3" fmla="*/ 3132343 w 7108166"/>
                              <a:gd name="connsiteY3" fmla="*/ 1170013 h 2282766"/>
                              <a:gd name="connsiteX4" fmla="*/ 4851470 w 7108166"/>
                              <a:gd name="connsiteY4" fmla="*/ 1946390 h 2282766"/>
                              <a:gd name="connsiteX5" fmla="*/ 6056836 w 7108166"/>
                              <a:gd name="connsiteY5" fmla="*/ 1618586 h 2282766"/>
                              <a:gd name="connsiteX6" fmla="*/ 7084360 w 7108166"/>
                              <a:gd name="connsiteY6" fmla="*/ 1998149 h 2282766"/>
                              <a:gd name="connsiteX7" fmla="*/ 7108166 w 7108166"/>
                              <a:gd name="connsiteY7" fmla="*/ 1999509 h 2282766"/>
                              <a:gd name="connsiteX8" fmla="*/ 7108166 w 7108166"/>
                              <a:gd name="connsiteY8" fmla="*/ 2282766 h 2282766"/>
                              <a:gd name="connsiteX9" fmla="*/ 6899110 w 7108166"/>
                              <a:gd name="connsiteY9" fmla="*/ 2272577 h 2282766"/>
                              <a:gd name="connsiteX10" fmla="*/ 6649639 w 7108166"/>
                              <a:gd name="connsiteY10" fmla="*/ 2239688 h 2282766"/>
                              <a:gd name="connsiteX11" fmla="*/ 5661634 w 7108166"/>
                              <a:gd name="connsiteY11" fmla="*/ 1911884 h 2282766"/>
                              <a:gd name="connsiteX12" fmla="*/ 4851470 w 7108166"/>
                              <a:gd name="connsiteY12" fmla="*/ 2274194 h 2282766"/>
                              <a:gd name="connsiteX13" fmla="*/ 4021546 w 7108166"/>
                              <a:gd name="connsiteY13" fmla="*/ 2032654 h 2282766"/>
                              <a:gd name="connsiteX14" fmla="*/ 2697621 w 7108166"/>
                              <a:gd name="connsiteY14" fmla="*/ 1135507 h 2282766"/>
                              <a:gd name="connsiteX15" fmla="*/ 1274894 w 7108166"/>
                              <a:gd name="connsiteY15" fmla="*/ 842209 h 2282766"/>
                              <a:gd name="connsiteX16" fmla="*/ 0 w 7108166"/>
                              <a:gd name="connsiteY16" fmla="*/ 608982 h 2282766"/>
                              <a:gd name="connsiteX0-1" fmla="*/ 0 w 7108166"/>
                              <a:gd name="connsiteY0-2" fmla="*/ 0 h 2282766"/>
                              <a:gd name="connsiteX1-3" fmla="*/ 128809 w 7108166"/>
                              <a:gd name="connsiteY1-4" fmla="*/ 31326 h 2282766"/>
                              <a:gd name="connsiteX2-5" fmla="*/ 1057533 w 7108166"/>
                              <a:gd name="connsiteY2-6" fmla="*/ 341877 h 2282766"/>
                              <a:gd name="connsiteX3-7" fmla="*/ 3132343 w 7108166"/>
                              <a:gd name="connsiteY3-8" fmla="*/ 1170013 h 2282766"/>
                              <a:gd name="connsiteX4-9" fmla="*/ 4851470 w 7108166"/>
                              <a:gd name="connsiteY4-10" fmla="*/ 1946390 h 2282766"/>
                              <a:gd name="connsiteX5-11" fmla="*/ 6056836 w 7108166"/>
                              <a:gd name="connsiteY5-12" fmla="*/ 1618586 h 2282766"/>
                              <a:gd name="connsiteX6-13" fmla="*/ 7084360 w 7108166"/>
                              <a:gd name="connsiteY6-14" fmla="*/ 1998149 h 2282766"/>
                              <a:gd name="connsiteX7-15" fmla="*/ 7108166 w 7108166"/>
                              <a:gd name="connsiteY7-16" fmla="*/ 1999509 h 2282766"/>
                              <a:gd name="connsiteX8-17" fmla="*/ 7108166 w 7108166"/>
                              <a:gd name="connsiteY8-18" fmla="*/ 2282766 h 2282766"/>
                              <a:gd name="connsiteX9-19" fmla="*/ 6899110 w 7108166"/>
                              <a:gd name="connsiteY9-20" fmla="*/ 2272577 h 2282766"/>
                              <a:gd name="connsiteX10-21" fmla="*/ 6649639 w 7108166"/>
                              <a:gd name="connsiteY10-22" fmla="*/ 2239688 h 2282766"/>
                              <a:gd name="connsiteX11-23" fmla="*/ 5661634 w 7108166"/>
                              <a:gd name="connsiteY11-24" fmla="*/ 1911884 h 2282766"/>
                              <a:gd name="connsiteX12-25" fmla="*/ 4851470 w 7108166"/>
                              <a:gd name="connsiteY12-26" fmla="*/ 2274194 h 2282766"/>
                              <a:gd name="connsiteX13-27" fmla="*/ 4021546 w 7108166"/>
                              <a:gd name="connsiteY13-28" fmla="*/ 2032654 h 2282766"/>
                              <a:gd name="connsiteX14-29" fmla="*/ 2697621 w 7108166"/>
                              <a:gd name="connsiteY14-30" fmla="*/ 1135507 h 2282766"/>
                              <a:gd name="connsiteX15-31" fmla="*/ 1274894 w 7108166"/>
                              <a:gd name="connsiteY15-32" fmla="*/ 842209 h 2282766"/>
                              <a:gd name="connsiteX16-33" fmla="*/ 0 w 7108166"/>
                              <a:gd name="connsiteY16-34" fmla="*/ 608982 h 2282766"/>
                              <a:gd name="connsiteX17" fmla="*/ 0 w 7108166"/>
                              <a:gd name="connsiteY17" fmla="*/ 0 h 2282766"/>
                              <a:gd name="connsiteX0-35" fmla="*/ 0 w 7108166"/>
                              <a:gd name="connsiteY0-36" fmla="*/ 0 h 2282766"/>
                              <a:gd name="connsiteX1-37" fmla="*/ 1057533 w 7108166"/>
                              <a:gd name="connsiteY1-38" fmla="*/ 341877 h 2282766"/>
                              <a:gd name="connsiteX2-39" fmla="*/ 3132343 w 7108166"/>
                              <a:gd name="connsiteY2-40" fmla="*/ 1170013 h 2282766"/>
                              <a:gd name="connsiteX3-41" fmla="*/ 4851470 w 7108166"/>
                              <a:gd name="connsiteY3-42" fmla="*/ 1946390 h 2282766"/>
                              <a:gd name="connsiteX4-43" fmla="*/ 6056836 w 7108166"/>
                              <a:gd name="connsiteY4-44" fmla="*/ 1618586 h 2282766"/>
                              <a:gd name="connsiteX5-45" fmla="*/ 7084360 w 7108166"/>
                              <a:gd name="connsiteY5-46" fmla="*/ 1998149 h 2282766"/>
                              <a:gd name="connsiteX6-47" fmla="*/ 7108166 w 7108166"/>
                              <a:gd name="connsiteY6-48" fmla="*/ 1999509 h 2282766"/>
                              <a:gd name="connsiteX7-49" fmla="*/ 7108166 w 7108166"/>
                              <a:gd name="connsiteY7-50" fmla="*/ 2282766 h 2282766"/>
                              <a:gd name="connsiteX8-51" fmla="*/ 6899110 w 7108166"/>
                              <a:gd name="connsiteY8-52" fmla="*/ 2272577 h 2282766"/>
                              <a:gd name="connsiteX9-53" fmla="*/ 6649639 w 7108166"/>
                              <a:gd name="connsiteY9-54" fmla="*/ 2239688 h 2282766"/>
                              <a:gd name="connsiteX10-55" fmla="*/ 5661634 w 7108166"/>
                              <a:gd name="connsiteY10-56" fmla="*/ 1911884 h 2282766"/>
                              <a:gd name="connsiteX11-57" fmla="*/ 4851470 w 7108166"/>
                              <a:gd name="connsiteY11-58" fmla="*/ 2274194 h 2282766"/>
                              <a:gd name="connsiteX12-59" fmla="*/ 4021546 w 7108166"/>
                              <a:gd name="connsiteY12-60" fmla="*/ 2032654 h 2282766"/>
                              <a:gd name="connsiteX13-61" fmla="*/ 2697621 w 7108166"/>
                              <a:gd name="connsiteY13-62" fmla="*/ 1135507 h 2282766"/>
                              <a:gd name="connsiteX14-63" fmla="*/ 1274894 w 7108166"/>
                              <a:gd name="connsiteY14-64" fmla="*/ 842209 h 2282766"/>
                              <a:gd name="connsiteX15-65" fmla="*/ 0 w 7108166"/>
                              <a:gd name="connsiteY15-66" fmla="*/ 608982 h 2282766"/>
                              <a:gd name="connsiteX16-67" fmla="*/ 0 w 7108166"/>
                              <a:gd name="connsiteY16-68" fmla="*/ 0 h 2282766"/>
                              <a:gd name="connsiteX0-69" fmla="*/ 0 w 7108166"/>
                              <a:gd name="connsiteY0-70" fmla="*/ 0 h 2282766"/>
                              <a:gd name="connsiteX1-71" fmla="*/ 3132343 w 7108166"/>
                              <a:gd name="connsiteY1-72" fmla="*/ 1170013 h 2282766"/>
                              <a:gd name="connsiteX2-73" fmla="*/ 4851470 w 7108166"/>
                              <a:gd name="connsiteY2-74" fmla="*/ 1946390 h 2282766"/>
                              <a:gd name="connsiteX3-75" fmla="*/ 6056836 w 7108166"/>
                              <a:gd name="connsiteY3-76" fmla="*/ 1618586 h 2282766"/>
                              <a:gd name="connsiteX4-77" fmla="*/ 7084360 w 7108166"/>
                              <a:gd name="connsiteY4-78" fmla="*/ 1998149 h 2282766"/>
                              <a:gd name="connsiteX5-79" fmla="*/ 7108166 w 7108166"/>
                              <a:gd name="connsiteY5-80" fmla="*/ 1999509 h 2282766"/>
                              <a:gd name="connsiteX6-81" fmla="*/ 7108166 w 7108166"/>
                              <a:gd name="connsiteY6-82" fmla="*/ 2282766 h 2282766"/>
                              <a:gd name="connsiteX7-83" fmla="*/ 6899110 w 7108166"/>
                              <a:gd name="connsiteY7-84" fmla="*/ 2272577 h 2282766"/>
                              <a:gd name="connsiteX8-85" fmla="*/ 6649639 w 7108166"/>
                              <a:gd name="connsiteY8-86" fmla="*/ 2239688 h 2282766"/>
                              <a:gd name="connsiteX9-87" fmla="*/ 5661634 w 7108166"/>
                              <a:gd name="connsiteY9-88" fmla="*/ 1911884 h 2282766"/>
                              <a:gd name="connsiteX10-89" fmla="*/ 4851470 w 7108166"/>
                              <a:gd name="connsiteY10-90" fmla="*/ 2274194 h 2282766"/>
                              <a:gd name="connsiteX11-91" fmla="*/ 4021546 w 7108166"/>
                              <a:gd name="connsiteY11-92" fmla="*/ 2032654 h 2282766"/>
                              <a:gd name="connsiteX12-93" fmla="*/ 2697621 w 7108166"/>
                              <a:gd name="connsiteY12-94" fmla="*/ 1135507 h 2282766"/>
                              <a:gd name="connsiteX13-95" fmla="*/ 1274894 w 7108166"/>
                              <a:gd name="connsiteY13-96" fmla="*/ 842209 h 2282766"/>
                              <a:gd name="connsiteX14-97" fmla="*/ 0 w 7108166"/>
                              <a:gd name="connsiteY14-98" fmla="*/ 608982 h 2282766"/>
                              <a:gd name="connsiteX15-99" fmla="*/ 0 w 7108166"/>
                              <a:gd name="connsiteY15-100" fmla="*/ 0 h 2282766"/>
                              <a:gd name="connsiteX0-101" fmla="*/ 0 w 7108166"/>
                              <a:gd name="connsiteY0-102" fmla="*/ 0 h 2282766"/>
                              <a:gd name="connsiteX1-103" fmla="*/ 2804540 w 7108166"/>
                              <a:gd name="connsiteY1-104" fmla="*/ 859462 h 2282766"/>
                              <a:gd name="connsiteX2-105" fmla="*/ 4851470 w 7108166"/>
                              <a:gd name="connsiteY2-106" fmla="*/ 1946390 h 2282766"/>
                              <a:gd name="connsiteX3-107" fmla="*/ 6056836 w 7108166"/>
                              <a:gd name="connsiteY3-108" fmla="*/ 1618586 h 2282766"/>
                              <a:gd name="connsiteX4-109" fmla="*/ 7084360 w 7108166"/>
                              <a:gd name="connsiteY4-110" fmla="*/ 1998149 h 2282766"/>
                              <a:gd name="connsiteX5-111" fmla="*/ 7108166 w 7108166"/>
                              <a:gd name="connsiteY5-112" fmla="*/ 1999509 h 2282766"/>
                              <a:gd name="connsiteX6-113" fmla="*/ 7108166 w 7108166"/>
                              <a:gd name="connsiteY6-114" fmla="*/ 2282766 h 2282766"/>
                              <a:gd name="connsiteX7-115" fmla="*/ 6899110 w 7108166"/>
                              <a:gd name="connsiteY7-116" fmla="*/ 2272577 h 2282766"/>
                              <a:gd name="connsiteX8-117" fmla="*/ 6649639 w 7108166"/>
                              <a:gd name="connsiteY8-118" fmla="*/ 2239688 h 2282766"/>
                              <a:gd name="connsiteX9-119" fmla="*/ 5661634 w 7108166"/>
                              <a:gd name="connsiteY9-120" fmla="*/ 1911884 h 2282766"/>
                              <a:gd name="connsiteX10-121" fmla="*/ 4851470 w 7108166"/>
                              <a:gd name="connsiteY10-122" fmla="*/ 2274194 h 2282766"/>
                              <a:gd name="connsiteX11-123" fmla="*/ 4021546 w 7108166"/>
                              <a:gd name="connsiteY11-124" fmla="*/ 2032654 h 2282766"/>
                              <a:gd name="connsiteX12-125" fmla="*/ 2697621 w 7108166"/>
                              <a:gd name="connsiteY12-126" fmla="*/ 1135507 h 2282766"/>
                              <a:gd name="connsiteX13-127" fmla="*/ 1274894 w 7108166"/>
                              <a:gd name="connsiteY13-128" fmla="*/ 842209 h 2282766"/>
                              <a:gd name="connsiteX14-129" fmla="*/ 0 w 7108166"/>
                              <a:gd name="connsiteY14-130" fmla="*/ 608982 h 2282766"/>
                              <a:gd name="connsiteX15-131" fmla="*/ 0 w 7108166"/>
                              <a:gd name="connsiteY15-132" fmla="*/ 0 h 2282766"/>
                              <a:gd name="connsiteX0-133" fmla="*/ 0 w 7108166"/>
                              <a:gd name="connsiteY0-134" fmla="*/ 0 h 2282766"/>
                              <a:gd name="connsiteX1-135" fmla="*/ 2804540 w 7108166"/>
                              <a:gd name="connsiteY1-136" fmla="*/ 859462 h 2282766"/>
                              <a:gd name="connsiteX2-137" fmla="*/ 4851470 w 7108166"/>
                              <a:gd name="connsiteY2-138" fmla="*/ 1946390 h 2282766"/>
                              <a:gd name="connsiteX3-139" fmla="*/ 6056836 w 7108166"/>
                              <a:gd name="connsiteY3-140" fmla="*/ 1618586 h 2282766"/>
                              <a:gd name="connsiteX4-141" fmla="*/ 7084360 w 7108166"/>
                              <a:gd name="connsiteY4-142" fmla="*/ 1998149 h 2282766"/>
                              <a:gd name="connsiteX5-143" fmla="*/ 7108166 w 7108166"/>
                              <a:gd name="connsiteY5-144" fmla="*/ 1999509 h 2282766"/>
                              <a:gd name="connsiteX6-145" fmla="*/ 7108166 w 7108166"/>
                              <a:gd name="connsiteY6-146" fmla="*/ 2282766 h 2282766"/>
                              <a:gd name="connsiteX7-147" fmla="*/ 6899110 w 7108166"/>
                              <a:gd name="connsiteY7-148" fmla="*/ 2272577 h 2282766"/>
                              <a:gd name="connsiteX8-149" fmla="*/ 6649639 w 7108166"/>
                              <a:gd name="connsiteY8-150" fmla="*/ 2239688 h 2282766"/>
                              <a:gd name="connsiteX9-151" fmla="*/ 5661634 w 7108166"/>
                              <a:gd name="connsiteY9-152" fmla="*/ 1911884 h 2282766"/>
                              <a:gd name="connsiteX10-153" fmla="*/ 4851470 w 7108166"/>
                              <a:gd name="connsiteY10-154" fmla="*/ 2274194 h 2282766"/>
                              <a:gd name="connsiteX11-155" fmla="*/ 4021546 w 7108166"/>
                              <a:gd name="connsiteY11-156" fmla="*/ 2032654 h 2282766"/>
                              <a:gd name="connsiteX12-157" fmla="*/ 2697621 w 7108166"/>
                              <a:gd name="connsiteY12-158" fmla="*/ 1135507 h 2282766"/>
                              <a:gd name="connsiteX13-159" fmla="*/ 1274894 w 7108166"/>
                              <a:gd name="connsiteY13-160" fmla="*/ 842209 h 2282766"/>
                              <a:gd name="connsiteX14-161" fmla="*/ 0 w 7108166"/>
                              <a:gd name="connsiteY14-162" fmla="*/ 608982 h 2282766"/>
                              <a:gd name="connsiteX15-163" fmla="*/ 0 w 7108166"/>
                              <a:gd name="connsiteY15-164" fmla="*/ 0 h 2282766"/>
                              <a:gd name="connsiteX0-165" fmla="*/ 0 w 7108166"/>
                              <a:gd name="connsiteY0-166" fmla="*/ 0 h 2282766"/>
                              <a:gd name="connsiteX1-167" fmla="*/ 2286955 w 7108166"/>
                              <a:gd name="connsiteY1-168" fmla="*/ 773197 h 2282766"/>
                              <a:gd name="connsiteX2-169" fmla="*/ 4851470 w 7108166"/>
                              <a:gd name="connsiteY2-170" fmla="*/ 1946390 h 2282766"/>
                              <a:gd name="connsiteX3-171" fmla="*/ 6056836 w 7108166"/>
                              <a:gd name="connsiteY3-172" fmla="*/ 1618586 h 2282766"/>
                              <a:gd name="connsiteX4-173" fmla="*/ 7084360 w 7108166"/>
                              <a:gd name="connsiteY4-174" fmla="*/ 1998149 h 2282766"/>
                              <a:gd name="connsiteX5-175" fmla="*/ 7108166 w 7108166"/>
                              <a:gd name="connsiteY5-176" fmla="*/ 1999509 h 2282766"/>
                              <a:gd name="connsiteX6-177" fmla="*/ 7108166 w 7108166"/>
                              <a:gd name="connsiteY6-178" fmla="*/ 2282766 h 2282766"/>
                              <a:gd name="connsiteX7-179" fmla="*/ 6899110 w 7108166"/>
                              <a:gd name="connsiteY7-180" fmla="*/ 2272577 h 2282766"/>
                              <a:gd name="connsiteX8-181" fmla="*/ 6649639 w 7108166"/>
                              <a:gd name="connsiteY8-182" fmla="*/ 2239688 h 2282766"/>
                              <a:gd name="connsiteX9-183" fmla="*/ 5661634 w 7108166"/>
                              <a:gd name="connsiteY9-184" fmla="*/ 1911884 h 2282766"/>
                              <a:gd name="connsiteX10-185" fmla="*/ 4851470 w 7108166"/>
                              <a:gd name="connsiteY10-186" fmla="*/ 2274194 h 2282766"/>
                              <a:gd name="connsiteX11-187" fmla="*/ 4021546 w 7108166"/>
                              <a:gd name="connsiteY11-188" fmla="*/ 2032654 h 2282766"/>
                              <a:gd name="connsiteX12-189" fmla="*/ 2697621 w 7108166"/>
                              <a:gd name="connsiteY12-190" fmla="*/ 1135507 h 2282766"/>
                              <a:gd name="connsiteX13-191" fmla="*/ 1274894 w 7108166"/>
                              <a:gd name="connsiteY13-192" fmla="*/ 842209 h 2282766"/>
                              <a:gd name="connsiteX14-193" fmla="*/ 0 w 7108166"/>
                              <a:gd name="connsiteY14-194" fmla="*/ 608982 h 2282766"/>
                              <a:gd name="connsiteX15-195" fmla="*/ 0 w 7108166"/>
                              <a:gd name="connsiteY15-196" fmla="*/ 0 h 2282766"/>
                              <a:gd name="connsiteX0-197" fmla="*/ 0 w 7108166"/>
                              <a:gd name="connsiteY0-198" fmla="*/ 0 h 2282766"/>
                              <a:gd name="connsiteX1-199" fmla="*/ 2286955 w 7108166"/>
                              <a:gd name="connsiteY1-200" fmla="*/ 773197 h 2282766"/>
                              <a:gd name="connsiteX2-201" fmla="*/ 4851470 w 7108166"/>
                              <a:gd name="connsiteY2-202" fmla="*/ 1946390 h 2282766"/>
                              <a:gd name="connsiteX3-203" fmla="*/ 6056836 w 7108166"/>
                              <a:gd name="connsiteY3-204" fmla="*/ 1618586 h 2282766"/>
                              <a:gd name="connsiteX4-205" fmla="*/ 7084360 w 7108166"/>
                              <a:gd name="connsiteY4-206" fmla="*/ 1998149 h 2282766"/>
                              <a:gd name="connsiteX5-207" fmla="*/ 7108166 w 7108166"/>
                              <a:gd name="connsiteY5-208" fmla="*/ 1999509 h 2282766"/>
                              <a:gd name="connsiteX6-209" fmla="*/ 7108166 w 7108166"/>
                              <a:gd name="connsiteY6-210" fmla="*/ 2282766 h 2282766"/>
                              <a:gd name="connsiteX7-211" fmla="*/ 6899110 w 7108166"/>
                              <a:gd name="connsiteY7-212" fmla="*/ 2272577 h 2282766"/>
                              <a:gd name="connsiteX8-213" fmla="*/ 6649639 w 7108166"/>
                              <a:gd name="connsiteY8-214" fmla="*/ 2239688 h 2282766"/>
                              <a:gd name="connsiteX9-215" fmla="*/ 5661634 w 7108166"/>
                              <a:gd name="connsiteY9-216" fmla="*/ 1911884 h 2282766"/>
                              <a:gd name="connsiteX10-217" fmla="*/ 4851470 w 7108166"/>
                              <a:gd name="connsiteY10-218" fmla="*/ 2274194 h 2282766"/>
                              <a:gd name="connsiteX11-219" fmla="*/ 4021546 w 7108166"/>
                              <a:gd name="connsiteY11-220" fmla="*/ 2032654 h 2282766"/>
                              <a:gd name="connsiteX12-221" fmla="*/ 2697621 w 7108166"/>
                              <a:gd name="connsiteY12-222" fmla="*/ 1135507 h 2282766"/>
                              <a:gd name="connsiteX13-223" fmla="*/ 0 w 7108166"/>
                              <a:gd name="connsiteY13-224" fmla="*/ 608982 h 2282766"/>
                              <a:gd name="connsiteX14-225" fmla="*/ 0 w 7108166"/>
                              <a:gd name="connsiteY14-226" fmla="*/ 0 h 2282766"/>
                              <a:gd name="connsiteX0-227" fmla="*/ 0 w 7108166"/>
                              <a:gd name="connsiteY0-228" fmla="*/ 0 h 2282766"/>
                              <a:gd name="connsiteX1-229" fmla="*/ 2286955 w 7108166"/>
                              <a:gd name="connsiteY1-230" fmla="*/ 773197 h 2282766"/>
                              <a:gd name="connsiteX2-231" fmla="*/ 4851470 w 7108166"/>
                              <a:gd name="connsiteY2-232" fmla="*/ 1946390 h 2282766"/>
                              <a:gd name="connsiteX3-233" fmla="*/ 6056836 w 7108166"/>
                              <a:gd name="connsiteY3-234" fmla="*/ 1618586 h 2282766"/>
                              <a:gd name="connsiteX4-235" fmla="*/ 7084360 w 7108166"/>
                              <a:gd name="connsiteY4-236" fmla="*/ 1998149 h 2282766"/>
                              <a:gd name="connsiteX5-237" fmla="*/ 7108166 w 7108166"/>
                              <a:gd name="connsiteY5-238" fmla="*/ 1999509 h 2282766"/>
                              <a:gd name="connsiteX6-239" fmla="*/ 7108166 w 7108166"/>
                              <a:gd name="connsiteY6-240" fmla="*/ 2282766 h 2282766"/>
                              <a:gd name="connsiteX7-241" fmla="*/ 6899110 w 7108166"/>
                              <a:gd name="connsiteY7-242" fmla="*/ 2272577 h 2282766"/>
                              <a:gd name="connsiteX8-243" fmla="*/ 6649639 w 7108166"/>
                              <a:gd name="connsiteY8-244" fmla="*/ 2239688 h 2282766"/>
                              <a:gd name="connsiteX9-245" fmla="*/ 5661634 w 7108166"/>
                              <a:gd name="connsiteY9-246" fmla="*/ 1911884 h 2282766"/>
                              <a:gd name="connsiteX10-247" fmla="*/ 4851470 w 7108166"/>
                              <a:gd name="connsiteY10-248" fmla="*/ 2274194 h 2282766"/>
                              <a:gd name="connsiteX11-249" fmla="*/ 4021546 w 7108166"/>
                              <a:gd name="connsiteY11-250" fmla="*/ 2032654 h 2282766"/>
                              <a:gd name="connsiteX12-251" fmla="*/ 2697621 w 7108166"/>
                              <a:gd name="connsiteY12-252" fmla="*/ 1135507 h 2282766"/>
                              <a:gd name="connsiteX13-253" fmla="*/ 0 w 7108166"/>
                              <a:gd name="connsiteY13-254" fmla="*/ 608982 h 2282766"/>
                              <a:gd name="connsiteX14-255" fmla="*/ 0 w 7108166"/>
                              <a:gd name="connsiteY14-256" fmla="*/ 0 h 2282766"/>
                              <a:gd name="connsiteX0-257" fmla="*/ 0 w 7108166"/>
                              <a:gd name="connsiteY0-258" fmla="*/ 0 h 2282766"/>
                              <a:gd name="connsiteX1-259" fmla="*/ 2286955 w 7108166"/>
                              <a:gd name="connsiteY1-260" fmla="*/ 773197 h 2282766"/>
                              <a:gd name="connsiteX2-261" fmla="*/ 4851470 w 7108166"/>
                              <a:gd name="connsiteY2-262" fmla="*/ 1946390 h 2282766"/>
                              <a:gd name="connsiteX3-263" fmla="*/ 6056836 w 7108166"/>
                              <a:gd name="connsiteY3-264" fmla="*/ 1618586 h 2282766"/>
                              <a:gd name="connsiteX4-265" fmla="*/ 7084360 w 7108166"/>
                              <a:gd name="connsiteY4-266" fmla="*/ 1998149 h 2282766"/>
                              <a:gd name="connsiteX5-267" fmla="*/ 7108166 w 7108166"/>
                              <a:gd name="connsiteY5-268" fmla="*/ 1999509 h 2282766"/>
                              <a:gd name="connsiteX6-269" fmla="*/ 7108166 w 7108166"/>
                              <a:gd name="connsiteY6-270" fmla="*/ 2282766 h 2282766"/>
                              <a:gd name="connsiteX7-271" fmla="*/ 6899110 w 7108166"/>
                              <a:gd name="connsiteY7-272" fmla="*/ 2272577 h 2282766"/>
                              <a:gd name="connsiteX8-273" fmla="*/ 6649639 w 7108166"/>
                              <a:gd name="connsiteY8-274" fmla="*/ 2239688 h 2282766"/>
                              <a:gd name="connsiteX9-275" fmla="*/ 5661634 w 7108166"/>
                              <a:gd name="connsiteY9-276" fmla="*/ 1911884 h 2282766"/>
                              <a:gd name="connsiteX10-277" fmla="*/ 4851470 w 7108166"/>
                              <a:gd name="connsiteY10-278" fmla="*/ 2274194 h 2282766"/>
                              <a:gd name="connsiteX11-279" fmla="*/ 4021546 w 7108166"/>
                              <a:gd name="connsiteY11-280" fmla="*/ 2032654 h 2282766"/>
                              <a:gd name="connsiteX12-281" fmla="*/ 2697621 w 7108166"/>
                              <a:gd name="connsiteY12-282" fmla="*/ 1135507 h 2282766"/>
                              <a:gd name="connsiteX13-283" fmla="*/ 0 w 7108166"/>
                              <a:gd name="connsiteY13-284" fmla="*/ 608982 h 2282766"/>
                              <a:gd name="connsiteX14-285" fmla="*/ 0 w 7108166"/>
                              <a:gd name="connsiteY14-286" fmla="*/ 0 h 2282766"/>
                              <a:gd name="connsiteX0-287" fmla="*/ 0 w 7108166"/>
                              <a:gd name="connsiteY0-288" fmla="*/ 0 h 2282766"/>
                              <a:gd name="connsiteX1-289" fmla="*/ 2286955 w 7108166"/>
                              <a:gd name="connsiteY1-290" fmla="*/ 773197 h 2282766"/>
                              <a:gd name="connsiteX2-291" fmla="*/ 4782458 w 7108166"/>
                              <a:gd name="connsiteY2-292" fmla="*/ 1946390 h 2282766"/>
                              <a:gd name="connsiteX3-293" fmla="*/ 6056836 w 7108166"/>
                              <a:gd name="connsiteY3-294" fmla="*/ 1618586 h 2282766"/>
                              <a:gd name="connsiteX4-295" fmla="*/ 7084360 w 7108166"/>
                              <a:gd name="connsiteY4-296" fmla="*/ 1998149 h 2282766"/>
                              <a:gd name="connsiteX5-297" fmla="*/ 7108166 w 7108166"/>
                              <a:gd name="connsiteY5-298" fmla="*/ 1999509 h 2282766"/>
                              <a:gd name="connsiteX6-299" fmla="*/ 7108166 w 7108166"/>
                              <a:gd name="connsiteY6-300" fmla="*/ 2282766 h 2282766"/>
                              <a:gd name="connsiteX7-301" fmla="*/ 6899110 w 7108166"/>
                              <a:gd name="connsiteY7-302" fmla="*/ 2272577 h 2282766"/>
                              <a:gd name="connsiteX8-303" fmla="*/ 6649639 w 7108166"/>
                              <a:gd name="connsiteY8-304" fmla="*/ 2239688 h 2282766"/>
                              <a:gd name="connsiteX9-305" fmla="*/ 5661634 w 7108166"/>
                              <a:gd name="connsiteY9-306" fmla="*/ 1911884 h 2282766"/>
                              <a:gd name="connsiteX10-307" fmla="*/ 4851470 w 7108166"/>
                              <a:gd name="connsiteY10-308" fmla="*/ 2274194 h 2282766"/>
                              <a:gd name="connsiteX11-309" fmla="*/ 4021546 w 7108166"/>
                              <a:gd name="connsiteY11-310" fmla="*/ 2032654 h 2282766"/>
                              <a:gd name="connsiteX12-311" fmla="*/ 2697621 w 7108166"/>
                              <a:gd name="connsiteY12-312" fmla="*/ 1135507 h 2282766"/>
                              <a:gd name="connsiteX13-313" fmla="*/ 0 w 7108166"/>
                              <a:gd name="connsiteY13-314" fmla="*/ 608982 h 2282766"/>
                              <a:gd name="connsiteX14-315" fmla="*/ 0 w 7108166"/>
                              <a:gd name="connsiteY14-316" fmla="*/ 0 h 2282766"/>
                              <a:gd name="connsiteX0-317" fmla="*/ 0 w 7108166"/>
                              <a:gd name="connsiteY0-318" fmla="*/ 0 h 2282766"/>
                              <a:gd name="connsiteX1-319" fmla="*/ 2286955 w 7108166"/>
                              <a:gd name="connsiteY1-320" fmla="*/ 773197 h 2282766"/>
                              <a:gd name="connsiteX2-321" fmla="*/ 4782458 w 7108166"/>
                              <a:gd name="connsiteY2-322" fmla="*/ 1946390 h 2282766"/>
                              <a:gd name="connsiteX3-323" fmla="*/ 6056836 w 7108166"/>
                              <a:gd name="connsiteY3-324" fmla="*/ 1618586 h 2282766"/>
                              <a:gd name="connsiteX4-325" fmla="*/ 7084360 w 7108166"/>
                              <a:gd name="connsiteY4-326" fmla="*/ 1998149 h 2282766"/>
                              <a:gd name="connsiteX5-327" fmla="*/ 7108166 w 7108166"/>
                              <a:gd name="connsiteY5-328" fmla="*/ 1999509 h 2282766"/>
                              <a:gd name="connsiteX6-329" fmla="*/ 7108166 w 7108166"/>
                              <a:gd name="connsiteY6-330" fmla="*/ 2282766 h 2282766"/>
                              <a:gd name="connsiteX7-331" fmla="*/ 6899110 w 7108166"/>
                              <a:gd name="connsiteY7-332" fmla="*/ 2272577 h 2282766"/>
                              <a:gd name="connsiteX8-333" fmla="*/ 6649639 w 7108166"/>
                              <a:gd name="connsiteY8-334" fmla="*/ 2239688 h 2282766"/>
                              <a:gd name="connsiteX9-335" fmla="*/ 5661634 w 7108166"/>
                              <a:gd name="connsiteY9-336" fmla="*/ 1911884 h 2282766"/>
                              <a:gd name="connsiteX10-337" fmla="*/ 4851470 w 7108166"/>
                              <a:gd name="connsiteY10-338" fmla="*/ 2274194 h 2282766"/>
                              <a:gd name="connsiteX11-339" fmla="*/ 4021546 w 7108166"/>
                              <a:gd name="connsiteY11-340" fmla="*/ 2032654 h 2282766"/>
                              <a:gd name="connsiteX12-341" fmla="*/ 2697621 w 7108166"/>
                              <a:gd name="connsiteY12-342" fmla="*/ 1135507 h 2282766"/>
                              <a:gd name="connsiteX13-343" fmla="*/ 0 w 7108166"/>
                              <a:gd name="connsiteY13-344" fmla="*/ 608982 h 2282766"/>
                              <a:gd name="connsiteX14-345" fmla="*/ 0 w 7108166"/>
                              <a:gd name="connsiteY14-346" fmla="*/ 0 h 2282766"/>
                              <a:gd name="connsiteX0-347" fmla="*/ 0 w 7108166"/>
                              <a:gd name="connsiteY0-348" fmla="*/ 0 h 2282766"/>
                              <a:gd name="connsiteX1-349" fmla="*/ 2286955 w 7108166"/>
                              <a:gd name="connsiteY1-350" fmla="*/ 773197 h 2282766"/>
                              <a:gd name="connsiteX2-351" fmla="*/ 4661688 w 7108166"/>
                              <a:gd name="connsiteY2-352" fmla="*/ 1894631 h 2282766"/>
                              <a:gd name="connsiteX3-353" fmla="*/ 6056836 w 7108166"/>
                              <a:gd name="connsiteY3-354" fmla="*/ 1618586 h 2282766"/>
                              <a:gd name="connsiteX4-355" fmla="*/ 7084360 w 7108166"/>
                              <a:gd name="connsiteY4-356" fmla="*/ 1998149 h 2282766"/>
                              <a:gd name="connsiteX5-357" fmla="*/ 7108166 w 7108166"/>
                              <a:gd name="connsiteY5-358" fmla="*/ 1999509 h 2282766"/>
                              <a:gd name="connsiteX6-359" fmla="*/ 7108166 w 7108166"/>
                              <a:gd name="connsiteY6-360" fmla="*/ 2282766 h 2282766"/>
                              <a:gd name="connsiteX7-361" fmla="*/ 6899110 w 7108166"/>
                              <a:gd name="connsiteY7-362" fmla="*/ 2272577 h 2282766"/>
                              <a:gd name="connsiteX8-363" fmla="*/ 6649639 w 7108166"/>
                              <a:gd name="connsiteY8-364" fmla="*/ 2239688 h 2282766"/>
                              <a:gd name="connsiteX9-365" fmla="*/ 5661634 w 7108166"/>
                              <a:gd name="connsiteY9-366" fmla="*/ 1911884 h 2282766"/>
                              <a:gd name="connsiteX10-367" fmla="*/ 4851470 w 7108166"/>
                              <a:gd name="connsiteY10-368" fmla="*/ 2274194 h 2282766"/>
                              <a:gd name="connsiteX11-369" fmla="*/ 4021546 w 7108166"/>
                              <a:gd name="connsiteY11-370" fmla="*/ 2032654 h 2282766"/>
                              <a:gd name="connsiteX12-371" fmla="*/ 2697621 w 7108166"/>
                              <a:gd name="connsiteY12-372" fmla="*/ 1135507 h 2282766"/>
                              <a:gd name="connsiteX13-373" fmla="*/ 0 w 7108166"/>
                              <a:gd name="connsiteY13-374" fmla="*/ 608982 h 2282766"/>
                              <a:gd name="connsiteX14-375" fmla="*/ 0 w 7108166"/>
                              <a:gd name="connsiteY14-376" fmla="*/ 0 h 2282766"/>
                              <a:gd name="connsiteX0-377" fmla="*/ 0 w 7108166"/>
                              <a:gd name="connsiteY0-378" fmla="*/ 0 h 2282766"/>
                              <a:gd name="connsiteX1-379" fmla="*/ 2286955 w 7108166"/>
                              <a:gd name="connsiteY1-380" fmla="*/ 773197 h 2282766"/>
                              <a:gd name="connsiteX2-381" fmla="*/ 4661688 w 7108166"/>
                              <a:gd name="connsiteY2-382" fmla="*/ 1894631 h 2282766"/>
                              <a:gd name="connsiteX3-383" fmla="*/ 6056836 w 7108166"/>
                              <a:gd name="connsiteY3-384" fmla="*/ 1618586 h 2282766"/>
                              <a:gd name="connsiteX4-385" fmla="*/ 7084360 w 7108166"/>
                              <a:gd name="connsiteY4-386" fmla="*/ 1998149 h 2282766"/>
                              <a:gd name="connsiteX5-387" fmla="*/ 7108166 w 7108166"/>
                              <a:gd name="connsiteY5-388" fmla="*/ 1999509 h 2282766"/>
                              <a:gd name="connsiteX6-389" fmla="*/ 7108166 w 7108166"/>
                              <a:gd name="connsiteY6-390" fmla="*/ 2282766 h 2282766"/>
                              <a:gd name="connsiteX7-391" fmla="*/ 6899110 w 7108166"/>
                              <a:gd name="connsiteY7-392" fmla="*/ 2272577 h 2282766"/>
                              <a:gd name="connsiteX8-393" fmla="*/ 6649639 w 7108166"/>
                              <a:gd name="connsiteY8-394" fmla="*/ 2239688 h 2282766"/>
                              <a:gd name="connsiteX9-395" fmla="*/ 5661634 w 7108166"/>
                              <a:gd name="connsiteY9-396" fmla="*/ 1911884 h 2282766"/>
                              <a:gd name="connsiteX10-397" fmla="*/ 4851470 w 7108166"/>
                              <a:gd name="connsiteY10-398" fmla="*/ 2274194 h 2282766"/>
                              <a:gd name="connsiteX11-399" fmla="*/ 4021546 w 7108166"/>
                              <a:gd name="connsiteY11-400" fmla="*/ 2032654 h 2282766"/>
                              <a:gd name="connsiteX12-401" fmla="*/ 2697621 w 7108166"/>
                              <a:gd name="connsiteY12-402" fmla="*/ 1135507 h 2282766"/>
                              <a:gd name="connsiteX13-403" fmla="*/ 0 w 7108166"/>
                              <a:gd name="connsiteY13-404" fmla="*/ 608982 h 2282766"/>
                              <a:gd name="connsiteX14-405" fmla="*/ 0 w 7108166"/>
                              <a:gd name="connsiteY14-406" fmla="*/ 0 h 2282766"/>
                              <a:gd name="connsiteX0-407" fmla="*/ 0 w 7108166"/>
                              <a:gd name="connsiteY0-408" fmla="*/ 0 h 2282766"/>
                              <a:gd name="connsiteX1-409" fmla="*/ 2286955 w 7108166"/>
                              <a:gd name="connsiteY1-410" fmla="*/ 773197 h 2282766"/>
                              <a:gd name="connsiteX2-411" fmla="*/ 4661688 w 7108166"/>
                              <a:gd name="connsiteY2-412" fmla="*/ 1894631 h 2282766"/>
                              <a:gd name="connsiteX3-413" fmla="*/ 6056836 w 7108166"/>
                              <a:gd name="connsiteY3-414" fmla="*/ 1618586 h 2282766"/>
                              <a:gd name="connsiteX4-415" fmla="*/ 7084360 w 7108166"/>
                              <a:gd name="connsiteY4-416" fmla="*/ 1998149 h 2282766"/>
                              <a:gd name="connsiteX5-417" fmla="*/ 7108166 w 7108166"/>
                              <a:gd name="connsiteY5-418" fmla="*/ 1999509 h 2282766"/>
                              <a:gd name="connsiteX6-419" fmla="*/ 7108166 w 7108166"/>
                              <a:gd name="connsiteY6-420" fmla="*/ 2282766 h 2282766"/>
                              <a:gd name="connsiteX7-421" fmla="*/ 6899110 w 7108166"/>
                              <a:gd name="connsiteY7-422" fmla="*/ 2272577 h 2282766"/>
                              <a:gd name="connsiteX8-423" fmla="*/ 6649639 w 7108166"/>
                              <a:gd name="connsiteY8-424" fmla="*/ 2239688 h 2282766"/>
                              <a:gd name="connsiteX9-425" fmla="*/ 5661634 w 7108166"/>
                              <a:gd name="connsiteY9-426" fmla="*/ 1911884 h 2282766"/>
                              <a:gd name="connsiteX10-427" fmla="*/ 4851470 w 7108166"/>
                              <a:gd name="connsiteY10-428" fmla="*/ 2274194 h 2282766"/>
                              <a:gd name="connsiteX11-429" fmla="*/ 4021546 w 7108166"/>
                              <a:gd name="connsiteY11-430" fmla="*/ 2032654 h 2282766"/>
                              <a:gd name="connsiteX12-431" fmla="*/ 2697621 w 7108166"/>
                              <a:gd name="connsiteY12-432" fmla="*/ 1135507 h 2282766"/>
                              <a:gd name="connsiteX13-433" fmla="*/ 0 w 7108166"/>
                              <a:gd name="connsiteY13-434" fmla="*/ 608982 h 2282766"/>
                              <a:gd name="connsiteX14-435" fmla="*/ 0 w 7108166"/>
                              <a:gd name="connsiteY14-436" fmla="*/ 0 h 2282766"/>
                              <a:gd name="connsiteX0-437" fmla="*/ 0 w 7108166"/>
                              <a:gd name="connsiteY0-438" fmla="*/ 0 h 2282766"/>
                              <a:gd name="connsiteX1-439" fmla="*/ 2286955 w 7108166"/>
                              <a:gd name="connsiteY1-440" fmla="*/ 773197 h 2282766"/>
                              <a:gd name="connsiteX2-441" fmla="*/ 4661688 w 7108166"/>
                              <a:gd name="connsiteY2-442" fmla="*/ 1894631 h 2282766"/>
                              <a:gd name="connsiteX3-443" fmla="*/ 6056836 w 7108166"/>
                              <a:gd name="connsiteY3-444" fmla="*/ 1618586 h 2282766"/>
                              <a:gd name="connsiteX4-445" fmla="*/ 7084360 w 7108166"/>
                              <a:gd name="connsiteY4-446" fmla="*/ 1998149 h 2282766"/>
                              <a:gd name="connsiteX5-447" fmla="*/ 7108166 w 7108166"/>
                              <a:gd name="connsiteY5-448" fmla="*/ 1999509 h 2282766"/>
                              <a:gd name="connsiteX6-449" fmla="*/ 7108166 w 7108166"/>
                              <a:gd name="connsiteY6-450" fmla="*/ 2282766 h 2282766"/>
                              <a:gd name="connsiteX7-451" fmla="*/ 6899110 w 7108166"/>
                              <a:gd name="connsiteY7-452" fmla="*/ 2272577 h 2282766"/>
                              <a:gd name="connsiteX8-453" fmla="*/ 6649639 w 7108166"/>
                              <a:gd name="connsiteY8-454" fmla="*/ 2239688 h 2282766"/>
                              <a:gd name="connsiteX9-455" fmla="*/ 5661634 w 7108166"/>
                              <a:gd name="connsiteY9-456" fmla="*/ 1911884 h 2282766"/>
                              <a:gd name="connsiteX10-457" fmla="*/ 4851470 w 7108166"/>
                              <a:gd name="connsiteY10-458" fmla="*/ 2274194 h 2282766"/>
                              <a:gd name="connsiteX11-459" fmla="*/ 4021546 w 7108166"/>
                              <a:gd name="connsiteY11-460" fmla="*/ 2032654 h 2282766"/>
                              <a:gd name="connsiteX12-461" fmla="*/ 2697621 w 7108166"/>
                              <a:gd name="connsiteY12-462" fmla="*/ 1135507 h 2282766"/>
                              <a:gd name="connsiteX13-463" fmla="*/ 0 w 7108166"/>
                              <a:gd name="connsiteY13-464" fmla="*/ 608982 h 2282766"/>
                              <a:gd name="connsiteX14-465" fmla="*/ 0 w 7108166"/>
                              <a:gd name="connsiteY14-466" fmla="*/ 0 h 2282766"/>
                              <a:gd name="connsiteX0-467" fmla="*/ 0 w 7108166"/>
                              <a:gd name="connsiteY0-468" fmla="*/ 0 h 2282766"/>
                              <a:gd name="connsiteX1-469" fmla="*/ 2351845 w 7108166"/>
                              <a:gd name="connsiteY1-470" fmla="*/ 704185 h 2282766"/>
                              <a:gd name="connsiteX2-471" fmla="*/ 4661688 w 7108166"/>
                              <a:gd name="connsiteY2-472" fmla="*/ 1894631 h 2282766"/>
                              <a:gd name="connsiteX3-473" fmla="*/ 6056836 w 7108166"/>
                              <a:gd name="connsiteY3-474" fmla="*/ 1618586 h 2282766"/>
                              <a:gd name="connsiteX4-475" fmla="*/ 7084360 w 7108166"/>
                              <a:gd name="connsiteY4-476" fmla="*/ 1998149 h 2282766"/>
                              <a:gd name="connsiteX5-477" fmla="*/ 7108166 w 7108166"/>
                              <a:gd name="connsiteY5-478" fmla="*/ 1999509 h 2282766"/>
                              <a:gd name="connsiteX6-479" fmla="*/ 7108166 w 7108166"/>
                              <a:gd name="connsiteY6-480" fmla="*/ 2282766 h 2282766"/>
                              <a:gd name="connsiteX7-481" fmla="*/ 6899110 w 7108166"/>
                              <a:gd name="connsiteY7-482" fmla="*/ 2272577 h 2282766"/>
                              <a:gd name="connsiteX8-483" fmla="*/ 6649639 w 7108166"/>
                              <a:gd name="connsiteY8-484" fmla="*/ 2239688 h 2282766"/>
                              <a:gd name="connsiteX9-485" fmla="*/ 5661634 w 7108166"/>
                              <a:gd name="connsiteY9-486" fmla="*/ 1911884 h 2282766"/>
                              <a:gd name="connsiteX10-487" fmla="*/ 4851470 w 7108166"/>
                              <a:gd name="connsiteY10-488" fmla="*/ 2274194 h 2282766"/>
                              <a:gd name="connsiteX11-489" fmla="*/ 4021546 w 7108166"/>
                              <a:gd name="connsiteY11-490" fmla="*/ 2032654 h 2282766"/>
                              <a:gd name="connsiteX12-491" fmla="*/ 2697621 w 7108166"/>
                              <a:gd name="connsiteY12-492" fmla="*/ 1135507 h 2282766"/>
                              <a:gd name="connsiteX13-493" fmla="*/ 0 w 7108166"/>
                              <a:gd name="connsiteY13-494" fmla="*/ 608982 h 2282766"/>
                              <a:gd name="connsiteX14-495" fmla="*/ 0 w 7108166"/>
                              <a:gd name="connsiteY14-496" fmla="*/ 0 h 2282766"/>
                              <a:gd name="connsiteX0-497" fmla="*/ 0 w 7108166"/>
                              <a:gd name="connsiteY0-498" fmla="*/ 0 h 2282766"/>
                              <a:gd name="connsiteX1-499" fmla="*/ 2351845 w 7108166"/>
                              <a:gd name="connsiteY1-500" fmla="*/ 704185 h 2282766"/>
                              <a:gd name="connsiteX2-501" fmla="*/ 4661688 w 7108166"/>
                              <a:gd name="connsiteY2-502" fmla="*/ 1894631 h 2282766"/>
                              <a:gd name="connsiteX3-503" fmla="*/ 6056836 w 7108166"/>
                              <a:gd name="connsiteY3-504" fmla="*/ 1618586 h 2282766"/>
                              <a:gd name="connsiteX4-505" fmla="*/ 7084360 w 7108166"/>
                              <a:gd name="connsiteY4-506" fmla="*/ 1998149 h 2282766"/>
                              <a:gd name="connsiteX5-507" fmla="*/ 7108166 w 7108166"/>
                              <a:gd name="connsiteY5-508" fmla="*/ 1999509 h 2282766"/>
                              <a:gd name="connsiteX6-509" fmla="*/ 7108166 w 7108166"/>
                              <a:gd name="connsiteY6-510" fmla="*/ 2282766 h 2282766"/>
                              <a:gd name="connsiteX7-511" fmla="*/ 6899110 w 7108166"/>
                              <a:gd name="connsiteY7-512" fmla="*/ 2272577 h 2282766"/>
                              <a:gd name="connsiteX8-513" fmla="*/ 6649639 w 7108166"/>
                              <a:gd name="connsiteY8-514" fmla="*/ 2239688 h 2282766"/>
                              <a:gd name="connsiteX9-515" fmla="*/ 5661634 w 7108166"/>
                              <a:gd name="connsiteY9-516" fmla="*/ 1911884 h 2282766"/>
                              <a:gd name="connsiteX10-517" fmla="*/ 4851470 w 7108166"/>
                              <a:gd name="connsiteY10-518" fmla="*/ 2274194 h 2282766"/>
                              <a:gd name="connsiteX11-519" fmla="*/ 4021546 w 7108166"/>
                              <a:gd name="connsiteY11-520" fmla="*/ 2032654 h 2282766"/>
                              <a:gd name="connsiteX12-521" fmla="*/ 2697621 w 7108166"/>
                              <a:gd name="connsiteY12-522" fmla="*/ 1135507 h 2282766"/>
                              <a:gd name="connsiteX13-523" fmla="*/ 0 w 7108166"/>
                              <a:gd name="connsiteY13-524" fmla="*/ 608982 h 2282766"/>
                              <a:gd name="connsiteX14-525" fmla="*/ 0 w 7108166"/>
                              <a:gd name="connsiteY14-526" fmla="*/ 0 h 2282766"/>
                              <a:gd name="connsiteX0-527" fmla="*/ 0 w 7108166"/>
                              <a:gd name="connsiteY0-528" fmla="*/ 0 h 2282766"/>
                              <a:gd name="connsiteX1-529" fmla="*/ 2351845 w 7108166"/>
                              <a:gd name="connsiteY1-530" fmla="*/ 704185 h 2282766"/>
                              <a:gd name="connsiteX2-531" fmla="*/ 4661688 w 7108166"/>
                              <a:gd name="connsiteY2-532" fmla="*/ 1894631 h 2282766"/>
                              <a:gd name="connsiteX3-533" fmla="*/ 6056836 w 7108166"/>
                              <a:gd name="connsiteY3-534" fmla="*/ 1618586 h 2282766"/>
                              <a:gd name="connsiteX4-535" fmla="*/ 7084360 w 7108166"/>
                              <a:gd name="connsiteY4-536" fmla="*/ 1998149 h 2282766"/>
                              <a:gd name="connsiteX5-537" fmla="*/ 7108166 w 7108166"/>
                              <a:gd name="connsiteY5-538" fmla="*/ 1999509 h 2282766"/>
                              <a:gd name="connsiteX6-539" fmla="*/ 7108166 w 7108166"/>
                              <a:gd name="connsiteY6-540" fmla="*/ 2282766 h 2282766"/>
                              <a:gd name="connsiteX7-541" fmla="*/ 6899110 w 7108166"/>
                              <a:gd name="connsiteY7-542" fmla="*/ 2272577 h 2282766"/>
                              <a:gd name="connsiteX8-543" fmla="*/ 6649639 w 7108166"/>
                              <a:gd name="connsiteY8-544" fmla="*/ 2239688 h 2282766"/>
                              <a:gd name="connsiteX9-545" fmla="*/ 5661634 w 7108166"/>
                              <a:gd name="connsiteY9-546" fmla="*/ 1911884 h 2282766"/>
                              <a:gd name="connsiteX10-547" fmla="*/ 4851470 w 7108166"/>
                              <a:gd name="connsiteY10-548" fmla="*/ 2274194 h 2282766"/>
                              <a:gd name="connsiteX11-549" fmla="*/ 4021546 w 7108166"/>
                              <a:gd name="connsiteY11-550" fmla="*/ 2032654 h 2282766"/>
                              <a:gd name="connsiteX12-551" fmla="*/ 2697621 w 7108166"/>
                              <a:gd name="connsiteY12-552" fmla="*/ 1135507 h 2282766"/>
                              <a:gd name="connsiteX13-553" fmla="*/ 0 w 7108166"/>
                              <a:gd name="connsiteY13-554" fmla="*/ 608982 h 2282766"/>
                              <a:gd name="connsiteX14-555" fmla="*/ 0 w 7108166"/>
                              <a:gd name="connsiteY14-556" fmla="*/ 0 h 2282766"/>
                              <a:gd name="connsiteX0-557" fmla="*/ 0 w 7108166"/>
                              <a:gd name="connsiteY0-558" fmla="*/ 0 h 2282766"/>
                              <a:gd name="connsiteX1-559" fmla="*/ 2351845 w 7108166"/>
                              <a:gd name="connsiteY1-560" fmla="*/ 704185 h 2282766"/>
                              <a:gd name="connsiteX2-561" fmla="*/ 4531910 w 7108166"/>
                              <a:gd name="connsiteY2-562" fmla="*/ 1894631 h 2282766"/>
                              <a:gd name="connsiteX3-563" fmla="*/ 6056836 w 7108166"/>
                              <a:gd name="connsiteY3-564" fmla="*/ 1618586 h 2282766"/>
                              <a:gd name="connsiteX4-565" fmla="*/ 7084360 w 7108166"/>
                              <a:gd name="connsiteY4-566" fmla="*/ 1998149 h 2282766"/>
                              <a:gd name="connsiteX5-567" fmla="*/ 7108166 w 7108166"/>
                              <a:gd name="connsiteY5-568" fmla="*/ 1999509 h 2282766"/>
                              <a:gd name="connsiteX6-569" fmla="*/ 7108166 w 7108166"/>
                              <a:gd name="connsiteY6-570" fmla="*/ 2282766 h 2282766"/>
                              <a:gd name="connsiteX7-571" fmla="*/ 6899110 w 7108166"/>
                              <a:gd name="connsiteY7-572" fmla="*/ 2272577 h 2282766"/>
                              <a:gd name="connsiteX8-573" fmla="*/ 6649639 w 7108166"/>
                              <a:gd name="connsiteY8-574" fmla="*/ 2239688 h 2282766"/>
                              <a:gd name="connsiteX9-575" fmla="*/ 5661634 w 7108166"/>
                              <a:gd name="connsiteY9-576" fmla="*/ 1911884 h 2282766"/>
                              <a:gd name="connsiteX10-577" fmla="*/ 4851470 w 7108166"/>
                              <a:gd name="connsiteY10-578" fmla="*/ 2274194 h 2282766"/>
                              <a:gd name="connsiteX11-579" fmla="*/ 4021546 w 7108166"/>
                              <a:gd name="connsiteY11-580" fmla="*/ 2032654 h 2282766"/>
                              <a:gd name="connsiteX12-581" fmla="*/ 2697621 w 7108166"/>
                              <a:gd name="connsiteY12-582" fmla="*/ 1135507 h 2282766"/>
                              <a:gd name="connsiteX13-583" fmla="*/ 0 w 7108166"/>
                              <a:gd name="connsiteY13-584" fmla="*/ 608982 h 2282766"/>
                              <a:gd name="connsiteX14-585" fmla="*/ 0 w 7108166"/>
                              <a:gd name="connsiteY14-586" fmla="*/ 0 h 2282766"/>
                            </a:gdLst>
                            <a:ahLst/>
                            <a:cxnLst>
                              <a:cxn ang="0">
                                <a:pos x="connsiteX0-1" y="connsiteY0-2"/>
                              </a:cxn>
                              <a:cxn ang="0">
                                <a:pos x="connsiteX1-3" y="connsiteY1-4"/>
                              </a:cxn>
                              <a:cxn ang="0">
                                <a:pos x="connsiteX2-5" y="connsiteY2-6"/>
                              </a:cxn>
                              <a:cxn ang="0">
                                <a:pos x="connsiteX3-7" y="connsiteY3-8"/>
                              </a:cxn>
                              <a:cxn ang="0">
                                <a:pos x="connsiteX4-9" y="connsiteY4-10"/>
                              </a:cxn>
                              <a:cxn ang="0">
                                <a:pos x="connsiteX5-11" y="connsiteY5-12"/>
                              </a:cxn>
                              <a:cxn ang="0">
                                <a:pos x="connsiteX6-13" y="connsiteY6-14"/>
                              </a:cxn>
                              <a:cxn ang="0">
                                <a:pos x="connsiteX7-15" y="connsiteY7-16"/>
                              </a:cxn>
                              <a:cxn ang="0">
                                <a:pos x="connsiteX8-17" y="connsiteY8-18"/>
                              </a:cxn>
                              <a:cxn ang="0">
                                <a:pos x="connsiteX9-19" y="connsiteY9-20"/>
                              </a:cxn>
                              <a:cxn ang="0">
                                <a:pos x="connsiteX10-21" y="connsiteY10-22"/>
                              </a:cxn>
                              <a:cxn ang="0">
                                <a:pos x="connsiteX11-23" y="connsiteY11-24"/>
                              </a:cxn>
                              <a:cxn ang="0">
                                <a:pos x="connsiteX12-25" y="connsiteY12-26"/>
                              </a:cxn>
                              <a:cxn ang="0">
                                <a:pos x="connsiteX13-27" y="connsiteY13-28"/>
                              </a:cxn>
                              <a:cxn ang="0">
                                <a:pos x="connsiteX14-29" y="connsiteY14-30"/>
                              </a:cxn>
                            </a:cxnLst>
                            <a:rect l="l" t="t" r="r" b="b"/>
                            <a:pathLst>
                              <a:path w="7108166" h="2282766">
                                <a:moveTo>
                                  <a:pt x="0" y="0"/>
                                </a:moveTo>
                                <a:cubicBezTo>
                                  <a:pt x="1226850" y="165717"/>
                                  <a:pt x="1596527" y="388413"/>
                                  <a:pt x="2351845" y="704185"/>
                                </a:cubicBezTo>
                                <a:cubicBezTo>
                                  <a:pt x="3107163" y="1019957"/>
                                  <a:pt x="3687298" y="1690473"/>
                                  <a:pt x="4531910" y="1894631"/>
                                </a:cubicBezTo>
                                <a:cubicBezTo>
                                  <a:pt x="5376522" y="2098789"/>
                                  <a:pt x="5631428" y="1601333"/>
                                  <a:pt x="6056836" y="1618586"/>
                                </a:cubicBezTo>
                                <a:cubicBezTo>
                                  <a:pt x="6482244" y="1635839"/>
                                  <a:pt x="6797839" y="1955017"/>
                                  <a:pt x="7084360" y="1998149"/>
                                </a:cubicBezTo>
                                <a:lnTo>
                                  <a:pt x="7108166" y="1999509"/>
                                </a:lnTo>
                                <a:lnTo>
                                  <a:pt x="7108166" y="2282766"/>
                                </a:lnTo>
                                <a:lnTo>
                                  <a:pt x="6899110" y="2272577"/>
                                </a:lnTo>
                                <a:cubicBezTo>
                                  <a:pt x="6813483" y="2265388"/>
                                  <a:pt x="6728679" y="2254784"/>
                                  <a:pt x="6649639" y="2239688"/>
                                </a:cubicBezTo>
                                <a:cubicBezTo>
                                  <a:pt x="6333478" y="2179303"/>
                                  <a:pt x="5961329" y="1906133"/>
                                  <a:pt x="5661634" y="1911884"/>
                                </a:cubicBezTo>
                                <a:cubicBezTo>
                                  <a:pt x="5361939" y="1917635"/>
                                  <a:pt x="5124818" y="2254066"/>
                                  <a:pt x="4851470" y="2274194"/>
                                </a:cubicBezTo>
                                <a:cubicBezTo>
                                  <a:pt x="4578122" y="2294322"/>
                                  <a:pt x="4380521" y="2222435"/>
                                  <a:pt x="4021546" y="2032654"/>
                                </a:cubicBezTo>
                                <a:cubicBezTo>
                                  <a:pt x="3662572" y="1842873"/>
                                  <a:pt x="3367879" y="1372786"/>
                                  <a:pt x="2697621" y="1135507"/>
                                </a:cubicBezTo>
                                <a:cubicBezTo>
                                  <a:pt x="2027363" y="898228"/>
                                  <a:pt x="760154" y="625705"/>
                                  <a:pt x="0" y="608982"/>
                                </a:cubicBezTo>
                                <a:lnTo>
                                  <a:pt x="0" y="0"/>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3" o:spid="_x0000_s1026" o:spt="203" style="position:absolute;left:0pt;flip:y;margin-left:-88.6pt;margin-top:575.45pt;height:195.9pt;width:595.3pt;z-index:251666432;mso-width-relative:page;mso-height-relative:page;" coordorigin="3647,2962" coordsize="11904,4876" o:gfxdata="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">
                <o:lock v:ext="edit" aspectratio="f"/>
                <v:shape id="任意多边形 16" o:spid="_x0000_s1026" o:spt="100" style="position:absolute;left:3647;top:2962;height:4592;width:11905;v-text-anchor:middle;" fillcolor="#4F81BD [3204]" filled="t" stroked="t" coordsize="7559676,2915727" o:gfxdata="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Nycl/G2AAAA2gAAAA8A&#10;AAAAAAAAAQAgAAAAIgAAAGRycy9kb3ducmV2LnhtbFBLAQIUABQAAAAIAIdO4kAzLwWeOwAAADkA&#10;AAAQAAAAAAAAAAEAIAAAAAUBAABkcnMvc2hhcGV4bWwueG1sUEsFBgAAAAAGAAYAWwEAAK8DAAAA&#10;AA==&#10;" path="m0,0l7559676,0,7559676,2915727,7357507,2915727,7346472,2912494c7277101,2891287,7203058,2868283,7108167,2846717c6918386,2803585,6625088,2731699,6418054,2708695c6211020,2685691,6058620,2682816,5865963,2708695c5673306,2734574,5506529,2858219,5262114,2863970c5017699,2869721,4666892,2835215,4399473,2743200c4132054,2651185,3893390,2444152,3657601,2311880c3421812,2179608,3174522,2044461,2984741,1949570c2794960,1854679,2636808,1785668,2518914,1742536c2401020,1699404,2409647,1713782,2277375,1690778c2145103,1667774,1920816,1641895,1725284,1604514c1529752,1567133,1282461,1512499,1104182,1466491c925903,1420483,897149,1391728,655609,1328468c504647,1288931,236868,1293199,3910,1246501l0,1245486xe">
                  <v:path o:connectlocs="0,0;11905,0;11905,4592;11586,4592;11569,4586;11193,4483;10107,4265;9237,4265;8286,4510;6928,4320;5760,3640;4700,3070;3966,2744;3586,2662;2716,2526;1738,2309;1032,2092;6,1963;0,1961" o:connectangles="0,0,0,0,0,0,0,0,0,0,0,0,0,0,0,0,0,0,0"/>
                  <v:fill on="t" focussize="0,0"/>
                  <v:stroke weight="2pt" color="#385D8A [3204]" joinstyle="round"/>
                  <v:imagedata o:title=""/>
                  <o:lock v:ext="edit" aspectratio="f"/>
                </v:shape>
                <v:shape id="任意多边形 7" o:spid="_x0000_s1026" o:spt="100" style="position:absolute;left:3647;top:4510;height:3328;width:11905;v-text-anchor:middle;" fillcolor="#4F81BD [3204]" filled="t" stroked="t" coordsize="7108166,2282766" o:gfxdata="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0p5Nm8AAAA&#10;2gAAAA8AAAAAAAAAAQAgAAAAIgAAAGRycy9kb3ducmV2LnhtbFBLAQIUABQAAAAIAIdO4kAzLwWe&#10;OwAAADkAAAAQAAAAAAAAAAEAIAAAAAsBAABkcnMvc2hhcGV4bWwueG1sUEsFBgAAAAAGAAYAWwEA&#10;ALUDAAAAAA==&#10;" path="m0,0c1226850,165717,1596527,388413,2351845,704185c3107163,1019957,3687298,1690473,4531910,1894631c5376522,2098789,5631428,1601333,6056836,1618586c6482244,1635839,6797839,1955017,7084360,1998149l7108166,1999509,7108166,2282766,6899110,2272577c6813483,2265388,6728679,2254784,6649639,2239688c6333478,2179303,5961329,1906133,5661634,1911884c5361939,1917635,5124818,2254066,4851470,2274194c4578122,2294322,4380521,2222435,4021546,2032654c3662572,1842873,3367879,1372786,2697621,1135507c2027363,898228,760154,625705,0,608982l0,0xe">
                  <v:path o:connectlocs="0,0;215,45;1771,498;5246,1705;8125,2837;10144,2359;11865,2913;11905,2915;11905,3328;11554,3313;11137,3265;9482,2787;8125,3315;6735,2963;4518,1655" o:connectangles="0,0,0,0,0,0,0,0,0,0,0,0,0,0,0"/>
                  <v:fill on="t" focussize="0,0"/>
                  <v:stroke weight="2pt" color="#385D8A [3204]" joinstyle="round"/>
                  <v:imagedata o:title=""/>
                  <o:lock v:ext="edit" aspectratio="f"/>
                </v:shape>
              </v:group>
            </w:pict>
          </mc:Fallback>
        </mc:AlternateContent>
      </w:r>
      <w:r>
        <w:rPr>
          <w:rStyle w:val="13"/>
          <w:rFonts w:hint="eastAsia"/>
          <w:sz w:val="24"/>
          <w:szCs w:val="24"/>
          <w:lang w:eastAsia="zh-CN"/>
        </w:rPr>
        <w:drawing>
          <wp:inline distT="0" distB="0" distL="114300" distR="114300">
            <wp:extent cx="1640205" cy="784225"/>
            <wp:effectExtent l="0" t="0" r="17145" b="15875"/>
            <wp:docPr id="4" name="图片 4" descr="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01"/>
                    <pic:cNvPicPr>
                      <a:picLocks noChangeAspect="1"/>
                    </pic:cNvPicPr>
                  </pic:nvPicPr>
                  <pic:blipFill>
                    <a:blip r:embed="rId5"/>
                    <a:stretch>
                      <a:fillRect/>
                    </a:stretch>
                  </pic:blipFill>
                  <pic:spPr>
                    <a:xfrm>
                      <a:off x="0" y="0"/>
                      <a:ext cx="1640205" cy="784225"/>
                    </a:xfrm>
                    <a:prstGeom prst="rect">
                      <a:avLst/>
                    </a:prstGeom>
                  </pic:spPr>
                </pic:pic>
              </a:graphicData>
            </a:graphic>
          </wp:inline>
        </w:drawing>
      </w:r>
      <w:r>
        <w:rPr>
          <w:rStyle w:val="13"/>
          <w:sz w:val="24"/>
          <w:szCs w:val="24"/>
        </w:rPr>
        <mc:AlternateContent>
          <mc:Choice Requires="wpg">
            <w:drawing>
              <wp:anchor distT="0" distB="0" distL="114300" distR="114300" simplePos="0" relativeHeight="251665408" behindDoc="0" locked="0" layoutInCell="1" allowOverlap="1">
                <wp:simplePos x="0" y="0"/>
                <wp:positionH relativeFrom="column">
                  <wp:posOffset>-1143635</wp:posOffset>
                </wp:positionH>
                <wp:positionV relativeFrom="paragraph">
                  <wp:posOffset>-923290</wp:posOffset>
                </wp:positionV>
                <wp:extent cx="7561580" cy="1811655"/>
                <wp:effectExtent l="12700" t="12700" r="26670" b="23495"/>
                <wp:wrapNone/>
                <wp:docPr id="14" name="组合 6"/>
                <wp:cNvGraphicFramePr/>
                <a:graphic xmlns:a="http://schemas.openxmlformats.org/drawingml/2006/main">
                  <a:graphicData uri="http://schemas.microsoft.com/office/word/2010/wordprocessingGroup">
                    <wpg:wgp>
                      <wpg:cNvGrpSpPr/>
                      <wpg:grpSpPr>
                        <a:xfrm>
                          <a:off x="0" y="0"/>
                          <a:ext cx="7561580" cy="1811655"/>
                          <a:chOff x="3647" y="2685"/>
                          <a:chExt cx="11908" cy="3844"/>
                        </a:xfrm>
                      </wpg:grpSpPr>
                      <wps:wsp>
                        <wps:cNvPr id="29" name="任意多边形 16"/>
                        <wps:cNvSpPr/>
                        <wps:spPr>
                          <a:xfrm flipH="1">
                            <a:off x="3647" y="2685"/>
                            <a:ext cx="11908" cy="3539"/>
                          </a:xfrm>
                          <a:custGeom>
                            <a:avLst/>
                            <a:gdLst>
                              <a:gd name="connsiteX0" fmla="*/ 11902 w 11908"/>
                              <a:gd name="connsiteY0" fmla="*/ 3 h 3539"/>
                              <a:gd name="connsiteX1" fmla="*/ 11908 w 11908"/>
                              <a:gd name="connsiteY1" fmla="*/ 3539 h 3539"/>
                              <a:gd name="connsiteX2" fmla="*/ 11590 w 11908"/>
                              <a:gd name="connsiteY2" fmla="*/ 3539 h 3539"/>
                              <a:gd name="connsiteX3" fmla="*/ 11572 w 11908"/>
                              <a:gd name="connsiteY3" fmla="*/ 3534 h 3539"/>
                              <a:gd name="connsiteX4" fmla="*/ 11197 w 11908"/>
                              <a:gd name="connsiteY4" fmla="*/ 3422 h 3539"/>
                              <a:gd name="connsiteX5" fmla="*/ 10110 w 11908"/>
                              <a:gd name="connsiteY5" fmla="*/ 3188 h 3539"/>
                              <a:gd name="connsiteX6" fmla="*/ 9241 w 11908"/>
                              <a:gd name="connsiteY6" fmla="*/ 3188 h 3539"/>
                              <a:gd name="connsiteX7" fmla="*/ 8289 w 11908"/>
                              <a:gd name="connsiteY7" fmla="*/ 3451 h 3539"/>
                              <a:gd name="connsiteX8" fmla="*/ 6931 w 11908"/>
                              <a:gd name="connsiteY8" fmla="*/ 3246 h 3539"/>
                              <a:gd name="connsiteX9" fmla="*/ 5762 w 11908"/>
                              <a:gd name="connsiteY9" fmla="*/ 2515 h 3539"/>
                              <a:gd name="connsiteX10" fmla="*/ 4703 w 11908"/>
                              <a:gd name="connsiteY10" fmla="*/ 1901 h 3539"/>
                              <a:gd name="connsiteX11" fmla="*/ 3969 w 11908"/>
                              <a:gd name="connsiteY11" fmla="*/ 1550 h 3539"/>
                              <a:gd name="connsiteX12" fmla="*/ 3589 w 11908"/>
                              <a:gd name="connsiteY12" fmla="*/ 1462 h 3539"/>
                              <a:gd name="connsiteX13" fmla="*/ 2719 w 11908"/>
                              <a:gd name="connsiteY13" fmla="*/ 1316 h 3539"/>
                              <a:gd name="connsiteX14" fmla="*/ 1741 w 11908"/>
                              <a:gd name="connsiteY14" fmla="*/ 1082 h 3539"/>
                              <a:gd name="connsiteX15" fmla="*/ 1035 w 11908"/>
                              <a:gd name="connsiteY15" fmla="*/ 848 h 3539"/>
                              <a:gd name="connsiteX16" fmla="*/ 8 w 11908"/>
                              <a:gd name="connsiteY16" fmla="*/ 709 h 3539"/>
                              <a:gd name="connsiteX17" fmla="*/ 2 w 11908"/>
                              <a:gd name="connsiteY17" fmla="*/ 707 h 3539"/>
                              <a:gd name="connsiteX18" fmla="*/ 0 w 11908"/>
                              <a:gd name="connsiteY18" fmla="*/ 0 h 3539"/>
                              <a:gd name="connsiteX19" fmla="*/ 11902 w 11908"/>
                              <a:gd name="connsiteY19" fmla="*/ 3 h 353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Lst>
                            <a:rect l="l" t="t" r="r" b="b"/>
                            <a:pathLst>
                              <a:path w="11908" h="3539">
                                <a:moveTo>
                                  <a:pt x="11902" y="3"/>
                                </a:moveTo>
                                <a:lnTo>
                                  <a:pt x="11908" y="3539"/>
                                </a:lnTo>
                                <a:lnTo>
                                  <a:pt x="11590" y="3539"/>
                                </a:lnTo>
                                <a:lnTo>
                                  <a:pt x="11572" y="3534"/>
                                </a:lnTo>
                                <a:cubicBezTo>
                                  <a:pt x="11463" y="3498"/>
                                  <a:pt x="11346" y="3459"/>
                                  <a:pt x="11197" y="3422"/>
                                </a:cubicBezTo>
                                <a:cubicBezTo>
                                  <a:pt x="10898" y="3349"/>
                                  <a:pt x="10436" y="3227"/>
                                  <a:pt x="10110" y="3188"/>
                                </a:cubicBezTo>
                                <a:cubicBezTo>
                                  <a:pt x="9784" y="3149"/>
                                  <a:pt x="9544" y="3144"/>
                                  <a:pt x="9241" y="3188"/>
                                </a:cubicBezTo>
                                <a:cubicBezTo>
                                  <a:pt x="8937" y="3232"/>
                                  <a:pt x="8674" y="3441"/>
                                  <a:pt x="8289" y="3451"/>
                                </a:cubicBezTo>
                                <a:cubicBezTo>
                                  <a:pt x="7905" y="3461"/>
                                  <a:pt x="7352" y="3402"/>
                                  <a:pt x="6931" y="3246"/>
                                </a:cubicBezTo>
                                <a:cubicBezTo>
                                  <a:pt x="6510" y="3090"/>
                                  <a:pt x="6134" y="2739"/>
                                  <a:pt x="5762" y="2515"/>
                                </a:cubicBezTo>
                                <a:cubicBezTo>
                                  <a:pt x="5391" y="2291"/>
                                  <a:pt x="5002" y="2062"/>
                                  <a:pt x="4703" y="1901"/>
                                </a:cubicBezTo>
                                <a:cubicBezTo>
                                  <a:pt x="4404" y="1740"/>
                                  <a:pt x="4155" y="1623"/>
                                  <a:pt x="3969" y="1550"/>
                                </a:cubicBezTo>
                                <a:cubicBezTo>
                                  <a:pt x="3783" y="1477"/>
                                  <a:pt x="3797" y="1501"/>
                                  <a:pt x="3589" y="1462"/>
                                </a:cubicBezTo>
                                <a:cubicBezTo>
                                  <a:pt x="3380" y="1423"/>
                                  <a:pt x="3027" y="1379"/>
                                  <a:pt x="2719" y="1316"/>
                                </a:cubicBezTo>
                                <a:cubicBezTo>
                                  <a:pt x="2411" y="1252"/>
                                  <a:pt x="2022" y="1160"/>
                                  <a:pt x="1741" y="1082"/>
                                </a:cubicBezTo>
                                <a:cubicBezTo>
                                  <a:pt x="1460" y="1004"/>
                                  <a:pt x="1415" y="955"/>
                                  <a:pt x="1035" y="848"/>
                                </a:cubicBezTo>
                                <a:cubicBezTo>
                                  <a:pt x="797" y="781"/>
                                  <a:pt x="375" y="788"/>
                                  <a:pt x="8" y="709"/>
                                </a:cubicBezTo>
                                <a:lnTo>
                                  <a:pt x="2" y="707"/>
                                </a:lnTo>
                                <a:lnTo>
                                  <a:pt x="0" y="0"/>
                                </a:lnTo>
                                <a:lnTo>
                                  <a:pt x="11902" y="3"/>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wps:wsp>
                      <wps:wsp>
                        <wps:cNvPr id="32" name="任意多边形 7"/>
                        <wps:cNvSpPr/>
                        <wps:spPr>
                          <a:xfrm flipH="1">
                            <a:off x="3647" y="2947"/>
                            <a:ext cx="11906" cy="3583"/>
                          </a:xfrm>
                          <a:custGeom>
                            <a:avLst/>
                            <a:gdLst>
                              <a:gd name="connsiteX0" fmla="*/ 0 w 7108166"/>
                              <a:gd name="connsiteY0" fmla="*/ 0 h 2282766"/>
                              <a:gd name="connsiteX1" fmla="*/ 128809 w 7108166"/>
                              <a:gd name="connsiteY1" fmla="*/ 31326 h 2282766"/>
                              <a:gd name="connsiteX2" fmla="*/ 1057533 w 7108166"/>
                              <a:gd name="connsiteY2" fmla="*/ 341877 h 2282766"/>
                              <a:gd name="connsiteX3" fmla="*/ 3132343 w 7108166"/>
                              <a:gd name="connsiteY3" fmla="*/ 1170013 h 2282766"/>
                              <a:gd name="connsiteX4" fmla="*/ 4851470 w 7108166"/>
                              <a:gd name="connsiteY4" fmla="*/ 1946390 h 2282766"/>
                              <a:gd name="connsiteX5" fmla="*/ 6056836 w 7108166"/>
                              <a:gd name="connsiteY5" fmla="*/ 1618586 h 2282766"/>
                              <a:gd name="connsiteX6" fmla="*/ 7084360 w 7108166"/>
                              <a:gd name="connsiteY6" fmla="*/ 1998149 h 2282766"/>
                              <a:gd name="connsiteX7" fmla="*/ 7108166 w 7108166"/>
                              <a:gd name="connsiteY7" fmla="*/ 1999509 h 2282766"/>
                              <a:gd name="connsiteX8" fmla="*/ 7108166 w 7108166"/>
                              <a:gd name="connsiteY8" fmla="*/ 2282766 h 2282766"/>
                              <a:gd name="connsiteX9" fmla="*/ 6899110 w 7108166"/>
                              <a:gd name="connsiteY9" fmla="*/ 2272577 h 2282766"/>
                              <a:gd name="connsiteX10" fmla="*/ 6649639 w 7108166"/>
                              <a:gd name="connsiteY10" fmla="*/ 2239688 h 2282766"/>
                              <a:gd name="connsiteX11" fmla="*/ 5661634 w 7108166"/>
                              <a:gd name="connsiteY11" fmla="*/ 1911884 h 2282766"/>
                              <a:gd name="connsiteX12" fmla="*/ 4851470 w 7108166"/>
                              <a:gd name="connsiteY12" fmla="*/ 2274194 h 2282766"/>
                              <a:gd name="connsiteX13" fmla="*/ 4021546 w 7108166"/>
                              <a:gd name="connsiteY13" fmla="*/ 2032654 h 2282766"/>
                              <a:gd name="connsiteX14" fmla="*/ 2697621 w 7108166"/>
                              <a:gd name="connsiteY14" fmla="*/ 1135507 h 2282766"/>
                              <a:gd name="connsiteX15" fmla="*/ 1274894 w 7108166"/>
                              <a:gd name="connsiteY15" fmla="*/ 842209 h 2282766"/>
                              <a:gd name="connsiteX16" fmla="*/ 0 w 7108166"/>
                              <a:gd name="connsiteY16" fmla="*/ 608982 h 2282766"/>
                              <a:gd name="connsiteX0-1" fmla="*/ 0 w 7108166"/>
                              <a:gd name="connsiteY0-2" fmla="*/ 0 h 2282766"/>
                              <a:gd name="connsiteX1-3" fmla="*/ 128809 w 7108166"/>
                              <a:gd name="connsiteY1-4" fmla="*/ 31326 h 2282766"/>
                              <a:gd name="connsiteX2-5" fmla="*/ 1057533 w 7108166"/>
                              <a:gd name="connsiteY2-6" fmla="*/ 341877 h 2282766"/>
                              <a:gd name="connsiteX3-7" fmla="*/ 3132343 w 7108166"/>
                              <a:gd name="connsiteY3-8" fmla="*/ 1170013 h 2282766"/>
                              <a:gd name="connsiteX4-9" fmla="*/ 4851470 w 7108166"/>
                              <a:gd name="connsiteY4-10" fmla="*/ 1946390 h 2282766"/>
                              <a:gd name="connsiteX5-11" fmla="*/ 6056836 w 7108166"/>
                              <a:gd name="connsiteY5-12" fmla="*/ 1618586 h 2282766"/>
                              <a:gd name="connsiteX6-13" fmla="*/ 7084360 w 7108166"/>
                              <a:gd name="connsiteY6-14" fmla="*/ 1998149 h 2282766"/>
                              <a:gd name="connsiteX7-15" fmla="*/ 7108166 w 7108166"/>
                              <a:gd name="connsiteY7-16" fmla="*/ 1999509 h 2282766"/>
                              <a:gd name="connsiteX8-17" fmla="*/ 7108166 w 7108166"/>
                              <a:gd name="connsiteY8-18" fmla="*/ 2282766 h 2282766"/>
                              <a:gd name="connsiteX9-19" fmla="*/ 6899110 w 7108166"/>
                              <a:gd name="connsiteY9-20" fmla="*/ 2272577 h 2282766"/>
                              <a:gd name="connsiteX10-21" fmla="*/ 6649639 w 7108166"/>
                              <a:gd name="connsiteY10-22" fmla="*/ 2239688 h 2282766"/>
                              <a:gd name="connsiteX11-23" fmla="*/ 5661634 w 7108166"/>
                              <a:gd name="connsiteY11-24" fmla="*/ 1911884 h 2282766"/>
                              <a:gd name="connsiteX12-25" fmla="*/ 4851470 w 7108166"/>
                              <a:gd name="connsiteY12-26" fmla="*/ 2274194 h 2282766"/>
                              <a:gd name="connsiteX13-27" fmla="*/ 4021546 w 7108166"/>
                              <a:gd name="connsiteY13-28" fmla="*/ 2032654 h 2282766"/>
                              <a:gd name="connsiteX14-29" fmla="*/ 2697621 w 7108166"/>
                              <a:gd name="connsiteY14-30" fmla="*/ 1135507 h 2282766"/>
                              <a:gd name="connsiteX15-31" fmla="*/ 1274894 w 7108166"/>
                              <a:gd name="connsiteY15-32" fmla="*/ 842209 h 2282766"/>
                              <a:gd name="connsiteX16-33" fmla="*/ 0 w 7108166"/>
                              <a:gd name="connsiteY16-34" fmla="*/ 608982 h 2282766"/>
                              <a:gd name="connsiteX17" fmla="*/ 0 w 7108166"/>
                              <a:gd name="connsiteY17" fmla="*/ 0 h 2282766"/>
                              <a:gd name="connsiteX0-35" fmla="*/ 0 w 7108166"/>
                              <a:gd name="connsiteY0-36" fmla="*/ 0 h 2282766"/>
                              <a:gd name="connsiteX1-37" fmla="*/ 1057533 w 7108166"/>
                              <a:gd name="connsiteY1-38" fmla="*/ 341877 h 2282766"/>
                              <a:gd name="connsiteX2-39" fmla="*/ 3132343 w 7108166"/>
                              <a:gd name="connsiteY2-40" fmla="*/ 1170013 h 2282766"/>
                              <a:gd name="connsiteX3-41" fmla="*/ 4851470 w 7108166"/>
                              <a:gd name="connsiteY3-42" fmla="*/ 1946390 h 2282766"/>
                              <a:gd name="connsiteX4-43" fmla="*/ 6056836 w 7108166"/>
                              <a:gd name="connsiteY4-44" fmla="*/ 1618586 h 2282766"/>
                              <a:gd name="connsiteX5-45" fmla="*/ 7084360 w 7108166"/>
                              <a:gd name="connsiteY5-46" fmla="*/ 1998149 h 2282766"/>
                              <a:gd name="connsiteX6-47" fmla="*/ 7108166 w 7108166"/>
                              <a:gd name="connsiteY6-48" fmla="*/ 1999509 h 2282766"/>
                              <a:gd name="connsiteX7-49" fmla="*/ 7108166 w 7108166"/>
                              <a:gd name="connsiteY7-50" fmla="*/ 2282766 h 2282766"/>
                              <a:gd name="connsiteX8-51" fmla="*/ 6899110 w 7108166"/>
                              <a:gd name="connsiteY8-52" fmla="*/ 2272577 h 2282766"/>
                              <a:gd name="connsiteX9-53" fmla="*/ 6649639 w 7108166"/>
                              <a:gd name="connsiteY9-54" fmla="*/ 2239688 h 2282766"/>
                              <a:gd name="connsiteX10-55" fmla="*/ 5661634 w 7108166"/>
                              <a:gd name="connsiteY10-56" fmla="*/ 1911884 h 2282766"/>
                              <a:gd name="connsiteX11-57" fmla="*/ 4851470 w 7108166"/>
                              <a:gd name="connsiteY11-58" fmla="*/ 2274194 h 2282766"/>
                              <a:gd name="connsiteX12-59" fmla="*/ 4021546 w 7108166"/>
                              <a:gd name="connsiteY12-60" fmla="*/ 2032654 h 2282766"/>
                              <a:gd name="connsiteX13-61" fmla="*/ 2697621 w 7108166"/>
                              <a:gd name="connsiteY13-62" fmla="*/ 1135507 h 2282766"/>
                              <a:gd name="connsiteX14-63" fmla="*/ 1274894 w 7108166"/>
                              <a:gd name="connsiteY14-64" fmla="*/ 842209 h 2282766"/>
                              <a:gd name="connsiteX15-65" fmla="*/ 0 w 7108166"/>
                              <a:gd name="connsiteY15-66" fmla="*/ 608982 h 2282766"/>
                              <a:gd name="connsiteX16-67" fmla="*/ 0 w 7108166"/>
                              <a:gd name="connsiteY16-68" fmla="*/ 0 h 2282766"/>
                              <a:gd name="connsiteX0-69" fmla="*/ 0 w 7108166"/>
                              <a:gd name="connsiteY0-70" fmla="*/ 0 h 2282766"/>
                              <a:gd name="connsiteX1-71" fmla="*/ 3132343 w 7108166"/>
                              <a:gd name="connsiteY1-72" fmla="*/ 1170013 h 2282766"/>
                              <a:gd name="connsiteX2-73" fmla="*/ 4851470 w 7108166"/>
                              <a:gd name="connsiteY2-74" fmla="*/ 1946390 h 2282766"/>
                              <a:gd name="connsiteX3-75" fmla="*/ 6056836 w 7108166"/>
                              <a:gd name="connsiteY3-76" fmla="*/ 1618586 h 2282766"/>
                              <a:gd name="connsiteX4-77" fmla="*/ 7084360 w 7108166"/>
                              <a:gd name="connsiteY4-78" fmla="*/ 1998149 h 2282766"/>
                              <a:gd name="connsiteX5-79" fmla="*/ 7108166 w 7108166"/>
                              <a:gd name="connsiteY5-80" fmla="*/ 1999509 h 2282766"/>
                              <a:gd name="connsiteX6-81" fmla="*/ 7108166 w 7108166"/>
                              <a:gd name="connsiteY6-82" fmla="*/ 2282766 h 2282766"/>
                              <a:gd name="connsiteX7-83" fmla="*/ 6899110 w 7108166"/>
                              <a:gd name="connsiteY7-84" fmla="*/ 2272577 h 2282766"/>
                              <a:gd name="connsiteX8-85" fmla="*/ 6649639 w 7108166"/>
                              <a:gd name="connsiteY8-86" fmla="*/ 2239688 h 2282766"/>
                              <a:gd name="connsiteX9-87" fmla="*/ 5661634 w 7108166"/>
                              <a:gd name="connsiteY9-88" fmla="*/ 1911884 h 2282766"/>
                              <a:gd name="connsiteX10-89" fmla="*/ 4851470 w 7108166"/>
                              <a:gd name="connsiteY10-90" fmla="*/ 2274194 h 2282766"/>
                              <a:gd name="connsiteX11-91" fmla="*/ 4021546 w 7108166"/>
                              <a:gd name="connsiteY11-92" fmla="*/ 2032654 h 2282766"/>
                              <a:gd name="connsiteX12-93" fmla="*/ 2697621 w 7108166"/>
                              <a:gd name="connsiteY12-94" fmla="*/ 1135507 h 2282766"/>
                              <a:gd name="connsiteX13-95" fmla="*/ 1274894 w 7108166"/>
                              <a:gd name="connsiteY13-96" fmla="*/ 842209 h 2282766"/>
                              <a:gd name="connsiteX14-97" fmla="*/ 0 w 7108166"/>
                              <a:gd name="connsiteY14-98" fmla="*/ 608982 h 2282766"/>
                              <a:gd name="connsiteX15-99" fmla="*/ 0 w 7108166"/>
                              <a:gd name="connsiteY15-100" fmla="*/ 0 h 2282766"/>
                              <a:gd name="connsiteX0-101" fmla="*/ 0 w 7108166"/>
                              <a:gd name="connsiteY0-102" fmla="*/ 0 h 2282766"/>
                              <a:gd name="connsiteX1-103" fmla="*/ 2804540 w 7108166"/>
                              <a:gd name="connsiteY1-104" fmla="*/ 859462 h 2282766"/>
                              <a:gd name="connsiteX2-105" fmla="*/ 4851470 w 7108166"/>
                              <a:gd name="connsiteY2-106" fmla="*/ 1946390 h 2282766"/>
                              <a:gd name="connsiteX3-107" fmla="*/ 6056836 w 7108166"/>
                              <a:gd name="connsiteY3-108" fmla="*/ 1618586 h 2282766"/>
                              <a:gd name="connsiteX4-109" fmla="*/ 7084360 w 7108166"/>
                              <a:gd name="connsiteY4-110" fmla="*/ 1998149 h 2282766"/>
                              <a:gd name="connsiteX5-111" fmla="*/ 7108166 w 7108166"/>
                              <a:gd name="connsiteY5-112" fmla="*/ 1999509 h 2282766"/>
                              <a:gd name="connsiteX6-113" fmla="*/ 7108166 w 7108166"/>
                              <a:gd name="connsiteY6-114" fmla="*/ 2282766 h 2282766"/>
                              <a:gd name="connsiteX7-115" fmla="*/ 6899110 w 7108166"/>
                              <a:gd name="connsiteY7-116" fmla="*/ 2272577 h 2282766"/>
                              <a:gd name="connsiteX8-117" fmla="*/ 6649639 w 7108166"/>
                              <a:gd name="connsiteY8-118" fmla="*/ 2239688 h 2282766"/>
                              <a:gd name="connsiteX9-119" fmla="*/ 5661634 w 7108166"/>
                              <a:gd name="connsiteY9-120" fmla="*/ 1911884 h 2282766"/>
                              <a:gd name="connsiteX10-121" fmla="*/ 4851470 w 7108166"/>
                              <a:gd name="connsiteY10-122" fmla="*/ 2274194 h 2282766"/>
                              <a:gd name="connsiteX11-123" fmla="*/ 4021546 w 7108166"/>
                              <a:gd name="connsiteY11-124" fmla="*/ 2032654 h 2282766"/>
                              <a:gd name="connsiteX12-125" fmla="*/ 2697621 w 7108166"/>
                              <a:gd name="connsiteY12-126" fmla="*/ 1135507 h 2282766"/>
                              <a:gd name="connsiteX13-127" fmla="*/ 1274894 w 7108166"/>
                              <a:gd name="connsiteY13-128" fmla="*/ 842209 h 2282766"/>
                              <a:gd name="connsiteX14-129" fmla="*/ 0 w 7108166"/>
                              <a:gd name="connsiteY14-130" fmla="*/ 608982 h 2282766"/>
                              <a:gd name="connsiteX15-131" fmla="*/ 0 w 7108166"/>
                              <a:gd name="connsiteY15-132" fmla="*/ 0 h 2282766"/>
                              <a:gd name="connsiteX0-133" fmla="*/ 0 w 7108166"/>
                              <a:gd name="connsiteY0-134" fmla="*/ 0 h 2282766"/>
                              <a:gd name="connsiteX1-135" fmla="*/ 2804540 w 7108166"/>
                              <a:gd name="connsiteY1-136" fmla="*/ 859462 h 2282766"/>
                              <a:gd name="connsiteX2-137" fmla="*/ 4851470 w 7108166"/>
                              <a:gd name="connsiteY2-138" fmla="*/ 1946390 h 2282766"/>
                              <a:gd name="connsiteX3-139" fmla="*/ 6056836 w 7108166"/>
                              <a:gd name="connsiteY3-140" fmla="*/ 1618586 h 2282766"/>
                              <a:gd name="connsiteX4-141" fmla="*/ 7084360 w 7108166"/>
                              <a:gd name="connsiteY4-142" fmla="*/ 1998149 h 2282766"/>
                              <a:gd name="connsiteX5-143" fmla="*/ 7108166 w 7108166"/>
                              <a:gd name="connsiteY5-144" fmla="*/ 1999509 h 2282766"/>
                              <a:gd name="connsiteX6-145" fmla="*/ 7108166 w 7108166"/>
                              <a:gd name="connsiteY6-146" fmla="*/ 2282766 h 2282766"/>
                              <a:gd name="connsiteX7-147" fmla="*/ 6899110 w 7108166"/>
                              <a:gd name="connsiteY7-148" fmla="*/ 2272577 h 2282766"/>
                              <a:gd name="connsiteX8-149" fmla="*/ 6649639 w 7108166"/>
                              <a:gd name="connsiteY8-150" fmla="*/ 2239688 h 2282766"/>
                              <a:gd name="connsiteX9-151" fmla="*/ 5661634 w 7108166"/>
                              <a:gd name="connsiteY9-152" fmla="*/ 1911884 h 2282766"/>
                              <a:gd name="connsiteX10-153" fmla="*/ 4851470 w 7108166"/>
                              <a:gd name="connsiteY10-154" fmla="*/ 2274194 h 2282766"/>
                              <a:gd name="connsiteX11-155" fmla="*/ 4021546 w 7108166"/>
                              <a:gd name="connsiteY11-156" fmla="*/ 2032654 h 2282766"/>
                              <a:gd name="connsiteX12-157" fmla="*/ 2697621 w 7108166"/>
                              <a:gd name="connsiteY12-158" fmla="*/ 1135507 h 2282766"/>
                              <a:gd name="connsiteX13-159" fmla="*/ 1274894 w 7108166"/>
                              <a:gd name="connsiteY13-160" fmla="*/ 842209 h 2282766"/>
                              <a:gd name="connsiteX14-161" fmla="*/ 0 w 7108166"/>
                              <a:gd name="connsiteY14-162" fmla="*/ 608982 h 2282766"/>
                              <a:gd name="connsiteX15-163" fmla="*/ 0 w 7108166"/>
                              <a:gd name="connsiteY15-164" fmla="*/ 0 h 2282766"/>
                              <a:gd name="connsiteX0-165" fmla="*/ 0 w 7108166"/>
                              <a:gd name="connsiteY0-166" fmla="*/ 0 h 2282766"/>
                              <a:gd name="connsiteX1-167" fmla="*/ 2286955 w 7108166"/>
                              <a:gd name="connsiteY1-168" fmla="*/ 773197 h 2282766"/>
                              <a:gd name="connsiteX2-169" fmla="*/ 4851470 w 7108166"/>
                              <a:gd name="connsiteY2-170" fmla="*/ 1946390 h 2282766"/>
                              <a:gd name="connsiteX3-171" fmla="*/ 6056836 w 7108166"/>
                              <a:gd name="connsiteY3-172" fmla="*/ 1618586 h 2282766"/>
                              <a:gd name="connsiteX4-173" fmla="*/ 7084360 w 7108166"/>
                              <a:gd name="connsiteY4-174" fmla="*/ 1998149 h 2282766"/>
                              <a:gd name="connsiteX5-175" fmla="*/ 7108166 w 7108166"/>
                              <a:gd name="connsiteY5-176" fmla="*/ 1999509 h 2282766"/>
                              <a:gd name="connsiteX6-177" fmla="*/ 7108166 w 7108166"/>
                              <a:gd name="connsiteY6-178" fmla="*/ 2282766 h 2282766"/>
                              <a:gd name="connsiteX7-179" fmla="*/ 6899110 w 7108166"/>
                              <a:gd name="connsiteY7-180" fmla="*/ 2272577 h 2282766"/>
                              <a:gd name="connsiteX8-181" fmla="*/ 6649639 w 7108166"/>
                              <a:gd name="connsiteY8-182" fmla="*/ 2239688 h 2282766"/>
                              <a:gd name="connsiteX9-183" fmla="*/ 5661634 w 7108166"/>
                              <a:gd name="connsiteY9-184" fmla="*/ 1911884 h 2282766"/>
                              <a:gd name="connsiteX10-185" fmla="*/ 4851470 w 7108166"/>
                              <a:gd name="connsiteY10-186" fmla="*/ 2274194 h 2282766"/>
                              <a:gd name="connsiteX11-187" fmla="*/ 4021546 w 7108166"/>
                              <a:gd name="connsiteY11-188" fmla="*/ 2032654 h 2282766"/>
                              <a:gd name="connsiteX12-189" fmla="*/ 2697621 w 7108166"/>
                              <a:gd name="connsiteY12-190" fmla="*/ 1135507 h 2282766"/>
                              <a:gd name="connsiteX13-191" fmla="*/ 1274894 w 7108166"/>
                              <a:gd name="connsiteY13-192" fmla="*/ 842209 h 2282766"/>
                              <a:gd name="connsiteX14-193" fmla="*/ 0 w 7108166"/>
                              <a:gd name="connsiteY14-194" fmla="*/ 608982 h 2282766"/>
                              <a:gd name="connsiteX15-195" fmla="*/ 0 w 7108166"/>
                              <a:gd name="connsiteY15-196" fmla="*/ 0 h 2282766"/>
                              <a:gd name="connsiteX0-197" fmla="*/ 0 w 7108166"/>
                              <a:gd name="connsiteY0-198" fmla="*/ 0 h 2282766"/>
                              <a:gd name="connsiteX1-199" fmla="*/ 2286955 w 7108166"/>
                              <a:gd name="connsiteY1-200" fmla="*/ 773197 h 2282766"/>
                              <a:gd name="connsiteX2-201" fmla="*/ 4851470 w 7108166"/>
                              <a:gd name="connsiteY2-202" fmla="*/ 1946390 h 2282766"/>
                              <a:gd name="connsiteX3-203" fmla="*/ 6056836 w 7108166"/>
                              <a:gd name="connsiteY3-204" fmla="*/ 1618586 h 2282766"/>
                              <a:gd name="connsiteX4-205" fmla="*/ 7084360 w 7108166"/>
                              <a:gd name="connsiteY4-206" fmla="*/ 1998149 h 2282766"/>
                              <a:gd name="connsiteX5-207" fmla="*/ 7108166 w 7108166"/>
                              <a:gd name="connsiteY5-208" fmla="*/ 1999509 h 2282766"/>
                              <a:gd name="connsiteX6-209" fmla="*/ 7108166 w 7108166"/>
                              <a:gd name="connsiteY6-210" fmla="*/ 2282766 h 2282766"/>
                              <a:gd name="connsiteX7-211" fmla="*/ 6899110 w 7108166"/>
                              <a:gd name="connsiteY7-212" fmla="*/ 2272577 h 2282766"/>
                              <a:gd name="connsiteX8-213" fmla="*/ 6649639 w 7108166"/>
                              <a:gd name="connsiteY8-214" fmla="*/ 2239688 h 2282766"/>
                              <a:gd name="connsiteX9-215" fmla="*/ 5661634 w 7108166"/>
                              <a:gd name="connsiteY9-216" fmla="*/ 1911884 h 2282766"/>
                              <a:gd name="connsiteX10-217" fmla="*/ 4851470 w 7108166"/>
                              <a:gd name="connsiteY10-218" fmla="*/ 2274194 h 2282766"/>
                              <a:gd name="connsiteX11-219" fmla="*/ 4021546 w 7108166"/>
                              <a:gd name="connsiteY11-220" fmla="*/ 2032654 h 2282766"/>
                              <a:gd name="connsiteX12-221" fmla="*/ 2697621 w 7108166"/>
                              <a:gd name="connsiteY12-222" fmla="*/ 1135507 h 2282766"/>
                              <a:gd name="connsiteX13-223" fmla="*/ 0 w 7108166"/>
                              <a:gd name="connsiteY13-224" fmla="*/ 608982 h 2282766"/>
                              <a:gd name="connsiteX14-225" fmla="*/ 0 w 7108166"/>
                              <a:gd name="connsiteY14-226" fmla="*/ 0 h 2282766"/>
                              <a:gd name="connsiteX0-227" fmla="*/ 0 w 7108166"/>
                              <a:gd name="connsiteY0-228" fmla="*/ 0 h 2282766"/>
                              <a:gd name="connsiteX1-229" fmla="*/ 2286955 w 7108166"/>
                              <a:gd name="connsiteY1-230" fmla="*/ 773197 h 2282766"/>
                              <a:gd name="connsiteX2-231" fmla="*/ 4851470 w 7108166"/>
                              <a:gd name="connsiteY2-232" fmla="*/ 1946390 h 2282766"/>
                              <a:gd name="connsiteX3-233" fmla="*/ 6056836 w 7108166"/>
                              <a:gd name="connsiteY3-234" fmla="*/ 1618586 h 2282766"/>
                              <a:gd name="connsiteX4-235" fmla="*/ 7084360 w 7108166"/>
                              <a:gd name="connsiteY4-236" fmla="*/ 1998149 h 2282766"/>
                              <a:gd name="connsiteX5-237" fmla="*/ 7108166 w 7108166"/>
                              <a:gd name="connsiteY5-238" fmla="*/ 1999509 h 2282766"/>
                              <a:gd name="connsiteX6-239" fmla="*/ 7108166 w 7108166"/>
                              <a:gd name="connsiteY6-240" fmla="*/ 2282766 h 2282766"/>
                              <a:gd name="connsiteX7-241" fmla="*/ 6899110 w 7108166"/>
                              <a:gd name="connsiteY7-242" fmla="*/ 2272577 h 2282766"/>
                              <a:gd name="connsiteX8-243" fmla="*/ 6649639 w 7108166"/>
                              <a:gd name="connsiteY8-244" fmla="*/ 2239688 h 2282766"/>
                              <a:gd name="connsiteX9-245" fmla="*/ 5661634 w 7108166"/>
                              <a:gd name="connsiteY9-246" fmla="*/ 1911884 h 2282766"/>
                              <a:gd name="connsiteX10-247" fmla="*/ 4851470 w 7108166"/>
                              <a:gd name="connsiteY10-248" fmla="*/ 2274194 h 2282766"/>
                              <a:gd name="connsiteX11-249" fmla="*/ 4021546 w 7108166"/>
                              <a:gd name="connsiteY11-250" fmla="*/ 2032654 h 2282766"/>
                              <a:gd name="connsiteX12-251" fmla="*/ 2697621 w 7108166"/>
                              <a:gd name="connsiteY12-252" fmla="*/ 1135507 h 2282766"/>
                              <a:gd name="connsiteX13-253" fmla="*/ 0 w 7108166"/>
                              <a:gd name="connsiteY13-254" fmla="*/ 608982 h 2282766"/>
                              <a:gd name="connsiteX14-255" fmla="*/ 0 w 7108166"/>
                              <a:gd name="connsiteY14-256" fmla="*/ 0 h 2282766"/>
                              <a:gd name="connsiteX0-257" fmla="*/ 0 w 7108166"/>
                              <a:gd name="connsiteY0-258" fmla="*/ 0 h 2282766"/>
                              <a:gd name="connsiteX1-259" fmla="*/ 2286955 w 7108166"/>
                              <a:gd name="connsiteY1-260" fmla="*/ 773197 h 2282766"/>
                              <a:gd name="connsiteX2-261" fmla="*/ 4851470 w 7108166"/>
                              <a:gd name="connsiteY2-262" fmla="*/ 1946390 h 2282766"/>
                              <a:gd name="connsiteX3-263" fmla="*/ 6056836 w 7108166"/>
                              <a:gd name="connsiteY3-264" fmla="*/ 1618586 h 2282766"/>
                              <a:gd name="connsiteX4-265" fmla="*/ 7084360 w 7108166"/>
                              <a:gd name="connsiteY4-266" fmla="*/ 1998149 h 2282766"/>
                              <a:gd name="connsiteX5-267" fmla="*/ 7108166 w 7108166"/>
                              <a:gd name="connsiteY5-268" fmla="*/ 1999509 h 2282766"/>
                              <a:gd name="connsiteX6-269" fmla="*/ 7108166 w 7108166"/>
                              <a:gd name="connsiteY6-270" fmla="*/ 2282766 h 2282766"/>
                              <a:gd name="connsiteX7-271" fmla="*/ 6899110 w 7108166"/>
                              <a:gd name="connsiteY7-272" fmla="*/ 2272577 h 2282766"/>
                              <a:gd name="connsiteX8-273" fmla="*/ 6649639 w 7108166"/>
                              <a:gd name="connsiteY8-274" fmla="*/ 2239688 h 2282766"/>
                              <a:gd name="connsiteX9-275" fmla="*/ 5661634 w 7108166"/>
                              <a:gd name="connsiteY9-276" fmla="*/ 1911884 h 2282766"/>
                              <a:gd name="connsiteX10-277" fmla="*/ 4851470 w 7108166"/>
                              <a:gd name="connsiteY10-278" fmla="*/ 2274194 h 2282766"/>
                              <a:gd name="connsiteX11-279" fmla="*/ 4021546 w 7108166"/>
                              <a:gd name="connsiteY11-280" fmla="*/ 2032654 h 2282766"/>
                              <a:gd name="connsiteX12-281" fmla="*/ 2697621 w 7108166"/>
                              <a:gd name="connsiteY12-282" fmla="*/ 1135507 h 2282766"/>
                              <a:gd name="connsiteX13-283" fmla="*/ 0 w 7108166"/>
                              <a:gd name="connsiteY13-284" fmla="*/ 608982 h 2282766"/>
                              <a:gd name="connsiteX14-285" fmla="*/ 0 w 7108166"/>
                              <a:gd name="connsiteY14-286" fmla="*/ 0 h 2282766"/>
                              <a:gd name="connsiteX0-287" fmla="*/ 0 w 7108166"/>
                              <a:gd name="connsiteY0-288" fmla="*/ 0 h 2282766"/>
                              <a:gd name="connsiteX1-289" fmla="*/ 2286955 w 7108166"/>
                              <a:gd name="connsiteY1-290" fmla="*/ 773197 h 2282766"/>
                              <a:gd name="connsiteX2-291" fmla="*/ 4782458 w 7108166"/>
                              <a:gd name="connsiteY2-292" fmla="*/ 1946390 h 2282766"/>
                              <a:gd name="connsiteX3-293" fmla="*/ 6056836 w 7108166"/>
                              <a:gd name="connsiteY3-294" fmla="*/ 1618586 h 2282766"/>
                              <a:gd name="connsiteX4-295" fmla="*/ 7084360 w 7108166"/>
                              <a:gd name="connsiteY4-296" fmla="*/ 1998149 h 2282766"/>
                              <a:gd name="connsiteX5-297" fmla="*/ 7108166 w 7108166"/>
                              <a:gd name="connsiteY5-298" fmla="*/ 1999509 h 2282766"/>
                              <a:gd name="connsiteX6-299" fmla="*/ 7108166 w 7108166"/>
                              <a:gd name="connsiteY6-300" fmla="*/ 2282766 h 2282766"/>
                              <a:gd name="connsiteX7-301" fmla="*/ 6899110 w 7108166"/>
                              <a:gd name="connsiteY7-302" fmla="*/ 2272577 h 2282766"/>
                              <a:gd name="connsiteX8-303" fmla="*/ 6649639 w 7108166"/>
                              <a:gd name="connsiteY8-304" fmla="*/ 2239688 h 2282766"/>
                              <a:gd name="connsiteX9-305" fmla="*/ 5661634 w 7108166"/>
                              <a:gd name="connsiteY9-306" fmla="*/ 1911884 h 2282766"/>
                              <a:gd name="connsiteX10-307" fmla="*/ 4851470 w 7108166"/>
                              <a:gd name="connsiteY10-308" fmla="*/ 2274194 h 2282766"/>
                              <a:gd name="connsiteX11-309" fmla="*/ 4021546 w 7108166"/>
                              <a:gd name="connsiteY11-310" fmla="*/ 2032654 h 2282766"/>
                              <a:gd name="connsiteX12-311" fmla="*/ 2697621 w 7108166"/>
                              <a:gd name="connsiteY12-312" fmla="*/ 1135507 h 2282766"/>
                              <a:gd name="connsiteX13-313" fmla="*/ 0 w 7108166"/>
                              <a:gd name="connsiteY13-314" fmla="*/ 608982 h 2282766"/>
                              <a:gd name="connsiteX14-315" fmla="*/ 0 w 7108166"/>
                              <a:gd name="connsiteY14-316" fmla="*/ 0 h 2282766"/>
                              <a:gd name="connsiteX0-317" fmla="*/ 0 w 7108166"/>
                              <a:gd name="connsiteY0-318" fmla="*/ 0 h 2282766"/>
                              <a:gd name="connsiteX1-319" fmla="*/ 2286955 w 7108166"/>
                              <a:gd name="connsiteY1-320" fmla="*/ 773197 h 2282766"/>
                              <a:gd name="connsiteX2-321" fmla="*/ 4782458 w 7108166"/>
                              <a:gd name="connsiteY2-322" fmla="*/ 1946390 h 2282766"/>
                              <a:gd name="connsiteX3-323" fmla="*/ 6056836 w 7108166"/>
                              <a:gd name="connsiteY3-324" fmla="*/ 1618586 h 2282766"/>
                              <a:gd name="connsiteX4-325" fmla="*/ 7084360 w 7108166"/>
                              <a:gd name="connsiteY4-326" fmla="*/ 1998149 h 2282766"/>
                              <a:gd name="connsiteX5-327" fmla="*/ 7108166 w 7108166"/>
                              <a:gd name="connsiteY5-328" fmla="*/ 1999509 h 2282766"/>
                              <a:gd name="connsiteX6-329" fmla="*/ 7108166 w 7108166"/>
                              <a:gd name="connsiteY6-330" fmla="*/ 2282766 h 2282766"/>
                              <a:gd name="connsiteX7-331" fmla="*/ 6899110 w 7108166"/>
                              <a:gd name="connsiteY7-332" fmla="*/ 2272577 h 2282766"/>
                              <a:gd name="connsiteX8-333" fmla="*/ 6649639 w 7108166"/>
                              <a:gd name="connsiteY8-334" fmla="*/ 2239688 h 2282766"/>
                              <a:gd name="connsiteX9-335" fmla="*/ 5661634 w 7108166"/>
                              <a:gd name="connsiteY9-336" fmla="*/ 1911884 h 2282766"/>
                              <a:gd name="connsiteX10-337" fmla="*/ 4851470 w 7108166"/>
                              <a:gd name="connsiteY10-338" fmla="*/ 2274194 h 2282766"/>
                              <a:gd name="connsiteX11-339" fmla="*/ 4021546 w 7108166"/>
                              <a:gd name="connsiteY11-340" fmla="*/ 2032654 h 2282766"/>
                              <a:gd name="connsiteX12-341" fmla="*/ 2697621 w 7108166"/>
                              <a:gd name="connsiteY12-342" fmla="*/ 1135507 h 2282766"/>
                              <a:gd name="connsiteX13-343" fmla="*/ 0 w 7108166"/>
                              <a:gd name="connsiteY13-344" fmla="*/ 608982 h 2282766"/>
                              <a:gd name="connsiteX14-345" fmla="*/ 0 w 7108166"/>
                              <a:gd name="connsiteY14-346" fmla="*/ 0 h 2282766"/>
                              <a:gd name="connsiteX0-347" fmla="*/ 0 w 7108166"/>
                              <a:gd name="connsiteY0-348" fmla="*/ 0 h 2282766"/>
                              <a:gd name="connsiteX1-349" fmla="*/ 2286955 w 7108166"/>
                              <a:gd name="connsiteY1-350" fmla="*/ 773197 h 2282766"/>
                              <a:gd name="connsiteX2-351" fmla="*/ 4661688 w 7108166"/>
                              <a:gd name="connsiteY2-352" fmla="*/ 1894631 h 2282766"/>
                              <a:gd name="connsiteX3-353" fmla="*/ 6056836 w 7108166"/>
                              <a:gd name="connsiteY3-354" fmla="*/ 1618586 h 2282766"/>
                              <a:gd name="connsiteX4-355" fmla="*/ 7084360 w 7108166"/>
                              <a:gd name="connsiteY4-356" fmla="*/ 1998149 h 2282766"/>
                              <a:gd name="connsiteX5-357" fmla="*/ 7108166 w 7108166"/>
                              <a:gd name="connsiteY5-358" fmla="*/ 1999509 h 2282766"/>
                              <a:gd name="connsiteX6-359" fmla="*/ 7108166 w 7108166"/>
                              <a:gd name="connsiteY6-360" fmla="*/ 2282766 h 2282766"/>
                              <a:gd name="connsiteX7-361" fmla="*/ 6899110 w 7108166"/>
                              <a:gd name="connsiteY7-362" fmla="*/ 2272577 h 2282766"/>
                              <a:gd name="connsiteX8-363" fmla="*/ 6649639 w 7108166"/>
                              <a:gd name="connsiteY8-364" fmla="*/ 2239688 h 2282766"/>
                              <a:gd name="connsiteX9-365" fmla="*/ 5661634 w 7108166"/>
                              <a:gd name="connsiteY9-366" fmla="*/ 1911884 h 2282766"/>
                              <a:gd name="connsiteX10-367" fmla="*/ 4851470 w 7108166"/>
                              <a:gd name="connsiteY10-368" fmla="*/ 2274194 h 2282766"/>
                              <a:gd name="connsiteX11-369" fmla="*/ 4021546 w 7108166"/>
                              <a:gd name="connsiteY11-370" fmla="*/ 2032654 h 2282766"/>
                              <a:gd name="connsiteX12-371" fmla="*/ 2697621 w 7108166"/>
                              <a:gd name="connsiteY12-372" fmla="*/ 1135507 h 2282766"/>
                              <a:gd name="connsiteX13-373" fmla="*/ 0 w 7108166"/>
                              <a:gd name="connsiteY13-374" fmla="*/ 608982 h 2282766"/>
                              <a:gd name="connsiteX14-375" fmla="*/ 0 w 7108166"/>
                              <a:gd name="connsiteY14-376" fmla="*/ 0 h 2282766"/>
                              <a:gd name="connsiteX0-377" fmla="*/ 0 w 7108166"/>
                              <a:gd name="connsiteY0-378" fmla="*/ 0 h 2282766"/>
                              <a:gd name="connsiteX1-379" fmla="*/ 2286955 w 7108166"/>
                              <a:gd name="connsiteY1-380" fmla="*/ 773197 h 2282766"/>
                              <a:gd name="connsiteX2-381" fmla="*/ 4661688 w 7108166"/>
                              <a:gd name="connsiteY2-382" fmla="*/ 1894631 h 2282766"/>
                              <a:gd name="connsiteX3-383" fmla="*/ 6056836 w 7108166"/>
                              <a:gd name="connsiteY3-384" fmla="*/ 1618586 h 2282766"/>
                              <a:gd name="connsiteX4-385" fmla="*/ 7084360 w 7108166"/>
                              <a:gd name="connsiteY4-386" fmla="*/ 1998149 h 2282766"/>
                              <a:gd name="connsiteX5-387" fmla="*/ 7108166 w 7108166"/>
                              <a:gd name="connsiteY5-388" fmla="*/ 1999509 h 2282766"/>
                              <a:gd name="connsiteX6-389" fmla="*/ 7108166 w 7108166"/>
                              <a:gd name="connsiteY6-390" fmla="*/ 2282766 h 2282766"/>
                              <a:gd name="connsiteX7-391" fmla="*/ 6899110 w 7108166"/>
                              <a:gd name="connsiteY7-392" fmla="*/ 2272577 h 2282766"/>
                              <a:gd name="connsiteX8-393" fmla="*/ 6649639 w 7108166"/>
                              <a:gd name="connsiteY8-394" fmla="*/ 2239688 h 2282766"/>
                              <a:gd name="connsiteX9-395" fmla="*/ 5661634 w 7108166"/>
                              <a:gd name="connsiteY9-396" fmla="*/ 1911884 h 2282766"/>
                              <a:gd name="connsiteX10-397" fmla="*/ 4851470 w 7108166"/>
                              <a:gd name="connsiteY10-398" fmla="*/ 2274194 h 2282766"/>
                              <a:gd name="connsiteX11-399" fmla="*/ 4021546 w 7108166"/>
                              <a:gd name="connsiteY11-400" fmla="*/ 2032654 h 2282766"/>
                              <a:gd name="connsiteX12-401" fmla="*/ 2697621 w 7108166"/>
                              <a:gd name="connsiteY12-402" fmla="*/ 1135507 h 2282766"/>
                              <a:gd name="connsiteX13-403" fmla="*/ 0 w 7108166"/>
                              <a:gd name="connsiteY13-404" fmla="*/ 608982 h 2282766"/>
                              <a:gd name="connsiteX14-405" fmla="*/ 0 w 7108166"/>
                              <a:gd name="connsiteY14-406" fmla="*/ 0 h 2282766"/>
                              <a:gd name="connsiteX0-407" fmla="*/ 0 w 7108166"/>
                              <a:gd name="connsiteY0-408" fmla="*/ 0 h 2282766"/>
                              <a:gd name="connsiteX1-409" fmla="*/ 2286955 w 7108166"/>
                              <a:gd name="connsiteY1-410" fmla="*/ 773197 h 2282766"/>
                              <a:gd name="connsiteX2-411" fmla="*/ 4661688 w 7108166"/>
                              <a:gd name="connsiteY2-412" fmla="*/ 1894631 h 2282766"/>
                              <a:gd name="connsiteX3-413" fmla="*/ 6056836 w 7108166"/>
                              <a:gd name="connsiteY3-414" fmla="*/ 1618586 h 2282766"/>
                              <a:gd name="connsiteX4-415" fmla="*/ 7084360 w 7108166"/>
                              <a:gd name="connsiteY4-416" fmla="*/ 1998149 h 2282766"/>
                              <a:gd name="connsiteX5-417" fmla="*/ 7108166 w 7108166"/>
                              <a:gd name="connsiteY5-418" fmla="*/ 1999509 h 2282766"/>
                              <a:gd name="connsiteX6-419" fmla="*/ 7108166 w 7108166"/>
                              <a:gd name="connsiteY6-420" fmla="*/ 2282766 h 2282766"/>
                              <a:gd name="connsiteX7-421" fmla="*/ 6899110 w 7108166"/>
                              <a:gd name="connsiteY7-422" fmla="*/ 2272577 h 2282766"/>
                              <a:gd name="connsiteX8-423" fmla="*/ 6649639 w 7108166"/>
                              <a:gd name="connsiteY8-424" fmla="*/ 2239688 h 2282766"/>
                              <a:gd name="connsiteX9-425" fmla="*/ 5661634 w 7108166"/>
                              <a:gd name="connsiteY9-426" fmla="*/ 1911884 h 2282766"/>
                              <a:gd name="connsiteX10-427" fmla="*/ 4851470 w 7108166"/>
                              <a:gd name="connsiteY10-428" fmla="*/ 2274194 h 2282766"/>
                              <a:gd name="connsiteX11-429" fmla="*/ 4021546 w 7108166"/>
                              <a:gd name="connsiteY11-430" fmla="*/ 2032654 h 2282766"/>
                              <a:gd name="connsiteX12-431" fmla="*/ 2697621 w 7108166"/>
                              <a:gd name="connsiteY12-432" fmla="*/ 1135507 h 2282766"/>
                              <a:gd name="connsiteX13-433" fmla="*/ 0 w 7108166"/>
                              <a:gd name="connsiteY13-434" fmla="*/ 608982 h 2282766"/>
                              <a:gd name="connsiteX14-435" fmla="*/ 0 w 7108166"/>
                              <a:gd name="connsiteY14-436" fmla="*/ 0 h 2282766"/>
                              <a:gd name="connsiteX0-437" fmla="*/ 0 w 7108166"/>
                              <a:gd name="connsiteY0-438" fmla="*/ 0 h 2282766"/>
                              <a:gd name="connsiteX1-439" fmla="*/ 2286955 w 7108166"/>
                              <a:gd name="connsiteY1-440" fmla="*/ 773197 h 2282766"/>
                              <a:gd name="connsiteX2-441" fmla="*/ 4661688 w 7108166"/>
                              <a:gd name="connsiteY2-442" fmla="*/ 1894631 h 2282766"/>
                              <a:gd name="connsiteX3-443" fmla="*/ 6056836 w 7108166"/>
                              <a:gd name="connsiteY3-444" fmla="*/ 1618586 h 2282766"/>
                              <a:gd name="connsiteX4-445" fmla="*/ 7084360 w 7108166"/>
                              <a:gd name="connsiteY4-446" fmla="*/ 1998149 h 2282766"/>
                              <a:gd name="connsiteX5-447" fmla="*/ 7108166 w 7108166"/>
                              <a:gd name="connsiteY5-448" fmla="*/ 1999509 h 2282766"/>
                              <a:gd name="connsiteX6-449" fmla="*/ 7108166 w 7108166"/>
                              <a:gd name="connsiteY6-450" fmla="*/ 2282766 h 2282766"/>
                              <a:gd name="connsiteX7-451" fmla="*/ 6899110 w 7108166"/>
                              <a:gd name="connsiteY7-452" fmla="*/ 2272577 h 2282766"/>
                              <a:gd name="connsiteX8-453" fmla="*/ 6649639 w 7108166"/>
                              <a:gd name="connsiteY8-454" fmla="*/ 2239688 h 2282766"/>
                              <a:gd name="connsiteX9-455" fmla="*/ 5661634 w 7108166"/>
                              <a:gd name="connsiteY9-456" fmla="*/ 1911884 h 2282766"/>
                              <a:gd name="connsiteX10-457" fmla="*/ 4851470 w 7108166"/>
                              <a:gd name="connsiteY10-458" fmla="*/ 2274194 h 2282766"/>
                              <a:gd name="connsiteX11-459" fmla="*/ 4021546 w 7108166"/>
                              <a:gd name="connsiteY11-460" fmla="*/ 2032654 h 2282766"/>
                              <a:gd name="connsiteX12-461" fmla="*/ 2697621 w 7108166"/>
                              <a:gd name="connsiteY12-462" fmla="*/ 1135507 h 2282766"/>
                              <a:gd name="connsiteX13-463" fmla="*/ 0 w 7108166"/>
                              <a:gd name="connsiteY13-464" fmla="*/ 608982 h 2282766"/>
                              <a:gd name="connsiteX14-465" fmla="*/ 0 w 7108166"/>
                              <a:gd name="connsiteY14-466" fmla="*/ 0 h 2282766"/>
                              <a:gd name="connsiteX0-467" fmla="*/ 0 w 7108166"/>
                              <a:gd name="connsiteY0-468" fmla="*/ 0 h 2282766"/>
                              <a:gd name="connsiteX1-469" fmla="*/ 2351845 w 7108166"/>
                              <a:gd name="connsiteY1-470" fmla="*/ 704185 h 2282766"/>
                              <a:gd name="connsiteX2-471" fmla="*/ 4661688 w 7108166"/>
                              <a:gd name="connsiteY2-472" fmla="*/ 1894631 h 2282766"/>
                              <a:gd name="connsiteX3-473" fmla="*/ 6056836 w 7108166"/>
                              <a:gd name="connsiteY3-474" fmla="*/ 1618586 h 2282766"/>
                              <a:gd name="connsiteX4-475" fmla="*/ 7084360 w 7108166"/>
                              <a:gd name="connsiteY4-476" fmla="*/ 1998149 h 2282766"/>
                              <a:gd name="connsiteX5-477" fmla="*/ 7108166 w 7108166"/>
                              <a:gd name="connsiteY5-478" fmla="*/ 1999509 h 2282766"/>
                              <a:gd name="connsiteX6-479" fmla="*/ 7108166 w 7108166"/>
                              <a:gd name="connsiteY6-480" fmla="*/ 2282766 h 2282766"/>
                              <a:gd name="connsiteX7-481" fmla="*/ 6899110 w 7108166"/>
                              <a:gd name="connsiteY7-482" fmla="*/ 2272577 h 2282766"/>
                              <a:gd name="connsiteX8-483" fmla="*/ 6649639 w 7108166"/>
                              <a:gd name="connsiteY8-484" fmla="*/ 2239688 h 2282766"/>
                              <a:gd name="connsiteX9-485" fmla="*/ 5661634 w 7108166"/>
                              <a:gd name="connsiteY9-486" fmla="*/ 1911884 h 2282766"/>
                              <a:gd name="connsiteX10-487" fmla="*/ 4851470 w 7108166"/>
                              <a:gd name="connsiteY10-488" fmla="*/ 2274194 h 2282766"/>
                              <a:gd name="connsiteX11-489" fmla="*/ 4021546 w 7108166"/>
                              <a:gd name="connsiteY11-490" fmla="*/ 2032654 h 2282766"/>
                              <a:gd name="connsiteX12-491" fmla="*/ 2697621 w 7108166"/>
                              <a:gd name="connsiteY12-492" fmla="*/ 1135507 h 2282766"/>
                              <a:gd name="connsiteX13-493" fmla="*/ 0 w 7108166"/>
                              <a:gd name="connsiteY13-494" fmla="*/ 608982 h 2282766"/>
                              <a:gd name="connsiteX14-495" fmla="*/ 0 w 7108166"/>
                              <a:gd name="connsiteY14-496" fmla="*/ 0 h 2282766"/>
                              <a:gd name="connsiteX0-497" fmla="*/ 0 w 7108166"/>
                              <a:gd name="connsiteY0-498" fmla="*/ 0 h 2282766"/>
                              <a:gd name="connsiteX1-499" fmla="*/ 2351845 w 7108166"/>
                              <a:gd name="connsiteY1-500" fmla="*/ 704185 h 2282766"/>
                              <a:gd name="connsiteX2-501" fmla="*/ 4661688 w 7108166"/>
                              <a:gd name="connsiteY2-502" fmla="*/ 1894631 h 2282766"/>
                              <a:gd name="connsiteX3-503" fmla="*/ 6056836 w 7108166"/>
                              <a:gd name="connsiteY3-504" fmla="*/ 1618586 h 2282766"/>
                              <a:gd name="connsiteX4-505" fmla="*/ 7084360 w 7108166"/>
                              <a:gd name="connsiteY4-506" fmla="*/ 1998149 h 2282766"/>
                              <a:gd name="connsiteX5-507" fmla="*/ 7108166 w 7108166"/>
                              <a:gd name="connsiteY5-508" fmla="*/ 1999509 h 2282766"/>
                              <a:gd name="connsiteX6-509" fmla="*/ 7108166 w 7108166"/>
                              <a:gd name="connsiteY6-510" fmla="*/ 2282766 h 2282766"/>
                              <a:gd name="connsiteX7-511" fmla="*/ 6899110 w 7108166"/>
                              <a:gd name="connsiteY7-512" fmla="*/ 2272577 h 2282766"/>
                              <a:gd name="connsiteX8-513" fmla="*/ 6649639 w 7108166"/>
                              <a:gd name="connsiteY8-514" fmla="*/ 2239688 h 2282766"/>
                              <a:gd name="connsiteX9-515" fmla="*/ 5661634 w 7108166"/>
                              <a:gd name="connsiteY9-516" fmla="*/ 1911884 h 2282766"/>
                              <a:gd name="connsiteX10-517" fmla="*/ 4851470 w 7108166"/>
                              <a:gd name="connsiteY10-518" fmla="*/ 2274194 h 2282766"/>
                              <a:gd name="connsiteX11-519" fmla="*/ 4021546 w 7108166"/>
                              <a:gd name="connsiteY11-520" fmla="*/ 2032654 h 2282766"/>
                              <a:gd name="connsiteX12-521" fmla="*/ 2697621 w 7108166"/>
                              <a:gd name="connsiteY12-522" fmla="*/ 1135507 h 2282766"/>
                              <a:gd name="connsiteX13-523" fmla="*/ 0 w 7108166"/>
                              <a:gd name="connsiteY13-524" fmla="*/ 608982 h 2282766"/>
                              <a:gd name="connsiteX14-525" fmla="*/ 0 w 7108166"/>
                              <a:gd name="connsiteY14-526" fmla="*/ 0 h 2282766"/>
                              <a:gd name="connsiteX0-527" fmla="*/ 0 w 7108166"/>
                              <a:gd name="connsiteY0-528" fmla="*/ 0 h 2282766"/>
                              <a:gd name="connsiteX1-529" fmla="*/ 2351845 w 7108166"/>
                              <a:gd name="connsiteY1-530" fmla="*/ 704185 h 2282766"/>
                              <a:gd name="connsiteX2-531" fmla="*/ 4661688 w 7108166"/>
                              <a:gd name="connsiteY2-532" fmla="*/ 1894631 h 2282766"/>
                              <a:gd name="connsiteX3-533" fmla="*/ 6056836 w 7108166"/>
                              <a:gd name="connsiteY3-534" fmla="*/ 1618586 h 2282766"/>
                              <a:gd name="connsiteX4-535" fmla="*/ 7084360 w 7108166"/>
                              <a:gd name="connsiteY4-536" fmla="*/ 1998149 h 2282766"/>
                              <a:gd name="connsiteX5-537" fmla="*/ 7108166 w 7108166"/>
                              <a:gd name="connsiteY5-538" fmla="*/ 1999509 h 2282766"/>
                              <a:gd name="connsiteX6-539" fmla="*/ 7108166 w 7108166"/>
                              <a:gd name="connsiteY6-540" fmla="*/ 2282766 h 2282766"/>
                              <a:gd name="connsiteX7-541" fmla="*/ 6899110 w 7108166"/>
                              <a:gd name="connsiteY7-542" fmla="*/ 2272577 h 2282766"/>
                              <a:gd name="connsiteX8-543" fmla="*/ 6649639 w 7108166"/>
                              <a:gd name="connsiteY8-544" fmla="*/ 2239688 h 2282766"/>
                              <a:gd name="connsiteX9-545" fmla="*/ 5661634 w 7108166"/>
                              <a:gd name="connsiteY9-546" fmla="*/ 1911884 h 2282766"/>
                              <a:gd name="connsiteX10-547" fmla="*/ 4851470 w 7108166"/>
                              <a:gd name="connsiteY10-548" fmla="*/ 2274194 h 2282766"/>
                              <a:gd name="connsiteX11-549" fmla="*/ 4021546 w 7108166"/>
                              <a:gd name="connsiteY11-550" fmla="*/ 2032654 h 2282766"/>
                              <a:gd name="connsiteX12-551" fmla="*/ 2697621 w 7108166"/>
                              <a:gd name="connsiteY12-552" fmla="*/ 1135507 h 2282766"/>
                              <a:gd name="connsiteX13-553" fmla="*/ 0 w 7108166"/>
                              <a:gd name="connsiteY13-554" fmla="*/ 608982 h 2282766"/>
                              <a:gd name="connsiteX14-555" fmla="*/ 0 w 7108166"/>
                              <a:gd name="connsiteY14-556" fmla="*/ 0 h 2282766"/>
                              <a:gd name="connsiteX0-557" fmla="*/ 0 w 7108166"/>
                              <a:gd name="connsiteY0-558" fmla="*/ 0 h 2282766"/>
                              <a:gd name="connsiteX1-559" fmla="*/ 2351845 w 7108166"/>
                              <a:gd name="connsiteY1-560" fmla="*/ 704185 h 2282766"/>
                              <a:gd name="connsiteX2-561" fmla="*/ 4531910 w 7108166"/>
                              <a:gd name="connsiteY2-562" fmla="*/ 1894631 h 2282766"/>
                              <a:gd name="connsiteX3-563" fmla="*/ 6056836 w 7108166"/>
                              <a:gd name="connsiteY3-564" fmla="*/ 1618586 h 2282766"/>
                              <a:gd name="connsiteX4-565" fmla="*/ 7084360 w 7108166"/>
                              <a:gd name="connsiteY4-566" fmla="*/ 1998149 h 2282766"/>
                              <a:gd name="connsiteX5-567" fmla="*/ 7108166 w 7108166"/>
                              <a:gd name="connsiteY5-568" fmla="*/ 1999509 h 2282766"/>
                              <a:gd name="connsiteX6-569" fmla="*/ 7108166 w 7108166"/>
                              <a:gd name="connsiteY6-570" fmla="*/ 2282766 h 2282766"/>
                              <a:gd name="connsiteX7-571" fmla="*/ 6899110 w 7108166"/>
                              <a:gd name="connsiteY7-572" fmla="*/ 2272577 h 2282766"/>
                              <a:gd name="connsiteX8-573" fmla="*/ 6649639 w 7108166"/>
                              <a:gd name="connsiteY8-574" fmla="*/ 2239688 h 2282766"/>
                              <a:gd name="connsiteX9-575" fmla="*/ 5661634 w 7108166"/>
                              <a:gd name="connsiteY9-576" fmla="*/ 1911884 h 2282766"/>
                              <a:gd name="connsiteX10-577" fmla="*/ 4851470 w 7108166"/>
                              <a:gd name="connsiteY10-578" fmla="*/ 2274194 h 2282766"/>
                              <a:gd name="connsiteX11-579" fmla="*/ 4021546 w 7108166"/>
                              <a:gd name="connsiteY11-580" fmla="*/ 2032654 h 2282766"/>
                              <a:gd name="connsiteX12-581" fmla="*/ 2697621 w 7108166"/>
                              <a:gd name="connsiteY12-582" fmla="*/ 1135507 h 2282766"/>
                              <a:gd name="connsiteX13-583" fmla="*/ 0 w 7108166"/>
                              <a:gd name="connsiteY13-584" fmla="*/ 608982 h 2282766"/>
                              <a:gd name="connsiteX14-585" fmla="*/ 0 w 7108166"/>
                              <a:gd name="connsiteY14-586" fmla="*/ 0 h 2282766"/>
                            </a:gdLst>
                            <a:ahLst/>
                            <a:cxnLst>
                              <a:cxn ang="0">
                                <a:pos x="connsiteX0-1" y="connsiteY0-2"/>
                              </a:cxn>
                              <a:cxn ang="0">
                                <a:pos x="connsiteX1-3" y="connsiteY1-4"/>
                              </a:cxn>
                              <a:cxn ang="0">
                                <a:pos x="connsiteX2-5" y="connsiteY2-6"/>
                              </a:cxn>
                              <a:cxn ang="0">
                                <a:pos x="connsiteX3-7" y="connsiteY3-8"/>
                              </a:cxn>
                              <a:cxn ang="0">
                                <a:pos x="connsiteX4-9" y="connsiteY4-10"/>
                              </a:cxn>
                              <a:cxn ang="0">
                                <a:pos x="connsiteX5-11" y="connsiteY5-12"/>
                              </a:cxn>
                              <a:cxn ang="0">
                                <a:pos x="connsiteX6-13" y="connsiteY6-14"/>
                              </a:cxn>
                              <a:cxn ang="0">
                                <a:pos x="connsiteX7-15" y="connsiteY7-16"/>
                              </a:cxn>
                              <a:cxn ang="0">
                                <a:pos x="connsiteX8-17" y="connsiteY8-18"/>
                              </a:cxn>
                              <a:cxn ang="0">
                                <a:pos x="connsiteX9-19" y="connsiteY9-20"/>
                              </a:cxn>
                              <a:cxn ang="0">
                                <a:pos x="connsiteX10-21" y="connsiteY10-22"/>
                              </a:cxn>
                              <a:cxn ang="0">
                                <a:pos x="connsiteX11-23" y="connsiteY11-24"/>
                              </a:cxn>
                              <a:cxn ang="0">
                                <a:pos x="connsiteX12-25" y="connsiteY12-26"/>
                              </a:cxn>
                              <a:cxn ang="0">
                                <a:pos x="connsiteX13-27" y="connsiteY13-28"/>
                              </a:cxn>
                              <a:cxn ang="0">
                                <a:pos x="connsiteX14-29" y="connsiteY14-30"/>
                              </a:cxn>
                            </a:cxnLst>
                            <a:rect l="l" t="t" r="r" b="b"/>
                            <a:pathLst>
                              <a:path w="7108166" h="2282766">
                                <a:moveTo>
                                  <a:pt x="0" y="0"/>
                                </a:moveTo>
                                <a:cubicBezTo>
                                  <a:pt x="1226850" y="165717"/>
                                  <a:pt x="1596527" y="388413"/>
                                  <a:pt x="2351845" y="704185"/>
                                </a:cubicBezTo>
                                <a:cubicBezTo>
                                  <a:pt x="3107163" y="1019957"/>
                                  <a:pt x="3687298" y="1690473"/>
                                  <a:pt x="4531910" y="1894631"/>
                                </a:cubicBezTo>
                                <a:cubicBezTo>
                                  <a:pt x="5376522" y="2098789"/>
                                  <a:pt x="5631428" y="1601333"/>
                                  <a:pt x="6056836" y="1618586"/>
                                </a:cubicBezTo>
                                <a:cubicBezTo>
                                  <a:pt x="6482244" y="1635839"/>
                                  <a:pt x="6797839" y="1955017"/>
                                  <a:pt x="7084360" y="1998149"/>
                                </a:cubicBezTo>
                                <a:lnTo>
                                  <a:pt x="7108166" y="1999509"/>
                                </a:lnTo>
                                <a:lnTo>
                                  <a:pt x="7108166" y="2282766"/>
                                </a:lnTo>
                                <a:lnTo>
                                  <a:pt x="6899110" y="2272577"/>
                                </a:lnTo>
                                <a:cubicBezTo>
                                  <a:pt x="6813483" y="2265388"/>
                                  <a:pt x="6728679" y="2254784"/>
                                  <a:pt x="6649639" y="2239688"/>
                                </a:cubicBezTo>
                                <a:cubicBezTo>
                                  <a:pt x="6333478" y="2179303"/>
                                  <a:pt x="5961329" y="1906133"/>
                                  <a:pt x="5661634" y="1911884"/>
                                </a:cubicBezTo>
                                <a:cubicBezTo>
                                  <a:pt x="5361939" y="1917635"/>
                                  <a:pt x="5124818" y="2254066"/>
                                  <a:pt x="4851470" y="2274194"/>
                                </a:cubicBezTo>
                                <a:cubicBezTo>
                                  <a:pt x="4578122" y="2294322"/>
                                  <a:pt x="4380521" y="2222435"/>
                                  <a:pt x="4021546" y="2032654"/>
                                </a:cubicBezTo>
                                <a:cubicBezTo>
                                  <a:pt x="3662572" y="1842873"/>
                                  <a:pt x="3367879" y="1372786"/>
                                  <a:pt x="2697621" y="1135507"/>
                                </a:cubicBezTo>
                                <a:cubicBezTo>
                                  <a:pt x="2027363" y="898228"/>
                                  <a:pt x="760154" y="625705"/>
                                  <a:pt x="0" y="608982"/>
                                </a:cubicBezTo>
                                <a:lnTo>
                                  <a:pt x="0" y="0"/>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wps:wsp>
                    </wpg:wgp>
                  </a:graphicData>
                </a:graphic>
              </wp:anchor>
            </w:drawing>
          </mc:Choice>
          <mc:Fallback>
            <w:pict>
              <v:group id="组合 6" o:spid="_x0000_s1026" o:spt="203" style="position:absolute;left:0pt;margin-left:-90.05pt;margin-top:-72.7pt;height:142.65pt;width:595.4pt;z-index:251665408;mso-width-relative:page;mso-height-relative:page;" coordorigin="3647,2685" coordsize="11908,3844" o:gfxdata="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">
                <o:lock v:ext="edit" aspectratio="f"/>
                <v:shape id="任意多边形 16" o:spid="_x0000_s1026" o:spt="100" style="position:absolute;left:3647;top:2685;flip:x;height:3539;width:11908;" fillcolor="#4F81BD [3204]" filled="t" stroked="t" coordsize="11908,3539" o:gfxdata="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QETRXrgAAADbAAAA&#10;DwAAAAAAAAABACAAAAAiAAAAZHJzL2Rvd25yZXYueG1sUEsBAhQAFAAAAAgAh07iQDMvBZ47AAAA&#10;OQAAABAAAAAAAAAAAQAgAAAABwEAAGRycy9zaGFwZXhtbC54bWxQSwUGAAAAAAYABgBbAQAAsQMA&#10;AAAA&#10;" path="m11902,3l11908,3539,11590,3539,11572,3534c11463,3498,11346,3459,11197,3422c10898,3349,10436,3227,10110,3188c9784,3149,9544,3144,9241,3188c8937,3232,8674,3441,8289,3451c7905,3461,7352,3402,6931,3246c6510,3090,6134,2739,5762,2515c5391,2291,5002,2062,4703,1901c4404,1740,4155,1623,3969,1550c3783,1477,3797,1501,3589,1462c3380,1423,3027,1379,2719,1316c2411,1252,2022,1160,1741,1082c1460,1004,1415,955,1035,848c797,781,375,788,8,709l2,707,0,0,11902,3xe">
                  <v:path o:connectlocs="11902,3;11908,3539;11590,3539;11572,3534;11197,3422;10110,3188;9241,3188;8289,3451;6931,3246;5762,2515;4703,1901;3969,1550;3589,1462;2719,1316;1741,1082;1035,848;8,709;2,707;0,0;11902,3" o:connectangles="0,0,0,0,0,0,0,0,0,0,0,0,0,0,0,0,0,0,0,0"/>
                  <v:fill on="t" focussize="0,0"/>
                  <v:stroke weight="2pt" color="#385D8A [3204]" joinstyle="round"/>
                  <v:imagedata o:title=""/>
                  <o:lock v:ext="edit" aspectratio="f"/>
                </v:shape>
                <v:shape id="任意多边形 7" o:spid="_x0000_s1026" o:spt="100" style="position:absolute;left:3647;top:2947;flip:x;height:3583;width:11906;" fillcolor="#4F81BD [3204]" filled="t" stroked="t" coordsize="7108166,2282766" o:gfxdata="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y4x9vQAA&#10;ANsAAAAPAAAAAAAAAAEAIAAAACIAAABkcnMvZG93bnJldi54bWxQSwECFAAUAAAACACHTuJAMy8F&#10;njsAAAA5AAAAEAAAAAAAAAABACAAAAAMAQAAZHJzL3NoYXBleG1sLnhtbFBLBQYAAAAABgAGAFsB&#10;AAC2AwAAAAA=&#10;" path="m0,0c1226850,165717,1596527,388413,2351845,704185c3107163,1019957,3687298,1690473,4531910,1894631c5376522,2098789,5631428,1601333,6056836,1618586c6482244,1635839,6797839,1955017,7084360,1998149l7108166,1999509,7108166,2282766,6899110,2272577c6813483,2265388,6728679,2254784,6649639,2239688c6333478,2179303,5961329,1906133,5661634,1911884c5361939,1917635,5124818,2254066,4851470,2274194c4578122,2294322,4380521,2222435,4021546,2032654c3662572,1842873,3367879,1372786,2697621,1135507c2027363,898228,760154,625705,0,608982l0,0xe">
                  <v:path o:connectlocs="0,0;215,49;1771,536;5246,1836;8126,3055;10145,2540;11866,3136;11906,3138;11906,3583;11555,3567;11137,3515;9483,3000;8126,3569;6735,3190;4518,1782" o:connectangles="0,0,0,0,0,0,0,0,0,0,0,0,0,0,0"/>
                  <v:fill on="t" focussize="0,0"/>
                  <v:stroke weight="2pt" color="#385D8A [3204]" joinstyle="round"/>
                  <v:imagedata o:title=""/>
                  <o:lock v:ext="edit" aspectratio="f"/>
                </v:shape>
              </v:group>
            </w:pict>
          </mc:Fallback>
        </mc:AlternateContent>
      </w:r>
      <w:r>
        <w:rPr>
          <w:rStyle w:val="13"/>
          <w:sz w:val="24"/>
          <w:szCs w:val="24"/>
        </w:rPr>
        <mc:AlternateContent>
          <mc:Choice Requires="wps">
            <w:drawing>
              <wp:anchor distT="0" distB="0" distL="114300" distR="114300" simplePos="0" relativeHeight="251659264" behindDoc="0" locked="0" layoutInCell="1" allowOverlap="1">
                <wp:simplePos x="0" y="0"/>
                <wp:positionH relativeFrom="column">
                  <wp:posOffset>31115</wp:posOffset>
                </wp:positionH>
                <wp:positionV relativeFrom="paragraph">
                  <wp:posOffset>1005840</wp:posOffset>
                </wp:positionV>
                <wp:extent cx="4953635" cy="1250315"/>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4953635" cy="12503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line="2100" w:lineRule="exact"/>
                              <w:jc w:val="center"/>
                              <w:rPr>
                                <w:rFonts w:hint="default" w:ascii="汉仪旗黑-55简" w:hAnsi="汉仪旗黑-55简" w:eastAsia="宋体" w:cs="汉仪旗黑-55简"/>
                                <w:b/>
                                <w:bCs/>
                                <w:color w:val="4F81BD" w:themeColor="accent1"/>
                                <w:sz w:val="96"/>
                                <w:szCs w:val="96"/>
                                <w:lang w:val="en-US" w:eastAsia="zh-CN"/>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pPr>
                            <w:r>
                              <w:rPr>
                                <w:rFonts w:hint="eastAsia" w:ascii="汉仪旗黑-55简" w:hAnsi="汉仪旗黑-55简" w:eastAsia="宋体" w:cs="汉仪旗黑-55简"/>
                                <w:b/>
                                <w:bCs/>
                                <w:color w:val="4F81BD" w:themeColor="accent1"/>
                                <w:sz w:val="72"/>
                                <w:szCs w:val="72"/>
                                <w:lang w:val="en-US" w:eastAsia="zh-CN"/>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t>行业研究分析</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5pt;margin-top:79.2pt;height:98.45pt;width:390.05pt;z-index:251659264;mso-width-relative:page;mso-height-relative:page;" filled="f" stroked="f" coordsize="21600,21600" o:gfxdata="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DhVSOPaAAAACQEAAA8AAAAAAAAAAQAgAAAA&#10;IgAAAGRycy9kb3ducmV2LnhtbFBLAQIUABQAAAAIAIdO4kAcgzJHQgIAAHcEAAAOAAAAAAAAAAEA&#10;IAAAACkBAABkcnMvZTJvRG9jLnhtbFBLBQYAAAAABgAGAFkBAADdBQAAAAA=&#10;">
                <v:fill on="f" focussize="0,0"/>
                <v:stroke on="f" weight="0.5pt"/>
                <v:imagedata o:title=""/>
                <o:lock v:ext="edit" aspectratio="f"/>
                <v:textbox>
                  <w:txbxContent>
                    <w:p>
                      <w:pPr>
                        <w:spacing w:line="2100" w:lineRule="exact"/>
                        <w:jc w:val="center"/>
                        <w:rPr>
                          <w:rFonts w:hint="default" w:ascii="汉仪旗黑-55简" w:hAnsi="汉仪旗黑-55简" w:eastAsia="宋体" w:cs="汉仪旗黑-55简"/>
                          <w:b/>
                          <w:bCs/>
                          <w:color w:val="4F81BD" w:themeColor="accent1"/>
                          <w:sz w:val="96"/>
                          <w:szCs w:val="96"/>
                          <w:lang w:val="en-US" w:eastAsia="zh-CN"/>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pPr>
                      <w:r>
                        <w:rPr>
                          <w:rFonts w:hint="eastAsia" w:ascii="汉仪旗黑-55简" w:hAnsi="汉仪旗黑-55简" w:eastAsia="宋体" w:cs="汉仪旗黑-55简"/>
                          <w:b/>
                          <w:bCs/>
                          <w:color w:val="4F81BD" w:themeColor="accent1"/>
                          <w:sz w:val="72"/>
                          <w:szCs w:val="72"/>
                          <w:lang w:val="en-US" w:eastAsia="zh-CN"/>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t>行业研究分析</w:t>
                      </w:r>
                    </w:p>
                  </w:txbxContent>
                </v:textbox>
              </v:shape>
            </w:pict>
          </mc:Fallback>
        </mc:AlternateContent>
      </w:r>
      <w:r>
        <w:rPr>
          <w:rStyle w:val="13"/>
          <w:sz w:val="24"/>
          <w:szCs w:val="24"/>
        </w:rPr>
        <mc:AlternateContent>
          <mc:Choice Requires="wps">
            <w:drawing>
              <wp:anchor distT="0" distB="0" distL="114300" distR="114300" simplePos="0" relativeHeight="251661312" behindDoc="0" locked="0" layoutInCell="1" allowOverlap="1">
                <wp:simplePos x="0" y="0"/>
                <wp:positionH relativeFrom="column">
                  <wp:posOffset>1191260</wp:posOffset>
                </wp:positionH>
                <wp:positionV relativeFrom="paragraph">
                  <wp:posOffset>8703945</wp:posOffset>
                </wp:positionV>
                <wp:extent cx="2888615" cy="259715"/>
                <wp:effectExtent l="0" t="0" r="0" b="6985"/>
                <wp:wrapNone/>
                <wp:docPr id="24" name="文本框 24"/>
                <wp:cNvGraphicFramePr/>
                <a:graphic xmlns:a="http://schemas.openxmlformats.org/drawingml/2006/main">
                  <a:graphicData uri="http://schemas.microsoft.com/office/word/2010/wordprocessingShape">
                    <wps:wsp>
                      <wps:cNvSpPr txBox="1"/>
                      <wps:spPr>
                        <a:xfrm>
                          <a:off x="0" y="0"/>
                          <a:ext cx="2888615" cy="2597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3.8pt;margin-top:685.35pt;height:20.45pt;width:227.45pt;z-index:251661312;mso-width-relative:page;mso-height-relative:page;" filled="f" stroked="f" coordsize="21600,21600" o:gfxdata="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38g93QAAAA0BAAAPAAAAAAAAAAEA&#10;IAAAACIAAABkcnMvZG93bnJldi54bWxQSwECFAAUAAAACACHTuJAeVn3sUMCAAB2BAAADgAAAAAA&#10;AAABACAAAAAsAQAAZHJzL2Uyb0RvYy54bWxQSwUGAAAAAAYABgBZAQAA4QUAAAAA&#10;">
                <v:fill on="f" focussize="0,0"/>
                <v:stroke on="f" weight="0.5pt"/>
                <v:imagedata o:title=""/>
                <o:lock v:ext="edit" aspectratio="f"/>
                <v:textbox>
                  <w:txbxContent>
                    <w:p>
                      <w:pPr>
                        <w:rPr>
                          <w:rFonts w:hint="eastAsia"/>
                        </w:rPr>
                      </w:pPr>
                    </w:p>
                  </w:txbxContent>
                </v:textbox>
              </v:shape>
            </w:pict>
          </mc:Fallback>
        </mc:AlternateContent>
      </w:r>
      <w:r>
        <w:rPr>
          <w:rStyle w:val="13"/>
          <w:sz w:val="24"/>
          <w:szCs w:val="24"/>
        </w:rPr>
        <mc:AlternateContent>
          <mc:Choice Requires="wps">
            <w:drawing>
              <wp:anchor distT="0" distB="0" distL="114300" distR="114300" simplePos="0" relativeHeight="251662336" behindDoc="0" locked="0" layoutInCell="1" allowOverlap="1">
                <wp:simplePos x="0" y="0"/>
                <wp:positionH relativeFrom="column">
                  <wp:posOffset>1116330</wp:posOffset>
                </wp:positionH>
                <wp:positionV relativeFrom="paragraph">
                  <wp:posOffset>8435340</wp:posOffset>
                </wp:positionV>
                <wp:extent cx="3038475" cy="340360"/>
                <wp:effectExtent l="0" t="0" r="0" b="2540"/>
                <wp:wrapNone/>
                <wp:docPr id="17" name="文本框 17"/>
                <wp:cNvGraphicFramePr/>
                <a:graphic xmlns:a="http://schemas.openxmlformats.org/drawingml/2006/main">
                  <a:graphicData uri="http://schemas.microsoft.com/office/word/2010/wordprocessingShape">
                    <wps:wsp>
                      <wps:cNvSpPr txBox="1"/>
                      <wps:spPr>
                        <a:xfrm>
                          <a:off x="0" y="0"/>
                          <a:ext cx="3038475" cy="340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line="400" w:lineRule="exact"/>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r>
                              <w:rPr>
                                <w:rFonts w:hint="eastAsia" w:ascii="汉仪旗黑-55简" w:hAnsi="汉仪旗黑-55简" w:eastAsia="汉仪旗黑-55简" w:cs="汉仪旗黑-55简"/>
                                <w:color w:val="FFFFFF" w:themeColor="background1"/>
                                <w:sz w:val="35"/>
                                <w:szCs w:val="35"/>
                                <w14:textFill>
                                  <w14:solidFill>
                                    <w14:schemeClr w14:val="bg1"/>
                                  </w14:solidFill>
                                </w14:textFill>
                              </w:rPr>
                              <w:t>上海某某科技网络有限公司</w:t>
                            </w:r>
                          </w:p>
                          <w:p>
                            <w:pPr>
                              <w:spacing w:line="400" w:lineRule="exact"/>
                              <w:ind w:firstLine="525" w:firstLineChars="150"/>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7.9pt;margin-top:664.2pt;height:26.8pt;width:239.25pt;z-index:251662336;mso-width-relative:page;mso-height-relative:page;" filled="f" stroked="f" coordsize="21600,21600" o:gfxdata="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VhA+Q90AAAANAQAADwAAAAAAAAAB&#10;ACAAAAAiAAAAZHJzL2Rvd25yZXYueG1sUEsBAhQAFAAAAAgAh07iQAD5aK5EAgAAdgQAAA4AAAAA&#10;AAAAAQAgAAAALAEAAGRycy9lMm9Eb2MueG1sUEsFBgAAAAAGAAYAWQEAAOIFAAAAAA==&#10;">
                <v:fill on="f" focussize="0,0"/>
                <v:stroke on="f" weight="0.5pt"/>
                <v:imagedata o:title=""/>
                <o:lock v:ext="edit" aspectratio="f"/>
                <v:textbox>
                  <w:txbxContent>
                    <w:p>
                      <w:pPr>
                        <w:spacing w:line="400" w:lineRule="exact"/>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r>
                        <w:rPr>
                          <w:rFonts w:hint="eastAsia" w:ascii="汉仪旗黑-55简" w:hAnsi="汉仪旗黑-55简" w:eastAsia="汉仪旗黑-55简" w:cs="汉仪旗黑-55简"/>
                          <w:color w:val="FFFFFF" w:themeColor="background1"/>
                          <w:sz w:val="35"/>
                          <w:szCs w:val="35"/>
                          <w14:textFill>
                            <w14:solidFill>
                              <w14:schemeClr w14:val="bg1"/>
                            </w14:solidFill>
                          </w14:textFill>
                        </w:rPr>
                        <w:t>上海某某科技网络有限公司</w:t>
                      </w:r>
                    </w:p>
                    <w:p>
                      <w:pPr>
                        <w:spacing w:line="400" w:lineRule="exact"/>
                        <w:ind w:firstLine="525" w:firstLineChars="150"/>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p>
                  </w:txbxContent>
                </v:textbox>
              </v:shape>
            </w:pict>
          </mc:Fallback>
        </mc:AlternateContent>
      </w:r>
      <w:r>
        <w:rPr>
          <w:rStyle w:val="13"/>
          <w:sz w:val="24"/>
          <w:szCs w:val="24"/>
        </w:rPr>
        <mc:AlternateContent>
          <mc:Choice Requires="wps">
            <w:drawing>
              <wp:anchor distT="0" distB="0" distL="114300" distR="114300" simplePos="0" relativeHeight="251663360" behindDoc="0" locked="0" layoutInCell="1" allowOverlap="1">
                <wp:simplePos x="0" y="0"/>
                <wp:positionH relativeFrom="margin">
                  <wp:posOffset>179070</wp:posOffset>
                </wp:positionH>
                <wp:positionV relativeFrom="paragraph">
                  <wp:posOffset>4132580</wp:posOffset>
                </wp:positionV>
                <wp:extent cx="4918710" cy="1012825"/>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4918710" cy="10128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1pt;margin-top:325.4pt;height:79.75pt;width:387.3pt;mso-position-horizontal-relative:margin;z-index:251663360;mso-width-relative:page;mso-height-relative:page;" filled="f" stroked="f" coordsize="21600,21600" o:gfxdata="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slZ3r2QAAAAoBAAAPAAAAAAAAAAEAIAAA&#10;ACIAAABkcnMvZG93bnJldi54bWxQSwECFAAUAAAACACHTuJAbPghV0QCAAB3BAAADgAAAAAAAAAB&#10;ACAAAAAoAQAAZHJzL2Uyb0RvYy54bWxQSwUGAAAAAAYABgBZAQAA3gUAAAAA&#10;">
                <v:fill on="f" focussize="0,0"/>
                <v:stroke on="f" weight="0.5pt"/>
                <v:imagedata o:title=""/>
                <o:lock v:ext="edit" aspectratio="f"/>
                <v:textbox>
                  <w:txbxContent>
                    <w:p>
                      <w:pPr>
                        <w:rPr>
                          <w:rFonts w:hint="eastAsia"/>
                        </w:rPr>
                      </w:pPr>
                    </w:p>
                  </w:txbxContent>
                </v:textbox>
              </v:shape>
            </w:pict>
          </mc:Fallback>
        </mc:AlternateContent>
      </w:r>
    </w:p>
    <w:p>
      <w:pPr>
        <w:widowControl/>
        <w:jc w:val="left"/>
        <w:rPr>
          <w:rStyle w:val="13"/>
          <w:rFonts w:hint="eastAsia"/>
          <w:sz w:val="24"/>
          <w:szCs w:val="24"/>
        </w:rPr>
      </w:pP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2021年全球化学蚀刻市场销售额达到了3.4亿美元，预计2028年将达到5.3亿美元，年复合增长率（CAGR）为6.4%（2022-2028）。地区层面来看，中国市场在过去几年变化较快，2021年市场规模为 百万美元，约占全球的 %，预计2028年将达到 百万美元，届时全球占比将达到 %。</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全球前十大化学蚀刻（Chemical Etching）生产商市场占有率约50%，其中最大的生产商是Precision Micro，其市场份额占比超过13%。美洲是全球最主要的化学蚀刻（Chemical Etching）消费市场，销售份额占比约为35%。就类型而言，钢材合金的市场份额占比约为30%。在应用领域，电子行业的市场份额约占40%。</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本报告研究全球与中国市场化学蚀刻的产能、产量、销量、销售额、价格及未来趋势。重点分析全球与中国市场的主要厂商产品特点、产品规格、价格、销量、销售收入及全球和中国市场主要生产商的市场份额。历史数据为2017至2021年，预测数据为2022至2028年。</w:t>
      </w:r>
    </w:p>
    <w:p>
      <w:pPr>
        <w:widowControl/>
        <w:ind w:firstLine="360"/>
        <w:jc w:val="left"/>
        <w:rPr>
          <w:rStyle w:val="13"/>
          <w:rFonts w:hint="eastAsia" w:ascii="宋体" w:hAnsi="宋体" w:eastAsia="宋体" w:cs="宋体"/>
          <w:sz w:val="21"/>
          <w:szCs w:val="21"/>
        </w:rPr>
      </w:pP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主要生产商包括：</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Advanced Chemical Etching</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Wickeder Group</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Veco</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Tecan</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Tech-Etch</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Precision Micro</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Great Lakes Engineering</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United Western Enterprises</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VACCO Industries</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Tech Met</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Orbel</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Advanced Metal Etching</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鑫海森</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PCM Products</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MET Manufacturing Group</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南通卓力达</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按照不同产品类型，包括如下几个类别：</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钢材合金</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铝合金</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铜合金</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镍合金</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钛合金</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其他</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按照不同应用，主要包括如下几个方面：</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汽车</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电子行业</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航空航天</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医疗</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其他</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重点关注如下几个地区:</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北美</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欧洲</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中国</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本文正文共10章，各章节主要内容如下：</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第1章：报告统计范围、产品细分及主要的下游市场，行业背景、发展历史、现状及趋势等）；</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第2章：全球总体规模（产能、产量、销量、需求量、销售收入等数据，2017-2028年）；</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第3章：全球范围内化学蚀刻主要厂商竞争分析，主要包括化学蚀刻产能、产量、销量、收入、市场份额、价格、产地及行业集中度分析；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第4章：全球化学蚀刻主要地区分析，包括销量、销售收入等；</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第5章：全球化学蚀刻主要厂商基本情况介绍，包括公司简介、化学蚀刻产品型号、销量、收入、价格及最新动态等；</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第6章：全球不同产品类型化学蚀刻销量、收入、价格及份额等；</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第7章：全球不同应用化学蚀刻销量、收入、价格及份额等；</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第8章：产业链、上下游分析、销售渠道分析等；</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第9章：行业动态、增长驱动因素、发展机遇、有利因素、不利及阻碍因素、行业政策等；</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第10章：报告结论。</w:t>
      </w:r>
    </w:p>
    <w:p>
      <w:pPr>
        <w:widowControl/>
        <w:ind w:firstLine="360"/>
        <w:jc w:val="left"/>
        <w:rPr>
          <w:rStyle w:val="13"/>
          <w:rFonts w:hint="eastAsia" w:ascii="宋体" w:hAnsi="宋体" w:eastAsia="宋体" w:cs="宋体"/>
          <w:sz w:val="21"/>
          <w:szCs w:val="21"/>
        </w:rPr>
      </w:pP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正文目录</w:t>
      </w:r>
    </w:p>
    <w:p>
      <w:pPr>
        <w:widowControl/>
        <w:ind w:firstLine="360"/>
        <w:jc w:val="left"/>
        <w:rPr>
          <w:rStyle w:val="13"/>
          <w:rFonts w:hint="eastAsia" w:ascii="宋体" w:hAnsi="宋体" w:eastAsia="宋体" w:cs="宋体"/>
          <w:sz w:val="21"/>
          <w:szCs w:val="21"/>
        </w:rPr>
      </w:pP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1 化学蚀刻市场概述</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1.1 产品定义及统计范围</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1.2 按照不同产品类型，化学蚀刻主要可以分为如下几个类别</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1.2.1 不同产品类型化学蚀刻销售额增长趋势2017 VS 2021 VS 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1.2.2 钢材合金</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1.2.3 铝合金</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1.2.4 铜合金</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1.2.5 镍合金</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1.2.6 钛合金</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1.2.7 其他</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1.3 从不同应用，化学蚀刻主要包括如下几个方面</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1.3.1 不同应用化学蚀刻销售额增长趋势2017 VS 2021 VS 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1.3.1 汽车</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1.3.2 电子行业</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1.3.3 航空航天</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1.3.4 医疗</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1.3.5 其他</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1.4 化学蚀刻行业背景、发展历史、现状及趋势</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1.4.1 化学蚀刻行业目前现状分析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1.4.2 化学蚀刻发展趋势</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2 全球化学蚀刻总体规模分析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2.1 全球化学蚀刻供需现状及预测（2017-2028）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2.1.1 全球化学蚀刻产能、产量、产能利用率及发展趋势（2017-2028）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2.1.2 全球化学蚀刻产量、需求量及发展趋势（2017-2028）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2.1.3 全球主要地区化学蚀刻产量及发展趋势（2017-2028）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2.2 中国化学蚀刻供需现状及预测（2017-2028）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2.2.1 中国化学蚀刻产能、产量、产能利用率及发展趋势（2017-2028）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2.2.2 中国化学蚀刻产量、市场需求量及发展趋势（2017-2028）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2.3 全球化学蚀刻销量及销售额</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2.3.1 全球市场化学蚀刻销售额（2017-2028）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2.3.2 全球市场化学蚀刻销量（2017-2028）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2.3.3 全球市场化学蚀刻价格趋势（2017-2028）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3 全球与中国主要厂商市场份额分析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3.1 全球市场主要厂商化学蚀刻产能市场份额</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3.2 全球市场主要厂商化学蚀刻销量（2017-2022）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3.2.1 全球市场主要厂商化学蚀刻销量（2017-2022）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3.2.2 全球市场主要厂商化学蚀刻销售收入（2017-2022）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3.2.3 全球市场主要厂商化学蚀刻销售价格（2017-2022）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3.2.4 2021年全球主要生产商化学蚀刻收入排名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3.3 中国市场主要厂商化学蚀刻销量（2017-2022）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3.3.1 中国市场主要厂商化学蚀刻销量（2017-2022）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3.3.2 中国市场主要厂商化学蚀刻销售收入（2017-2022）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3.3.3 中国市场主要厂商化学蚀刻销售价格（2017-2022）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3.3.4 2021年中国主要生产商化学蚀刻收入排名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3.4 全球主要厂商化学蚀刻产地分布及商业化日期</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3.5 全球主要厂商化学蚀刻产品类型列表</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3.6 化学蚀刻行业集中度、竞争程度分析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3.6.1 化学蚀刻行业集中度分析：2021全球Top 5生产商市场份额</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3.6.2 全球化学蚀刻第一梯队、第二梯队和第三梯队生产商（品牌）及市场份额</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3.7 新增投资及市场并购活动</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4 全球化学蚀刻主要地区分析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4.1 全球主要地区化学蚀刻市场规模分析：2017 VS 2021 VS 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4.1.1 全球主要地区化学蚀刻销售收入及市场份额（2017-2022年）</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4.1.2 全球主要地区化学蚀刻销售收入预测（2023-2028年）</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4.2 全球主要地区化学蚀刻销量分析：2017 VS 2021 VS 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4.2.1 全球主要地区化学蚀刻销量及市场份额（2017-2022年）</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4.2.2 全球主要地区化学蚀刻销量及市场份额预测（2023-2028）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4.3 北美市场化学蚀刻销量、收入及增长率（2017-2028）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4.4 欧洲市场化学蚀刻销量、收入及增长率（2017-2028）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4.5 中国市场化学蚀刻销量、收入及增长率（2017-2028）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5 全球化学蚀刻主要生产商分析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 Advanced Chemical Etching</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5.1.1 Advanced Chemical Etching基本信息、化学蚀刻生产基地、销售区域、竞争对手及市场地位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5.1.2 Advanced Chemical Etching化学蚀刻产品规格、参数及市场应用</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5.1.3 Advanced Chemical Etching化学蚀刻销量、收入、价格及毛利率（2017-2022）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5.1.4 Advanced Chemical Etching公司简介及主要业务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5.1.5 Advanced Chemical Etching企业最新动态</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5.2 Wickeder Group</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5.2.1 Wickeder Group基本信息、化学蚀刻生产基地、销售区域、竞争对手及市场地位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5.2.2 Wickeder Group化学蚀刻产品规格、参数及市场应用</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5.2.3 Wickeder Group化学蚀刻销量、收入、价格及毛利率（2017-2022）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5.2.4 Wickeder Group公司简介及主要业务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5.2.5 Wickeder Group企业最新动态</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5.3 Veco</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5.3.1 Veco基本信息、化学蚀刻生产基地、销售区域、竞争对手及市场地位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5.3.2 Veco化学蚀刻产品规格、参数及市场应用</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5.3.3 Veco化学蚀刻销量、收入、价格及毛利率（2017-2022）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5.3.4 Veco公司简介及主要业务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5.3.5 Veco企业最新动态</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5.4 Tecan</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5.4.1 Tecan基本信息、化学蚀刻生产基地、销售区域、竞争对手及市场地位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5.4.2 Tecan化学蚀刻产品规格、参数及市场应用</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5.4.3 Tecan化学蚀刻销量、收入、价格及毛利率（2017-2022）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5.4.4 Tecan公司简介及主要业务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5.4.5 Tecan企业最新动态</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5.5 Tech-Etch</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5.5.1 Tech-Etch基本信息、化学蚀刻生产基地、销售区域、竞争对手及市场地位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5.5.2 Tech-Etch化学蚀刻产品规格、参数及市场应用</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5.5.3 Tech-Etch化学蚀刻销量、收入、价格及毛利率（2017-2022）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5.5.4 Tech-Etch公司简介及主要业务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5.5.5 Tech-Etch企业最新动态</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5.6 Precision Micro</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5.6.1 Precision Micro基本信息、化学蚀刻生产基地、销售区域、竞争对手及市场地位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5.6.2 Precision Micro化学蚀刻产品规格、参数及市场应用</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5.6.3 Precision Micro化学蚀刻销量、收入、价格及毛利率（2017-2022）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5.6.4 Precision Micro公司简介及主要业务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5.6.5 Precision Micro企业最新动态</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5.7 Great Lakes Engineering</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5.7.1 Great Lakes Engineering基本信息、化学蚀刻生产基地、销售区域、竞争对手及市场地位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5.7.2 Great Lakes Engineering化学蚀刻产品规格、参数及市场应用</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5.7.3 Great Lakes Engineering化学蚀刻销量、收入、价格及毛利率（2017-2022）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5.7.4 Great Lakes Engineering公司简介及主要业务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5.7.5 Great Lakes Engineering企业最新动态</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5.8 United Western Enterprises</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5.8.1 United Western Enterprises基本信息、化学蚀刻生产基地、销售区域、竞争对手及市场地位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5.8.2 United Western Enterprises化学蚀刻产品规格、参数及市场应用</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5.8.3 United Western Enterprises化学蚀刻销量、收入、价格及毛利率（2017-2022）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5.8.4 United Western Enterprises公司简介及主要业务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5.8.5 United Western Enterprises企业最新动态</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5.9 VACCO Industries</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5.9.1 VACCO Industries基本信息、化学蚀刻生产基地、销售区域、竞争对手及市场地位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5.9.2 VACCO Industries化学蚀刻产品规格、参数及市场应用</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5.9.3 VACCO Industries化学蚀刻销量、收入、价格及毛利率（2017-2022）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5.9.4 VACCO Industries公司简介及主要业务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5.9.5 VACCO Industries企业最新动态</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5.10 Tech Met</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5.10.1 Tech Met基本信息、化学蚀刻生产基地、销售区域、竞争对手及市场地位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5.10.2 Tech Met化学蚀刻产品规格、参数及市场应用</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5.10.3 Tech Met化学蚀刻销量、收入、价格及毛利率（2017-2022）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5.10.4 Tech Met公司简介及主要业务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5.10.5 Tech Met企业最新动态</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5.11 Orbel</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5.11.1 Orbel基本信息、化学蚀刻生产基地、销售区域、竞争对手及市场地位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5.11.2 Orbel化学蚀刻产品规格、参数及市场应用</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5.11.3 Orbel化学蚀刻销量、收入、价格及毛利率（2017-2022）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5.11.4 Orbel公司简介及主要业务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5.11.5 Orbel企业最新动态</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5.12 Advanced Metal Etching</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5.12.1 Advanced Metal Etching基本信息、化学蚀刻生产基地、销售区域、竞争对手及市场地位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5.12.2 Advanced Metal Etching化学蚀刻产品规格、参数及市场应用</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5.12.3 Advanced Metal Etching化学蚀刻销量、收入、价格及毛利率（2017-2022）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5.12.4 Advanced Metal Etching公司简介及主要业务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5.12.5 Advanced Metal Etching企业最新动态</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5.13 鑫海森</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5.13.1 鑫海森基本信息、化学蚀刻生产基地、销售区域、竞争对手及市场地位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5.13.2 鑫海森化学蚀刻产品规格、参数及市场应用</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5.13.3 鑫海森化学蚀刻销量、收入、价格及毛利率（2017-2022）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5.13.4 鑫海森公司简介及主要业务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5.13.5 鑫海森企业最新动态</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5.14 PCM Products</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5.14.1 PCM Products基本信息、化学蚀刻生产基地、销售区域、竞争对手及市场地位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5.14.2 PCM Products化学蚀刻产品规格、参数及市场应用</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5.14.3 PCM Products化学蚀刻销量、收入、价格及毛利率（2017-2022）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5.14.4 PCM Products公司简介及主要业务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5.14.5 PCM Products企业最新动态</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5.15 MET Manufacturing Group</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5.15.1 MET Manufacturing Group基本信息、化学蚀刻生产基地、销售区域、竞争对手及市场地位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5.15.2 MET Manufacturing Group化学蚀刻产品规格、参数及市场应用</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5.15.3 MET Manufacturing Group化学蚀刻销量、收入、价格及毛利率（2017-2022）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5.15.4 MET Manufacturing Group公司简介及主要业务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5.15.5 MET Manufacturing Group企业最新动态</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5.16 南通卓力达</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5.16.1 南通卓力达基本信息、化学蚀刻生产基地、销售区域、竞争对手及市场地位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5.16.2 南通卓力达化学蚀刻产品规格、参数及市场应用</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5.16.3 南通卓力达化学蚀刻销量、收入、价格及毛利率（2017-2022）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5.16.4 南通卓力达公司简介及主要业务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5.16.5 南通卓力达企业最新动态</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6 不同产品类型化学蚀刻分析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 全球不同产品类型化学蚀刻销量（2017-2028）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6.1.1 全球不同产品类型化学蚀刻销量及市场份额（2017-2022）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6.1.2 全球不同产品类型化学蚀刻销量预测（2023-2028）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6.2 全球不同产品类型化学蚀刻收入（2017-2028）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6.2.1 全球不同产品类型化学蚀刻收入及市场份额（2017-2022）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6.2.2 全球不同产品类型化学蚀刻收入预测（2023-2028）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6.3 全球不同产品类型化学蚀刻价格走势（2017-2028）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7 不同应用化学蚀刻分析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7.1 全球不同应用化学蚀刻销量（2017-2028）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7.1.1 全球不同应用化学蚀刻销量及市场份额（2017-2022）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7.1.2 全球不同应用化学蚀刻销量预测（2023-2028）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7.2 全球不同应用化学蚀刻收入（2017-2028）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7.2.1 全球不同应用化学蚀刻收入及市场份额（2017-2022）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7.2.2 全球不同应用化学蚀刻收入预测（2023-2028）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7.3 全球不同应用化学蚀刻价格走势（2017-2028）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8 上游原料及下游市场分析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8.1 化学蚀刻产业链分析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8.2 化学蚀刻产业上游供应分析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8.2.1 上游原料供给状况</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8.2.2 原料供应商及联系方式</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8.3 化学蚀刻下游典型客户</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8.4 化学蚀刻销售渠道分析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9 行业发展机遇和风险分析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9.1 化学蚀刻行业发展机遇及主要驱动因素</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9.2 化学蚀刻行业发展面临的风险</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9.3 化学蚀刻行业政策分析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9.4 化学蚀刻中国企业SWOT分析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10 研究成果及结论</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11 附录</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11.1 研究方法</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11.2 数据来源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11.2.1 二手信息来源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11.2.2 一手信息来源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11.3 数据交互验证</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11.4 免责声明</w:t>
      </w:r>
    </w:p>
    <w:p>
      <w:pPr>
        <w:widowControl/>
        <w:ind w:firstLine="360"/>
        <w:jc w:val="left"/>
        <w:rPr>
          <w:rStyle w:val="13"/>
          <w:rFonts w:hint="eastAsia" w:ascii="宋体" w:hAnsi="宋体" w:eastAsia="宋体" w:cs="宋体"/>
          <w:sz w:val="21"/>
          <w:szCs w:val="21"/>
        </w:rPr>
      </w:pPr>
    </w:p>
    <w:p>
      <w:pPr>
        <w:widowControl/>
        <w:ind w:firstLine="360"/>
        <w:jc w:val="left"/>
        <w:rPr>
          <w:rStyle w:val="13"/>
          <w:rFonts w:hint="eastAsia" w:ascii="宋体" w:hAnsi="宋体" w:eastAsia="宋体" w:cs="宋体"/>
          <w:sz w:val="21"/>
          <w:szCs w:val="21"/>
        </w:rPr>
      </w:pPr>
    </w:p>
    <w:p>
      <w:pPr>
        <w:widowControl/>
        <w:ind w:firstLine="360"/>
        <w:jc w:val="left"/>
        <w:rPr>
          <w:rStyle w:val="13"/>
          <w:rFonts w:hint="eastAsia" w:ascii="宋体" w:hAnsi="宋体" w:eastAsia="宋体" w:cs="宋体"/>
          <w:sz w:val="21"/>
          <w:szCs w:val="21"/>
          <w:lang w:eastAsia="zh-CN"/>
        </w:rPr>
      </w:pPr>
    </w:p>
    <w:p>
      <w:pPr>
        <w:widowControl/>
        <w:jc w:val="left"/>
        <w:rPr>
          <w:rStyle w:val="13"/>
          <w:rFonts w:hint="eastAsia"/>
          <w:b/>
          <w:bCs/>
          <w:sz w:val="24"/>
          <w:szCs w:val="24"/>
        </w:rPr>
      </w:pPr>
      <w:r>
        <w:rPr>
          <w:rStyle w:val="13"/>
          <w:rFonts w:hint="eastAsia" w:eastAsiaTheme="minorEastAsia"/>
          <w:b/>
          <w:bCs/>
          <w:sz w:val="24"/>
          <w:szCs w:val="24"/>
          <w:lang w:eastAsia="zh-CN"/>
        </w:rPr>
        <w:t>详细内容请参考</w:t>
      </w:r>
      <w:r>
        <w:rPr>
          <w:rStyle w:val="13"/>
          <w:rFonts w:hint="eastAsia"/>
          <w:b/>
          <w:bCs/>
          <w:sz w:val="24"/>
          <w:szCs w:val="24"/>
          <w:lang w:val="en-US" w:eastAsia="zh-CN"/>
        </w:rPr>
        <w:t>恒州博智出版的</w:t>
      </w:r>
      <w:r>
        <w:rPr>
          <w:rStyle w:val="13"/>
          <w:rFonts w:hint="eastAsia" w:eastAsiaTheme="minorEastAsia"/>
          <w:b/>
          <w:bCs/>
          <w:sz w:val="24"/>
          <w:szCs w:val="24"/>
          <w:lang w:eastAsia="zh-CN"/>
        </w:rPr>
        <w:t>完整</w:t>
      </w:r>
      <w:r>
        <w:rPr>
          <w:rStyle w:val="13"/>
          <w:rFonts w:hint="eastAsia"/>
          <w:b/>
          <w:bCs/>
          <w:sz w:val="24"/>
          <w:szCs w:val="24"/>
          <w:lang w:val="en-US" w:eastAsia="zh-CN"/>
        </w:rPr>
        <w:t>版行业</w:t>
      </w:r>
      <w:r>
        <w:rPr>
          <w:rStyle w:val="13"/>
          <w:rFonts w:hint="eastAsia" w:eastAsiaTheme="minorEastAsia"/>
          <w:b/>
          <w:bCs/>
          <w:sz w:val="24"/>
          <w:szCs w:val="24"/>
          <w:lang w:eastAsia="zh-CN"/>
        </w:rPr>
        <w:t>报告，</w:t>
      </w:r>
      <w:r>
        <w:rPr>
          <w:rStyle w:val="13"/>
          <w:rFonts w:hint="eastAsia"/>
          <w:b/>
          <w:bCs/>
          <w:sz w:val="24"/>
          <w:szCs w:val="24"/>
          <w:lang w:val="en-US" w:eastAsia="zh-CN"/>
        </w:rPr>
        <w:t>如需</w:t>
      </w:r>
      <w:r>
        <w:rPr>
          <w:rStyle w:val="13"/>
          <w:rFonts w:hint="eastAsia" w:eastAsiaTheme="minorEastAsia"/>
          <w:b/>
          <w:bCs/>
          <w:sz w:val="24"/>
          <w:szCs w:val="24"/>
          <w:lang w:eastAsia="zh-CN"/>
        </w:rPr>
        <w:t>报告样本联系</w:t>
      </w:r>
      <w:r>
        <w:rPr>
          <w:rStyle w:val="13"/>
          <w:rFonts w:hint="eastAsia"/>
          <w:b/>
          <w:bCs/>
          <w:sz w:val="24"/>
          <w:szCs w:val="24"/>
          <w:lang w:val="en-US" w:eastAsia="zh-CN"/>
        </w:rPr>
        <w:t>我们或登陆官网申请</w:t>
      </w:r>
      <w:r>
        <w:rPr>
          <w:rStyle w:val="13"/>
          <w:rFonts w:hint="eastAsia" w:eastAsiaTheme="minorEastAsia"/>
          <w:b/>
          <w:bCs/>
          <w:sz w:val="24"/>
          <w:szCs w:val="24"/>
          <w:lang w:eastAsia="zh-CN"/>
        </w:rPr>
        <w:t>。著作权归作者所有。</w:t>
      </w:r>
    </w:p>
    <w:p>
      <w:pPr>
        <w:pStyle w:val="17"/>
        <w:ind w:firstLine="420"/>
      </w:pPr>
      <w:r>
        <w:rPr>
          <w:rFonts w:hint="eastAsia"/>
          <w:lang w:eastAsia="zh-CN"/>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t>下</w:t>
      </w:r>
      <w:r>
        <w:rPr>
          <w:rFonts w:hint="eastAsia"/>
        </w:rPr>
        <w:t>表展示了</w:t>
      </w:r>
      <w:r>
        <w:t>本报告所采用的市场研究方法。</w:t>
      </w:r>
    </w:p>
    <w:p>
      <w:pPr>
        <w:pStyle w:val="18"/>
        <w:ind w:left="252" w:right="-105"/>
      </w:pPr>
      <w:bookmarkStart w:id="0" w:name="_Toc26780265"/>
      <w:bookmarkStart w:id="1" w:name="_Toc24029155"/>
      <w:bookmarkStart w:id="2" w:name="_Toc104146262"/>
      <w:r>
        <w:rPr>
          <w:rFonts w:hint="eastAsia"/>
        </w:rPr>
        <w:t>研究范围</w:t>
      </w:r>
      <w:bookmarkEnd w:id="0"/>
      <w:bookmarkEnd w:id="1"/>
      <w:bookmarkEnd w:id="2"/>
    </w:p>
    <w:tbl>
      <w:tblPr>
        <w:tblStyle w:val="1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304"/>
        <w:gridCol w:w="3272"/>
        <w:gridCol w:w="3946"/>
      </w:tblGrid>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pPr>
              <w:rPr>
                <w:rFonts w:cs="Times New Roman"/>
                <w:b/>
                <w:bCs/>
                <w:color w:val="FFFFFF"/>
                <w:kern w:val="0"/>
                <w:sz w:val="20"/>
                <w:szCs w:val="20"/>
              </w:rPr>
            </w:pPr>
            <w:r>
              <w:rPr>
                <w:rFonts w:hint="eastAsia" w:cs="Times New Roman"/>
                <w:b/>
                <w:bCs/>
                <w:color w:val="FFFFFF"/>
                <w:kern w:val="0"/>
                <w:sz w:val="20"/>
                <w:szCs w:val="20"/>
              </w:rPr>
              <w:t>历史数据</w:t>
            </w:r>
          </w:p>
          <w:p>
            <w:pPr>
              <w:rPr>
                <w:rFonts w:cs="Times New Roman"/>
                <w:b/>
                <w:bCs/>
                <w:color w:val="FFFFFF"/>
                <w:kern w:val="0"/>
                <w:sz w:val="20"/>
                <w:szCs w:val="20"/>
              </w:rPr>
            </w:pPr>
            <w:r>
              <w:rPr>
                <w:rFonts w:cs="Times New Roman"/>
                <w:b/>
                <w:bCs/>
                <w:color w:val="FFFFFF"/>
                <w:kern w:val="0"/>
                <w:sz w:val="20"/>
                <w:szCs w:val="20"/>
              </w:rPr>
              <w:t>(2017-2021)</w:t>
            </w:r>
          </w:p>
        </w:tc>
        <w:tc>
          <w:tcPr>
            <w:tcW w:w="1920" w:type="pct"/>
            <w:shd w:val="solid" w:color="000080" w:fill="FFFFFF"/>
            <w:noWrap/>
            <w:vAlign w:val="center"/>
          </w:tcPr>
          <w:p>
            <w:pPr>
              <w:pStyle w:val="19"/>
              <w:numPr>
                <w:ilvl w:val="0"/>
                <w:numId w:val="3"/>
              </w:numPr>
              <w:rPr>
                <w:rFonts w:ascii="宋体" w:hAnsi="宋体" w:eastAsia="宋体"/>
                <w:b/>
                <w:bCs/>
                <w:color w:val="FFFFFF"/>
                <w:sz w:val="21"/>
                <w:szCs w:val="21"/>
              </w:rPr>
            </w:pPr>
            <w:r>
              <w:rPr>
                <w:rFonts w:hint="eastAsia" w:ascii="宋体" w:hAnsi="宋体" w:eastAsia="宋体" w:cs="微软雅黑"/>
                <w:b/>
                <w:bCs/>
                <w:color w:val="FFFFFF"/>
                <w:sz w:val="21"/>
                <w:szCs w:val="21"/>
              </w:rPr>
              <w:t>行业现状</w:t>
            </w:r>
          </w:p>
        </w:tc>
        <w:tc>
          <w:tcPr>
            <w:tcW w:w="2315" w:type="pct"/>
            <w:shd w:val="solid" w:color="000080" w:fill="FFFFFF"/>
            <w:noWrap/>
            <w:vAlign w:val="center"/>
          </w:tcPr>
          <w:p>
            <w:pPr>
              <w:pStyle w:val="19"/>
              <w:numPr>
                <w:ilvl w:val="0"/>
                <w:numId w:val="3"/>
              </w:numPr>
              <w:rPr>
                <w:rFonts w:ascii="宋体" w:hAnsi="宋体" w:eastAsia="宋体"/>
                <w:b/>
                <w:bCs/>
                <w:color w:val="FFFFFF"/>
                <w:sz w:val="21"/>
                <w:szCs w:val="21"/>
              </w:rPr>
            </w:pPr>
            <w:r>
              <w:rPr>
                <w:rFonts w:hint="eastAsia" w:ascii="宋体" w:hAnsi="宋体" w:eastAsia="宋体" w:cs="微软雅黑"/>
                <w:b/>
                <w:bCs/>
                <w:color w:val="FFFFFF"/>
                <w:sz w:val="21"/>
                <w:szCs w:val="21"/>
              </w:rPr>
              <w:t>市场规模</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pPr>
              <w:rPr>
                <w:rFonts w:ascii="宋体" w:hAnsi="宋体" w:cs="Times New Roman"/>
                <w:b/>
                <w:bCs/>
                <w:color w:val="FFFFFF"/>
                <w:kern w:val="0"/>
                <w:sz w:val="20"/>
                <w:szCs w:val="20"/>
              </w:rPr>
            </w:pP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主要厂商</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竞争格局</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扩产、并购等</w:t>
            </w:r>
          </w:p>
        </w:tc>
        <w:tc>
          <w:tcPr>
            <w:tcW w:w="2315" w:type="pct"/>
            <w:shd w:val="clear" w:color="auto" w:fill="auto"/>
            <w:noWrap/>
            <w:vAlign w:val="center"/>
          </w:tcPr>
          <w:p>
            <w:pPr>
              <w:pStyle w:val="19"/>
              <w:numPr>
                <w:ilvl w:val="0"/>
                <w:numId w:val="3"/>
              </w:numPr>
              <w:rPr>
                <w:rFonts w:ascii="宋体" w:hAnsi="宋体" w:eastAsia="宋体"/>
                <w:sz w:val="21"/>
                <w:szCs w:val="21"/>
                <w:lang w:eastAsia="zh-CN"/>
              </w:rPr>
            </w:pPr>
            <w:r>
              <w:rPr>
                <w:rFonts w:hint="eastAsia" w:ascii="宋体" w:hAnsi="宋体" w:eastAsia="宋体" w:cs="微软雅黑"/>
                <w:sz w:val="21"/>
                <w:szCs w:val="21"/>
                <w:lang w:eastAsia="zh-CN"/>
              </w:rPr>
              <w:t>产品产销量、销售收入等</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市场份额及增长趋势</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历史及当前现状分析</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pPr>
              <w:rPr>
                <w:rFonts w:ascii="宋体" w:hAnsi="宋体" w:cs="Times New Roman"/>
                <w:b/>
                <w:bCs/>
                <w:color w:val="FFFFFF"/>
                <w:kern w:val="0"/>
                <w:sz w:val="20"/>
                <w:szCs w:val="20"/>
              </w:rPr>
            </w:pP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市场数据细分</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按</w:t>
            </w:r>
            <w:r>
              <w:rPr>
                <w:rFonts w:ascii="宋体" w:hAnsi="宋体" w:eastAsia="宋体" w:cs="微软雅黑"/>
                <w:sz w:val="21"/>
                <w:szCs w:val="21"/>
              </w:rPr>
              <w:t>产品类型</w:t>
            </w:r>
            <w:r>
              <w:rPr>
                <w:rFonts w:hint="eastAsia" w:ascii="宋体" w:hAnsi="宋体" w:eastAsia="宋体" w:cs="微软雅黑"/>
                <w:sz w:val="21"/>
                <w:szCs w:val="21"/>
              </w:rPr>
              <w:t>细分</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按应用</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按地区</w:t>
            </w:r>
            <w:r>
              <w:rPr>
                <w:rFonts w:hint="eastAsia" w:ascii="宋体" w:hAnsi="宋体" w:eastAsia="宋体"/>
                <w:sz w:val="21"/>
                <w:szCs w:val="21"/>
              </w:rPr>
              <w:t>/</w:t>
            </w:r>
            <w:r>
              <w:rPr>
                <w:rFonts w:hint="eastAsia" w:ascii="宋体" w:hAnsi="宋体" w:eastAsia="宋体" w:cs="微软雅黑"/>
                <w:sz w:val="21"/>
                <w:szCs w:val="21"/>
              </w:rPr>
              <w:t>区域细分</w:t>
            </w:r>
          </w:p>
        </w:tc>
        <w:tc>
          <w:tcPr>
            <w:tcW w:w="2315" w:type="pct"/>
            <w:shd w:val="clear" w:color="auto" w:fill="auto"/>
            <w:noWrap/>
            <w:vAlign w:val="center"/>
          </w:tcPr>
          <w:p>
            <w:pPr>
              <w:pStyle w:val="19"/>
              <w:numPr>
                <w:ilvl w:val="0"/>
                <w:numId w:val="3"/>
              </w:numPr>
              <w:rPr>
                <w:rFonts w:ascii="宋体" w:hAnsi="宋体" w:eastAsia="宋体"/>
                <w:sz w:val="21"/>
                <w:szCs w:val="21"/>
                <w:lang w:eastAsia="zh-CN"/>
              </w:rPr>
            </w:pPr>
            <w:r>
              <w:rPr>
                <w:rFonts w:hint="eastAsia" w:ascii="宋体" w:hAnsi="宋体" w:eastAsia="宋体" w:cs="微软雅黑"/>
                <w:sz w:val="21"/>
                <w:szCs w:val="21"/>
                <w:lang w:eastAsia="zh-CN"/>
              </w:rPr>
              <w:t>产量、消费量、进出口等</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市场份额</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增长率</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现状分析</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市场环境</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政府政策</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技术革新</w:t>
            </w:r>
          </w:p>
        </w:tc>
        <w:tc>
          <w:tcPr>
            <w:tcW w:w="2315"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市场驱动因素</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下游需求</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生产</w:t>
            </w:r>
            <w:r>
              <w:rPr>
                <w:rFonts w:hint="eastAsia" w:ascii="宋体" w:hAnsi="宋体" w:eastAsia="宋体"/>
                <w:sz w:val="21"/>
                <w:szCs w:val="21"/>
              </w:rPr>
              <w:t>/</w:t>
            </w:r>
            <w:r>
              <w:rPr>
                <w:rFonts w:hint="eastAsia" w:ascii="宋体" w:hAnsi="宋体" w:eastAsia="宋体" w:cs="微软雅黑"/>
                <w:sz w:val="21"/>
                <w:szCs w:val="21"/>
              </w:rPr>
              <w:t>销售成本</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pPr>
              <w:rPr>
                <w:rFonts w:ascii="宋体" w:hAnsi="宋体" w:cs="Times New Roman"/>
                <w:b/>
                <w:bCs/>
                <w:color w:val="FFFFFF"/>
                <w:kern w:val="0"/>
                <w:sz w:val="20"/>
                <w:szCs w:val="20"/>
              </w:rPr>
            </w:pP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市场风险</w:t>
            </w:r>
          </w:p>
        </w:tc>
        <w:tc>
          <w:tcPr>
            <w:tcW w:w="2315"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机遇与挑战</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pPr>
              <w:rPr>
                <w:rFonts w:cs="Times New Roman"/>
                <w:kern w:val="0"/>
                <w:sz w:val="20"/>
                <w:szCs w:val="20"/>
              </w:rPr>
            </w:pPr>
            <w:r>
              <w:rPr>
                <w:rFonts w:hint="eastAsia" w:cs="Times New Roman"/>
                <w:kern w:val="0"/>
                <w:sz w:val="20"/>
                <w:szCs w:val="20"/>
              </w:rPr>
              <w:t>预测数据</w:t>
            </w:r>
          </w:p>
          <w:p>
            <w:pPr>
              <w:rPr>
                <w:rFonts w:cs="Times New Roman"/>
                <w:kern w:val="0"/>
                <w:sz w:val="20"/>
                <w:szCs w:val="20"/>
              </w:rPr>
            </w:pPr>
            <w:r>
              <w:rPr>
                <w:rFonts w:cs="Times New Roman"/>
                <w:kern w:val="0"/>
                <w:sz w:val="20"/>
                <w:szCs w:val="20"/>
              </w:rPr>
              <w:t>(2022-2028)</w:t>
            </w: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总体规模预测</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不同产品类型预测</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不同应用预测</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主要区域</w:t>
            </w:r>
            <w:r>
              <w:rPr>
                <w:rFonts w:hint="eastAsia" w:ascii="宋体" w:hAnsi="宋体" w:eastAsia="宋体"/>
                <w:sz w:val="21"/>
                <w:szCs w:val="21"/>
              </w:rPr>
              <w:t>/</w:t>
            </w:r>
            <w:r>
              <w:rPr>
                <w:rFonts w:hint="eastAsia" w:ascii="宋体" w:hAnsi="宋体" w:eastAsia="宋体" w:cs="微软雅黑"/>
                <w:sz w:val="21"/>
                <w:szCs w:val="21"/>
              </w:rPr>
              <w:t>国家预测</w:t>
            </w:r>
          </w:p>
        </w:tc>
        <w:tc>
          <w:tcPr>
            <w:tcW w:w="2315" w:type="pct"/>
            <w:shd w:val="clear" w:color="auto" w:fill="auto"/>
            <w:noWrap/>
            <w:vAlign w:val="center"/>
          </w:tcPr>
          <w:p>
            <w:pPr>
              <w:pStyle w:val="19"/>
              <w:numPr>
                <w:ilvl w:val="0"/>
                <w:numId w:val="3"/>
              </w:numPr>
              <w:rPr>
                <w:rFonts w:ascii="宋体" w:hAnsi="宋体" w:eastAsia="宋体"/>
                <w:sz w:val="21"/>
                <w:szCs w:val="21"/>
                <w:lang w:eastAsia="zh-CN"/>
              </w:rPr>
            </w:pPr>
            <w:r>
              <w:rPr>
                <w:rFonts w:hint="eastAsia" w:ascii="宋体" w:hAnsi="宋体" w:eastAsia="宋体" w:cs="微软雅黑"/>
                <w:sz w:val="21"/>
                <w:szCs w:val="21"/>
                <w:lang w:eastAsia="zh-CN"/>
              </w:rPr>
              <w:t>产能、产销量、价格预测等</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市场份额及增长率</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竞争趋势预测</w:t>
            </w:r>
          </w:p>
        </w:tc>
      </w:tr>
    </w:tbl>
    <w:p>
      <w:pPr>
        <w:pStyle w:val="3"/>
      </w:pPr>
      <w:bookmarkStart w:id="3" w:name="_Toc104146164"/>
      <w:bookmarkStart w:id="4" w:name="_Toc24028591"/>
      <w:bookmarkStart w:id="5" w:name="_Toc24972781"/>
      <w:r>
        <w:rPr>
          <w:rFonts w:hint="eastAsia"/>
        </w:rPr>
        <w:t>数据来源</w:t>
      </w:r>
      <w:bookmarkEnd w:id="3"/>
      <w:bookmarkEnd w:id="4"/>
      <w:bookmarkEnd w:id="5"/>
    </w:p>
    <w:p>
      <w:pPr>
        <w:pStyle w:val="5"/>
        <w:bidi w:val="0"/>
      </w:pPr>
      <w:bookmarkStart w:id="6" w:name="_Toc24972782"/>
      <w:bookmarkStart w:id="7" w:name="_Toc24028592"/>
      <w:bookmarkStart w:id="8" w:name="_Toc104146165"/>
      <w:r>
        <w:rPr>
          <w:rFonts w:hint="eastAsia"/>
        </w:rPr>
        <w:t>二手信息来源</w:t>
      </w:r>
      <w:bookmarkEnd w:id="6"/>
      <w:bookmarkEnd w:id="7"/>
      <w:bookmarkEnd w:id="8"/>
    </w:p>
    <w:p>
      <w:pPr>
        <w:pStyle w:val="17"/>
        <w:ind w:firstLine="420"/>
        <w:rPr>
          <w:rFonts w:hint="eastAsia"/>
          <w:lang w:eastAsia="zh-CN"/>
        </w:rPr>
      </w:pPr>
      <w:r>
        <w:rPr>
          <w:rFonts w:hint="eastAsia"/>
          <w:lang w:eastAsia="zh-CN"/>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w:t>
      </w:r>
      <w:r>
        <w:rPr>
          <w:lang w:eastAsia="zh-CN"/>
        </w:rPr>
        <w:t>Market Watch</w:t>
      </w:r>
      <w:r>
        <w:rPr>
          <w:rFonts w:hint="eastAsia"/>
          <w:lang w:eastAsia="zh-CN"/>
        </w:rPr>
        <w:t>、</w:t>
      </w:r>
      <w:r>
        <w:rPr>
          <w:lang w:eastAsia="zh-CN"/>
        </w:rPr>
        <w:t>Hoovers</w:t>
      </w:r>
      <w:r>
        <w:rPr>
          <w:rFonts w:hint="eastAsia"/>
          <w:lang w:eastAsia="zh-CN"/>
        </w:rPr>
        <w:t>、</w:t>
      </w:r>
      <w:r>
        <w:rPr>
          <w:lang w:eastAsia="zh-CN"/>
        </w:rPr>
        <w:t>statista</w:t>
      </w:r>
      <w:r>
        <w:rPr>
          <w:rFonts w:hint="eastAsia"/>
          <w:lang w:eastAsia="zh-CN"/>
        </w:rPr>
        <w:t>、</w:t>
      </w:r>
      <w:r>
        <w:rPr>
          <w:lang w:eastAsia="zh-CN"/>
        </w:rPr>
        <w:t>TradingEconomics</w:t>
      </w:r>
      <w:r>
        <w:rPr>
          <w:rFonts w:hint="eastAsia"/>
          <w:lang w:eastAsia="zh-CN"/>
        </w:rPr>
        <w:t>、</w:t>
      </w:r>
      <w:r>
        <w:rPr>
          <w:lang w:eastAsia="zh-CN"/>
        </w:rPr>
        <w:t>Federal Reserve Economic Data</w:t>
      </w:r>
      <w:r>
        <w:rPr>
          <w:rFonts w:hint="eastAsia"/>
          <w:lang w:eastAsia="zh-CN"/>
        </w:rPr>
        <w:t>、</w:t>
      </w:r>
      <w:r>
        <w:rPr>
          <w:lang w:eastAsia="zh-CN"/>
        </w:rPr>
        <w:t>BIS Statistics</w:t>
      </w:r>
      <w:r>
        <w:rPr>
          <w:rFonts w:hint="eastAsia"/>
          <w:lang w:eastAsia="zh-CN"/>
        </w:rPr>
        <w:t>、</w:t>
      </w:r>
      <w:r>
        <w:rPr>
          <w:lang w:eastAsia="zh-CN"/>
        </w:rPr>
        <w:t>ICIS</w:t>
      </w:r>
      <w:r>
        <w:rPr>
          <w:rFonts w:hint="eastAsia"/>
          <w:lang w:eastAsia="zh-CN"/>
        </w:rPr>
        <w:t>、</w:t>
      </w:r>
      <w:r>
        <w:rPr>
          <w:lang w:eastAsia="zh-CN"/>
        </w:rPr>
        <w:t>CAS (American Chemical Society)</w:t>
      </w:r>
      <w:r>
        <w:rPr>
          <w:rFonts w:hint="eastAsia"/>
          <w:lang w:eastAsia="zh-CN"/>
        </w:rPr>
        <w:t>、</w:t>
      </w:r>
      <w:r>
        <w:rPr>
          <w:lang w:eastAsia="zh-CN"/>
        </w:rPr>
        <w:t>Investor Presentations</w:t>
      </w:r>
      <w:r>
        <w:rPr>
          <w:rFonts w:hint="eastAsia"/>
          <w:lang w:eastAsia="zh-CN"/>
        </w:rPr>
        <w:t>、SEC文件、公司年报、</w:t>
      </w:r>
      <w:r>
        <w:rPr>
          <w:lang w:eastAsia="zh-CN"/>
        </w:rPr>
        <w:t>Emerging Markets Information Service (EMIS)</w:t>
      </w:r>
      <w:r>
        <w:rPr>
          <w:rFonts w:hint="eastAsia"/>
          <w:lang w:eastAsia="zh-CN"/>
        </w:rPr>
        <w:t>、</w:t>
      </w:r>
      <w:r>
        <w:rPr>
          <w:lang w:eastAsia="zh-CN"/>
        </w:rPr>
        <w:t>Osiris</w:t>
      </w:r>
      <w:r>
        <w:rPr>
          <w:rFonts w:hint="eastAsia"/>
          <w:lang w:eastAsia="zh-CN"/>
        </w:rPr>
        <w:t>、</w:t>
      </w:r>
      <w:r>
        <w:rPr>
          <w:lang w:eastAsia="zh-CN"/>
        </w:rPr>
        <w:t>Zephyr</w:t>
      </w:r>
      <w:r>
        <w:rPr>
          <w:rFonts w:hint="eastAsia"/>
          <w:lang w:eastAsia="zh-CN"/>
        </w:rPr>
        <w:t>、</w:t>
      </w:r>
      <w:r>
        <w:rPr>
          <w:lang w:eastAsia="zh-CN"/>
        </w:rPr>
        <w:t>Uncomtrade</w:t>
      </w:r>
      <w:r>
        <w:rPr>
          <w:rFonts w:hint="eastAsia"/>
          <w:lang w:eastAsia="zh-CN"/>
        </w:rPr>
        <w:t>、万得资讯、国研网、中国资讯行数据库、csmar数据库、皮书数据库及中经专网等。</w:t>
      </w:r>
    </w:p>
    <w:p>
      <w:pPr>
        <w:pStyle w:val="4"/>
      </w:pPr>
      <w:bookmarkStart w:id="9" w:name="_Toc104146166"/>
      <w:bookmarkStart w:id="10" w:name="_Toc24972783"/>
      <w:bookmarkStart w:id="11" w:name="_Toc24028593"/>
      <w:r>
        <w:rPr>
          <w:rFonts w:hint="eastAsia"/>
        </w:rPr>
        <w:t>一手信息来源</w:t>
      </w:r>
      <w:bookmarkEnd w:id="9"/>
      <w:bookmarkEnd w:id="10"/>
      <w:bookmarkEnd w:id="11"/>
    </w:p>
    <w:p>
      <w:pPr>
        <w:pStyle w:val="17"/>
        <w:ind w:firstLine="420"/>
        <w:rPr>
          <w:lang w:eastAsia="zh-CN"/>
        </w:rPr>
      </w:pPr>
      <w:r>
        <w:rPr>
          <w:rFonts w:hint="eastAsia"/>
          <w:lang w:eastAsia="zh-CN"/>
        </w:rPr>
        <w:t>一手资料来源于研究团队对行业内重点企业访谈获取的一手信息数据，主要采访对象有公司CEO、营销/销售总监、高层管理人员、行业专家、技术负责人、下游客户、分销商、代理商、经销商以及上游原料供应商等。</w:t>
      </w:r>
    </w:p>
    <w:p>
      <w:pPr>
        <w:pStyle w:val="20"/>
      </w:pPr>
      <w:bookmarkStart w:id="12" w:name="_Toc26780060"/>
      <w:bookmarkStart w:id="13" w:name="_Toc24029156"/>
      <w:bookmarkStart w:id="14" w:name="_Toc104146302"/>
      <w:r>
        <w:rPr>
          <w:rFonts w:hint="eastAsia"/>
        </w:rPr>
        <w:t>关键采访目标</w:t>
      </w:r>
      <w:bookmarkEnd w:id="12"/>
      <w:bookmarkEnd w:id="13"/>
      <w:bookmarkEnd w:id="14"/>
    </w:p>
    <w:p>
      <w:r>
        <w:drawing>
          <wp:inline distT="0" distB="0" distL="0" distR="0">
            <wp:extent cx="5518150" cy="2644140"/>
            <wp:effectExtent l="0" t="0" r="6350" b="381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6"/>
                    <a:stretch>
                      <a:fillRect/>
                    </a:stretch>
                  </pic:blipFill>
                  <pic:spPr>
                    <a:xfrm>
                      <a:off x="0" y="0"/>
                      <a:ext cx="5518150" cy="2644140"/>
                    </a:xfrm>
                    <a:prstGeom prst="rect">
                      <a:avLst/>
                    </a:prstGeom>
                  </pic:spPr>
                </pic:pic>
              </a:graphicData>
            </a:graphic>
          </wp:inline>
        </w:drawing>
      </w:r>
    </w:p>
    <w:p>
      <w:pPr>
        <w:widowControl/>
        <w:jc w:val="left"/>
        <w:rPr>
          <w:rStyle w:val="13"/>
          <w:rFonts w:hint="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1F50C649-A70F-4707-A547-F9030DB28EDA}"/>
  </w:font>
  <w:font w:name="宋体">
    <w:panose1 w:val="02010600030101010101"/>
    <w:charset w:val="86"/>
    <w:family w:val="auto"/>
    <w:pitch w:val="default"/>
    <w:sig w:usb0="00000003" w:usb1="288F0000" w:usb2="00000006" w:usb3="00000000" w:csb0="00040001" w:csb1="00000000"/>
    <w:embedRegular r:id="rId2" w:fontKey="{EE7615DE-9E33-4F01-A9CA-2A65893201E5}"/>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DCDC8B9E-6E4A-426F-9431-03DF3B4031A6}"/>
  </w:font>
  <w:font w:name="Cambria">
    <w:panose1 w:val="02040503050406030204"/>
    <w:charset w:val="00"/>
    <w:family w:val="roman"/>
    <w:pitch w:val="default"/>
    <w:sig w:usb0="E00006FF" w:usb1="420024FF" w:usb2="02000000" w:usb3="00000000" w:csb0="2000019F" w:csb1="00000000"/>
  </w:font>
  <w:font w:name="手头">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embedRegular r:id="rId4" w:fontKey="{77D2FA7E-9483-4617-AA2E-F2CE463C1400}"/>
  </w:font>
  <w:font w:name="汉仪旗黑-55简">
    <w:panose1 w:val="00020600040101010101"/>
    <w:charset w:val="80"/>
    <w:family w:val="auto"/>
    <w:pitch w:val="default"/>
    <w:sig w:usb0="A00002BF" w:usb1="18CF7CFA" w:usb2="00000016" w:usb3="00000000" w:csb0="40020001" w:csb1="C0D60000"/>
    <w:embedRegular r:id="rId5" w:fontKey="{692B644E-FB43-4497-B18A-354F8EC149F1}"/>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b/>
        <w:bCs/>
        <w:color w:val="254061" w:themeColor="accent1" w:themeShade="80"/>
        <w:sz w:val="18"/>
        <w:szCs w:val="18"/>
      </w:rPr>
    </w:pPr>
    <w:r>
      <w:rPr>
        <w:rFonts w:hint="eastAsia"/>
        <w:b/>
        <w:bCs/>
        <w:color w:val="254061" w:themeColor="accent1" w:themeShade="80"/>
        <w:sz w:val="18"/>
        <w:szCs w:val="18"/>
      </w:rPr>
      <w:t>详情内容参考完整版</w:t>
    </w:r>
    <w:r>
      <w:rPr>
        <w:rFonts w:hint="eastAsia"/>
        <w:b/>
        <w:bCs/>
        <w:color w:val="254061" w:themeColor="accent1" w:themeShade="80"/>
        <w:sz w:val="18"/>
        <w:szCs w:val="18"/>
        <w:lang w:val="en-US" w:eastAsia="zh-CN"/>
      </w:rPr>
      <w:t>研究</w:t>
    </w:r>
    <w:r>
      <w:rPr>
        <w:rFonts w:hint="eastAsia"/>
        <w:b/>
        <w:bCs/>
        <w:color w:val="254061" w:themeColor="accent1" w:themeShade="80"/>
        <w:sz w:val="18"/>
        <w:szCs w:val="18"/>
      </w:rPr>
      <w:t>报告，</w:t>
    </w:r>
    <w:r>
      <w:rPr>
        <w:rFonts w:hint="eastAsia"/>
        <w:b/>
        <w:bCs/>
        <w:color w:val="254061" w:themeColor="accent1" w:themeShade="80"/>
        <w:sz w:val="18"/>
        <w:szCs w:val="18"/>
        <w:lang w:val="en-US" w:eastAsia="zh-CN"/>
      </w:rPr>
      <w:t>QYResearch</w:t>
    </w:r>
    <w:r>
      <w:rPr>
        <w:rFonts w:hint="eastAsia"/>
        <w:b/>
        <w:bCs/>
        <w:color w:val="254061" w:themeColor="accent1" w:themeShade="80"/>
        <w:sz w:val="18"/>
        <w:szCs w:val="18"/>
      </w:rPr>
      <w:t>专注为企业提供细分数据分析</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2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8"/>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TrueTypeFonts/>
  <w:embedSystemFonts/>
  <w:saveSubset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jb3VudCI6MjEsImhkaWQiOiI5NjVjNmQyZTg1Zjg1Y2ZjNzU5ZmNhMzJmODU2NDQ0NiIsInVzZXJDb3VudCI6MjF9"/>
  </w:docVars>
  <w:rsids>
    <w:rsidRoot w:val="000D18A5"/>
    <w:rsid w:val="000052BC"/>
    <w:rsid w:val="000329DC"/>
    <w:rsid w:val="00043B4B"/>
    <w:rsid w:val="00054D14"/>
    <w:rsid w:val="00056CDF"/>
    <w:rsid w:val="00067D87"/>
    <w:rsid w:val="00081C91"/>
    <w:rsid w:val="000A0114"/>
    <w:rsid w:val="000A1DC0"/>
    <w:rsid w:val="000A6B98"/>
    <w:rsid w:val="000C4D2A"/>
    <w:rsid w:val="000D18A5"/>
    <w:rsid w:val="000D47CB"/>
    <w:rsid w:val="000F7FEE"/>
    <w:rsid w:val="001045E2"/>
    <w:rsid w:val="00122CCB"/>
    <w:rsid w:val="00135497"/>
    <w:rsid w:val="00143FAB"/>
    <w:rsid w:val="00155E19"/>
    <w:rsid w:val="001705A9"/>
    <w:rsid w:val="001750CA"/>
    <w:rsid w:val="00175A6C"/>
    <w:rsid w:val="00187E04"/>
    <w:rsid w:val="001B49FE"/>
    <w:rsid w:val="001C02CF"/>
    <w:rsid w:val="001C3E2E"/>
    <w:rsid w:val="001C40BE"/>
    <w:rsid w:val="001D0D34"/>
    <w:rsid w:val="001F4F59"/>
    <w:rsid w:val="00235F42"/>
    <w:rsid w:val="00254D22"/>
    <w:rsid w:val="00272A95"/>
    <w:rsid w:val="00285AA8"/>
    <w:rsid w:val="00294DA7"/>
    <w:rsid w:val="002A0CB6"/>
    <w:rsid w:val="002E14F6"/>
    <w:rsid w:val="002F2778"/>
    <w:rsid w:val="002F4C82"/>
    <w:rsid w:val="0030241C"/>
    <w:rsid w:val="0030268B"/>
    <w:rsid w:val="00313A18"/>
    <w:rsid w:val="003349D9"/>
    <w:rsid w:val="003400B4"/>
    <w:rsid w:val="00347EDA"/>
    <w:rsid w:val="003801D1"/>
    <w:rsid w:val="0038146F"/>
    <w:rsid w:val="00381ABB"/>
    <w:rsid w:val="003877F3"/>
    <w:rsid w:val="003B0832"/>
    <w:rsid w:val="003B3A08"/>
    <w:rsid w:val="003C0C59"/>
    <w:rsid w:val="003C313A"/>
    <w:rsid w:val="003D27E4"/>
    <w:rsid w:val="003D4167"/>
    <w:rsid w:val="003D752E"/>
    <w:rsid w:val="003E734A"/>
    <w:rsid w:val="0041002D"/>
    <w:rsid w:val="004218B8"/>
    <w:rsid w:val="00423218"/>
    <w:rsid w:val="004400DB"/>
    <w:rsid w:val="004717E4"/>
    <w:rsid w:val="00472C24"/>
    <w:rsid w:val="00492646"/>
    <w:rsid w:val="00496957"/>
    <w:rsid w:val="004B1F7B"/>
    <w:rsid w:val="004B57F4"/>
    <w:rsid w:val="004B65DD"/>
    <w:rsid w:val="004D3CA2"/>
    <w:rsid w:val="004F65DE"/>
    <w:rsid w:val="00517B71"/>
    <w:rsid w:val="005306D0"/>
    <w:rsid w:val="00551242"/>
    <w:rsid w:val="00576D02"/>
    <w:rsid w:val="00582FE2"/>
    <w:rsid w:val="00594E9E"/>
    <w:rsid w:val="005B6E5F"/>
    <w:rsid w:val="005E23F2"/>
    <w:rsid w:val="005E36E5"/>
    <w:rsid w:val="005E5DF9"/>
    <w:rsid w:val="00615BFA"/>
    <w:rsid w:val="00624D10"/>
    <w:rsid w:val="006361E6"/>
    <w:rsid w:val="00664E2D"/>
    <w:rsid w:val="0067745E"/>
    <w:rsid w:val="006903FC"/>
    <w:rsid w:val="00692D86"/>
    <w:rsid w:val="0069795C"/>
    <w:rsid w:val="006D0517"/>
    <w:rsid w:val="006D2ECA"/>
    <w:rsid w:val="006E3B29"/>
    <w:rsid w:val="006F0243"/>
    <w:rsid w:val="006F02FB"/>
    <w:rsid w:val="00704F9F"/>
    <w:rsid w:val="00705BDD"/>
    <w:rsid w:val="007229FC"/>
    <w:rsid w:val="00723621"/>
    <w:rsid w:val="00724237"/>
    <w:rsid w:val="00730BF6"/>
    <w:rsid w:val="00733498"/>
    <w:rsid w:val="00733772"/>
    <w:rsid w:val="007407A2"/>
    <w:rsid w:val="00766A47"/>
    <w:rsid w:val="007905E1"/>
    <w:rsid w:val="007A7107"/>
    <w:rsid w:val="007C5632"/>
    <w:rsid w:val="007E09AB"/>
    <w:rsid w:val="007E3361"/>
    <w:rsid w:val="007E4BBF"/>
    <w:rsid w:val="007F070A"/>
    <w:rsid w:val="007F7646"/>
    <w:rsid w:val="00831097"/>
    <w:rsid w:val="00832AA1"/>
    <w:rsid w:val="00842DEA"/>
    <w:rsid w:val="008A32B0"/>
    <w:rsid w:val="008A61A9"/>
    <w:rsid w:val="008F086D"/>
    <w:rsid w:val="008F1DB5"/>
    <w:rsid w:val="0090025A"/>
    <w:rsid w:val="009021C6"/>
    <w:rsid w:val="009063D6"/>
    <w:rsid w:val="00930B66"/>
    <w:rsid w:val="0094658B"/>
    <w:rsid w:val="00977AFE"/>
    <w:rsid w:val="009C5082"/>
    <w:rsid w:val="009E6649"/>
    <w:rsid w:val="009F304E"/>
    <w:rsid w:val="009F67D1"/>
    <w:rsid w:val="00A10A24"/>
    <w:rsid w:val="00A76944"/>
    <w:rsid w:val="00A7769D"/>
    <w:rsid w:val="00A86884"/>
    <w:rsid w:val="00AA0806"/>
    <w:rsid w:val="00AB2134"/>
    <w:rsid w:val="00AC3370"/>
    <w:rsid w:val="00AE2DB1"/>
    <w:rsid w:val="00B21064"/>
    <w:rsid w:val="00B35ED2"/>
    <w:rsid w:val="00B567F9"/>
    <w:rsid w:val="00B868A2"/>
    <w:rsid w:val="00B97993"/>
    <w:rsid w:val="00BA7100"/>
    <w:rsid w:val="00C021B7"/>
    <w:rsid w:val="00C124A9"/>
    <w:rsid w:val="00C927F6"/>
    <w:rsid w:val="00C95CFF"/>
    <w:rsid w:val="00C963A9"/>
    <w:rsid w:val="00CC45DA"/>
    <w:rsid w:val="00CE10CD"/>
    <w:rsid w:val="00CE6B2A"/>
    <w:rsid w:val="00D91C11"/>
    <w:rsid w:val="00D932CB"/>
    <w:rsid w:val="00D933D3"/>
    <w:rsid w:val="00D975DB"/>
    <w:rsid w:val="00DA42C8"/>
    <w:rsid w:val="00DB335F"/>
    <w:rsid w:val="00DC436E"/>
    <w:rsid w:val="00DD49A6"/>
    <w:rsid w:val="00DD7DF2"/>
    <w:rsid w:val="00DE7E67"/>
    <w:rsid w:val="00DF281A"/>
    <w:rsid w:val="00E03D02"/>
    <w:rsid w:val="00E420AB"/>
    <w:rsid w:val="00E73CD6"/>
    <w:rsid w:val="00E84C4A"/>
    <w:rsid w:val="00EB4ABC"/>
    <w:rsid w:val="00EB62C9"/>
    <w:rsid w:val="00EB70CC"/>
    <w:rsid w:val="00EC6F31"/>
    <w:rsid w:val="00EF3B84"/>
    <w:rsid w:val="00F27321"/>
    <w:rsid w:val="00F424DD"/>
    <w:rsid w:val="00F461C9"/>
    <w:rsid w:val="00F47E53"/>
    <w:rsid w:val="00F66AB9"/>
    <w:rsid w:val="00F737BB"/>
    <w:rsid w:val="00F86DBF"/>
    <w:rsid w:val="00FD5787"/>
    <w:rsid w:val="00FF01DA"/>
    <w:rsid w:val="03083AE3"/>
    <w:rsid w:val="04044FE5"/>
    <w:rsid w:val="044B62AB"/>
    <w:rsid w:val="05A258BB"/>
    <w:rsid w:val="05F371AC"/>
    <w:rsid w:val="06F94F87"/>
    <w:rsid w:val="07D06DF1"/>
    <w:rsid w:val="086260C6"/>
    <w:rsid w:val="08FB3DD5"/>
    <w:rsid w:val="095D314F"/>
    <w:rsid w:val="0B7C59E4"/>
    <w:rsid w:val="0DF93919"/>
    <w:rsid w:val="0F4143EC"/>
    <w:rsid w:val="0FD96B2A"/>
    <w:rsid w:val="119F531F"/>
    <w:rsid w:val="13120421"/>
    <w:rsid w:val="15B142DF"/>
    <w:rsid w:val="1639715A"/>
    <w:rsid w:val="164E44A9"/>
    <w:rsid w:val="16813348"/>
    <w:rsid w:val="17803B83"/>
    <w:rsid w:val="17F8545D"/>
    <w:rsid w:val="18376B4B"/>
    <w:rsid w:val="18442F77"/>
    <w:rsid w:val="190E24B3"/>
    <w:rsid w:val="19E867F3"/>
    <w:rsid w:val="1E5D6446"/>
    <w:rsid w:val="1EC11849"/>
    <w:rsid w:val="1F0A3D1E"/>
    <w:rsid w:val="1F8E56D3"/>
    <w:rsid w:val="1F9E1066"/>
    <w:rsid w:val="213F6EC5"/>
    <w:rsid w:val="215E544D"/>
    <w:rsid w:val="21975E79"/>
    <w:rsid w:val="221D7F22"/>
    <w:rsid w:val="243A2761"/>
    <w:rsid w:val="2511211C"/>
    <w:rsid w:val="25401F8E"/>
    <w:rsid w:val="25E136CF"/>
    <w:rsid w:val="25F77567"/>
    <w:rsid w:val="26472421"/>
    <w:rsid w:val="280E0B16"/>
    <w:rsid w:val="286100D6"/>
    <w:rsid w:val="294741D2"/>
    <w:rsid w:val="2988417C"/>
    <w:rsid w:val="29B10469"/>
    <w:rsid w:val="29E26902"/>
    <w:rsid w:val="2A001703"/>
    <w:rsid w:val="2A817ED1"/>
    <w:rsid w:val="2AD6536A"/>
    <w:rsid w:val="2CCB2372"/>
    <w:rsid w:val="2D4410A8"/>
    <w:rsid w:val="2E4F3C4C"/>
    <w:rsid w:val="2E502F32"/>
    <w:rsid w:val="2F1425CF"/>
    <w:rsid w:val="31067EB2"/>
    <w:rsid w:val="3188462E"/>
    <w:rsid w:val="319F51C6"/>
    <w:rsid w:val="332A6942"/>
    <w:rsid w:val="33B01386"/>
    <w:rsid w:val="34FB38C5"/>
    <w:rsid w:val="35842E0D"/>
    <w:rsid w:val="368E401D"/>
    <w:rsid w:val="36C138F1"/>
    <w:rsid w:val="38860737"/>
    <w:rsid w:val="39CB60B0"/>
    <w:rsid w:val="3A3B5FB9"/>
    <w:rsid w:val="3C7471AD"/>
    <w:rsid w:val="3CAD7358"/>
    <w:rsid w:val="3DD64F21"/>
    <w:rsid w:val="3DF70FFE"/>
    <w:rsid w:val="3FF6427F"/>
    <w:rsid w:val="41546DF6"/>
    <w:rsid w:val="418A59EC"/>
    <w:rsid w:val="42821805"/>
    <w:rsid w:val="44246197"/>
    <w:rsid w:val="449C2DF7"/>
    <w:rsid w:val="44F642A6"/>
    <w:rsid w:val="45B614F3"/>
    <w:rsid w:val="45F61D72"/>
    <w:rsid w:val="47171C82"/>
    <w:rsid w:val="47207F02"/>
    <w:rsid w:val="474D1900"/>
    <w:rsid w:val="476D5423"/>
    <w:rsid w:val="48FE0265"/>
    <w:rsid w:val="49B06B12"/>
    <w:rsid w:val="4A320D73"/>
    <w:rsid w:val="4AF32EA2"/>
    <w:rsid w:val="4CE55648"/>
    <w:rsid w:val="4D5304EA"/>
    <w:rsid w:val="4E9C6583"/>
    <w:rsid w:val="4EC93DF4"/>
    <w:rsid w:val="51FA146A"/>
    <w:rsid w:val="527F5910"/>
    <w:rsid w:val="53442F38"/>
    <w:rsid w:val="53751A14"/>
    <w:rsid w:val="538716EF"/>
    <w:rsid w:val="544725D0"/>
    <w:rsid w:val="55377BCF"/>
    <w:rsid w:val="563D52AF"/>
    <w:rsid w:val="57E778EC"/>
    <w:rsid w:val="59542519"/>
    <w:rsid w:val="59BF4C1A"/>
    <w:rsid w:val="5AD91878"/>
    <w:rsid w:val="5BE141DA"/>
    <w:rsid w:val="5E784580"/>
    <w:rsid w:val="5E804BA8"/>
    <w:rsid w:val="5EDC75BE"/>
    <w:rsid w:val="5F642C99"/>
    <w:rsid w:val="60C6233B"/>
    <w:rsid w:val="61387569"/>
    <w:rsid w:val="62BA60A9"/>
    <w:rsid w:val="63A9098A"/>
    <w:rsid w:val="64170F7A"/>
    <w:rsid w:val="645106DE"/>
    <w:rsid w:val="65C8262B"/>
    <w:rsid w:val="675E7D24"/>
    <w:rsid w:val="6761670F"/>
    <w:rsid w:val="6A683BF3"/>
    <w:rsid w:val="6A7C09DC"/>
    <w:rsid w:val="6A7D774F"/>
    <w:rsid w:val="6BB00954"/>
    <w:rsid w:val="6DA26916"/>
    <w:rsid w:val="6DB009A4"/>
    <w:rsid w:val="6FAA2AFC"/>
    <w:rsid w:val="71580B1A"/>
    <w:rsid w:val="75D71884"/>
    <w:rsid w:val="771F6EF3"/>
    <w:rsid w:val="775A7B90"/>
    <w:rsid w:val="7B235205"/>
    <w:rsid w:val="7E7326FA"/>
    <w:rsid w:val="7ECC65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7">
    <w:name w:val="Balloon Text"/>
    <w:basedOn w:val="1"/>
    <w:link w:val="14"/>
    <w:unhideWhenUsed/>
    <w:qFormat/>
    <w:uiPriority w:val="99"/>
    <w:rPr>
      <w:sz w:val="18"/>
      <w:szCs w:val="18"/>
    </w:rPr>
  </w:style>
  <w:style w:type="paragraph" w:styleId="8">
    <w:name w:val="footer"/>
    <w:basedOn w:val="1"/>
    <w:link w:val="16"/>
    <w:unhideWhenUsed/>
    <w:qFormat/>
    <w:uiPriority w:val="99"/>
    <w:pPr>
      <w:tabs>
        <w:tab w:val="center" w:pos="4153"/>
        <w:tab w:val="right" w:pos="8306"/>
      </w:tabs>
      <w:snapToGrid w:val="0"/>
      <w:jc w:val="left"/>
    </w:pPr>
    <w:rPr>
      <w:sz w:val="18"/>
      <w:szCs w:val="18"/>
    </w:rPr>
  </w:style>
  <w:style w:type="paragraph" w:styleId="9">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2">
    <w:name w:val="Table Grid 8"/>
    <w:basedOn w:val="1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character" w:customStyle="1" w:styleId="14">
    <w:name w:val="批注框文本 Char"/>
    <w:basedOn w:val="13"/>
    <w:link w:val="7"/>
    <w:qFormat/>
    <w:uiPriority w:val="99"/>
    <w:rPr>
      <w:sz w:val="18"/>
      <w:szCs w:val="18"/>
    </w:rPr>
  </w:style>
  <w:style w:type="character" w:customStyle="1" w:styleId="15">
    <w:name w:val="页眉 Char"/>
    <w:basedOn w:val="13"/>
    <w:link w:val="9"/>
    <w:qFormat/>
    <w:uiPriority w:val="99"/>
    <w:rPr>
      <w:sz w:val="18"/>
      <w:szCs w:val="18"/>
    </w:rPr>
  </w:style>
  <w:style w:type="character" w:customStyle="1" w:styleId="16">
    <w:name w:val="页脚 Char"/>
    <w:basedOn w:val="13"/>
    <w:link w:val="8"/>
    <w:qFormat/>
    <w:uiPriority w:val="99"/>
    <w:rPr>
      <w:sz w:val="18"/>
      <w:szCs w:val="18"/>
    </w:rPr>
  </w:style>
  <w:style w:type="paragraph" w:customStyle="1" w:styleId="17">
    <w:name w:val="正文-段落"/>
    <w:basedOn w:val="1"/>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8">
    <w:name w:val="Table Style"/>
    <w:basedOn w:val="19"/>
    <w:qFormat/>
    <w:uiPriority w:val="0"/>
    <w:pPr>
      <w:keepNext/>
      <w:keepLines/>
      <w:numPr>
        <w:ilvl w:val="0"/>
        <w:numId w:val="1"/>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paragraph" w:styleId="19">
    <w:name w:val="List Paragraph"/>
    <w:basedOn w:val="1"/>
    <w:qFormat/>
    <w:uiPriority w:val="1"/>
    <w:pPr>
      <w:jc w:val="left"/>
    </w:pPr>
    <w:rPr>
      <w:rFonts w:ascii="Arial" w:hAnsi="Arial" w:eastAsia="Arial" w:cs="Arial"/>
      <w:kern w:val="0"/>
      <w:sz w:val="22"/>
      <w:szCs w:val="22"/>
      <w:lang w:eastAsia="en-US"/>
    </w:rPr>
  </w:style>
  <w:style w:type="paragraph" w:customStyle="1" w:styleId="20">
    <w:name w:val="Figure Style"/>
    <w:basedOn w:val="6"/>
    <w:qFormat/>
    <w:uiPriority w:val="0"/>
    <w:pPr>
      <w:keepNext/>
      <w:keepLines/>
      <w:numPr>
        <w:ilvl w:val="0"/>
        <w:numId w:val="2"/>
      </w:numPr>
      <w:tabs>
        <w:tab w:val="left" w:pos="284"/>
      </w:tabs>
      <w:spacing w:before="240"/>
    </w:pPr>
    <w:rPr>
      <w:rFonts w:ascii="Times New Roman" w:hAnsi="Times New Roman" w:eastAsia="宋体"/>
      <w:b/>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inan\AppData\Roaming\kingsoft\office6\templates\download\41a31de6-42d0-4eca-9d0f-a62304f54790\&#31616;&#32422;&#24180;&#32456;&#24635;&#32467;&#35745;&#21010;&#24037;&#20316;&#27719;&#25253;&#25163;&#20876;.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86A775-42A2-46AF-9899-8F59B8E7615E}">
  <ds:schemaRefs/>
</ds:datastoreItem>
</file>

<file path=docProps/app.xml><?xml version="1.0" encoding="utf-8"?>
<Properties xmlns="http://schemas.openxmlformats.org/officeDocument/2006/extended-properties" xmlns:vt="http://schemas.openxmlformats.org/officeDocument/2006/docPropsVTypes">
  <Template>简约年终总结计划工作汇报手册.docx</Template>
  <Pages>10</Pages>
  <Words>5849</Words>
  <Characters>8275</Characters>
  <Lines>1</Lines>
  <Paragraphs>1</Paragraphs>
  <TotalTime>16</TotalTime>
  <ScaleCrop>false</ScaleCrop>
  <LinksUpToDate>false</LinksUpToDate>
  <CharactersWithSpaces>10118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qzuser</cp:category>
  <dcterms:created xsi:type="dcterms:W3CDTF">2022-01-07T07:00:00Z</dcterms:created>
  <dc:creator>鼕鼕</dc:creator>
  <cp:keywords>qzuser</cp:keywords>
  <cp:lastModifiedBy>鼕鼕</cp:lastModifiedBy>
  <dcterms:modified xsi:type="dcterms:W3CDTF">2022-07-07T07:37:19Z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BBB7CC56AF514D7885A35C0437ADE33B</vt:lpwstr>
  </property>
  <property fmtid="{D5CDD505-2E9C-101B-9397-08002B2CF9AE}" pid="4" name="KSOTemplateUUID">
    <vt:lpwstr>v1.0_mb_v71SR7VtnYEavo0XsyTc2A==</vt:lpwstr>
  </property>
</Properties>
</file>