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十四五规划-全球及中国声学嵌板行业研究及十四五规划分析报告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十四五规划-全球及中国声学嵌板行业研究及十四五规划分析报告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声学嵌板市场规模大约为595亿元（人民币），预计2029年将达到806亿元，2023-2029期间年复合增长率（CAGR）为4.5%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是全球最大的声学嵌板生产地区，占有大约 %的市场份额，之后是 ，占有大约 %的市场份额。目前全球市场，基本由 和 地区厂商主导，全球声学嵌板头部厂商主要包括STAR-USG、Beijing New Building Material、Armstrong、Saint-Gobain和Knauf Insulation等，前三大厂商占有全球大约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本报告研究“十三五”期间全球及中国市场声学嵌板的供给和需求情况，以及“十四五”期间行业发展预测。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重点分析全球主要地区声学嵌板的产能、销量、收入和增长潜力，历史数据2018-2022年，预测数据2023-2029年。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声学嵌板行业竞争格局，包括全球市场主要厂商竞争格局和中国本土市场主要厂商竞争格局，重点分析全球主要厂商声学嵌板产能、销量、收入、价格和市场份额，全球声学嵌板产地分布情况、中国声学嵌板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此外针对声学嵌板行业产品分类、应用、行业政策、产业链、生产模式、销售模式、行业发展有利因素、不利因素和进入壁垒也做了详细分析。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STAR-USG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Beijing New Building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Armstrong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Saint-Gobain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Knauf Insulation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Burgeree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USG BORAL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Beiyang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Forgreener Acoustic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Leeyin Acoustic Panel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Shengyuan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Same Acoustic Panel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Hebei Bo Run-de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G&amp;S Acoustics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Abstracta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Vicoustic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Hunter Douglas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Spandre Srl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Decustik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Troldtekt A/S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矿棉吸音板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木质吸音板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织物吸音板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聚酯吸音板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商业楼宇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工业大厦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第2章：全球市场供需情况、中国地区供需情况，包括主要地区声学嵌板产量、销量、收入、价格及市场份额等；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第3章：全球主要地区和国家，声学嵌板销量和销售收入，2018-2022，及预测2023到2029；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第4章：行业竞争格局分析，包括全球市场企业排名及市场份额、中国市场企业排名和份额、主要厂商声学嵌板销量、收入、价格和市场份额等；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第5章：全球市场不同类型声学嵌板销量、收入、价格及份额等；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第6章：全球市场不同应用声学嵌板销量、收入、价格及份额等；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第9章：全球市场声学嵌板主要厂商基本情况介绍，包括公司简介、声学嵌板产品规格型号、销量、价格、收入及公司最新动态等；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第10章：中国市场声学嵌板进出口情况分析；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第11章：中国市场声学嵌板主要生产和消费地区分布；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声学嵌板市场概述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声学嵌板行业概述及统计范围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按照不同产品类型，声学嵌板主要可以分为如下几个类别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不同产品类型声学嵌板规模增长趋势2018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矿棉吸音板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木质吸音板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织物吸音板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聚酯吸音板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从不同应用，声学嵌板主要包括如下几个方面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不同应用声学嵌板规模增长趋势2018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商业楼宇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工业大厦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声学嵌板行业发展总体概况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声学嵌板行业发展主要特点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声学嵌板行业发展影响因素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全球声学嵌板供需现状及预测（2018-2029）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全球声学嵌板产能、产量、产能利用率及发展趋势（2018-2029）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全球声学嵌板产量、需求量及发展趋势（2018-2029）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全球主要地区声学嵌板产量及发展趋势（2018-2029）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中国声学嵌板供需现状及预测（2018-2029）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中国声学嵌板产能、产量、产能利用率及发展趋势（2018-2029）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中国声学嵌板产量、市场需求量及发展趋势（2018-2029）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中国声学嵌板产能和产量占全球的比重（2018-2029）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全球声学嵌板销量及收入（2018-2029）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全球市场声学嵌板价格趋势（2018-2029）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中国声学嵌板销量及收入（2018-2029）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中国市场声学嵌板销量和收入占全球的比重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全球声学嵌板主要地区分析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全球主要地区声学嵌板市场规模分析：2018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全球主要地区声学嵌板销售收入及市场份额（2018-2023年）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全球主要地区声学嵌板销售收入预测（2024-2029）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全球主要地区声学嵌板销量分析：2018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全球主要地区声学嵌板销量及市场份额（2018-2023年）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全球主要地区声学嵌板销量及市场份额预测（2024-2029）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全球市场主要厂商声学嵌板产能市场份额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全球市场主要厂商声学嵌板销量（2018-2023）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全球市场主要厂商声学嵌板销售收入（2018-2023）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全球市场主要厂商声学嵌板销售价格（2018-2023）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2022年全球主要生产商声学嵌板收入排名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中国市场主要厂商声学嵌板销量（2018-2023）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中国市场主要厂商声学嵌板销售收入（2018-2023）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中国市场主要厂商声学嵌板销售价格（2018-2023）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2022年中国主要生产商声学嵌板收入排名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全球主要厂商声学嵌板总部及产地分布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全球主要厂商声学嵌板商业化日期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全球主要厂商声学嵌板产品类型及应用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声学嵌板行业集中度、竞争程度分析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声学嵌板行业集中度分析：全球头部厂商份额（Top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全球声学嵌板第一梯队、第二梯队和第三梯队生产商（品牌）及市场份额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不同产品类型声学嵌板分析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全球市场不同产品类型声学嵌板销量及市场份额（2018-2023）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全球市场不同产品类型声学嵌板销量预测（2024-2029）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全球市场不同产品类型声学嵌板收入及市场份额（2018-2023）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全球市场不同产品类型声学嵌板收入预测（2024-2029）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全球市场不同产品类型声学嵌板价格走势（2018-2029）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中国市场不同产品类型声学嵌板销量及市场份额（2018-2023）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中国市场不同产品类型声学嵌板销量预测（2024-2029）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中国市场不同产品类型声学嵌板收入及市场份额（2018-2023）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中国市场不同产品类型声学嵌板收入预测（2024-2029）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不同应用声学嵌板分析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全球市场不同应用声学嵌板销量及市场份额（2018-2023）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全球市场不同应用声学嵌板销量预测（2024-2029）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全球市场不同应用声学嵌板收入及市场份额（2018-2023）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全球市场不同应用声学嵌板收入预测（2024-2029）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全球市场不同应用声学嵌板价格走势（2018-2029）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中国市场不同应用声学嵌板销量（2018-2029）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中国市场不同应用声学嵌板销量及市场份额（2018-2023）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中国市场不同应用声学嵌板销量预测（2024-2029）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中国市场不同应用声学嵌板收入（2018-2029）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中国市场不同应用声学嵌板收入及市场份额（2018-2023）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中国市场不同应用声学嵌板收入预测（2024-2029）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声学嵌板行业发展趋势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声学嵌板行业主要驱动因素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声学嵌板中国企业SWOT分析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中国声学嵌板行业政策环境分析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声学嵌板行业产业链简介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声学嵌板行业供应链分析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声学嵌板主要原料及供应情况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声学嵌板行业主要下游客户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声学嵌板行业采购模式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声学嵌板行业生产模式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声学嵌板行业销售模式及销售渠道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全球市场主要声学嵌板厂商简介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STAR-USG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STAR-USG基本信息、声学嵌板生产基地、销售区域、竞争对手及市场地位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STAR-USG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STAR-USG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STAR-USG公司简介及主要业务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STAR-USG企业最新动态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Beijing New Building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Beijing New Building Material基本信息、声学嵌板生产基地、销售区域、竞争对手及市场地位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Beijing New Building Material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Beijing New Building Material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Beijing New Building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Beijing New Building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Armstrong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Armstrong基本信息、声学嵌板生产基地、销售区域、竞争对手及市场地位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Armstrong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Armstrong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Armstrong公司简介及主要业务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Armstrong企业最新动态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Saint-Gobain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Saint-Gobain基本信息、声学嵌板生产基地、销售区域、竞争对手及市场地位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Saint-Gobain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Saint-Gobain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Saint-Gobain公司简介及主要业务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Saint-Gobain企业最新动态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Knauf Insulation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Knauf Insulation基本信息、声学嵌板生产基地、销售区域、竞争对手及市场地位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Knauf Insulation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Knauf Insulation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Knauf Insulation公司简介及主要业务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Knauf Insulation企业最新动态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Burgeree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Burgeree基本信息、声学嵌板生产基地、销售区域、竞争对手及市场地位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Burgeree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Burgeree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Burgeree公司简介及主要业务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Burgeree企业最新动态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USG BORAL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USG BORAL基本信息、声学嵌板生产基地、销售区域、竞争对手及市场地位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USG BORAL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USG BORAL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USG BORAL公司简介及主要业务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USG BORAL企业最新动态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Beiyang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Beiyang基本信息、声学嵌板生产基地、销售区域、竞争对手及市场地位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Beiyang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Beiyang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Beiyang公司简介及主要业务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Beiyang企业最新动态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Forgreener Acoustic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Forgreener Acoustic基本信息、声学嵌板生产基地、销售区域、竞争对手及市场地位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Forgreener Acoustic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Forgreener Acoustic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Forgreener Acoustic公司简介及主要业务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Forgreener Acoustic企业最新动态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Leeyin Acoustic Panel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Leeyin Acoustic Panel基本信息、声学嵌板生产基地、销售区域、竞争对手及市场地位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Leeyin Acoustic Panel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Leeyin Acoustic Panel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Leeyin Acoustic Panel公司简介及主要业务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Leeyin Acoustic Panel企业最新动态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Shengyuan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Shengyuan基本信息、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Shengyuan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Shengyuan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Shengyuan公司简介及主要业务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Shengyuan企业最新动态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Same Acoustic Panel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Same Acoustic Panel Material基本信息、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Same Acoustic Panel Material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Same Acoustic Panel Material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Same Acoustic Panel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Same Acoustic Panel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Hebei Bo Run-de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Hebei Bo Run-de基本信息、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Hebei Bo Run-de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Hebei Bo Run-de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Hebei Bo Run-de公司简介及主要业务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Hebei Bo Run-de企业最新动态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G&amp;S Acoustics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G&amp;S Acoustics基本信息、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G&amp;S Acoustics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G&amp;S Acoustics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G&amp;S Acoustics公司简介及主要业务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G&amp;S Acoustics企业最新动态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Abstracta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Abstracta基本信息、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Abstracta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Abstracta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Abstracta公司简介及主要业务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Abstracta企业最新动态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Vicoustic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Vicoustic基本信息、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Vicoustic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Vicoustic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Vicoustic公司简介及主要业务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Vicoustic企业最新动态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Hunter Douglas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Hunter Douglas基本信息、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Hunter Douglas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Hunter Douglas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Hunter Douglas公司简介及主要业务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Hunter Douglas企业最新动态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Spandre Srl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Spandre Srl基本信息、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Spandre Srl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Spandre Srl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Spandre Srl公司简介及主要业务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Spandre Srl企业最新动态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Decustik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Decustik基本信息、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Decustik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Decustik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Decustik公司简介及主要业务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Decustik企业最新动态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Troldtekt A/S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Troldtekt A/S基本信息、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Troldtekt A/S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Troldtekt A/S 声学嵌板销量、收入、价格及毛利率（2018-2023）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Troldtekt A/S公司简介及主要业务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Troldtekt A/S企业最新动态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中国市场声学嵌板产量、销量、进出口分析及未来趋势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中国市场声学嵌板产量、销量、进出口分析及未来趋势（2018-2029）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中国市场声学嵌板进出口贸易趋势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中国市场声学嵌板主要进口来源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中国市场声学嵌板主要出口目的地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中国市场声学嵌板主要地区分布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中国声学嵌板生产地区分布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中国声学嵌板消费地区分布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全球不同产品类型声学嵌板增长趋势2018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不同应用声学嵌板增长趋势2018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声学嵌板行业发展主要特点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声学嵌板行业发展有利因素分析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声学嵌板行业发展不利因素分析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进入声学嵌板行业壁垒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全球主要地区声学嵌板产量（千平米）：2018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全球主要地区声学嵌板产量（2018-2023）&amp;（千平米）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全球主要地区声学嵌板产量市场份额（2018-2023）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全球主要地区声学嵌板产量（2024-2029）&amp;（千平米）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全球主要地区声学嵌板销售收入（百万美元）：2018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全球主要地区声学嵌板销售收入（2018-2023）&amp;（百万美元）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全球主要地区声学嵌板销售收入市场份额（2018-2023）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全球主要地区声学嵌板收入（2024-2029）&amp;（百万美元）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全球主要地区声学嵌板收入市场份额（2024-2029）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全球主要地区声学嵌板销量（千平米）：2018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全球主要地区声学嵌板销量（2018-2023）&amp;（千平米）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全球主要地区声学嵌板销量（2024-2029）&amp;（千平米）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全球主要地区声学嵌板销量份额（2024-2029）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北美声学嵌板基本情况分析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欧洲声学嵌板基本情况分析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亚太地区声学嵌板基本情况分析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拉美地区声学嵌板基本情况分析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中东及非洲声学嵌板基本情况分析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全球市场主要厂商声学嵌板产能（2022-2023）&amp;（千平米）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全球市场主要厂商声学嵌板销量（2018-2023）&amp;（千平米）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全球市场主要厂商声学嵌板销售收入（2018-2023）&amp;（百万美元）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全球市场主要厂商声学嵌板销售收入市场份额（2018-2023）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全球市场主要厂商声学嵌板销售价格（2018-2023）&amp;（美元/平米）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2022年全球主要生产商声学嵌板收入排名（百万美元）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中国市场主要厂商声学嵌板销量（2018-2023）&amp;（千平米）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中国市场主要厂商声学嵌板销售收入（2018-2023）&amp;（百万美元）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中国市场主要厂商声学嵌板销售收入市场份额（2018-2023）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中国市场主要厂商声学嵌板销售价格（2018-2023）&amp;（美元/平米）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2022年中国主要生产商声学嵌板收入排名（百万美元）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全球主要厂商声学嵌板总部及产地分布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全球主要厂商声学嵌板商业化日期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全球主要厂商声学嵌板产品类型及应用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2022年全球声学嵌板主要厂商市场地位（第一梯队、第二梯队和第三梯队）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全球不同产品类型声学嵌板销量（2018-2023年）&amp;（千平米）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全球不同产品类型声学嵌板销量预测（2024-2029）&amp;（千平米）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全球市场不同产品类型声学嵌板销量市场份额预测（2024-2029）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全球不同产品类型声学嵌板收入（2018-2023年）&amp;（百万美元）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全球不同产品类型声学嵌板收入市场份额（2018-2023）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全球不同产品类型声学嵌板收入预测（2024-2029）&amp;（百万美元）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全球不同产品类型声学嵌板收入市场份额预测（2024-2029）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中国不同产品类型声学嵌板销量（2018-2023年）&amp;（千平米）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中国不同产品类型声学嵌板销量预测（2024-2029）&amp;（千平米）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中国不同产品类型声学嵌板销量市场份额预测（2024-2029）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中国不同产品类型声学嵌板收入（2018-2023年）&amp;（百万美元）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中国不同产品类型声学嵌板收入市场份额（2018-2023）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中国不同产品类型声学嵌板收入预测（2024-2029）&amp;（百万美元）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中国不同产品类型声学嵌板收入市场份额预测（2024-2029）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全球不同应用声学嵌板销量（2018-2023年）&amp;（千平米）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全球不同应用声学嵌板销量预测（2024-2029）&amp;（千平米）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全球市场不同应用声学嵌板销量市场份额预测（2024-2029）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全球不同应用声学嵌板收入（2018-2023年）&amp;（百万美元）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全球不同应用声学嵌板收入市场份额（2018-2023）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全球不同应用声学嵌板收入预测（2024-2029）&amp;（百万美元）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全球不同应用声学嵌板收入市场份额预测（2024-2029）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中国不同应用声学嵌板销量（2018-2023年）&amp;（千平米）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中国不同应用声学嵌板销量市场份额（2018-2023）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中国不同应用声学嵌板销量预测（2024-2029）&amp;（千平米）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中国不同应用声学嵌板销量市场份额预测（2024-2029）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中国不同应用声学嵌板收入（2018-2023年）&amp;（百万美元）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中国不同应用声学嵌板收入市场份额（2018-2023）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中国不同应用声学嵌板收入预测（2024-2029）&amp;（百万美元）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中国不同应用声学嵌板收入市场份额预测（2024-2029）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声学嵌板行业技术发展趋势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声学嵌板行业主要驱动因素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声学嵌板行业供应链分析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声学嵌板上游原料供应商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声学嵌板行业主要下游客户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声学嵌板行业典型经销商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STAR-USG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STAR-USG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STAR-USG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STAR-USG公司简介及主要业务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STAR-USG企业最新动态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Beijing New Building Material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Beijing New Building Material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Beijing New Building Material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Beijing New Building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Beijing New Building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Armstrong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Armstrong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Armstrong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Armstrong公司简介及主要业务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Armstrong企业最新动态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Saint-Gobain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Saint-Gobain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Saint-Gobain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Saint-Gobain公司简介及主要业务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Saint-Gobain企业最新动态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Knauf Insulation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Knauf Insulation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Knauf Insulation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Knauf Insulation公司简介及主要业务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Knauf Insulation企业最新动态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Burgeree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Burgeree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Burgeree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Burgeree公司简介及主要业务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Burgeree企业最新动态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USG BORAL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USG BORAL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USG BORAL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USG BORAL公司简介及主要业务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USG BORAL企业最新动态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Beiyang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Beiyang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Beiyang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Beiyang公司简介及主要业务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Beiyang企业最新动态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Forgreener Acoustic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Forgreener Acoustic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Forgreener Acoustic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Forgreener Acoustic公司简介及主要业务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Forgreener Acoustic企业最新动态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Leeyin Acoustic Panel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Leeyin Acoustic Panel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Leeyin Acoustic Panel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Leeyin Acoustic Panel公司简介及主要业务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Leeyin Acoustic Panel企业最新动态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Shengyuan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Shengyuan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Shengyuan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Shengyuan公司简介及主要业务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Shengyuan企业最新动态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Same Acoustic Panel Material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Same Acoustic Panel Material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Same Acoustic Panel Material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Same Acoustic Panel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Same Acoustic Panel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Hebei Bo Run-de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Hebei Bo Run-de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Hebei Bo Run-de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Hebei Bo Run-de公司简介及主要业务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Hebei Bo Run-de企业最新动态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G&amp;S Acoustics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G&amp;S Acoustics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G&amp;S Acoustics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G&amp;S Acoustics公司简介及主要业务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G&amp;S Acoustics企业最新动态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Abstracta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Abstracta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Abstracta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Abstracta公司简介及主要业务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Abstracta企业最新动态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Vicoustic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Vicoustic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Vicoustic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Vicoustic公司简介及主要业务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Vicoustic企业最新动态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Hunter Douglas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Hunter Douglas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Hunter Douglas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Hunter Douglas公司简介及主要业务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Hunter Douglas企业最新动态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Spandre Srl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Spandre Srl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Spandre Srl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Spandre Srl公司简介及主要业务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Spandre Srl企业最新动态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Decustik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Decustik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Decustik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Decustik公司简介及主要业务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Decustik企业最新动态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Troldtekt A/S 声学嵌板生产基地、销售区域、竞争对手及市场地位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Troldtekt A/S 声学嵌板产品规格、参数及市场应用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Troldtekt A/S 声学嵌板销量（千平米）、收入（百万美元）、价格（美元/平米）及毛利率（2018-2023）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Troldtekt A/S公司简介及主要业务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Troldtekt A/S企业最新动态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中国市场声学嵌板产量、销量、进出口（2018-2023年）&amp;（千平米）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中国市场声学嵌板产量、销量、进出口预测（2024-2029）&amp;（千平米）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中国市场声学嵌板进出口贸易趋势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中国市场声学嵌板主要进口来源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中国市场声学嵌板主要出口目的地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中国声学嵌板生产地区分布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中国声学嵌板消费地区分布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声学嵌板产品图片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全球不同产品类型声学嵌板规模2018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全球不同产品类型声学嵌板市场份额2022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矿棉吸音板产品图片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木质吸音板产品图片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织物吸音板产品图片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聚酯吸音板产品图片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全球不同应用声学嵌板规模2018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全球不同应用声学嵌板市场份额2022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商业楼宇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工业大厦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全球声学嵌板产能、产量、产能利用率及发展趋势（2018-2029）&amp;（千平米）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全球声学嵌板产量、需求量及发展趋势（2018-2029）&amp;（千平米）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全球主要地区声学嵌板产量规模：2018 VS 2022 VS 2029（千平米）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全球主要地区声学嵌板产量市场份额（2018-2029）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中国声学嵌板产能、产量、产能利用率及发展趋势（2018-2029）&amp;（千平米）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中国声学嵌板产量、市场需求量及发展趋势（2018-2029）&amp;（千平米）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中国声学嵌板总产能占全球比重（2018-2029）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中国声学嵌板总产量占全球比重（2018-2029）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全球声学嵌板市场收入及增长率:（2018-2029）&amp;（百万美元）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全球市场声学嵌板市场规模：2018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全球市场声学嵌板销量及增长率（2018-2029）&amp;（千平米）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全球市场声学嵌板价格趋势（2018-2029）&amp;（美元/平米）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中国声学嵌板市场收入及增长率:（2018-2029）&amp;（百万美元）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中国市场声学嵌板市场规模：2018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中国市场声学嵌板销量及增长率（2018-2029）&amp;（千平米）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中国市场声学嵌板销量占全球比重（2018-2029）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中国声学嵌板收入占全球比重（2018-2029）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全球主要地区声学嵌板销售收入规模：2018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全球主要地区声学嵌板销售收入市场份额（2018-2023）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全球主要地区声学嵌板销售收入市场份额（2018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全球主要地区声学嵌板收入市场份额（2024-2029）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北美（美国和加拿大）声学嵌板销量（2018-2029）&amp;（千平米）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北美（美国和加拿大）声学嵌板销量份额（2018-2029）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北美（美国和加拿大）声学嵌板收入（2018-2029）&amp;（百万美元）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北美（美国和加拿大）声学嵌板收入份额（2018-2029）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欧洲（德国、英国、法国和意大利等国家）声学嵌板销量（2018-2029）&amp;（千平米）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欧洲（德国、英国、法国和意大利等国家）声学嵌板销量份额（2018-2029）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欧洲（德国、英国、法国和意大利等国家）声学嵌板收入（2018-2029）&amp;（百万美元）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欧洲（德国、英国、法国和意大利等国家）声学嵌板收入份额（2018-2029）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亚太（中国、日本、韩国、中国台湾、印度和东南亚等）声学嵌板销量（2018-2029）&amp;（千平米）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亚太（中国、日本、韩国、中国台湾、印度和东南亚等）声学嵌板销量份额（2018-2029）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亚太（中国、日本、韩国、中国台湾、印度和东南亚等）声学嵌板收入（2018-2029）&amp;（百万美元）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亚太（中国、日本、韩国、中国台湾、印度和东南亚等）声学嵌板收入份额（2018-2029）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拉美地区（墨西哥、巴西等国家）声学嵌板销量（2018-2029）&amp;（千平米）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拉美地区（墨西哥、巴西等国家）声学嵌板销量份额（2018-2029）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拉美地区（墨西哥、巴西等国家）声学嵌板收入（2018-2029）&amp;（百万美元）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拉美地区（墨西哥、巴西等国家）声学嵌板收入份额（2018-2029）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中东及非洲（土耳其、沙特等国家）声学嵌板销量（2018-2029）&amp;（千平米）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中东及非洲（土耳其、沙特等国家）声学嵌板销量份额（2018-2029）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中东及非洲（土耳其、沙特等国家）声学嵌板收入（2018-2029）&amp;（百万美元）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中东及非洲（土耳其、沙特等国家）声学嵌板收入份额（2018-2029）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2022年全球市场主要厂商声学嵌板销量市场份额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2022年全球市场主要厂商声学嵌板收入市场份额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2022年中国市场主要厂商声学嵌板销量市场份额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2022年中国市场主要厂商声学嵌板收入市场份额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2022年全球前五大生产商声学嵌板市场份额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全球声学嵌板第一梯队、第二梯队和第三梯队生产商（品牌）及市场份额（2022）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全球不同产品类型声学嵌板价格走势（2018-2029）&amp;（美元/平米）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全球不同应用声学嵌板价格走势（2018-2029）&amp;（美元/平米）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声学嵌板中国企业SWOT分析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声学嵌板产业链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声学嵌板行业采购模式分析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声学嵌板行业生产模式分析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声学嵌板行业销售模式分析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0OCwiaGRpZCI6IjY3YTEzMDQ2M2ViMDk1NDQ0ZWIyMzZiOTVkNTMwZWIwIiwidXNlckNvdW50Ijo0NjQ4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F00444"/>
    <w:rsid w:val="1CF0262F"/>
    <w:rsid w:val="1CF540E9"/>
    <w:rsid w:val="1CFA525B"/>
    <w:rsid w:val="1CFE11EF"/>
    <w:rsid w:val="1CFF5EAA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7689</Words>
  <Characters>10800</Characters>
  <Lines>0</Lines>
  <Paragraphs>0</Paragraphs>
  <TotalTime>313</TotalTime>
  <ScaleCrop>false</ScaleCrop>
  <LinksUpToDate>false</LinksUpToDate>
  <CharactersWithSpaces>13253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2023-08-23T05:52:05Z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BCB0E50189A14C9E850566F33C4A3C2C_13</vt:lpwstr>
  </property>
  <property fmtid="{D5CDD505-2E9C-101B-9397-08002B2CF9AE}" pid="5" name="commondata">
    <vt:lpwstr>eyJjb3VudCI6NDAzLCJoZGlkIjoiNjdhMTMwNDYzZWIwOTU0NDRlYjIzNmI5NWQ1MzBlYjAiLCJ1c2VyQ291bnQiOjQwM30=</vt:lpwstr>
  </property>
</Properties>
</file>