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全球及中国锂离子固定电池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全球及中国锂离子固定电池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【报告篇幅】：149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【报告图表数】：192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本文调研和分析全球锂离子固定电池发展现状及未来趋势，核心内容如下：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（1）全球市场总体规模，分别按销量和按收入进行了统计分析，历史数据2017-2021年，预测数据2022至2028年。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（2）全球市场竞争格局，全球市场头部企业锂离子固定电池销量、收入、价格市场占有率及行业排名，数据2017-2021年。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（3）中国市场竞争格局，中国市场头部企业锂离子固定电池销量、收入、价格市场占有率及行业排名，数据2017-2021年，包括国际企业及中国本土企业。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（4）全球重点国家及地区锂离子固定电池需求结构。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（5）全球锂离子固定电池核心生产地区及其产量、产能。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（6）锂离子固定电池行业产业链上游、中游及下游分析。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据恒州诚思调研统计，2021年全球锂离子固定电池市场规模约 亿元，2017-2021年年复合增长率CAGR约为 %，预计未来将持续保持平稳增长的态势，到2028年市场规模将接近 亿元，未来六年CAGR为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从核心市场看，中国锂离子固定电池市场占据全球约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%。随着国内企业产品开发速度加快，随着新技术和产业政策的双轮驱动，未来中国锂离子固定电池市场将迎来发展机遇，预计到2028年中国锂离子固定电池市场将增长至 亿元，2022-2028年年复合增长率约为 %。2021年美国市场规模为 亿元，同期欧洲为 亿元，预计未来六年，这两地区CAGR分别为 %和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头部企业包括：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Samsung SDI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LG Chem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Coslight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SK Innovation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Murata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BYD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Kokam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Panasonic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CATL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Tesla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Saft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Sony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Toshiba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锂镍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锂镍钴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锂锰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磷酸铁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电力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公用事业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北美市场（美国、加拿大和墨西哥）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欧洲市场（德国、法国、英国、俄罗斯、意大利和欧洲其他国家）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亚太市场（中国、日本、韩国、印度、东南亚和澳大利亚等）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南美市场（巴西等）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本文正文共11章，各章节主要内容如下：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第1章：锂离子固定电池定义及分类、全球及中国市场规模（按销量和按收入计）、行业发展机遇、挑战、趋势及政策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第2章：全球锂离子固定电池头部厂商，销量和收入市场占有率及排名，全球锂离子固定电池产地分布等。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第3章：中国锂离子固定电池头部厂商，销量和收入市场占有率及排名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第4章：全球锂离子固定电池产能、产量及主要生产地区规模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第5章：产业链、上游、中游和下游分析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第6章：全球不同产品类型锂离子固定电池销量、收入、价格及份额等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第7章：全球不同应用锂离子固定电池销量、收入、价格及份额等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第8章：全球主要地区/国家锂离子固定电池销量及销售额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第9章：全球主要地区/国家锂离子固定电池需求结构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第10章：全球锂离子固定电池头部厂商基本情况介绍，包括公司简介、锂离子固定电池产品型号、销量、收入、价格及最新动态等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锂离子固定电池市场概述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锂离子固定电池定义及分类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全球锂离子固定电池行业市场规模及预测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按收入计，全球锂离子固定电池市场规模，2017-2028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按销量计，全球锂离子固定电池市场规模，2017-2028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全球锂离子固定电池价格趋势，2017-2028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中国锂离子固定电池行业市场规模及预测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按收入计，中国锂离子固定电池市场规模，2017-2028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按销量计，中国锂离子固定电池市场规模，2017-2028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中国锂离子固定电池价格趋势，2017-2028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中国在全球市场的地位分析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按收入计，中国在全球锂离子固定电池市场的占比，2017-2028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按销量计，中国在全球锂离子固定电池市场的占比，2017-2028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中国与全球锂离子固定电池市场规模增速对比，2017-2028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1.5 行业发展机遇、挑战、趋势及政策分析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1.5.1 锂离子固定电池行业驱动因素及发展机遇分析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1.5.2 锂离子固定电池行业阻碍因素及面临的挑战分析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1.5.3 锂离子固定电池行业发展趋势分析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1.5.4 中国市场相关行业政策分析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按锂离子固定电池收入计，全球头部厂商市场占有率，2017-2022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按锂离子固定电池销量计，全球头部厂商市场占有率，2017-2022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锂离子固定电池价格对比，全球头部厂商价格，2017-2022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全球第一梯队、第二梯队和第三梯队，三类锂离子固定电池市场参与者分析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2.5 全球锂离子固定电池行业集中度分析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2.6 全球锂离子固定电池行业企业并购情况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2.7 全球锂离子固定电池行业头部厂商产品列举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中国市场头部厂商市场占有率及排名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按锂离子固定电池收入计，中国市场头部厂商市场占比，2017-2022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按锂离子固定电池销量计，中国市场头部厂商市场份额，2017-2022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中国市场锂离子固定电池参与者份额：第一梯队、第二梯队、第三梯队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全球主要地区产能及产量分析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全球锂离子固定电池行业总产能、产量及产能利用率，2017-2028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全球主要地区锂离子固定电池产能分析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全球主要地区锂离子固定电池产量及未来增速预测，2017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全球主要生产地区及锂离子固定电池产量，2017-2028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全球主要生产地区及锂离子固定电池产量份额，2017-2028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行业产业链分析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锂离子固定电池行业产业链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上游分析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锂离子固定电池核心原料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锂离子固定电池原料供应商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中游分析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锂离子固定电池生产方式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锂离子固定电池行业采购模式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锂离子固定电池行业销售模式及销售渠道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锂离子固定电池销售渠道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锂离子固定电池代表性经销商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按产品类型拆分，市场规模分析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锂离子固定电池行业产品分类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锂镍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锂镍钴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6.1.3 锂锰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6.1.4 磷酸铁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按产品类型拆分，全球锂离子固定电池细分市场规模增速预测，2017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按产品类型拆分，全球锂离子固定电池细分市场规模（按收入），2017-2028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按产品类型拆分，全球锂离子固定电池细分市场规模（按销量），2017-2028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按产品类型拆分，全球锂离子固定电池细分市场价格，2017-2028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全球锂离子固定电池市场下游行业分布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锂离子固定电池行业下游分布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电力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公用事业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7.1.3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全球锂离子固定电池主要下游市场规模增速预测，2017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按应用拆分，全球锂离子固定电池细分市场规模（按收入），2017-2028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按应用拆分，全球锂离子固定电池细分市场规模（按销量），2017-2028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7.5 按应用拆分，全球锂离子固定电池细分市场价格，2017-2028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全球主要地区市场规模对比分析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全球主要地区锂离子固定电池市场规模增速预测，2017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全球主要地区锂离子固定电池市场规模（按收入），2017-2028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全球主要地区锂离子固定电池市场规模（按销量），2017-2028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北美锂离子固定电池市场规模预测，2017-2028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北美锂离子固定电池市场规模，按国家细分，2021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欧洲锂离子固定电池市场规模预测，2017-2028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欧洲锂离子固定电池市场规模，按国家细分，2021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亚太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亚太锂离子固定电池市场规模预测，2017-2028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亚太锂离子固定电池市场规模，按国家/地区细分，2021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南美锂离子固定电池市场规模预测，2017-2028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南美锂离子固定电池市场规模，按国家细分，2021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全球主要国家/地区需求结构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全球主要国家/地区锂离子固定电池市场规模增速预测，2017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全球主要国家/地区锂离子固定电池市场规模（按收入），2017-2028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全球主要国家/地区锂离子固定电池市场规模（按销量），2017-2028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美国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美国锂离子固定电池市场规模（按销量），2017-2028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美国市场不同产品类型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美国市场不同应用锂离子固定电池份额（按销量），2021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欧洲锂离子固定电池市场规模（按销量），2017-2028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欧洲市场不同产品类型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欧洲市场不同应用锂离子固定电池份额（按销量），2021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中国锂离子固定电池市场规模（按销量），2017-2028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中国市场不同产品类型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中国市场不同应用锂离子固定电池份额（按销量），2021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日本锂离子固定电池市场规模（按销量），2017-2028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日本市场不同产品类型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日本市场不同应用锂离子固定电池份额（按销量），2021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韩国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韩国锂离子固定电池市场规模（按销量），2017-2028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韩国市场不同产品类型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韩国市场不同应用锂离子固定电池份额（按销量），2021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东南亚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东南亚锂离子固定电池市场规模（按销量），2017-2028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东南亚市场不同产品类型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东南亚市场不同应用锂离子固定电池份额（按销量），2021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印度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印度锂离子固定电池市场规模（按销量），2017-2028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印度市场不同产品类型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印度市场不同应用锂离子固定电池份额（按销量），2021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南美锂离子固定电池市场规模（按销量），2017-2028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南美市场不同产品类型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南美市场不同应用锂离子固定电池份额（按销量），2021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中东及非洲锂离子固定电池市场规模（按销量），2017-2028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中东及非洲市场不同产品类型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中东及非洲市场不同应用锂离子固定电池份额（按销量），2021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主要锂离子固定电池厂商简介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Samsung SDI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10.1.1 Samsung SDI基本信息、锂离子固定电池生产基地、销售区域、竞争对手及市场地位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10.1.2 Samsung SDI锂离子固定电池产品型号、规格、参数及市场应用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10.1.3 Samsung SDI锂离子固定电池销量、收入、价格及毛利率（2017-2022）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10.1.4 Samsung SDI公司简介及主要业务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10.1.5 Samsung SDI企业最新动态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LG Chem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LG Chem基本信息、锂离子固定电池生产基地、销售区域、竞争对手及市场地位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LG Chem锂离子固定电池产品型号、规格、参数及市场应用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10.2.3 LG Chem锂离子固定电池销量、收入、价格及毛利率（2017-2022）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10.2.4 LG Chem公司简介及主要业务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10.2.5 LG Chem企业最新动态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Coslight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10.3.1 Coslight基本信息、锂离子固定电池生产基地、销售区域、竞争对手及市场地位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10.3.2 Coslight锂离子固定电池产品型号、规格、参数及市场应用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10.3.3 Coslight锂离子固定电池销量、收入、价格及毛利率（2017-2022）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10.3.4 Coslight公司简介及主要业务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10.3.5 Coslight企业最新动态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SK Innovation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10.4.1 SK Innovation基本信息、锂离子固定电池生产基地、销售区域、竞争对手及市场地位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10.4.2 SK Innovation锂离子固定电池产品型号、规格、参数及市场应用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10.4.3 SK Innovation锂离子固定电池销量、收入、价格及毛利率（2017-2022）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10.4.4 SK Innovation公司简介及主要业务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10.4.5 SK Innovation企业最新动态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10.5 Murata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10.5.1 Murata基本信息、锂离子固定电池生产基地、销售区域、竞争对手及市场地位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10.5.2 Murata锂离子固定电池产品型号、规格、参数及市场应用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10.5.3 Murata锂离子固定电池销量、收入、价格及毛利率（2017-2022）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10.5.4 Murata公司简介及主要业务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10.5.5 Murata企业最新动态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10.6 BYD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10.6.1 BYD基本信息、锂离子固定电池生产基地、销售区域、竞争对手及市场地位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10.6.2 BYD锂离子固定电池产品型号、规格、参数及市场应用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10.6.3 BYD锂离子固定电池销量、收入、价格及毛利率（2017-2022）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10.6.4 BYD公司简介及主要业务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10.6.5 BYD企业最新动态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10.7 Kokam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10.7.1 Kokam基本信息、锂离子固定电池生产基地、销售区域、竞争对手及市场地位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10.7.2 Kokam锂离子固定电池产品型号、规格、参数及市场应用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10.7.3 Kokam锂离子固定电池销量、收入、价格及毛利率（2017-2022）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10.7.4 Kokam公司简介及主要业务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10.7.5 Kokam企业最新动态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10.8 Panasonic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10.8.1 Panasonic基本信息、锂离子固定电池生产基地、销售区域、竞争对手及市场地位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10.8.2 Panasonic锂离子固定电池产品型号、规格、参数及市场应用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10.8.3 Panasonic锂离子固定电池销量、收入、价格及毛利率（2017-2022）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10.8.4 Panasonic公司简介及主要业务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10.8.5 Panasonic企业最新动态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10.9 CATL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10.9.1 CATL基本信息、锂离子固定电池生产基地、销售区域、竞争对手及市场地位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10.9.2 CATL锂离子固定电池产品型号、规格、参数及市场应用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10.9.3 CATL锂离子固定电池销量、收入、价格及毛利率（2017-2022）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10.9.4 CATL公司简介及主要业务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10.9.5 CATL企业最新动态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10.10 Tesla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10.10.1 Tesla基本信息、锂离子固定电池生产基地、销售区域、竞争对手及市场地位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10.10.2 Tesla锂离子固定电池产品型号、规格、参数及市场应用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10.10.3 Tesla锂离子固定电池销量、收入、价格及毛利率（2017-2022）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10.10.4 Tesla公司简介及主要业务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10.10.5 Tesla企业最新动态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10.11 Saft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10.11.1 Saft基本信息、锂离子固定电池生产基地、销售区域、竞争对手及市场地位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10.11.2 Saft锂离子固定电池产品型号、规格、参数及市场应用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10.11.3 Saft锂离子固定电池销量、收入、价格及毛利率（2017-2022）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10.11.4 Saft公司简介及主要业务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10.11.5 Saft企业最新动态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10.12 Sony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10.12.1 Sony基本信息、锂离子固定电池生产基地、销售区域、竞争对手及市场地位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10.12.2 Sony锂离子固定电池产品型号、规格、参数及市场应用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10.12.3 Sony锂离子固定电池销量、收入、价格及毛利率（2017-2022）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10.12.4 Sony公司简介及主要业务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10.12.5 Sony企业最新动态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10.13 Toshiba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10.13.1 Toshiba基本信息、锂离子固定电池生产基地、销售区域、竞争对手及市场地位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10.13.2 Toshiba锂离子固定电池产品型号、规格、参数及市场应用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10.13.3 Toshiba锂离子固定电池销量、收入、价格及毛利率（2017-2022）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10.13.4 Toshiba公司简介及主要业务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10.13.5 Toshiba企业最新动态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中国与全球锂离子固定电池市场规模增速对比（2017-2028）&amp;（万元）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全球锂离子固定电池行业面临的阻碍因素及挑战分析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全球锂离子固定电池行业发展趋势分析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全球头部厂商锂离子固定电池收入（2017-2022）&amp;（万元），按2021年数据排名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全球头部厂商锂离子固定电池收入份额，2017-2022，按2021年数据排名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全球头部厂商锂离子固定电池销量（2017-2022）&amp;（GWh），按2021年数据排名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全球头部厂商锂离子固定电池销量份额，2017-2022，按2021年数据排名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全球头部厂商锂离子固定电池价格（2017-2022）&amp;（元/GWh）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行业集中度分析，近三年（2020-2022）全球锂离子固定电池 CR3（前三大厂商市场份额）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全球锂离子固定电池行业企业并购情况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全球锂离子固定电池行业头部厂商产品列举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全球锂离子固定电池行业主要生产商总部及产地分布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2021年全球主要生产商锂离子固定电池产能及未来扩产计划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中国市场头部厂商锂离子固定电池收入（2017-2022）&amp;（万元），按2021年数据排名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中国市场头部厂商锂离子固定电池收入份额，2017-2022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中国市场头部厂商锂离子固定电池销量（2017-2022）&amp;（GWh）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中国市场头部厂商锂离子固定电池销量份额，2017-2022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全球主要地区锂离子固定电池产量及未来增速预测：2017 VS 2021 VS 2028（GWh）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全球主要地区锂离子固定电池产量（2017-2022）&amp;（GWh）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全球主要地区锂离子固定电池产量预测（2023-2028）&amp;（GWh）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全球锂离子固定电池主要原料供应商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全球锂离子固定电池行业代表性下游客户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锂离子固定电池代表性经销商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按产品类型拆分，全球锂离子固定电池细分市场规模增速预测（2017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按应用拆分，全球锂离子固定电池细分市场规模增速预测（2017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全球主要地区锂离子固定电池市场规模增速预测（2017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全球主要地区锂离子固定电池收入（2017-2028）&amp;（万元）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全球主要地区锂离子固定电池销量（2017-2028）&amp;（GWh）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全球主要国家/地区锂离子固定电池市场规模增速预测（2017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全球主要国家/地区锂离子固定电池收入（万元），2017-2028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全球主要国家/地区锂离子固定电池收入份额，2017-2028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全球主要国家/地区锂离子固定电池销量（2017-2028）&amp;（GWh）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全球主要国家/地区锂离子固定电池销量份额，2017-2028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Samsung SDI锂离子固定电池生产基地、销售区域、竞争对手及市场地位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Samsung SDI锂离子固定电池产品型号、规格、参数及市场应用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Samsung SDI锂离子固定电池销量（GWh）、收入（万元）、价格（元/GWh）及毛利率（2017-2022）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Samsung SDI公司简介及主要业务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Samsung SDI企业最新动态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LG Chem锂离子固定电池生产基地、销售区域、竞争对手及市场地位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LG Chem锂离子固定电池产品型号、规格、参数及市场应用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LG Chem锂离子固定电池销量（GWh）、收入（万元）、价格（元/GWh）及毛利率（2017-2022）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LG Chem公司简介及主要业务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LG Chem企业最新动态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Coslight锂离子固定电池生产基地、销售区域、竞争对手及市场地位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Coslight锂离子固定电池产品型号、规格、参数及市场应用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Coslight锂离子固定电池销量（GWh）、收入（万元）、价格（元/GWh）及毛利率（2017-2022）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Coslight公司简介及主要业务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Coslight企业最新动态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SK Innovation锂离子固定电池生产基地、销售区域、竞争对手及市场地位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SK Innovation锂离子固定电池产品型号、规格、参数及市场应用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SK Innovation锂离子固定电池销量（GWh）、收入（万元）、价格（元/GWh）及毛利率（2017-2022）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SK Innovation公司简介及主要业务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SK Innovation企业最新动态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Murata锂离子固定电池生产基地、销售区域、竞争对手及市场地位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Murata锂离子固定电池产品型号、规格、参数及市场应用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Murata锂离子固定电池销量（GWh）、收入（万元）、价格（元/GWh）及毛利率（2017-2022）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Murata公司简介及主要业务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Murata企业最新动态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BYD锂离子固定电池生产基地、销售区域、竞争对手及市场地位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BYD锂离子固定电池产品型号、规格、参数及市场应用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BYD锂离子固定电池销量（GWh）、收入（万元）、价格（元/GWh）及毛利率（2017-2022）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BYD公司简介及主要业务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BYD企业最新动态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Kokam锂离子固定电池生产基地、销售区域、竞争对手及市场地位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Kokam锂离子固定电池产品型号、规格、参数及市场应用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Kokam锂离子固定电池销量（GWh）、收入（万元）、价格（元/GWh）及毛利率（2017-2022）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Kokam公司简介及主要业务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Kokam企业最新动态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Panasonic锂离子固定电池生产基地、销售区域、竞争对手及市场地位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Panasonic锂离子固定电池产品型号、规格、参数及市场应用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Panasonic锂离子固定电池销量（GWh）、收入（万元）、价格（元/GWh）及毛利率（2017-2022）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Panasonic公司简介及主要业务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Panasonic企业最新动态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CATL锂离子固定电池生产基地、销售区域、竞争对手及市场地位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CATL锂离子固定电池产品型号、规格、参数及市场应用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CATL锂离子固定电池销量（GWh）、收入（万元）、价格（元/GWh）及毛利率（2017-2022）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CATL公司简介及主要业务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CATL企业最新动态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Tesla锂离子固定电池生产基地、销售区域、竞争对手及市场地位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Tesla锂离子固定电池产品型号、规格、参数及市场应用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Tesla锂离子固定电池销量（GWh）、收入（万元）、价格（元/GWh）及毛利率（2017-2022）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Tesla公司简介及主要业务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Tesla企业最新动态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Saft锂离子固定电池生产基地、销售区域、竞争对手及市场地位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Saft锂离子固定电池产品型号、规格、参数及市场应用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Saft锂离子固定电池销量（GWh）、收入（万元）、价格（元/GWh）及毛利率（2017-2022）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Saft公司简介及主要业务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Saft企业最新动态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Sony锂离子固定电池生产基地、销售区域、竞争对手及市场地位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Sony锂离子固定电池产品型号、规格、参数及市场应用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Sony锂离子固定电池销量（GWh）、收入（万元）、价格（元/GWh）及毛利率（2017-2022）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Sony公司简介及主要业务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Sony企业最新动态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Toshiba锂离子固定电池生产基地、销售区域、竞争对手及市场地位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Toshiba锂离子固定电池产品型号、规格、参数及市场应用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Toshiba锂离子固定电池销量（GWh）、收入（万元）、价格（元/GWh）及毛利率（2017-2022）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Toshiba公司简介及主要业务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Toshiba企业最新动态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锂离子固定电池产品图片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全球锂离子固定电池行业收入及预测（2017-2028）&amp;（万元）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全球锂离子固定电池销量（2017-2028）&amp;（GWh）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全球锂离子固定电池价格趋势（2017-2028）&amp;（元/GWh）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中国市场锂离子固定电池收入及预测（2017-2028）&amp;（万元）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中国锂离子固定电池销量（2017-2028）&amp;（GWh）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中国市场锂离子固定电池总体价格趋势（2017-2028）&amp;（元/GWh）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中国市场锂离子固定电池占全球总收入的份额，2017-2028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中国市场锂离子固定电池销量占全球总销量的份额，2017-2028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全球锂离子固定电池市场参与者，2021年第一梯队、第二梯队和第三梯队市场份额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中国市场锂离子固定电池参与者，2021年第一梯队、第二梯队和第三梯队市场份额 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全球锂离子固定电池行业总产能、产量及产能利用率，2017-2028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全球市场主要地区锂离子固定电池产能份额分析: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全球主要生产地区及锂离子固定电池产量市场份额，2017-2028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锂离子固定电池行业产业链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锂离子固定电池行业采购模式分析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锂离子固定电池行业销售模式分析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锂离子固定电池销售渠道：直销和经销渠道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锂镍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锂镍钴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锂锰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磷酸铁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按产品类型拆分，全球锂离子固定电池细分市场规模（2017-2028）&amp;（按收入，万元）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按产品类型拆分，全球锂离子固定电池市场份额（按收入），2017-2028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按产品类型拆分，全球锂离子固定电池细分市场销量（2017-2028）&amp;（GWh）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按产品类型拆分，全球锂离子固定电池市场份额（按销量），2017-2028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按产品类型拆分，全球锂离子固定电池细分市场价格（2017-2028）&amp;（元/GWh）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电力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公用事业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按应用拆分，全球锂离子固定电池细分市场规模（2017-2028）&amp;（按收入，万元）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按应用拆分，全球锂离子固定电池市场份额（按收入），2017-2028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按应用拆分，全球锂离子固定电池细分市场销量（2017-2028）&amp;（GWh）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按应用拆分，全球锂离子固定电池市场份额（按销量），2017-2028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按应用拆分，全球锂离子固定电池细分市场价格（2017-2028）&amp;（元/GWh）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全球主要地区锂离子固定电池收入份额，2017-2028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全球主要地区锂离子固定电池销量份额，2017-2028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北美锂离子固定电池市场规模预测（按收入，万元），2017-2028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北美锂离子固定电池市场份额（按收入），按国家细分，2021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欧洲锂离子固定电池市场规模预测（按收入，万元），2017-2028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欧洲锂离子固定电池市场份额（按收入），按国家细分，2021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亚太锂离子固定电池市场规模预测（按收入，万元），2017-2028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亚太锂离子固定电池市场份额（按收入），按国家/地区细分，2021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南美锂离子固定电池市场规模预测（按收入，万元），2017-2028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南美锂离子固定电池市场份额（按收入），按国家细分，2021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中东及非洲锂离子固定电池市场规模预测（按收入，万元），2017-2028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美国锂离子固定电池销量预测（2017-2028）&amp;（GWh）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美国市场不同产品类型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美国市场不同应用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欧洲锂离子固定电池销量预测（2017-2028）&amp;（GWh）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欧洲市场不同产品类型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欧洲市场不同应用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中国锂离子固定电池销量预测（2017-2028）&amp;（GWh）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中国市场不同产品类型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中国市场不同应用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日本锂离子固定电池销量预测（2017-2028）&amp;（GWh）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日本市场不同产品类型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日本市场不同应用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韩国锂离子固定电池销量预测（2017-2028）&amp;（GWh）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韩国市场不同产品类型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韩国市场不同应用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东南亚锂离子固定电池销量预测（2017-2028）&amp;（GWh）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东南亚市场不同产品类型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东南亚市场不同应用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印度锂离子固定电池销量预测（2017-2028）&amp;（GWh）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印度市场不同产品类型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印度市场不同应用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南美锂离子固定电池销量预测（2017-2028）&amp;（GWh）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南美市场不同产品类型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图71 南美市场不同应用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图72 中东及非洲锂离子固定电池销量预测（2017-2028）&amp;（GWh）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图73 中东及非洲市场不同产品类型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图74 中东及非洲市场不同应用 锂离子固定电池份额（按销量），2021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图75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图76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图77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67150" o:spid="_x0000_s2052" o:spt="136" type="#_x0000_t136" style="position:absolute;left:0pt;height:90.55pt;width:414.35pt;mso-position-horizontal:center;mso-position-horizontal-relative:margin;mso-position-vertical:center;mso-position-vertical-relative:margin;z-index:-251656192;mso-width-relative:page;mso-height-relative:page;" fillcolor="#9DC3E6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YH Research" style="font-family:微软雅黑;font-size:90pt;v-same-letter-heights:f;v-text-align:center;"/>
        </v:shape>
      </w:pict>
    </w: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ExLCJoZGlkIjoiNjdhMTMwNDYzZWIwOTU0NDRlYjIzNmI5NWQ1MzBlYjAiLCJ1c2VyQ291bnQiOjUxMX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8408C"/>
    <w:rsid w:val="038F2452"/>
    <w:rsid w:val="039B5D11"/>
    <w:rsid w:val="03A24C2B"/>
    <w:rsid w:val="03B94E08"/>
    <w:rsid w:val="03EC63C9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3728B"/>
    <w:rsid w:val="130C4392"/>
    <w:rsid w:val="133157A0"/>
    <w:rsid w:val="133C10D2"/>
    <w:rsid w:val="134A606D"/>
    <w:rsid w:val="134E6759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4210CB4"/>
    <w:rsid w:val="14220FB9"/>
    <w:rsid w:val="142B4CEC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B2276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02E8A"/>
    <w:rsid w:val="167209B0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E5369"/>
    <w:rsid w:val="1C5254A4"/>
    <w:rsid w:val="1C6221B7"/>
    <w:rsid w:val="1C756213"/>
    <w:rsid w:val="1C9B22E3"/>
    <w:rsid w:val="1CA534DE"/>
    <w:rsid w:val="1CA76CEF"/>
    <w:rsid w:val="1CA90EA4"/>
    <w:rsid w:val="1CB61B34"/>
    <w:rsid w:val="1CBA5F77"/>
    <w:rsid w:val="1CD16CB8"/>
    <w:rsid w:val="1CDB17BE"/>
    <w:rsid w:val="1CFF5EAA"/>
    <w:rsid w:val="1D152095"/>
    <w:rsid w:val="1D2D3220"/>
    <w:rsid w:val="1D4A3D81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DFC3255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9F23E8A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652146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3B97"/>
    <w:rsid w:val="37984D56"/>
    <w:rsid w:val="37B13FAF"/>
    <w:rsid w:val="37DA73FD"/>
    <w:rsid w:val="37E065F1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C3537C"/>
    <w:rsid w:val="39C52C0D"/>
    <w:rsid w:val="39ED1F78"/>
    <w:rsid w:val="3A014D73"/>
    <w:rsid w:val="3A065CA2"/>
    <w:rsid w:val="3A520D14"/>
    <w:rsid w:val="3A5C2699"/>
    <w:rsid w:val="3A744A0A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7423FD"/>
    <w:rsid w:val="3D7D00DC"/>
    <w:rsid w:val="3D7E0E7E"/>
    <w:rsid w:val="3D826B73"/>
    <w:rsid w:val="3DBE1FC2"/>
    <w:rsid w:val="3DC07568"/>
    <w:rsid w:val="3DD35929"/>
    <w:rsid w:val="3DD86F3A"/>
    <w:rsid w:val="3DDC316C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3FF51B86"/>
    <w:rsid w:val="401B4533"/>
    <w:rsid w:val="401E7FAE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A208E6"/>
    <w:rsid w:val="41A3714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817D4"/>
    <w:rsid w:val="42CF714A"/>
    <w:rsid w:val="42E16FF9"/>
    <w:rsid w:val="43034954"/>
    <w:rsid w:val="430B40A0"/>
    <w:rsid w:val="43252782"/>
    <w:rsid w:val="432946F8"/>
    <w:rsid w:val="432A1217"/>
    <w:rsid w:val="43307E11"/>
    <w:rsid w:val="433237B2"/>
    <w:rsid w:val="434442C8"/>
    <w:rsid w:val="435018A1"/>
    <w:rsid w:val="435E7A42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F36049"/>
    <w:rsid w:val="4E2E44B5"/>
    <w:rsid w:val="4E4C150B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6F26AE"/>
    <w:rsid w:val="697D65C5"/>
    <w:rsid w:val="69877444"/>
    <w:rsid w:val="6992608B"/>
    <w:rsid w:val="699451C2"/>
    <w:rsid w:val="69B1626F"/>
    <w:rsid w:val="69EC5884"/>
    <w:rsid w:val="6A0171F6"/>
    <w:rsid w:val="6A1C481A"/>
    <w:rsid w:val="6A2D585D"/>
    <w:rsid w:val="6A2E7F6E"/>
    <w:rsid w:val="6A3656CE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64581A"/>
    <w:rsid w:val="6C8A14A1"/>
    <w:rsid w:val="6C9C1E8E"/>
    <w:rsid w:val="6CA01AB8"/>
    <w:rsid w:val="6CA54605"/>
    <w:rsid w:val="6CBF19A5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A24C20"/>
    <w:rsid w:val="6DB850B3"/>
    <w:rsid w:val="6DDF6AD5"/>
    <w:rsid w:val="6DF25C05"/>
    <w:rsid w:val="6DFD14D4"/>
    <w:rsid w:val="6E0252EB"/>
    <w:rsid w:val="6E0636F3"/>
    <w:rsid w:val="6E2214E9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7E0BB5"/>
    <w:rsid w:val="757F020E"/>
    <w:rsid w:val="75832D5B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11</Pages>
  <Words>7127</Words>
  <Characters>9353</Characters>
  <Lines>0</Lines>
  <Paragraphs>0</Paragraphs>
  <TotalTime>40</TotalTime>
  <ScaleCrop>false</ScaleCrop>
  <LinksUpToDate>false</LinksUpToDate>
  <CharactersWithSpaces>11250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2023-01-18T10:47:38Z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859114A2B04742CB8742C6CA1221ACA3</vt:lpwstr>
  </property>
  <property fmtid="{D5CDD505-2E9C-101B-9397-08002B2CF9AE}" pid="5" name="commondata">
    <vt:lpwstr>eyJjb3VudCI6NDAzLCJoZGlkIjoiNjdhMTMwNDYzZWIwOTU0NDRlYjIzNmI5NWQ1MzBlYjAiLCJ1c2VyQ291bnQiOjQwM30=</vt:lpwstr>
  </property>
</Properties>
</file>