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-446405</wp:posOffset>
                </wp:positionH>
                <wp:positionV relativeFrom="paragraph">
                  <wp:posOffset>1271270</wp:posOffset>
                </wp:positionV>
                <wp:extent cx="6466205" cy="9144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全球及中国停车场屏障系统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市</w: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场份额调研报告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5.15pt;margin-top:100.1pt;height:72pt;width:509.15pt;z-index:251661312;mso-width-relative:page;mso-height-relative:page;" filled="f" stroked="f" coordsize="21600,21600" o:gfxdata="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Ci7cC71wAAAAsBAAAPAAAAAAAAAAEAIAAA&#10;ACIAAABkcnMvZG93bnJldi54bWxQSwECFAAUAAAACACHTuJA9MzVnUYCAAB0BAAADgAAAAAAAAAB&#10;ACAAAAAm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全球及中国停车场屏障系统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市</w: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场份额调研报告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【报告篇幅】：168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【报告图表数】：209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本文调研和分析全球停车场屏障系统发展现状及未来趋势，核心内容如下：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（1）全球市场总体规模，分别按销量和按收入进行了统计分析，历史数据2017-2021年，预测数据2022至2028年。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（2）全球市场竞争格局，全球市场头部企业停车场屏障系统销量、收入、价格市场占有率及行业排名，数据2017-2021年。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（3）中国市场竞争格局，中国市场头部企业停车场屏障系统销量、收入、价格市场占有率及行业排名，数据2017-2021年，包括国际企业及中国本土企业。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（4）全球重点国家及地区停车场屏障系统需求结构。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（5）全球停车场屏障系统核心生产地区及其产量、产能。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（6）停车场屏障系统行业产业链上游、中游及下游分析。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据恒州诚思调研统计，2021年全球停车场屏障系统市场规模约 亿元，2017-2021年年复合增长率CAGR约为 %，预计未来将持续保持平稳增长的态势，到2028年市场规模将接近 亿元，未来六年CAGR为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从核心市场看，中国停车场屏障系统市场占据全球约 %的市场份额，为全球最主要的消费市场之一，且增速高于全球。2021年市场规模约 亿元，2017-2021年年复合增长率约为 %。随着国内企业产品开发速度加快，随着新技术和产业政策的双轮驱动，未来中国停车场屏障系统市场将迎来发展机遇，预计到2028年中国停车场屏障系统市场将增长至 亿元，2022-2028年年复合增长率约为 %。2021年美国市场规模为 亿元，同期欧洲为 亿元，预计未来六年，这两地区CAGR分别为 %和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头部企业包括：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Auto Mate Systems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Nice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Newgate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Parklio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Car Park Barrier Systems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APT Security Systems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Perkotek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Automatic Systems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Diffusion-urbaine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Safe Direction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Pittman Traffic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Electro Automation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CWB Solutions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SY Engineering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Houston Systems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FAAC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Ingal Civil Products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Key Automation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Elid Technology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ELKA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HAG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CAME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Macs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手动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自动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住宅楼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商业建筑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工地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本文重点关注如下国家或地区：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北美市场（美国、加拿大和墨西哥）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欧洲市场（德国、法国、英国、俄罗斯、意大利和欧洲其他国家）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亚太市场（中国、日本、韩国、印度、东南亚和澳大利亚等）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南美市场（巴西等）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本文正文共11章，各章节主要内容如下：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第1章：停车场屏障系统定义及分类、全球及中国市场规模（按销量和按收入计）、行业发展机遇、挑战、趋势及政策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第2章：全球停车场屏障系统头部厂商，销量和收入市场占有率及排名，全球停车场屏障系统产地分布等。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第3章：中国停车场屏障系统头部厂商，销量和收入市场占有率及排名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第4章：全球停车场屏障系统产能、产量及主要生产地区规模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第5章：产业链、上游、中游和下游分析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第6章：全球不同产品类型停车场屏障系统销量、收入、价格及份额等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第7章：全球不同应用停车场屏障系统销量、收入、价格及份额等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第8章：全球主要地区/国家停车场屏障系统销量及销售额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第9章：全球主要地区/国家停车场屏障系统需求结构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第10章：全球停车场屏障系统头部厂商基本情况介绍，包括公司简介、停车场屏障系统产品型号、销量、收入、价格及最新动态等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第11章：报告结论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停车场屏障系统市场概述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停车场屏障系统定义及分类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全球停车场屏障系统行业市场规模及预测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按收入计，全球停车场屏障系统市场规模，2017-2028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按销量计，全球停车场屏障系统市场规模，2017-2028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全球停车场屏障系统价格趋势，2017-2028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中国停车场屏障系统行业市场规模及预测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按收入计，中国停车场屏障系统市场规模，2017-2028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按销量计，中国停车场屏障系统市场规模，2017-2028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中国停车场屏障系统价格趋势，2017-2028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中国在全球市场的地位分析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按收入计，中国在全球停车场屏障系统市场的占比，2017-2028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按销量计，中国在全球停车场屏障系统市场的占比，2017-2028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1.4.3 中国与全球停车场屏障系统市场规模增速对比，2017-2028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1.5 行业发展机遇、挑战、趋势及政策分析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1.5.1 停车场屏障系统行业驱动因素及发展机遇分析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1.5.2 停车场屏障系统行业阻碍因素及面临的挑战分析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1.5.3 停车场屏障系统行业发展趋势分析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1.5.4 中国市场相关行业政策分析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全球头部厂商市场占有率及排名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按停车场屏障系统收入计，全球头部厂商市场占有率，2017-2022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按停车场屏障系统销量计，全球头部厂商市场占有率，2017-2022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停车场屏障系统价格对比，全球头部厂商价格，2017-2022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全球第一梯队、第二梯队和第三梯队，三类停车场屏障系统市场参与者分析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2.5 全球停车场屏障系统行业集中度分析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2.6 全球停车场屏障系统行业企业并购情况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2.7 全球停车场屏障系统行业头部厂商产品列举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中国市场头部厂商市场占有率及排名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按停车场屏障系统收入计，中国市场头部厂商市场占比，2017-2022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按停车场屏障系统销量计，中国市场头部厂商市场份额，2017-2022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中国市场停车场屏障系统参与者份额：第一梯队、第二梯队、第三梯队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全球主要地区产能及产量分析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全球停车场屏障系统行业总产能、产量及产能利用率，2017-2028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全球主要地区停车场屏障系统产能分析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全球主要地区停车场屏障系统产量及未来增速预测，2017 VS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全球主要生产地区及停车场屏障系统产量，2017-2028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全球主要生产地区及停车场屏障系统产量份额，2017-2028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行业产业链分析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停车场屏障系统行业产业链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上游分析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停车场屏障系统核心原料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停车场屏障系统原料供应商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中游分析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5.4 下游分析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5.5 停车场屏障系统生产方式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5.6 停车场屏障系统行业采购模式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5.7 停车场屏障系统行业销售模式及销售渠道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5.7.1 停车场屏障系统销售渠道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5.7.2 停车场屏障系统代表性经销商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按产品类型拆分，市场规模分析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停车场屏障系统行业产品分类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手动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自动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按产品类型拆分，全球停车场屏障系统细分市场规模增速预测，2017 VS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按产品类型拆分，全球停车场屏障系统细分市场规模（按收入），2017-2028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6.4 按产品类型拆分，全球停车场屏障系统细分市场规模（按销量），2017-2028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6.5 按产品类型拆分，全球停车场屏障系统细分市场价格，2017-2028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全球停车场屏障系统市场下游行业分布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停车场屏障系统行业下游分布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7.1.1 住宅楼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7.1.2 商业建筑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7.1.3 工地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7.1.4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全球停车场屏障系统主要下游市场规模增速预测，2017 VS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按应用拆分，全球停车场屏障系统细分市场规模（按收入），2017-2028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7.4 按应用拆分，全球停车场屏障系统细分市场规模（按销量），2017-2028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7.5 按应用拆分，全球停车场屏障系统细分市场价格，2017-2028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全球主要地区市场规模对比分析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全球主要地区停车场屏障系统市场规模增速预测，2017 VS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全球主要地区停车场屏障系统市场规模（按收入），2017-2028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全球主要地区停车场屏障系统市场规模（按销量），2017-2028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北美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8.4.1 北美停车场屏障系统市场规模预测，2017-2028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8.4.2 北美停车场屏障系统市场规模，按国家细分，2021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8.5 欧洲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8.5.1 欧洲停车场屏障系统市场规模预测，2017-2028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8.5.2 欧洲停车场屏障系统市场规模，按国家细分，2021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8.6 亚太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8.6.1 亚太停车场屏障系统市场规模预测，2017-2028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8.6.2 亚太停车场屏障系统市场规模，按国家/地区细分，2021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8.7 南美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8.7.1 南美停车场屏障系统市场规模预测，2017-2028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8.7.2 南美停车场屏障系统市场规模，按国家细分，2021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8.8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全球主要国家/地区需求结构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全球主要国家/地区停车场屏障系统市场规模增速预测，2017 VS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全球主要国家/地区停车场屏障系统市场规模（按收入），2017-2028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全球主要国家/地区停车场屏障系统市场规模（按销量），2017-2028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美国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9.4.1 美国停车场屏障系统市场规模（按销量），2017-2028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9.4.2 美国市场不同产品类型 停车场屏障系统份额（按销量），2021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9.4.3 美国市场不同应用停车场屏障系统份额（按销量），2021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9.5 欧洲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9.5.1 欧洲停车场屏障系统市场规模（按销量），2017-2028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9.5.2 欧洲市场不同产品类型 停车场屏障系统份额（按销量），2021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9.5.3 欧洲市场不同应用停车场屏障系统份额（按销量），2021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9.6 中国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9.6.1 中国停车场屏障系统市场规模（按销量），2017-2028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9.6.2 中国市场不同产品类型 停车场屏障系统份额（按销量），2021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9.6.3 中国市场不同应用停车场屏障系统份额（按销量），2021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9.7 日本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9.7.1 日本停车场屏障系统市场规模（按销量），2017-2028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9.7.2 日本市场不同产品类型 停车场屏障系统份额（按销量），2021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9.7.3 日本市场不同应用停车场屏障系统份额（按销量），2021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9.8 韩国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9.8.1 韩国停车场屏障系统市场规模（按销量），2017-2028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9.8.2 韩国市场不同产品类型 停车场屏障系统份额（按销量），2021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9.8.3 韩国市场不同应用停车场屏障系统份额（按销量），2021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9.9 东南亚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9.9.1 东南亚停车场屏障系统市场规模（按销量），2017-2028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9.9.2 东南亚市场不同产品类型 停车场屏障系统份额（按销量），2021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9.9.3 东南亚市场不同应用停车场屏障系统份额（按销量），2021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9.10 印度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9.10.1 印度停车场屏障系统市场规模（按销量），2017-2028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9.10.2 印度市场不同产品类型 停车场屏障系统份额（按销量），2021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9.10.3 印度市场不同应用停车场屏障系统份额（按销量），2021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9.11 南美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9.11.1 南美停车场屏障系统市场规模（按销量），2017-2028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9.11.2 南美市场不同产品类型 停车场屏障系统份额（按销量），2021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9.11.3 南美市场不同应用停车场屏障系统份额（按销量），2021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9.12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9.12.1 中东及非洲停车场屏障系统市场规模（按销量），2017-2028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9.12.2 中东及非洲市场不同产品类型 停车场屏障系统份额（按销量），2021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9.12.3 中东及非洲市场不同应用停车场屏障系统份额（按销量），2021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主要停车场屏障系统厂商简介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 Auto Mate Systems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10.1.1 Auto Mate Systems基本信息、停车场屏障系统生产基地、销售区域、竞争对手及市场地位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10.1.2 Auto Mate Systems停车场屏障系统产品型号、规格、参数及市场应用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10.1.3 Auto Mate Systems停车场屏障系统销量、收入、价格及毛利率（2017-2022）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10.1.4 Auto Mate Systems公司简介及主要业务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10.1.5 Auto Mate Systems企业最新动态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 Nice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10.2.1 Nice基本信息、停车场屏障系统生产基地、销售区域、竞争对手及市场地位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10.2.2 Nice停车场屏障系统产品型号、规格、参数及市场应用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10.2.3 Nice停车场屏障系统销量、收入、价格及毛利率（2017-2022）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10.2.4 Nice公司简介及主要业务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10.2.5 Nice企业最新动态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10.3 Newgate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10.3.1 Newgate基本信息、停车场屏障系统生产基地、销售区域、竞争对手及市场地位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10.3.2 Newgate停车场屏障系统产品型号、规格、参数及市场应用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10.3.3 Newgate停车场屏障系统销量、收入、价格及毛利率（2017-2022）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10.3.4 Newgate公司简介及主要业务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10.3.5 Newgate企业最新动态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10.4 Parklio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10.4.1 Parklio基本信息、停车场屏障系统生产基地、销售区域、竞争对手及市场地位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10.4.2 Parklio停车场屏障系统产品型号、规格、参数及市场应用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10.4.3 Parklio停车场屏障系统销量、收入、价格及毛利率（2017-2022）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10.4.4 Parklio公司简介及主要业务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10.4.5 Parklio企业最新动态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10.5 Car Park Barrier Systems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10.5.1 Car Park Barrier Systems基本信息、停车场屏障系统生产基地、销售区域、竞争对手及市场地位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10.5.2 Car Park Barrier Systems停车场屏障系统产品型号、规格、参数及市场应用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10.5.3 Car Park Barrier Systems停车场屏障系统销量、收入、价格及毛利率（2017-2022）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10.5.4 Car Park Barrier Systems公司简介及主要业务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10.5.5 Car Park Barrier Systems企业最新动态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10.6 APT Security Systems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10.6.1 APT Security Systems基本信息、停车场屏障系统生产基地、销售区域、竞争对手及市场地位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10.6.2 APT Security Systems停车场屏障系统产品型号、规格、参数及市场应用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10.6.3 APT Security Systems停车场屏障系统销量、收入、价格及毛利率（2017-2022）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10.6.4 APT Security Systems公司简介及主要业务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10.6.5 APT Security Systems企业最新动态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10.7 Perkotek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10.7.1 Perkotek基本信息、停车场屏障系统生产基地、销售区域、竞争对手及市场地位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10.7.2 Perkotek停车场屏障系统产品型号、规格、参数及市场应用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10.7.3 Perkotek停车场屏障系统销量、收入、价格及毛利率（2017-2022）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10.7.4 Perkotek公司简介及主要业务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10.7.5 Perkotek企业最新动态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10.8 Automatic Systems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10.8.1 Automatic Systems基本信息、停车场屏障系统生产基地、销售区域、竞争对手及市场地位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10.8.2 Automatic Systems停车场屏障系统产品型号、规格、参数及市场应用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10.8.3 Automatic Systems停车场屏障系统销量、收入、价格及毛利率（2017-2022）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10.8.4 Automatic Systems公司简介及主要业务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10.8.5 Automatic Systems企业最新动态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10.9 Diffusion-urbaine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10.9.1 Diffusion-urbaine基本信息、停车场屏障系统生产基地、销售区域、竞争对手及市场地位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10.9.2 Diffusion-urbaine停车场屏障系统产品型号、规格、参数及市场应用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10.9.3 Diffusion-urbaine停车场屏障系统销量、收入、价格及毛利率（2017-2022）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10.9.4 Diffusion-urbaine公司简介及主要业务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10.9.5 Diffusion-urbaine企业最新动态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10.10 Safe Direction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10.10.1 Safe Direction基本信息、停车场屏障系统生产基地、销售区域、竞争对手及市场地位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10.10.2 Safe Direction停车场屏障系统产品型号、规格、参数及市场应用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10.10.3 Safe Direction停车场屏障系统销量、收入、价格及毛利率（2017-2022）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10.10.4 Safe Direction公司简介及主要业务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10.10.5 Safe Direction企业最新动态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10.11 Pittman Traffic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10.11.1 Pittman Traffic基本信息、停车场屏障系统生产基地、销售区域、竞争对手及市场地位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10.11.2 Pittman Traffic停车场屏障系统产品型号、规格、参数及市场应用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10.11.3 Pittman Traffic停车场屏障系统销量、收入、价格及毛利率（2017-2022）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10.11.4 Pittman Traffic公司简介及主要业务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10.11.5 Pittman Traffic企业最新动态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10.12 Electro Automation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10.12.1 Electro Automation基本信息、停车场屏障系统生产基地、销售区域、竞争对手及市场地位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10.12.2 Electro Automation停车场屏障系统产品型号、规格、参数及市场应用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10.12.3 Electro Automation停车场屏障系统销量、收入、价格及毛利率（2017-2022）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10.12.4 Electro Automation公司简介及主要业务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10.12.5 Electro Automation企业最新动态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10.13 CWB Solutions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10.13.1 CWB Solutions基本信息、停车场屏障系统生产基地、销售区域、竞争对手及市场地位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10.13.2 CWB Solutions停车场屏障系统产品型号、规格、参数及市场应用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10.13.3 CWB Solutions停车场屏障系统销量、收入、价格及毛利率（2017-2022）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10.13.4 CWB Solutions公司简介及主要业务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10.13.5 CWB Solutions企业最新动态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10.14 SY Engineering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10.14.1 SY Engineering基本信息、停车场屏障系统生产基地、销售区域、竞争对手及市场地位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10.14.2 SY Engineering停车场屏障系统产品型号、规格、参数及市场应用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10.14.3 SY Engineering停车场屏障系统销量、收入、价格及毛利率（2017-2022）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10.14.4 SY Engineering公司简介及主要业务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10.14.5 SY Engineering企业最新动态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10.15 Houston Systems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10.15.1 Houston Systems基本信息、停车场屏障系统生产基地、销售区域、竞争对手及市场地位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10.15.2 Houston Systems停车场屏障系统产品型号、规格、参数及市场应用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10.15.3 Houston Systems停车场屏障系统销量、收入、价格及毛利率（2017-2022）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10.15.4 Houston Systems公司简介及主要业务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10.15.5 Houston Systems企业最新动态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10.16 FAAC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10.16.1 FAAC基本信息、停车场屏障系统生产基地、销售区域、竞争对手及市场地位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10.16.2 FAAC停车场屏障系统产品型号、规格、参数及市场应用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10.16.3 FAAC停车场屏障系统销量、收入、价格及毛利率（2017-2022）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10.16.4 FAAC公司简介及主要业务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10.16.5 FAAC企业最新动态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10.17 Ingal Civil Products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10.17.1 Ingal Civil Products基本信息、停车场屏障系统生产基地、销售区域、竞争对手及市场地位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10.17.2 Ingal Civil Products停车场屏障系统产品型号、规格、参数及市场应用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10.17.3 Ingal Civil Products停车场屏障系统销量、收入、价格及毛利率（2017-2022）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10.17.4 Ingal Civil Products公司简介及主要业务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10.17.5 Ingal Civil Products企业最新动态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10.18 Key Automation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10.18.1 Key Automation基本信息、停车场屏障系统生产基地、销售区域、竞争对手及市场地位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10.18.2 Key Automation停车场屏障系统产品型号、规格、参数及市场应用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10.18.3 Key Automation停车场屏障系统销量、收入、价格及毛利率（2017-2022）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10.18.4 Key Automation公司简介及主要业务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10.18.5 Key Automation企业最新动态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10.19 Elid Technology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10.19.1 Elid Technology基本信息、停车场屏障系统生产基地、销售区域、竞争对手及市场地位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10.19.2 Elid Technology停车场屏障系统产品型号、规格、参数及市场应用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10.19.3 Elid Technology停车场屏障系统销量、收入、价格及毛利率（2017-2022）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10.19.4 Elid Technology公司简介及主要业务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10.19.5 Elid Technology企业最新动态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10.20 ELKA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10.20.1 ELKA基本信息、停车场屏障系统生产基地、销售区域、竞争对手及市场地位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10.20.2 ELKA停车场屏障系统产品型号、规格、参数及市场应用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10.20.3 ELKA停车场屏障系统销量、收入、价格及毛利率（2017-2022）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10.20.4 ELKA公司简介及主要业务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10.20.5 ELKA企业最新动态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10.21 HAG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10.21.1 HAG基本信息、停车场屏障系统生产基地、销售区域、竞争对手及市场地位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10.21.2 HAG停车场屏障系统产品型号、规格、参数及市场应用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10.21.3 HAG停车场屏障系统销量、收入、价格及毛利率（2017-2022）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10.21.4 HAG公司简介及主要业务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10.21.5 HAG企业最新动态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10.22 CAME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10.22.1 CAME基本信息、停车场屏障系统生产基地、销售区域、竞争对手及市场地位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10.22.2 CAME停车场屏障系统产品型号、规格、参数及市场应用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10.22.3 CAME停车场屏障系统销量、收入、价格及毛利率（2017-2022）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10.22.4 CAME公司简介及主要业务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10.22.5 CAME企业最新动态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10.23 Macs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10.23.1 Macs基本信息、停车场屏障系统生产基地、销售区域、竞争对手及市场地位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10.23.2 Macs停车场屏障系统产品型号、规格、参数及市场应用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10.23.3 Macs停车场屏障系统销量、收入、价格及毛利率（2017-2022）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10.23.4 Macs公司简介及主要业务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10.23.5 Macs企业最新动态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12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12.1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12.2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12.2.1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12.2.2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12.3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12.4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中国与全球停车场屏障系统市场规模增速对比（2017-2028）&amp;（万元）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全球停车场屏障系统行业面临的阻碍因素及挑战分析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全球停车场屏障系统行业发展趋势分析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中国市场相关行业政策分析及影响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全球头部厂商停车场屏障系统收入（2017-2022）&amp;（万元），按2021年数据排名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全球头部厂商停车场屏障系统收入份额，2017-2022，按2021年数据排名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全球头部厂商停车场屏障系统销量（2017-2022）&amp;（千件），按2021年数据排名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全球头部厂商停车场屏障系统销量份额，2017-2022，按2021年数据排名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全球头部厂商停车场屏障系统价格（2017-2022）&amp;（元/件）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行业集中度分析，近三年（2020-2022）全球停车场屏障系统 CR3（前三大厂商市场份额）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全球停车场屏障系统行业企业并购情况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全球停车场屏障系统行业头部厂商产品列举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全球停车场屏障系统行业主要生产商总部及产地分布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2021年全球主要生产商停车场屏障系统产能及未来扩产计划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中国市场头部厂商停车场屏障系统收入（2017-2022）&amp;（万元），按2021年数据排名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中国市场头部厂商停车场屏障系统收入份额，2017-2022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中国市场头部厂商停车场屏障系统销量（2017-2022）&amp;（千件）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中国市场头部厂商停车场屏障系统销量份额，2017-2022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全球主要地区停车场屏障系统产量及未来增速预测：2017 VS 2021 VS 2028（千件）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全球主要地区停车场屏障系统产量（2017-2022）&amp;（千件）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全球主要地区停车场屏障系统产量预测（2023-2028）&amp;（千件）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全球停车场屏障系统主要原料供应商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全球停车场屏障系统行业代表性下游客户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停车场屏障系统代表性经销商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按产品类型拆分，全球停车场屏障系统细分市场规模增速预测（2017 VS 2021 VS 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按应用拆分，全球停车场屏障系统细分市场规模增速预测（2017 VS 2021 VS 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全球主要地区停车场屏障系统市场规模增速预测（2017 VS 2021 VS 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全球主要地区停车场屏障系统收入（2017-2028）&amp;（万元）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全球主要地区停车场屏障系统销量（2017-2028）&amp;（千件）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全球主要国家/地区停车场屏障系统市场规模增速预测（2017 VS 2021 VS 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全球主要国家/地区停车场屏障系统收入（万元），2017-2028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全球主要国家/地区停车场屏障系统收入份额，2017-2028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全球主要国家/地区停车场屏障系统销量（2017-2028）&amp;（千件）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全球主要国家/地区停车场屏障系统销量份额，2017-2028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Auto Mate Systems停车场屏障系统生产基地、销售区域、竞争对手及市场地位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Auto Mate Systems停车场屏障系统产品型号、规格、参数及市场应用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Auto Mate Systems停车场屏障系统销量（千件）、收入（万元）、价格（元/件）及毛利率（2017-2022）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Auto Mate Systems公司简介及主要业务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Auto Mate Systems企业最新动态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Nice停车场屏障系统生产基地、销售区域、竞争对手及市场地位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Nice停车场屏障系统产品型号、规格、参数及市场应用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Nice停车场屏障系统销量（千件）、收入（万元）、价格（元/件）及毛利率（2017-2022）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Nice公司简介及主要业务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Nice企业最新动态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Newgate停车场屏障系统生产基地、销售区域、竞争对手及市场地位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Newgate停车场屏障系统产品型号、规格、参数及市场应用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Newgate停车场屏障系统销量（千件）、收入（万元）、价格（元/件）及毛利率（2017-2022）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Newgate公司简介及主要业务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Newgate企业最新动态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Parklio停车场屏障系统生产基地、销售区域、竞争对手及市场地位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Parklio停车场屏障系统产品型号、规格、参数及市场应用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Parklio停车场屏障系统销量（千件）、收入（万元）、价格（元/件）及毛利率（2017-2022）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Parklio公司简介及主要业务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Parklio企业最新动态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Car Park Barrier Systems停车场屏障系统生产基地、销售区域、竞争对手及市场地位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Car Park Barrier Systems停车场屏障系统产品型号、规格、参数及市场应用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Car Park Barrier Systems停车场屏障系统销量（千件）、收入（万元）、价格（元/件）及毛利率（2017-2022）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Car Park Barrier Systems公司简介及主要业务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Car Park Barrier Systems企业最新动态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APT Security Systems停车场屏障系统生产基地、销售区域、竞争对手及市场地位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APT Security Systems停车场屏障系统产品型号、规格、参数及市场应用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APT Security Systems停车场屏障系统销量（千件）、收入（万元）、价格（元/件）及毛利率（2017-2022）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APT Security Systems公司简介及主要业务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APT Security Systems企业最新动态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Perkotek停车场屏障系统生产基地、销售区域、竞争对手及市场地位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Perkotek停车场屏障系统产品型号、规格、参数及市场应用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Perkotek停车场屏障系统销量（千件）、收入（万元）、价格（元/件）及毛利率（2017-2022）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Perkotek公司简介及主要业务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Perkotek企业最新动态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Automatic Systems停车场屏障系统生产基地、销售区域、竞争对手及市场地位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Automatic Systems停车场屏障系统产品型号、规格、参数及市场应用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Automatic Systems停车场屏障系统销量（千件）、收入（万元）、价格（元/件）及毛利率（2017-2022）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Automatic Systems公司简介及主要业务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Automatic Systems企业最新动态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Diffusion-urbaine停车场屏障系统生产基地、销售区域、竞争对手及市场地位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Diffusion-urbaine停车场屏障系统产品型号、规格、参数及市场应用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Diffusion-urbaine停车场屏障系统销量（千件）、收入（万元）、价格（元/件）及毛利率（2017-2022）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Diffusion-urbaine公司简介及主要业务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Diffusion-urbaine企业最新动态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Safe Direction停车场屏障系统生产基地、销售区域、竞争对手及市场地位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Safe Direction停车场屏障系统产品型号、规格、参数及市场应用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Safe Direction停车场屏障系统销量（千件）、收入（万元）、价格（元/件）及毛利率（2017-2022）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Safe Direction公司简介及主要业务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Safe Direction企业最新动态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Pittman Traffic停车场屏障系统生产基地、销售区域、竞争对手及市场地位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Pittman Traffic停车场屏障系统产品型号、规格、参数及市场应用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Pittman Traffic停车场屏障系统销量（千件）、收入（万元）、价格（元/件）及毛利率（2017-2022）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Pittman Traffic公司简介及主要业务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Pittman Traffic企业最新动态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Electro Automation停车场屏障系统生产基地、销售区域、竞争对手及市场地位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Electro Automation停车场屏障系统产品型号、规格、参数及市场应用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Electro Automation停车场屏障系统销量（千件）、收入（万元）、价格（元/件）及毛利率（2017-2022）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Electro Automation公司简介及主要业务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Electro Automation企业最新动态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CWB Solutions停车场屏障系统生产基地、销售区域、竞争对手及市场地位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CWB Solutions停车场屏障系统产品型号、规格、参数及市场应用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CWB Solutions停车场屏障系统销量（千件）、收入（万元）、价格（元/件）及毛利率（2017-2022）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CWB Solutions公司简介及主要业务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CWB Solutions企业最新动态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SY Engineering停车场屏障系统生产基地、销售区域、竞争对手及市场地位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SY Engineering停车场屏障系统产品型号、规格、参数及市场应用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SY Engineering停车场屏障系统销量（千件）、收入（万元）、价格（元/件）及毛利率（2017-2022）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SY Engineering公司简介及主要业务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表104 SY Engineering企业最新动态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表105 Houston Systems停车场屏障系统生产基地、销售区域、竞争对手及市场地位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表106 Houston Systems停车场屏障系统产品型号、规格、参数及市场应用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表107 Houston Systems停车场屏障系统销量（千件）、收入（万元）、价格（元/件）及毛利率（2017-2022）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表108 Houston Systems公司简介及主要业务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表109 Houston Systems企业最新动态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表110 FAAC停车场屏障系统生产基地、销售区域、竞争对手及市场地位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表111 FAAC停车场屏障系统产品型号、规格、参数及市场应用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表112 FAAC停车场屏障系统销量（千件）、收入（万元）、价格（元/件）及毛利率（2017-2022）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表113 FAAC公司简介及主要业务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表114 FAAC企业最新动态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表115 Ingal Civil Products停车场屏障系统生产基地、销售区域、竞争对手及市场地位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表116 Ingal Civil Products停车场屏障系统产品型号、规格、参数及市场应用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表117 Ingal Civil Products停车场屏障系统销量（千件）、收入（万元）、价格（元/件）及毛利率（2017-2022）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表118 Ingal Civil Products公司简介及主要业务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表119 Ingal Civil Products企业最新动态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表120 Key Automation停车场屏障系统生产基地、销售区域、竞争对手及市场地位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表121 Key Automation停车场屏障系统产品型号、规格、参数及市场应用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表122 Key Automation停车场屏障系统销量（千件）、收入（万元）、价格（元/件）及毛利率（2017-2022）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表123 Key Automation公司简介及主要业务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表124 Key Automation企业最新动态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表125 Elid Technology停车场屏障系统生产基地、销售区域、竞争对手及市场地位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表126 Elid Technology停车场屏障系统产品型号、规格、参数及市场应用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表127 Elid Technology停车场屏障系统销量（千件）、收入（万元）、价格（元/件）及毛利率（2017-2022）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表128 Elid Technology公司简介及主要业务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表129 Elid Technology企业最新动态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表130 ELKA停车场屏障系统生产基地、销售区域、竞争对手及市场地位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表131 ELKA停车场屏障系统产品型号、规格、参数及市场应用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表132 ELKA停车场屏障系统销量（千件）、收入（万元）、价格（元/件）及毛利率（2017-2022）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表133 ELKA公司简介及主要业务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表134 ELKA企业最新动态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表135 HAG停车场屏障系统公生产基地、销售区域、竞争对手及市场地位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表136 HAG停车场屏障系统产品型号、规格、参数及市场应用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表137 HAG停车场屏障系统销量（千件）、收入（万元）、价格（元/件）及毛利率（2017-2022）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表138 HAG公司简介及主要业务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表139 HAG企业最新动态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表140 CAME停车场屏障系统生产基地、销售区域、竞争对手及市场地位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表141 CAME停车场屏障系统产品型号、规格、参数及市场应用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表142 CAME停车场屏障系统销量（千件）、收入（万元）、价格（元/件）及毛利率（2017-2022）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表143 CAME公司简介及主要业务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表144 CAME企业最新动态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表145 Macs停车场屏障系统生产基地、销售区域、竞争对手及市场地位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表146 Macs停车场屏障系统产品型号、规格、参数及市场应用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表147 Macs停车场屏障系统销量（千件）、收入（万元）、价格（元/件）及毛利率（2017-2022）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表148 Macs公司简介及主要业务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表149 Macs企业最新动态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表150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表151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停车场屏障系统产品图片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全球停车场屏障系统行业收入及预测（2017-2028）&amp;（万元）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全球停车场屏障系统销量（2017-2028）&amp;（千件）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全球停车场屏障系统价格趋势（2017-2028）&amp;（元/件）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中国市场停车场屏障系统收入及预测（2017-2028）&amp;（万元）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中国停车场屏障系统销量（2017-2028）&amp;（千件）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中国市场停车场屏障系统总体价格趋势（2017-2028）&amp;（元/件）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中国市场停车场屏障系统占全球总收入的份额，2017-2028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中国市场停车场屏障系统销量占全球总销量的份额，2017-2028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全球停车场屏障系统市场参与者，2021年第一梯队、第二梯队和第三梯队市场份额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中国市场停车场屏障系统参与者，2021年第一梯队、第二梯队和第三梯队市场份额 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全球停车场屏障系统行业总产能、产量及产能利用率，2017-2028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全球市场主要地区停车场屏障系统产能份额分析: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全球主要生产地区及停车场屏障系统产量市场份额，2017-2028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停车场屏障系统行业产业链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停车场屏障系统行业采购模式分析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停车场屏障系统行业销售模式分析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停车场屏障系统销售渠道：直销和经销渠道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手动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自动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按产品类型拆分，全球停车场屏障系统细分市场规模（2017-2028）&amp;（按收入，万元）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按产品类型拆分，全球停车场屏障系统市场份额（按收入），2017-2028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按产品类型拆分，全球停车场屏障系统细分市场销量（2017-2028）&amp;（千件）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按产品类型拆分，全球停车场屏障系统市场份额（按销量），2017-2028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按产品类型拆分，全球停车场屏障系统细分市场价格（2017-2028）&amp;（元/件）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住宅楼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商业建筑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工地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按应用拆分，全球停车场屏障系统细分市场规模（2017-2028）&amp;（按收入，万元）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按应用拆分，全球停车场屏障系统市场份额（按收入），2017-2028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按应用拆分，全球停车场屏障系统细分市场销量（2017-2028）&amp;（千件）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按应用拆分，全球停车场屏障系统市场份额（按销量），2017-2028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按应用拆分，全球停车场屏障系统细分市场价格（2017-2028）&amp;（元/件）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全球主要地区停车场屏障系统收入份额，2017-2028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图36 全球主要地区停车场屏障系统销量份额，2017-2028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图37 北美停车场屏障系统市场规模预测（按收入，万元），2017-2028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图38 北美停车场屏障系统市场份额（按收入），按国家细分，2021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图39 欧洲停车场屏障系统市场规模预测（按收入，万元），2017-2028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图40 欧洲停车场屏障系统市场份额（按收入），按国家细分，2021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图41 亚太停车场屏障系统市场规模预测（按收入，万元），2017-2028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图42 亚太停车场屏障系统市场份额（按收入），按国家/地区细分，2021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图43 南美停车场屏障系统市场规模预测（按收入，万元），2017-2028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图44 南美停车场屏障系统市场份额（按收入），按国家细分，2021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图45 中东及非洲停车场屏障系统市场规模预测（按收入，万元），2017-2028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图46 美国停车场屏障系统销量预测（2017-2028）&amp;（千件）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图47 美国市场不同产品类型 停车场屏障系统份额（按销量），2021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图48 美国市场不同应用 停车场屏障系统份额（按销量），2021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图49 欧洲停车场屏障系统销量预测（2017-2028）&amp;（千件）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图50 欧洲市场不同产品类型 停车场屏障系统份额（按销量），2021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图51 欧洲市场不同应用 停车场屏障系统份额（按销量），2021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图52 中国停车场屏障系统销量预测（2017-2028）&amp;（千件）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图53 中国市场不同产品类型 停车场屏障系统份额（按销量），2021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图54 中国市场不同应用 停车场屏障系统份额（按销量），2021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图55 日本停车场屏障系统销量预测（2017-2028）&amp;（千件）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图56 日本市场不同产品类型 停车场屏障系统份额（按销量），2021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图57 日本市场不同应用 停车场屏障系统份额（按销量），2021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图58 韩国停车场屏障系统销量预测（2017-2028）&amp;（千件）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图59 韩国市场不同产品类型 停车场屏障系统份额（按销量），2021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图60 韩国市场不同应用 停车场屏障系统份额（按销量），2021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图61 东南亚停车场屏障系统销量预测（2017-2028）&amp;（千件）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图62 东南亚市场不同产品类型 停车场屏障系统份额（按销量），2021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图63 东南亚市场不同应用 停车场屏障系统份额（按销量），2021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图64 印度停车场屏障系统销量预测（2017-2028）&amp;（千件）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图65 印度市场不同产品类型 停车场屏障系统份额（按销量），2021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图66 印度市场不同应用 停车场屏障系统份额（按销量），2021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图67 南美停车场屏障系统销量预测（2017-2028）&amp;（千件）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图68 南美市场不同产品类型 停车场屏障系统份额（按销量），2021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图69 南美市场不同应用 停车场屏障系统份额（按销量），2021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图70 中东及非洲停车场屏障系统销量预测（2017-2028）&amp;（千件）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图71 中东及非洲市场不同产品类型 停车场屏障系统份额（按销量），2021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图72 中东及非洲市场不同应用 停车场屏障系统份额（按销量），2021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图73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图74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图75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67150" o:spid="_x0000_s2052" o:spt="136" type="#_x0000_t136" style="position:absolute;left:0pt;height:90.55pt;width:414.35pt;mso-position-horizontal:center;mso-position-horizontal-relative:margin;mso-position-vertical:center;mso-position-vertical-relative:margin;z-index:-251656192;mso-width-relative:page;mso-height-relative:page;" fillcolor="#9DC3E6" filled="t" stroked="f" coordsize="21600,21600" adj="10800">
          <v:path/>
          <v:fill on="t" opacity="32768f" focussize="0,0"/>
          <v:stroke on="f"/>
          <v:imagedata o:title=""/>
          <o:lock v:ext="edit" aspectratio="t"/>
          <v:textpath on="t" fitshape="t" fitpath="t" trim="t" xscale="f" string="YH Research" style="font-family:微软雅黑;font-size:90pt;v-same-letter-heights:f;v-text-align:center;"/>
        </v:shape>
      </w:pict>
    </w:r>
    <w:r>
      <w:rPr>
        <w:sz w:val="18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margin">
            <wp:posOffset>4680585</wp:posOffset>
          </wp:positionH>
          <wp:positionV relativeFrom="margin">
            <wp:posOffset>0</wp:posOffset>
          </wp:positionV>
          <wp:extent cx="1143000" cy="1317625"/>
          <wp:effectExtent l="0" t="0" r="0" b="15875"/>
          <wp:wrapNone/>
          <wp:docPr id="2" name="WordPictureWatermark17063" descr="恒州诚思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17063" descr="恒州诚思"/>
                  <pic:cNvPicPr>
                    <a:picLocks noChangeAspect="1"/>
                  </pic:cNvPicPr>
                </pic:nvPicPr>
                <pic:blipFill>
                  <a:blip r:embed="rId1">
                    <a:lum bright="70000" contrast="-70000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43000" cy="1317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TA5LCJoZGlkIjoiNjdhMTMwNDYzZWIwOTU0NDRlYjIzNmI5NWQ1MzBlYjAiLCJ1c2VyQ291bnQiOjUwOX0="/>
  </w:docVars>
  <w:rsids>
    <w:rsidRoot w:val="438C3708"/>
    <w:rsid w:val="001464CE"/>
    <w:rsid w:val="00227F32"/>
    <w:rsid w:val="004B3940"/>
    <w:rsid w:val="004D183B"/>
    <w:rsid w:val="00610011"/>
    <w:rsid w:val="006964AB"/>
    <w:rsid w:val="00976277"/>
    <w:rsid w:val="009E329D"/>
    <w:rsid w:val="009F3C26"/>
    <w:rsid w:val="00B2476A"/>
    <w:rsid w:val="00BF0E19"/>
    <w:rsid w:val="00E973EC"/>
    <w:rsid w:val="010527E5"/>
    <w:rsid w:val="01182922"/>
    <w:rsid w:val="01192301"/>
    <w:rsid w:val="011949CD"/>
    <w:rsid w:val="011C59CD"/>
    <w:rsid w:val="012908C8"/>
    <w:rsid w:val="01383125"/>
    <w:rsid w:val="014403FC"/>
    <w:rsid w:val="0147153B"/>
    <w:rsid w:val="01485E57"/>
    <w:rsid w:val="014D20B0"/>
    <w:rsid w:val="016465E1"/>
    <w:rsid w:val="01672D40"/>
    <w:rsid w:val="01787946"/>
    <w:rsid w:val="017E0CD4"/>
    <w:rsid w:val="01892352"/>
    <w:rsid w:val="01A3100D"/>
    <w:rsid w:val="01B51143"/>
    <w:rsid w:val="01E52DF6"/>
    <w:rsid w:val="01EE7C08"/>
    <w:rsid w:val="01F035E3"/>
    <w:rsid w:val="01F914E4"/>
    <w:rsid w:val="01FD3441"/>
    <w:rsid w:val="022952B7"/>
    <w:rsid w:val="022A20AD"/>
    <w:rsid w:val="0235549D"/>
    <w:rsid w:val="02385327"/>
    <w:rsid w:val="02394999"/>
    <w:rsid w:val="024242BB"/>
    <w:rsid w:val="024A64DB"/>
    <w:rsid w:val="025832D3"/>
    <w:rsid w:val="0273010D"/>
    <w:rsid w:val="027F1500"/>
    <w:rsid w:val="02853CA9"/>
    <w:rsid w:val="0293006E"/>
    <w:rsid w:val="02932D49"/>
    <w:rsid w:val="02950A8E"/>
    <w:rsid w:val="02963561"/>
    <w:rsid w:val="02A66F7F"/>
    <w:rsid w:val="02AA1ACC"/>
    <w:rsid w:val="02BD75DA"/>
    <w:rsid w:val="02BF3353"/>
    <w:rsid w:val="02D8252E"/>
    <w:rsid w:val="02E828A9"/>
    <w:rsid w:val="02FC7ACC"/>
    <w:rsid w:val="02FE20CD"/>
    <w:rsid w:val="03323B24"/>
    <w:rsid w:val="0336401E"/>
    <w:rsid w:val="03450DEE"/>
    <w:rsid w:val="037477CB"/>
    <w:rsid w:val="0388408C"/>
    <w:rsid w:val="038F2452"/>
    <w:rsid w:val="039B5D11"/>
    <w:rsid w:val="03A24C2B"/>
    <w:rsid w:val="03B94E08"/>
    <w:rsid w:val="03EC63C9"/>
    <w:rsid w:val="03F63B3D"/>
    <w:rsid w:val="03F813EE"/>
    <w:rsid w:val="03FB3DD5"/>
    <w:rsid w:val="03FE3E4E"/>
    <w:rsid w:val="04095970"/>
    <w:rsid w:val="040A4034"/>
    <w:rsid w:val="04160380"/>
    <w:rsid w:val="04206D37"/>
    <w:rsid w:val="04450729"/>
    <w:rsid w:val="045521C0"/>
    <w:rsid w:val="04740E9E"/>
    <w:rsid w:val="047F0663"/>
    <w:rsid w:val="0486382D"/>
    <w:rsid w:val="048C331C"/>
    <w:rsid w:val="04994C0E"/>
    <w:rsid w:val="04A122A7"/>
    <w:rsid w:val="04A612D5"/>
    <w:rsid w:val="04B073F7"/>
    <w:rsid w:val="04B867D8"/>
    <w:rsid w:val="04B944F5"/>
    <w:rsid w:val="04BC5F70"/>
    <w:rsid w:val="04C02AAB"/>
    <w:rsid w:val="04D4448F"/>
    <w:rsid w:val="04F129B0"/>
    <w:rsid w:val="04F9361E"/>
    <w:rsid w:val="050643F9"/>
    <w:rsid w:val="050F7BAB"/>
    <w:rsid w:val="051554AC"/>
    <w:rsid w:val="051C3F2E"/>
    <w:rsid w:val="051D6022"/>
    <w:rsid w:val="052E3828"/>
    <w:rsid w:val="05344215"/>
    <w:rsid w:val="05374021"/>
    <w:rsid w:val="053B0594"/>
    <w:rsid w:val="055910AC"/>
    <w:rsid w:val="056B7658"/>
    <w:rsid w:val="056C3122"/>
    <w:rsid w:val="057228FE"/>
    <w:rsid w:val="05922FA0"/>
    <w:rsid w:val="059761E0"/>
    <w:rsid w:val="059A0E8F"/>
    <w:rsid w:val="05B71CEB"/>
    <w:rsid w:val="05B96C80"/>
    <w:rsid w:val="05C05FA5"/>
    <w:rsid w:val="05D03D33"/>
    <w:rsid w:val="060914B4"/>
    <w:rsid w:val="061502A7"/>
    <w:rsid w:val="061C6B2D"/>
    <w:rsid w:val="061F6802"/>
    <w:rsid w:val="062E4C3D"/>
    <w:rsid w:val="062E6905"/>
    <w:rsid w:val="063F0270"/>
    <w:rsid w:val="06654211"/>
    <w:rsid w:val="06744454"/>
    <w:rsid w:val="067A09FA"/>
    <w:rsid w:val="067E6679"/>
    <w:rsid w:val="06986BE8"/>
    <w:rsid w:val="069F6334"/>
    <w:rsid w:val="06AA2137"/>
    <w:rsid w:val="06AB256C"/>
    <w:rsid w:val="06B741DD"/>
    <w:rsid w:val="06BA25C5"/>
    <w:rsid w:val="06BF4D3C"/>
    <w:rsid w:val="06C1202B"/>
    <w:rsid w:val="06CD42C4"/>
    <w:rsid w:val="06D73361"/>
    <w:rsid w:val="06D8655C"/>
    <w:rsid w:val="06E20FAC"/>
    <w:rsid w:val="06EA7680"/>
    <w:rsid w:val="06EC5E8E"/>
    <w:rsid w:val="06FA1737"/>
    <w:rsid w:val="07050D55"/>
    <w:rsid w:val="071A41EC"/>
    <w:rsid w:val="072639A0"/>
    <w:rsid w:val="0730481F"/>
    <w:rsid w:val="07463E60"/>
    <w:rsid w:val="074B3532"/>
    <w:rsid w:val="07541C5A"/>
    <w:rsid w:val="0754398E"/>
    <w:rsid w:val="07635050"/>
    <w:rsid w:val="076721B4"/>
    <w:rsid w:val="076C4756"/>
    <w:rsid w:val="076D7821"/>
    <w:rsid w:val="077548C2"/>
    <w:rsid w:val="079528D4"/>
    <w:rsid w:val="07A62D33"/>
    <w:rsid w:val="07A632B6"/>
    <w:rsid w:val="07A849F7"/>
    <w:rsid w:val="07BF4B24"/>
    <w:rsid w:val="07C20100"/>
    <w:rsid w:val="07C815C0"/>
    <w:rsid w:val="07CC7E40"/>
    <w:rsid w:val="07CD52EE"/>
    <w:rsid w:val="07DA1FA5"/>
    <w:rsid w:val="07F93FB3"/>
    <w:rsid w:val="08065580"/>
    <w:rsid w:val="080950B1"/>
    <w:rsid w:val="080A1514"/>
    <w:rsid w:val="080E1BD0"/>
    <w:rsid w:val="08102208"/>
    <w:rsid w:val="08141BD6"/>
    <w:rsid w:val="08197DD2"/>
    <w:rsid w:val="0822060B"/>
    <w:rsid w:val="082F109E"/>
    <w:rsid w:val="083B011E"/>
    <w:rsid w:val="083E7D79"/>
    <w:rsid w:val="08422A5C"/>
    <w:rsid w:val="084946B2"/>
    <w:rsid w:val="085219AE"/>
    <w:rsid w:val="08581F76"/>
    <w:rsid w:val="085931B7"/>
    <w:rsid w:val="085D7896"/>
    <w:rsid w:val="087B1FF8"/>
    <w:rsid w:val="088272FC"/>
    <w:rsid w:val="089D1CB7"/>
    <w:rsid w:val="08CC67C9"/>
    <w:rsid w:val="08FC21F4"/>
    <w:rsid w:val="09066EE6"/>
    <w:rsid w:val="09195451"/>
    <w:rsid w:val="09287EA3"/>
    <w:rsid w:val="09334E76"/>
    <w:rsid w:val="09420839"/>
    <w:rsid w:val="09485EB3"/>
    <w:rsid w:val="09914FCD"/>
    <w:rsid w:val="09975DC2"/>
    <w:rsid w:val="09B145E4"/>
    <w:rsid w:val="09B900DE"/>
    <w:rsid w:val="09C3351A"/>
    <w:rsid w:val="09D05E45"/>
    <w:rsid w:val="09DF2074"/>
    <w:rsid w:val="0A1D36CD"/>
    <w:rsid w:val="0A3C2172"/>
    <w:rsid w:val="0A477884"/>
    <w:rsid w:val="0A501AA3"/>
    <w:rsid w:val="0A574669"/>
    <w:rsid w:val="0A6825B7"/>
    <w:rsid w:val="0A75239A"/>
    <w:rsid w:val="0A8530D4"/>
    <w:rsid w:val="0A9D6E3B"/>
    <w:rsid w:val="0AA71E94"/>
    <w:rsid w:val="0ADB5A7E"/>
    <w:rsid w:val="0ADC46E2"/>
    <w:rsid w:val="0ADC50D7"/>
    <w:rsid w:val="0ADD50EF"/>
    <w:rsid w:val="0AE02BF8"/>
    <w:rsid w:val="0AE24082"/>
    <w:rsid w:val="0AEE711F"/>
    <w:rsid w:val="0B116715"/>
    <w:rsid w:val="0B4F3619"/>
    <w:rsid w:val="0B6C6C61"/>
    <w:rsid w:val="0B80232F"/>
    <w:rsid w:val="0B83012F"/>
    <w:rsid w:val="0B854172"/>
    <w:rsid w:val="0B8F6081"/>
    <w:rsid w:val="0BA14FB7"/>
    <w:rsid w:val="0BB43C70"/>
    <w:rsid w:val="0BC07420"/>
    <w:rsid w:val="0BDD731F"/>
    <w:rsid w:val="0BF724D8"/>
    <w:rsid w:val="0C193AD3"/>
    <w:rsid w:val="0C2D285A"/>
    <w:rsid w:val="0C3E60D7"/>
    <w:rsid w:val="0C593243"/>
    <w:rsid w:val="0C6108DC"/>
    <w:rsid w:val="0C755D0D"/>
    <w:rsid w:val="0C791994"/>
    <w:rsid w:val="0C7C1035"/>
    <w:rsid w:val="0CA97EBD"/>
    <w:rsid w:val="0CB10D88"/>
    <w:rsid w:val="0CB11088"/>
    <w:rsid w:val="0CBA3DDB"/>
    <w:rsid w:val="0CC87912"/>
    <w:rsid w:val="0CCA1687"/>
    <w:rsid w:val="0CCD5DC7"/>
    <w:rsid w:val="0CFC6222"/>
    <w:rsid w:val="0D181FDD"/>
    <w:rsid w:val="0D283FA3"/>
    <w:rsid w:val="0D35644A"/>
    <w:rsid w:val="0D41495E"/>
    <w:rsid w:val="0D4F4AA7"/>
    <w:rsid w:val="0D5054C8"/>
    <w:rsid w:val="0D525723"/>
    <w:rsid w:val="0D764F9A"/>
    <w:rsid w:val="0D894688"/>
    <w:rsid w:val="0D937400"/>
    <w:rsid w:val="0D9F0822"/>
    <w:rsid w:val="0D9F2BDA"/>
    <w:rsid w:val="0DB67FFA"/>
    <w:rsid w:val="0DB75732"/>
    <w:rsid w:val="0DC7709D"/>
    <w:rsid w:val="0DCF12BC"/>
    <w:rsid w:val="0DCF4AAF"/>
    <w:rsid w:val="0DE52FC4"/>
    <w:rsid w:val="0DE74F5C"/>
    <w:rsid w:val="0E464928"/>
    <w:rsid w:val="0E577E1C"/>
    <w:rsid w:val="0E6D3705"/>
    <w:rsid w:val="0E6F174F"/>
    <w:rsid w:val="0E796AAB"/>
    <w:rsid w:val="0E94340C"/>
    <w:rsid w:val="0E984B91"/>
    <w:rsid w:val="0EA2285E"/>
    <w:rsid w:val="0EAC0C2F"/>
    <w:rsid w:val="0ECA7307"/>
    <w:rsid w:val="0ED05760"/>
    <w:rsid w:val="0ED71A24"/>
    <w:rsid w:val="0EDD3455"/>
    <w:rsid w:val="0EDD34DE"/>
    <w:rsid w:val="0F091857"/>
    <w:rsid w:val="0F096081"/>
    <w:rsid w:val="0F0A045B"/>
    <w:rsid w:val="0F0B3EC8"/>
    <w:rsid w:val="0F134D9F"/>
    <w:rsid w:val="0F1E3C65"/>
    <w:rsid w:val="0F25419F"/>
    <w:rsid w:val="0F2F2E04"/>
    <w:rsid w:val="0F491E09"/>
    <w:rsid w:val="0F517A28"/>
    <w:rsid w:val="0F546B75"/>
    <w:rsid w:val="0F6D4E03"/>
    <w:rsid w:val="0F77328B"/>
    <w:rsid w:val="0F7E4A8B"/>
    <w:rsid w:val="0F930419"/>
    <w:rsid w:val="0F955B67"/>
    <w:rsid w:val="0FB3423F"/>
    <w:rsid w:val="0FB74172"/>
    <w:rsid w:val="0FC66198"/>
    <w:rsid w:val="0FC75EEE"/>
    <w:rsid w:val="0FCB1589"/>
    <w:rsid w:val="0FCC3F51"/>
    <w:rsid w:val="0FD1346C"/>
    <w:rsid w:val="0FD23D30"/>
    <w:rsid w:val="0FF87B67"/>
    <w:rsid w:val="0FFD2E36"/>
    <w:rsid w:val="10022AD1"/>
    <w:rsid w:val="101428EA"/>
    <w:rsid w:val="102F72A8"/>
    <w:rsid w:val="1034712E"/>
    <w:rsid w:val="10374941"/>
    <w:rsid w:val="10507CE0"/>
    <w:rsid w:val="10660B63"/>
    <w:rsid w:val="106A2B50"/>
    <w:rsid w:val="108D675B"/>
    <w:rsid w:val="10902932"/>
    <w:rsid w:val="10912913"/>
    <w:rsid w:val="10982633"/>
    <w:rsid w:val="10A7189E"/>
    <w:rsid w:val="10AA46ED"/>
    <w:rsid w:val="10BD7E82"/>
    <w:rsid w:val="10D02315"/>
    <w:rsid w:val="10DC6F79"/>
    <w:rsid w:val="10E1111F"/>
    <w:rsid w:val="10E87E46"/>
    <w:rsid w:val="10F3555E"/>
    <w:rsid w:val="10F36FE9"/>
    <w:rsid w:val="11083133"/>
    <w:rsid w:val="110B24AF"/>
    <w:rsid w:val="110E2528"/>
    <w:rsid w:val="11196874"/>
    <w:rsid w:val="112A01DF"/>
    <w:rsid w:val="112E6273"/>
    <w:rsid w:val="1131365B"/>
    <w:rsid w:val="113545E0"/>
    <w:rsid w:val="113675B4"/>
    <w:rsid w:val="114A03FF"/>
    <w:rsid w:val="11593715"/>
    <w:rsid w:val="11596B8F"/>
    <w:rsid w:val="11761DEC"/>
    <w:rsid w:val="117847D0"/>
    <w:rsid w:val="117E2064"/>
    <w:rsid w:val="11821FD2"/>
    <w:rsid w:val="1184162B"/>
    <w:rsid w:val="118D7E17"/>
    <w:rsid w:val="11B20ED2"/>
    <w:rsid w:val="11BE4326"/>
    <w:rsid w:val="11DE6E2F"/>
    <w:rsid w:val="11E17676"/>
    <w:rsid w:val="11F6280B"/>
    <w:rsid w:val="11F817A7"/>
    <w:rsid w:val="11FC4F86"/>
    <w:rsid w:val="11FC590F"/>
    <w:rsid w:val="120B0A06"/>
    <w:rsid w:val="120C34D9"/>
    <w:rsid w:val="121200DD"/>
    <w:rsid w:val="12185771"/>
    <w:rsid w:val="122A4683"/>
    <w:rsid w:val="122B57CA"/>
    <w:rsid w:val="12363DC1"/>
    <w:rsid w:val="125B0518"/>
    <w:rsid w:val="1264737E"/>
    <w:rsid w:val="128125DB"/>
    <w:rsid w:val="12880169"/>
    <w:rsid w:val="1296784C"/>
    <w:rsid w:val="12A27DCD"/>
    <w:rsid w:val="12AB5A1E"/>
    <w:rsid w:val="12DD25BE"/>
    <w:rsid w:val="12E41173"/>
    <w:rsid w:val="12E56666"/>
    <w:rsid w:val="12EB080C"/>
    <w:rsid w:val="12EB3CF0"/>
    <w:rsid w:val="12FB55F1"/>
    <w:rsid w:val="12FC4C4A"/>
    <w:rsid w:val="1303728B"/>
    <w:rsid w:val="130C4392"/>
    <w:rsid w:val="133157A0"/>
    <w:rsid w:val="133C10D2"/>
    <w:rsid w:val="134A606D"/>
    <w:rsid w:val="134E6759"/>
    <w:rsid w:val="1367594E"/>
    <w:rsid w:val="13761D7B"/>
    <w:rsid w:val="13813FAC"/>
    <w:rsid w:val="138A52B7"/>
    <w:rsid w:val="13992BE4"/>
    <w:rsid w:val="13A27CA3"/>
    <w:rsid w:val="13AB3BAB"/>
    <w:rsid w:val="13D05C32"/>
    <w:rsid w:val="13D855BA"/>
    <w:rsid w:val="13E95CD4"/>
    <w:rsid w:val="13EC63BC"/>
    <w:rsid w:val="13FA068E"/>
    <w:rsid w:val="14210CB4"/>
    <w:rsid w:val="14220FB9"/>
    <w:rsid w:val="142B4CEC"/>
    <w:rsid w:val="143A727F"/>
    <w:rsid w:val="143B7102"/>
    <w:rsid w:val="144638D4"/>
    <w:rsid w:val="14492CFB"/>
    <w:rsid w:val="145204CA"/>
    <w:rsid w:val="147432F5"/>
    <w:rsid w:val="147561B7"/>
    <w:rsid w:val="14856F0D"/>
    <w:rsid w:val="14874462"/>
    <w:rsid w:val="14BD732A"/>
    <w:rsid w:val="14CC4197"/>
    <w:rsid w:val="14D16C5C"/>
    <w:rsid w:val="14F72025"/>
    <w:rsid w:val="150818DD"/>
    <w:rsid w:val="151102E4"/>
    <w:rsid w:val="151F5E0F"/>
    <w:rsid w:val="15227F36"/>
    <w:rsid w:val="152B2276"/>
    <w:rsid w:val="15344D17"/>
    <w:rsid w:val="154A4DFC"/>
    <w:rsid w:val="156644AF"/>
    <w:rsid w:val="15733CEE"/>
    <w:rsid w:val="157C3764"/>
    <w:rsid w:val="157D1577"/>
    <w:rsid w:val="158879DE"/>
    <w:rsid w:val="15992531"/>
    <w:rsid w:val="15A50A7A"/>
    <w:rsid w:val="15B479FC"/>
    <w:rsid w:val="15BC1A9A"/>
    <w:rsid w:val="15E45152"/>
    <w:rsid w:val="15ED388A"/>
    <w:rsid w:val="160C5454"/>
    <w:rsid w:val="1629525B"/>
    <w:rsid w:val="162E6537"/>
    <w:rsid w:val="163363D2"/>
    <w:rsid w:val="16377269"/>
    <w:rsid w:val="163E2AB8"/>
    <w:rsid w:val="164A30E1"/>
    <w:rsid w:val="16702E8A"/>
    <w:rsid w:val="167209B0"/>
    <w:rsid w:val="16756F56"/>
    <w:rsid w:val="167E24CF"/>
    <w:rsid w:val="168D67EF"/>
    <w:rsid w:val="169368E2"/>
    <w:rsid w:val="16A36133"/>
    <w:rsid w:val="16A82D9A"/>
    <w:rsid w:val="16BA46C0"/>
    <w:rsid w:val="16C11CDD"/>
    <w:rsid w:val="16C94348"/>
    <w:rsid w:val="16E204EC"/>
    <w:rsid w:val="16E951E1"/>
    <w:rsid w:val="16EF0253"/>
    <w:rsid w:val="16FA6207"/>
    <w:rsid w:val="1704664E"/>
    <w:rsid w:val="1705425F"/>
    <w:rsid w:val="170959E4"/>
    <w:rsid w:val="17214184"/>
    <w:rsid w:val="17292082"/>
    <w:rsid w:val="17334576"/>
    <w:rsid w:val="17516817"/>
    <w:rsid w:val="17527577"/>
    <w:rsid w:val="17650515"/>
    <w:rsid w:val="17660AF2"/>
    <w:rsid w:val="17681DB3"/>
    <w:rsid w:val="177E7F60"/>
    <w:rsid w:val="177F7314"/>
    <w:rsid w:val="17887726"/>
    <w:rsid w:val="178D2667"/>
    <w:rsid w:val="1796247C"/>
    <w:rsid w:val="17AF1790"/>
    <w:rsid w:val="17E232C3"/>
    <w:rsid w:val="17E340BC"/>
    <w:rsid w:val="17F062FD"/>
    <w:rsid w:val="17F42B99"/>
    <w:rsid w:val="180E40F1"/>
    <w:rsid w:val="1811244B"/>
    <w:rsid w:val="181141F9"/>
    <w:rsid w:val="18131D1F"/>
    <w:rsid w:val="18151116"/>
    <w:rsid w:val="18225A12"/>
    <w:rsid w:val="18396F81"/>
    <w:rsid w:val="184743E2"/>
    <w:rsid w:val="18521A39"/>
    <w:rsid w:val="186C16FD"/>
    <w:rsid w:val="186E761F"/>
    <w:rsid w:val="18714A89"/>
    <w:rsid w:val="187C6998"/>
    <w:rsid w:val="18823481"/>
    <w:rsid w:val="18856FCA"/>
    <w:rsid w:val="18867F20"/>
    <w:rsid w:val="188B32AB"/>
    <w:rsid w:val="189115DF"/>
    <w:rsid w:val="189E297D"/>
    <w:rsid w:val="18A522A1"/>
    <w:rsid w:val="18A5571B"/>
    <w:rsid w:val="18AD2173"/>
    <w:rsid w:val="18AF34F4"/>
    <w:rsid w:val="18EC4490"/>
    <w:rsid w:val="18ED47DB"/>
    <w:rsid w:val="18F669FA"/>
    <w:rsid w:val="18F77CFC"/>
    <w:rsid w:val="190D0660"/>
    <w:rsid w:val="19104BC2"/>
    <w:rsid w:val="19187C36"/>
    <w:rsid w:val="192476D0"/>
    <w:rsid w:val="19455B9A"/>
    <w:rsid w:val="19480B6F"/>
    <w:rsid w:val="19512184"/>
    <w:rsid w:val="19596BEB"/>
    <w:rsid w:val="195C4BB1"/>
    <w:rsid w:val="1980590A"/>
    <w:rsid w:val="198C2A6A"/>
    <w:rsid w:val="198F7ACB"/>
    <w:rsid w:val="19A8293B"/>
    <w:rsid w:val="19A867BE"/>
    <w:rsid w:val="19AB08EA"/>
    <w:rsid w:val="19AF5A77"/>
    <w:rsid w:val="19C332D1"/>
    <w:rsid w:val="19D2736C"/>
    <w:rsid w:val="19F70427"/>
    <w:rsid w:val="19F83677"/>
    <w:rsid w:val="19F91738"/>
    <w:rsid w:val="1A035587"/>
    <w:rsid w:val="1A6B1153"/>
    <w:rsid w:val="1A7226F6"/>
    <w:rsid w:val="1A85044E"/>
    <w:rsid w:val="1A876D8A"/>
    <w:rsid w:val="1A8920EF"/>
    <w:rsid w:val="1A98545C"/>
    <w:rsid w:val="1AD02BB1"/>
    <w:rsid w:val="1ADC791D"/>
    <w:rsid w:val="1B102525"/>
    <w:rsid w:val="1B34418A"/>
    <w:rsid w:val="1B422063"/>
    <w:rsid w:val="1B4B4899"/>
    <w:rsid w:val="1B6044BF"/>
    <w:rsid w:val="1B635EBC"/>
    <w:rsid w:val="1B73563B"/>
    <w:rsid w:val="1B7A52DC"/>
    <w:rsid w:val="1B7C2AB3"/>
    <w:rsid w:val="1B7D343C"/>
    <w:rsid w:val="1B813577"/>
    <w:rsid w:val="1B817EA2"/>
    <w:rsid w:val="1B860A5A"/>
    <w:rsid w:val="1B872048"/>
    <w:rsid w:val="1B9211AC"/>
    <w:rsid w:val="1B9F760C"/>
    <w:rsid w:val="1BAE0D3A"/>
    <w:rsid w:val="1BBB4BA7"/>
    <w:rsid w:val="1BE00A25"/>
    <w:rsid w:val="1BF400B9"/>
    <w:rsid w:val="1BF76FA4"/>
    <w:rsid w:val="1C115602"/>
    <w:rsid w:val="1C2A284A"/>
    <w:rsid w:val="1C2F4C4D"/>
    <w:rsid w:val="1C384865"/>
    <w:rsid w:val="1C3B3518"/>
    <w:rsid w:val="1C4E5369"/>
    <w:rsid w:val="1C5254A4"/>
    <w:rsid w:val="1C6221B7"/>
    <w:rsid w:val="1C756213"/>
    <w:rsid w:val="1C9B22E3"/>
    <w:rsid w:val="1CA534DE"/>
    <w:rsid w:val="1CA76CEF"/>
    <w:rsid w:val="1CA90EA4"/>
    <w:rsid w:val="1CB61B34"/>
    <w:rsid w:val="1CBA5F77"/>
    <w:rsid w:val="1CD16CB8"/>
    <w:rsid w:val="1CDB17BE"/>
    <w:rsid w:val="1CFF5EAA"/>
    <w:rsid w:val="1D152095"/>
    <w:rsid w:val="1D2D3220"/>
    <w:rsid w:val="1D4A3D81"/>
    <w:rsid w:val="1D55083D"/>
    <w:rsid w:val="1D593457"/>
    <w:rsid w:val="1D6C44AF"/>
    <w:rsid w:val="1D940AA2"/>
    <w:rsid w:val="1DA566C6"/>
    <w:rsid w:val="1DB01F38"/>
    <w:rsid w:val="1DC72896"/>
    <w:rsid w:val="1DE86A66"/>
    <w:rsid w:val="1DEE1833"/>
    <w:rsid w:val="1DFB128B"/>
    <w:rsid w:val="1DFC3255"/>
    <w:rsid w:val="1E0908B0"/>
    <w:rsid w:val="1E1D2535"/>
    <w:rsid w:val="1E3065B9"/>
    <w:rsid w:val="1E353D6D"/>
    <w:rsid w:val="1E3A343F"/>
    <w:rsid w:val="1E3B322D"/>
    <w:rsid w:val="1E4F4214"/>
    <w:rsid w:val="1E55172F"/>
    <w:rsid w:val="1E6B1448"/>
    <w:rsid w:val="1E6E14C1"/>
    <w:rsid w:val="1E7D035A"/>
    <w:rsid w:val="1E827BFE"/>
    <w:rsid w:val="1E965458"/>
    <w:rsid w:val="1EAB0DBC"/>
    <w:rsid w:val="1EAE4781"/>
    <w:rsid w:val="1EBA6F32"/>
    <w:rsid w:val="1EC65D3D"/>
    <w:rsid w:val="1EDA63A5"/>
    <w:rsid w:val="1EED76E0"/>
    <w:rsid w:val="1EF02DBA"/>
    <w:rsid w:val="1F0E4FEE"/>
    <w:rsid w:val="1F180EF9"/>
    <w:rsid w:val="1F261F29"/>
    <w:rsid w:val="1F2A3E24"/>
    <w:rsid w:val="1F403013"/>
    <w:rsid w:val="1F4D337B"/>
    <w:rsid w:val="1F505A08"/>
    <w:rsid w:val="1F5B2C0D"/>
    <w:rsid w:val="1F725038"/>
    <w:rsid w:val="1F7B27B5"/>
    <w:rsid w:val="1F820A56"/>
    <w:rsid w:val="1F83778A"/>
    <w:rsid w:val="1F8635A3"/>
    <w:rsid w:val="1F8C2552"/>
    <w:rsid w:val="1F9C5978"/>
    <w:rsid w:val="1FA308E5"/>
    <w:rsid w:val="1FB042F7"/>
    <w:rsid w:val="1FB738D7"/>
    <w:rsid w:val="1FBE6BEB"/>
    <w:rsid w:val="1FC42E9D"/>
    <w:rsid w:val="1FC97738"/>
    <w:rsid w:val="1FD57123"/>
    <w:rsid w:val="1FE679C7"/>
    <w:rsid w:val="1FE84D30"/>
    <w:rsid w:val="1FED52E1"/>
    <w:rsid w:val="1FFD529D"/>
    <w:rsid w:val="20107F24"/>
    <w:rsid w:val="20165A04"/>
    <w:rsid w:val="201E5DE0"/>
    <w:rsid w:val="202E3BA1"/>
    <w:rsid w:val="203E1903"/>
    <w:rsid w:val="207422E6"/>
    <w:rsid w:val="20812427"/>
    <w:rsid w:val="208634FB"/>
    <w:rsid w:val="20897AC0"/>
    <w:rsid w:val="20B31F64"/>
    <w:rsid w:val="20C75D9C"/>
    <w:rsid w:val="20CD60E6"/>
    <w:rsid w:val="20D07F38"/>
    <w:rsid w:val="2118069A"/>
    <w:rsid w:val="212349E5"/>
    <w:rsid w:val="213408D0"/>
    <w:rsid w:val="21380082"/>
    <w:rsid w:val="21451D01"/>
    <w:rsid w:val="21594B94"/>
    <w:rsid w:val="216422A6"/>
    <w:rsid w:val="21696C25"/>
    <w:rsid w:val="21743C12"/>
    <w:rsid w:val="218B5670"/>
    <w:rsid w:val="218F260E"/>
    <w:rsid w:val="21AC663D"/>
    <w:rsid w:val="21AD1366"/>
    <w:rsid w:val="21C01B6C"/>
    <w:rsid w:val="21D749C3"/>
    <w:rsid w:val="21E40B6E"/>
    <w:rsid w:val="21F52495"/>
    <w:rsid w:val="21F94D14"/>
    <w:rsid w:val="21FA5CFD"/>
    <w:rsid w:val="22225160"/>
    <w:rsid w:val="2229302F"/>
    <w:rsid w:val="222A65E3"/>
    <w:rsid w:val="22340741"/>
    <w:rsid w:val="2238098F"/>
    <w:rsid w:val="225564EB"/>
    <w:rsid w:val="225E6657"/>
    <w:rsid w:val="22640CC3"/>
    <w:rsid w:val="228278F4"/>
    <w:rsid w:val="228815D3"/>
    <w:rsid w:val="22A243CB"/>
    <w:rsid w:val="22A75620"/>
    <w:rsid w:val="22AD7794"/>
    <w:rsid w:val="22B645B0"/>
    <w:rsid w:val="22BC725E"/>
    <w:rsid w:val="22D100A4"/>
    <w:rsid w:val="22E6428D"/>
    <w:rsid w:val="230E024F"/>
    <w:rsid w:val="23127B27"/>
    <w:rsid w:val="231F5029"/>
    <w:rsid w:val="232C754C"/>
    <w:rsid w:val="23455745"/>
    <w:rsid w:val="234D1C9C"/>
    <w:rsid w:val="234F5D16"/>
    <w:rsid w:val="23802958"/>
    <w:rsid w:val="23A20F03"/>
    <w:rsid w:val="23B866F3"/>
    <w:rsid w:val="23BF2D5B"/>
    <w:rsid w:val="23C145EF"/>
    <w:rsid w:val="23D235D0"/>
    <w:rsid w:val="23D25365"/>
    <w:rsid w:val="23DA1943"/>
    <w:rsid w:val="23DD1B3C"/>
    <w:rsid w:val="23F4034E"/>
    <w:rsid w:val="24014588"/>
    <w:rsid w:val="240371E6"/>
    <w:rsid w:val="2407580F"/>
    <w:rsid w:val="240C2364"/>
    <w:rsid w:val="241536E8"/>
    <w:rsid w:val="244A37D3"/>
    <w:rsid w:val="245D2536"/>
    <w:rsid w:val="245E2574"/>
    <w:rsid w:val="246928CA"/>
    <w:rsid w:val="24746C16"/>
    <w:rsid w:val="248D06ED"/>
    <w:rsid w:val="249C1DC3"/>
    <w:rsid w:val="24A40099"/>
    <w:rsid w:val="24B72593"/>
    <w:rsid w:val="24BC6718"/>
    <w:rsid w:val="24C26921"/>
    <w:rsid w:val="24C76438"/>
    <w:rsid w:val="24CC726D"/>
    <w:rsid w:val="24D354AD"/>
    <w:rsid w:val="24DD4E47"/>
    <w:rsid w:val="24E37EE5"/>
    <w:rsid w:val="24E77A86"/>
    <w:rsid w:val="24F641B7"/>
    <w:rsid w:val="250255F5"/>
    <w:rsid w:val="250D037C"/>
    <w:rsid w:val="250F7D12"/>
    <w:rsid w:val="251F10C7"/>
    <w:rsid w:val="25257535"/>
    <w:rsid w:val="25293F80"/>
    <w:rsid w:val="254F010E"/>
    <w:rsid w:val="255273C3"/>
    <w:rsid w:val="2570394C"/>
    <w:rsid w:val="25924264"/>
    <w:rsid w:val="25970F68"/>
    <w:rsid w:val="25A130FC"/>
    <w:rsid w:val="25A22934"/>
    <w:rsid w:val="25AE7E68"/>
    <w:rsid w:val="25BA004D"/>
    <w:rsid w:val="25C52299"/>
    <w:rsid w:val="25DD55FB"/>
    <w:rsid w:val="25DE0DDB"/>
    <w:rsid w:val="25FC0296"/>
    <w:rsid w:val="26141B5F"/>
    <w:rsid w:val="26293ED7"/>
    <w:rsid w:val="262D1BA9"/>
    <w:rsid w:val="263747E9"/>
    <w:rsid w:val="264E7259"/>
    <w:rsid w:val="264F37ED"/>
    <w:rsid w:val="26712A32"/>
    <w:rsid w:val="267C6CA9"/>
    <w:rsid w:val="26822B33"/>
    <w:rsid w:val="268447DA"/>
    <w:rsid w:val="268A7650"/>
    <w:rsid w:val="26906C30"/>
    <w:rsid w:val="26965307"/>
    <w:rsid w:val="26A06719"/>
    <w:rsid w:val="26A67839"/>
    <w:rsid w:val="26A83F7A"/>
    <w:rsid w:val="26BA71BF"/>
    <w:rsid w:val="26BA7C60"/>
    <w:rsid w:val="26ED7781"/>
    <w:rsid w:val="26F750A4"/>
    <w:rsid w:val="271379F0"/>
    <w:rsid w:val="274F42C8"/>
    <w:rsid w:val="27553EEA"/>
    <w:rsid w:val="275E4056"/>
    <w:rsid w:val="276B56D3"/>
    <w:rsid w:val="276F0494"/>
    <w:rsid w:val="27707AEE"/>
    <w:rsid w:val="2775510D"/>
    <w:rsid w:val="2778394C"/>
    <w:rsid w:val="277963CF"/>
    <w:rsid w:val="27917E2C"/>
    <w:rsid w:val="279F64C3"/>
    <w:rsid w:val="27A13FD6"/>
    <w:rsid w:val="27D364A8"/>
    <w:rsid w:val="27DA77F2"/>
    <w:rsid w:val="27DE2C9A"/>
    <w:rsid w:val="27E233B7"/>
    <w:rsid w:val="27EC00AA"/>
    <w:rsid w:val="27F12250"/>
    <w:rsid w:val="28031161"/>
    <w:rsid w:val="280F7DE8"/>
    <w:rsid w:val="281C4CEC"/>
    <w:rsid w:val="2846607B"/>
    <w:rsid w:val="28470238"/>
    <w:rsid w:val="28566F0A"/>
    <w:rsid w:val="28617532"/>
    <w:rsid w:val="289A2AA3"/>
    <w:rsid w:val="28A075FF"/>
    <w:rsid w:val="28A37397"/>
    <w:rsid w:val="28A864B3"/>
    <w:rsid w:val="28A93FB9"/>
    <w:rsid w:val="28AE388C"/>
    <w:rsid w:val="28B4397F"/>
    <w:rsid w:val="28B60F25"/>
    <w:rsid w:val="28CC03F4"/>
    <w:rsid w:val="2904218B"/>
    <w:rsid w:val="29103779"/>
    <w:rsid w:val="29211D4D"/>
    <w:rsid w:val="29302B74"/>
    <w:rsid w:val="293677ED"/>
    <w:rsid w:val="293C35A3"/>
    <w:rsid w:val="294966FF"/>
    <w:rsid w:val="2989303D"/>
    <w:rsid w:val="29900C2F"/>
    <w:rsid w:val="29AB3C09"/>
    <w:rsid w:val="29C0416E"/>
    <w:rsid w:val="29C137C7"/>
    <w:rsid w:val="29F23E8A"/>
    <w:rsid w:val="2A095D01"/>
    <w:rsid w:val="2A132D50"/>
    <w:rsid w:val="2A17569E"/>
    <w:rsid w:val="2A176C4D"/>
    <w:rsid w:val="2A18040C"/>
    <w:rsid w:val="2A1C76E6"/>
    <w:rsid w:val="2A307018"/>
    <w:rsid w:val="2A497728"/>
    <w:rsid w:val="2A4A6D87"/>
    <w:rsid w:val="2A62672D"/>
    <w:rsid w:val="2A922F77"/>
    <w:rsid w:val="2A9B4195"/>
    <w:rsid w:val="2AAB4039"/>
    <w:rsid w:val="2AC0724B"/>
    <w:rsid w:val="2AC41D98"/>
    <w:rsid w:val="2AE00186"/>
    <w:rsid w:val="2AE22F42"/>
    <w:rsid w:val="2AFD2549"/>
    <w:rsid w:val="2B002039"/>
    <w:rsid w:val="2B027D25"/>
    <w:rsid w:val="2B0F0ED1"/>
    <w:rsid w:val="2B150FC4"/>
    <w:rsid w:val="2B382B44"/>
    <w:rsid w:val="2B595843"/>
    <w:rsid w:val="2B5E0447"/>
    <w:rsid w:val="2B644AE3"/>
    <w:rsid w:val="2B7037AB"/>
    <w:rsid w:val="2B75100F"/>
    <w:rsid w:val="2B762D4B"/>
    <w:rsid w:val="2B8723B0"/>
    <w:rsid w:val="2B881414"/>
    <w:rsid w:val="2BA04F9E"/>
    <w:rsid w:val="2BA271EA"/>
    <w:rsid w:val="2BA8774B"/>
    <w:rsid w:val="2BAC7237"/>
    <w:rsid w:val="2BBC7992"/>
    <w:rsid w:val="2BE3594E"/>
    <w:rsid w:val="2BF13CCD"/>
    <w:rsid w:val="2BFC1D01"/>
    <w:rsid w:val="2C284379"/>
    <w:rsid w:val="2C287FF7"/>
    <w:rsid w:val="2C353974"/>
    <w:rsid w:val="2C377AC1"/>
    <w:rsid w:val="2C390A8A"/>
    <w:rsid w:val="2C491D5B"/>
    <w:rsid w:val="2C5438E1"/>
    <w:rsid w:val="2C566E8F"/>
    <w:rsid w:val="2C5C55E3"/>
    <w:rsid w:val="2C615E6B"/>
    <w:rsid w:val="2C672743"/>
    <w:rsid w:val="2C7C3431"/>
    <w:rsid w:val="2C7D01A5"/>
    <w:rsid w:val="2C8C3713"/>
    <w:rsid w:val="2C8F7D60"/>
    <w:rsid w:val="2CA23706"/>
    <w:rsid w:val="2CA451E4"/>
    <w:rsid w:val="2CA72C02"/>
    <w:rsid w:val="2CB50A49"/>
    <w:rsid w:val="2CBC5046"/>
    <w:rsid w:val="2CC67D4F"/>
    <w:rsid w:val="2CEA52EC"/>
    <w:rsid w:val="2D031F0A"/>
    <w:rsid w:val="2D0461B9"/>
    <w:rsid w:val="2D0B41F9"/>
    <w:rsid w:val="2D1711EE"/>
    <w:rsid w:val="2D1E5BDE"/>
    <w:rsid w:val="2D250244"/>
    <w:rsid w:val="2D2A7E76"/>
    <w:rsid w:val="2D2C7C11"/>
    <w:rsid w:val="2D3163B0"/>
    <w:rsid w:val="2D32459D"/>
    <w:rsid w:val="2D35210F"/>
    <w:rsid w:val="2D3C3E22"/>
    <w:rsid w:val="2D3C78E5"/>
    <w:rsid w:val="2D5473F4"/>
    <w:rsid w:val="2D5F5B52"/>
    <w:rsid w:val="2D601C8D"/>
    <w:rsid w:val="2D6B7AAF"/>
    <w:rsid w:val="2D6D3827"/>
    <w:rsid w:val="2D892E82"/>
    <w:rsid w:val="2DB029C3"/>
    <w:rsid w:val="2DB4536F"/>
    <w:rsid w:val="2DB57BAA"/>
    <w:rsid w:val="2DB87198"/>
    <w:rsid w:val="2DCF44E2"/>
    <w:rsid w:val="2DDB02CC"/>
    <w:rsid w:val="2DE61A45"/>
    <w:rsid w:val="2DE81100"/>
    <w:rsid w:val="2DF27D37"/>
    <w:rsid w:val="2DF72E1E"/>
    <w:rsid w:val="2E1312F0"/>
    <w:rsid w:val="2E143612"/>
    <w:rsid w:val="2E180272"/>
    <w:rsid w:val="2E1F0FC6"/>
    <w:rsid w:val="2E5D3BD9"/>
    <w:rsid w:val="2E695321"/>
    <w:rsid w:val="2E69634F"/>
    <w:rsid w:val="2E6A4C67"/>
    <w:rsid w:val="2E765F2D"/>
    <w:rsid w:val="2E7A15B5"/>
    <w:rsid w:val="2E7E42AC"/>
    <w:rsid w:val="2EA35F69"/>
    <w:rsid w:val="2EB42A0B"/>
    <w:rsid w:val="2EB51CD8"/>
    <w:rsid w:val="2EB56F2D"/>
    <w:rsid w:val="2EBF0997"/>
    <w:rsid w:val="2ECB6A58"/>
    <w:rsid w:val="2ED1509A"/>
    <w:rsid w:val="2ED40AF8"/>
    <w:rsid w:val="2ED718A0"/>
    <w:rsid w:val="2EDA2C9E"/>
    <w:rsid w:val="2F034443"/>
    <w:rsid w:val="2F0A0CA6"/>
    <w:rsid w:val="2F0D22BF"/>
    <w:rsid w:val="2F0E2DDB"/>
    <w:rsid w:val="2F113E46"/>
    <w:rsid w:val="2F131223"/>
    <w:rsid w:val="2F222924"/>
    <w:rsid w:val="2F2A7C22"/>
    <w:rsid w:val="2F46402C"/>
    <w:rsid w:val="2F503401"/>
    <w:rsid w:val="2F517346"/>
    <w:rsid w:val="2F526238"/>
    <w:rsid w:val="2F544F8C"/>
    <w:rsid w:val="2F5E78CC"/>
    <w:rsid w:val="2F6C4A5A"/>
    <w:rsid w:val="2F7264B7"/>
    <w:rsid w:val="2F8A5440"/>
    <w:rsid w:val="2F9A4353"/>
    <w:rsid w:val="2FAC5648"/>
    <w:rsid w:val="2FB65B9E"/>
    <w:rsid w:val="2FDB1BC9"/>
    <w:rsid w:val="2FEE50F3"/>
    <w:rsid w:val="2FF46177"/>
    <w:rsid w:val="30081C57"/>
    <w:rsid w:val="300F2386"/>
    <w:rsid w:val="301A6893"/>
    <w:rsid w:val="3025663B"/>
    <w:rsid w:val="302B4FA7"/>
    <w:rsid w:val="303F483A"/>
    <w:rsid w:val="30404A53"/>
    <w:rsid w:val="30452F08"/>
    <w:rsid w:val="305137EA"/>
    <w:rsid w:val="30515682"/>
    <w:rsid w:val="30662444"/>
    <w:rsid w:val="307039CC"/>
    <w:rsid w:val="3075311F"/>
    <w:rsid w:val="30770068"/>
    <w:rsid w:val="3095452D"/>
    <w:rsid w:val="30A62A90"/>
    <w:rsid w:val="30A900EC"/>
    <w:rsid w:val="30B14F43"/>
    <w:rsid w:val="30B60F81"/>
    <w:rsid w:val="30CC23DC"/>
    <w:rsid w:val="30D84C78"/>
    <w:rsid w:val="30ED707D"/>
    <w:rsid w:val="310701CB"/>
    <w:rsid w:val="311E24C1"/>
    <w:rsid w:val="311F0DA0"/>
    <w:rsid w:val="314931FE"/>
    <w:rsid w:val="31934188"/>
    <w:rsid w:val="31BF0C8F"/>
    <w:rsid w:val="31CF685F"/>
    <w:rsid w:val="31E06CBE"/>
    <w:rsid w:val="31E83DC4"/>
    <w:rsid w:val="31E85CA8"/>
    <w:rsid w:val="31EB220A"/>
    <w:rsid w:val="31F918F3"/>
    <w:rsid w:val="31F96532"/>
    <w:rsid w:val="32111BAB"/>
    <w:rsid w:val="3220355E"/>
    <w:rsid w:val="3221701E"/>
    <w:rsid w:val="32274116"/>
    <w:rsid w:val="322A27BF"/>
    <w:rsid w:val="322D3DB8"/>
    <w:rsid w:val="323808A8"/>
    <w:rsid w:val="3238470D"/>
    <w:rsid w:val="32503CD3"/>
    <w:rsid w:val="325C50AE"/>
    <w:rsid w:val="3261507D"/>
    <w:rsid w:val="326459D6"/>
    <w:rsid w:val="327F0CFA"/>
    <w:rsid w:val="327F4174"/>
    <w:rsid w:val="328162A0"/>
    <w:rsid w:val="329927D1"/>
    <w:rsid w:val="32A221C8"/>
    <w:rsid w:val="32AA4049"/>
    <w:rsid w:val="32B76D8B"/>
    <w:rsid w:val="32DA341D"/>
    <w:rsid w:val="32E20814"/>
    <w:rsid w:val="32EC02DD"/>
    <w:rsid w:val="330B77A7"/>
    <w:rsid w:val="331D1072"/>
    <w:rsid w:val="331E66B9"/>
    <w:rsid w:val="33263D52"/>
    <w:rsid w:val="33352BEA"/>
    <w:rsid w:val="333F7004"/>
    <w:rsid w:val="3342275D"/>
    <w:rsid w:val="33456366"/>
    <w:rsid w:val="335A7E84"/>
    <w:rsid w:val="335F6339"/>
    <w:rsid w:val="336E2072"/>
    <w:rsid w:val="33785893"/>
    <w:rsid w:val="33806BDD"/>
    <w:rsid w:val="3397070A"/>
    <w:rsid w:val="33A063C1"/>
    <w:rsid w:val="33B45F48"/>
    <w:rsid w:val="33B61ED2"/>
    <w:rsid w:val="33BD6B47"/>
    <w:rsid w:val="33C80A56"/>
    <w:rsid w:val="33D968C6"/>
    <w:rsid w:val="33DE5CBC"/>
    <w:rsid w:val="33DE722D"/>
    <w:rsid w:val="33E04DFC"/>
    <w:rsid w:val="33E449E8"/>
    <w:rsid w:val="33E830BD"/>
    <w:rsid w:val="33E83915"/>
    <w:rsid w:val="340634A0"/>
    <w:rsid w:val="340824FC"/>
    <w:rsid w:val="34380E16"/>
    <w:rsid w:val="34652146"/>
    <w:rsid w:val="34750AB5"/>
    <w:rsid w:val="34874EF3"/>
    <w:rsid w:val="34913981"/>
    <w:rsid w:val="34A12BF9"/>
    <w:rsid w:val="34BF705E"/>
    <w:rsid w:val="34F20066"/>
    <w:rsid w:val="34FB3F48"/>
    <w:rsid w:val="35004E5B"/>
    <w:rsid w:val="35223C00"/>
    <w:rsid w:val="35250800"/>
    <w:rsid w:val="35264CB6"/>
    <w:rsid w:val="35301D0A"/>
    <w:rsid w:val="353D61D5"/>
    <w:rsid w:val="353F0533"/>
    <w:rsid w:val="35414403"/>
    <w:rsid w:val="35424E24"/>
    <w:rsid w:val="3556002F"/>
    <w:rsid w:val="355D2DF6"/>
    <w:rsid w:val="356C3C0C"/>
    <w:rsid w:val="357E1C87"/>
    <w:rsid w:val="357E4BF5"/>
    <w:rsid w:val="3587674A"/>
    <w:rsid w:val="35983723"/>
    <w:rsid w:val="359A2D7C"/>
    <w:rsid w:val="35B47338"/>
    <w:rsid w:val="35C35277"/>
    <w:rsid w:val="35DB084C"/>
    <w:rsid w:val="35ED267E"/>
    <w:rsid w:val="35F26FC0"/>
    <w:rsid w:val="36036818"/>
    <w:rsid w:val="360D7D52"/>
    <w:rsid w:val="36186CF3"/>
    <w:rsid w:val="361F1C60"/>
    <w:rsid w:val="362317B0"/>
    <w:rsid w:val="36304469"/>
    <w:rsid w:val="363506C2"/>
    <w:rsid w:val="364E28A2"/>
    <w:rsid w:val="3653186C"/>
    <w:rsid w:val="365F1677"/>
    <w:rsid w:val="36624145"/>
    <w:rsid w:val="368E3857"/>
    <w:rsid w:val="36BF1BC9"/>
    <w:rsid w:val="36D07CFA"/>
    <w:rsid w:val="36D77545"/>
    <w:rsid w:val="36DE3793"/>
    <w:rsid w:val="36F01751"/>
    <w:rsid w:val="36F4271E"/>
    <w:rsid w:val="36FB2B1D"/>
    <w:rsid w:val="370C1750"/>
    <w:rsid w:val="370C4F12"/>
    <w:rsid w:val="371D0FDB"/>
    <w:rsid w:val="3735002B"/>
    <w:rsid w:val="3736124B"/>
    <w:rsid w:val="37410EB1"/>
    <w:rsid w:val="37470FA4"/>
    <w:rsid w:val="375E6DF0"/>
    <w:rsid w:val="37612D27"/>
    <w:rsid w:val="37684C9A"/>
    <w:rsid w:val="376F1E39"/>
    <w:rsid w:val="377278DA"/>
    <w:rsid w:val="37813E56"/>
    <w:rsid w:val="378B5517"/>
    <w:rsid w:val="37905EA0"/>
    <w:rsid w:val="37983B97"/>
    <w:rsid w:val="37984D56"/>
    <w:rsid w:val="37B13FAF"/>
    <w:rsid w:val="37DA73FD"/>
    <w:rsid w:val="37E065F1"/>
    <w:rsid w:val="37F039D3"/>
    <w:rsid w:val="37FF2F0E"/>
    <w:rsid w:val="38200CB7"/>
    <w:rsid w:val="38246991"/>
    <w:rsid w:val="3827387D"/>
    <w:rsid w:val="38496943"/>
    <w:rsid w:val="384D4981"/>
    <w:rsid w:val="38523D46"/>
    <w:rsid w:val="386C5D3E"/>
    <w:rsid w:val="3871335D"/>
    <w:rsid w:val="387E00C9"/>
    <w:rsid w:val="3882184F"/>
    <w:rsid w:val="388D1222"/>
    <w:rsid w:val="38AC16A8"/>
    <w:rsid w:val="38AF2C58"/>
    <w:rsid w:val="38B7004D"/>
    <w:rsid w:val="38C7758E"/>
    <w:rsid w:val="38D40C1D"/>
    <w:rsid w:val="38F026C3"/>
    <w:rsid w:val="38FF1464"/>
    <w:rsid w:val="392927F4"/>
    <w:rsid w:val="39317DFF"/>
    <w:rsid w:val="394F5BA6"/>
    <w:rsid w:val="398B437E"/>
    <w:rsid w:val="399F745E"/>
    <w:rsid w:val="39A24982"/>
    <w:rsid w:val="39A910BC"/>
    <w:rsid w:val="39C3537C"/>
    <w:rsid w:val="39C52C0D"/>
    <w:rsid w:val="39ED1F78"/>
    <w:rsid w:val="3A014D73"/>
    <w:rsid w:val="3A065CA2"/>
    <w:rsid w:val="3A520D14"/>
    <w:rsid w:val="3A5C2699"/>
    <w:rsid w:val="3A744A0A"/>
    <w:rsid w:val="3A791A5E"/>
    <w:rsid w:val="3A866D96"/>
    <w:rsid w:val="3A92151B"/>
    <w:rsid w:val="3AA83F52"/>
    <w:rsid w:val="3AB424E8"/>
    <w:rsid w:val="3AC663AD"/>
    <w:rsid w:val="3AD70075"/>
    <w:rsid w:val="3ADF570E"/>
    <w:rsid w:val="3AE45843"/>
    <w:rsid w:val="3AE87A27"/>
    <w:rsid w:val="3AEB4FA5"/>
    <w:rsid w:val="3AED42CD"/>
    <w:rsid w:val="3AFB1312"/>
    <w:rsid w:val="3AFE712A"/>
    <w:rsid w:val="3B040577"/>
    <w:rsid w:val="3B1879E9"/>
    <w:rsid w:val="3B1F0857"/>
    <w:rsid w:val="3B2E1447"/>
    <w:rsid w:val="3B4B5801"/>
    <w:rsid w:val="3B4D50C5"/>
    <w:rsid w:val="3B547C8B"/>
    <w:rsid w:val="3B5A188F"/>
    <w:rsid w:val="3B606AA9"/>
    <w:rsid w:val="3B636B23"/>
    <w:rsid w:val="3B6B77B7"/>
    <w:rsid w:val="3B712EE8"/>
    <w:rsid w:val="3B790581"/>
    <w:rsid w:val="3B7A3CDF"/>
    <w:rsid w:val="3BB16FD5"/>
    <w:rsid w:val="3BB9336F"/>
    <w:rsid w:val="3BBA3B64"/>
    <w:rsid w:val="3BD52C18"/>
    <w:rsid w:val="3BE15D91"/>
    <w:rsid w:val="3BF905BC"/>
    <w:rsid w:val="3C05702E"/>
    <w:rsid w:val="3C11517C"/>
    <w:rsid w:val="3C15722F"/>
    <w:rsid w:val="3C452863"/>
    <w:rsid w:val="3C652620"/>
    <w:rsid w:val="3C691CF2"/>
    <w:rsid w:val="3C747405"/>
    <w:rsid w:val="3C7B5562"/>
    <w:rsid w:val="3C7D61AA"/>
    <w:rsid w:val="3C915ADC"/>
    <w:rsid w:val="3CAF0DC4"/>
    <w:rsid w:val="3CBA010B"/>
    <w:rsid w:val="3CC11012"/>
    <w:rsid w:val="3CC960B9"/>
    <w:rsid w:val="3CE70DB6"/>
    <w:rsid w:val="3CEC29BB"/>
    <w:rsid w:val="3CEE6FA1"/>
    <w:rsid w:val="3CF66C0A"/>
    <w:rsid w:val="3CFB4C5D"/>
    <w:rsid w:val="3D0A4BEF"/>
    <w:rsid w:val="3D0E0B83"/>
    <w:rsid w:val="3D3D6AF8"/>
    <w:rsid w:val="3D4223AD"/>
    <w:rsid w:val="3D472B15"/>
    <w:rsid w:val="3D4A76E1"/>
    <w:rsid w:val="3D7423FD"/>
    <w:rsid w:val="3D7D00DC"/>
    <w:rsid w:val="3D7E0E7E"/>
    <w:rsid w:val="3D826B73"/>
    <w:rsid w:val="3DBE1FC2"/>
    <w:rsid w:val="3DC07568"/>
    <w:rsid w:val="3DD86F3A"/>
    <w:rsid w:val="3DDC316C"/>
    <w:rsid w:val="3DF91843"/>
    <w:rsid w:val="3E021D6A"/>
    <w:rsid w:val="3E1C72D0"/>
    <w:rsid w:val="3E284F59"/>
    <w:rsid w:val="3E41478A"/>
    <w:rsid w:val="3E5201BC"/>
    <w:rsid w:val="3E5B23DB"/>
    <w:rsid w:val="3E5B3B51"/>
    <w:rsid w:val="3E6447D3"/>
    <w:rsid w:val="3E6E3DBF"/>
    <w:rsid w:val="3E7A3FA5"/>
    <w:rsid w:val="3E8A1B82"/>
    <w:rsid w:val="3E8E21C5"/>
    <w:rsid w:val="3E9D72F5"/>
    <w:rsid w:val="3E9E5242"/>
    <w:rsid w:val="3EA2203F"/>
    <w:rsid w:val="3EB97F9E"/>
    <w:rsid w:val="3EBC016B"/>
    <w:rsid w:val="3ECF47EA"/>
    <w:rsid w:val="3ED26C57"/>
    <w:rsid w:val="3EF50B95"/>
    <w:rsid w:val="3F0B7B65"/>
    <w:rsid w:val="3F0D4E6A"/>
    <w:rsid w:val="3F21430D"/>
    <w:rsid w:val="3F2521B4"/>
    <w:rsid w:val="3F4E563E"/>
    <w:rsid w:val="3F5070B9"/>
    <w:rsid w:val="3F6B5A48"/>
    <w:rsid w:val="3F6E52AC"/>
    <w:rsid w:val="3F85693A"/>
    <w:rsid w:val="3F930CBA"/>
    <w:rsid w:val="3FA070A0"/>
    <w:rsid w:val="3FBB5523"/>
    <w:rsid w:val="3FC51094"/>
    <w:rsid w:val="3FC635F0"/>
    <w:rsid w:val="3FC64109"/>
    <w:rsid w:val="3FC76BDC"/>
    <w:rsid w:val="3FCF2EAE"/>
    <w:rsid w:val="3FDD063A"/>
    <w:rsid w:val="3FDE5C0F"/>
    <w:rsid w:val="3FE56843"/>
    <w:rsid w:val="3FF51B86"/>
    <w:rsid w:val="401B4533"/>
    <w:rsid w:val="401E7FAE"/>
    <w:rsid w:val="405745EF"/>
    <w:rsid w:val="405C39B3"/>
    <w:rsid w:val="407025DB"/>
    <w:rsid w:val="40756534"/>
    <w:rsid w:val="407B6C60"/>
    <w:rsid w:val="408C3A72"/>
    <w:rsid w:val="408F792A"/>
    <w:rsid w:val="40914F84"/>
    <w:rsid w:val="409475F1"/>
    <w:rsid w:val="409A1C76"/>
    <w:rsid w:val="40A610D2"/>
    <w:rsid w:val="40A82EFC"/>
    <w:rsid w:val="40AC0B88"/>
    <w:rsid w:val="40C20164"/>
    <w:rsid w:val="40C80B75"/>
    <w:rsid w:val="40D24A7A"/>
    <w:rsid w:val="40D31E9E"/>
    <w:rsid w:val="40DF4137"/>
    <w:rsid w:val="40E86356"/>
    <w:rsid w:val="40EF2A79"/>
    <w:rsid w:val="40F25B1B"/>
    <w:rsid w:val="40FD24BE"/>
    <w:rsid w:val="410C2D75"/>
    <w:rsid w:val="412752AA"/>
    <w:rsid w:val="41366F69"/>
    <w:rsid w:val="41480B4D"/>
    <w:rsid w:val="41611082"/>
    <w:rsid w:val="416C69B7"/>
    <w:rsid w:val="418B1335"/>
    <w:rsid w:val="41A208E6"/>
    <w:rsid w:val="41A37141"/>
    <w:rsid w:val="41DE6C3F"/>
    <w:rsid w:val="41E16D4C"/>
    <w:rsid w:val="41E47950"/>
    <w:rsid w:val="41EA4FEF"/>
    <w:rsid w:val="42004667"/>
    <w:rsid w:val="421847E2"/>
    <w:rsid w:val="421D2BB5"/>
    <w:rsid w:val="421D2C97"/>
    <w:rsid w:val="421F113C"/>
    <w:rsid w:val="42207AA0"/>
    <w:rsid w:val="422A387A"/>
    <w:rsid w:val="42302DFC"/>
    <w:rsid w:val="4258222A"/>
    <w:rsid w:val="427342EC"/>
    <w:rsid w:val="427C5579"/>
    <w:rsid w:val="428A37DB"/>
    <w:rsid w:val="42916F69"/>
    <w:rsid w:val="42997141"/>
    <w:rsid w:val="429B74ED"/>
    <w:rsid w:val="42B94836"/>
    <w:rsid w:val="42C817D4"/>
    <w:rsid w:val="42CF714A"/>
    <w:rsid w:val="42E16FF9"/>
    <w:rsid w:val="43034954"/>
    <w:rsid w:val="430B40A0"/>
    <w:rsid w:val="43252782"/>
    <w:rsid w:val="432946F8"/>
    <w:rsid w:val="432A1217"/>
    <w:rsid w:val="43307E11"/>
    <w:rsid w:val="433237B2"/>
    <w:rsid w:val="434442C8"/>
    <w:rsid w:val="435018A1"/>
    <w:rsid w:val="435E7A42"/>
    <w:rsid w:val="438C3708"/>
    <w:rsid w:val="439F229A"/>
    <w:rsid w:val="43A044FF"/>
    <w:rsid w:val="43C901B0"/>
    <w:rsid w:val="43F72CC5"/>
    <w:rsid w:val="440203D8"/>
    <w:rsid w:val="44174B0E"/>
    <w:rsid w:val="442F041A"/>
    <w:rsid w:val="442F13DF"/>
    <w:rsid w:val="44375106"/>
    <w:rsid w:val="44392A3A"/>
    <w:rsid w:val="446E0735"/>
    <w:rsid w:val="447946C2"/>
    <w:rsid w:val="447A4194"/>
    <w:rsid w:val="447D0F6A"/>
    <w:rsid w:val="447E20A0"/>
    <w:rsid w:val="44A01C25"/>
    <w:rsid w:val="44A37EC3"/>
    <w:rsid w:val="44AE215C"/>
    <w:rsid w:val="44B042CE"/>
    <w:rsid w:val="44BC4E15"/>
    <w:rsid w:val="44BD69EB"/>
    <w:rsid w:val="44C4421D"/>
    <w:rsid w:val="44CD4598"/>
    <w:rsid w:val="44D949F1"/>
    <w:rsid w:val="44DD41A3"/>
    <w:rsid w:val="44F4256A"/>
    <w:rsid w:val="44F920D0"/>
    <w:rsid w:val="45040E37"/>
    <w:rsid w:val="45054A10"/>
    <w:rsid w:val="45113714"/>
    <w:rsid w:val="45157D14"/>
    <w:rsid w:val="45255158"/>
    <w:rsid w:val="45383F3C"/>
    <w:rsid w:val="45504AAF"/>
    <w:rsid w:val="45505C97"/>
    <w:rsid w:val="4555747A"/>
    <w:rsid w:val="45684AE6"/>
    <w:rsid w:val="4576093C"/>
    <w:rsid w:val="457E617A"/>
    <w:rsid w:val="459260C9"/>
    <w:rsid w:val="45A00B19"/>
    <w:rsid w:val="45B7081F"/>
    <w:rsid w:val="45C538A4"/>
    <w:rsid w:val="45C6230C"/>
    <w:rsid w:val="45CC5137"/>
    <w:rsid w:val="45F51ADA"/>
    <w:rsid w:val="462260A9"/>
    <w:rsid w:val="46235014"/>
    <w:rsid w:val="462501D5"/>
    <w:rsid w:val="462E7BA0"/>
    <w:rsid w:val="463958E6"/>
    <w:rsid w:val="463B22BD"/>
    <w:rsid w:val="463F246D"/>
    <w:rsid w:val="464247F9"/>
    <w:rsid w:val="46592743"/>
    <w:rsid w:val="466435C2"/>
    <w:rsid w:val="4668303D"/>
    <w:rsid w:val="46845629"/>
    <w:rsid w:val="468604DF"/>
    <w:rsid w:val="468C638D"/>
    <w:rsid w:val="469F5CBE"/>
    <w:rsid w:val="46A71700"/>
    <w:rsid w:val="46B51F2C"/>
    <w:rsid w:val="46F41115"/>
    <w:rsid w:val="47022DDB"/>
    <w:rsid w:val="4705380E"/>
    <w:rsid w:val="47090A75"/>
    <w:rsid w:val="472D2D5A"/>
    <w:rsid w:val="47393FAB"/>
    <w:rsid w:val="473C0BAA"/>
    <w:rsid w:val="47541C62"/>
    <w:rsid w:val="477137B3"/>
    <w:rsid w:val="47730D59"/>
    <w:rsid w:val="477558AD"/>
    <w:rsid w:val="477C1F4A"/>
    <w:rsid w:val="477E2FF2"/>
    <w:rsid w:val="47912301"/>
    <w:rsid w:val="47A61541"/>
    <w:rsid w:val="47B63383"/>
    <w:rsid w:val="47C51615"/>
    <w:rsid w:val="47CA1B4A"/>
    <w:rsid w:val="47D66E97"/>
    <w:rsid w:val="47E349BA"/>
    <w:rsid w:val="48102B8B"/>
    <w:rsid w:val="481C1C7A"/>
    <w:rsid w:val="48221970"/>
    <w:rsid w:val="482873DF"/>
    <w:rsid w:val="483D69C3"/>
    <w:rsid w:val="484239F0"/>
    <w:rsid w:val="484F52BC"/>
    <w:rsid w:val="48594227"/>
    <w:rsid w:val="486E2920"/>
    <w:rsid w:val="486F05FF"/>
    <w:rsid w:val="487A69FC"/>
    <w:rsid w:val="487D6A75"/>
    <w:rsid w:val="48840FF6"/>
    <w:rsid w:val="488436EE"/>
    <w:rsid w:val="488C0D87"/>
    <w:rsid w:val="488E4926"/>
    <w:rsid w:val="489A017E"/>
    <w:rsid w:val="48AB33C2"/>
    <w:rsid w:val="48BE63E9"/>
    <w:rsid w:val="48C4125B"/>
    <w:rsid w:val="48FA3211"/>
    <w:rsid w:val="48FE0BF8"/>
    <w:rsid w:val="490C6E6F"/>
    <w:rsid w:val="4917600A"/>
    <w:rsid w:val="491A0531"/>
    <w:rsid w:val="491A4E7A"/>
    <w:rsid w:val="491C4628"/>
    <w:rsid w:val="49294E43"/>
    <w:rsid w:val="49296D45"/>
    <w:rsid w:val="492C2215"/>
    <w:rsid w:val="4933371F"/>
    <w:rsid w:val="49402257"/>
    <w:rsid w:val="49441489"/>
    <w:rsid w:val="494F67AB"/>
    <w:rsid w:val="495A6EFE"/>
    <w:rsid w:val="495D7F48"/>
    <w:rsid w:val="496070A7"/>
    <w:rsid w:val="497907C1"/>
    <w:rsid w:val="49935F6C"/>
    <w:rsid w:val="49995C78"/>
    <w:rsid w:val="49A32653"/>
    <w:rsid w:val="49A85EBB"/>
    <w:rsid w:val="49AD3523"/>
    <w:rsid w:val="49B3517A"/>
    <w:rsid w:val="49D433EE"/>
    <w:rsid w:val="49EE3C79"/>
    <w:rsid w:val="4A015BA5"/>
    <w:rsid w:val="4A1B15C8"/>
    <w:rsid w:val="4A311628"/>
    <w:rsid w:val="4A325785"/>
    <w:rsid w:val="4A372A74"/>
    <w:rsid w:val="4A3922B8"/>
    <w:rsid w:val="4A3B6D2F"/>
    <w:rsid w:val="4A64451E"/>
    <w:rsid w:val="4A69564B"/>
    <w:rsid w:val="4A85368F"/>
    <w:rsid w:val="4A881286"/>
    <w:rsid w:val="4A932ECE"/>
    <w:rsid w:val="4ABD08DC"/>
    <w:rsid w:val="4ACC3EEE"/>
    <w:rsid w:val="4AD127C8"/>
    <w:rsid w:val="4AF9521E"/>
    <w:rsid w:val="4B037E2A"/>
    <w:rsid w:val="4B124C0F"/>
    <w:rsid w:val="4B242DE5"/>
    <w:rsid w:val="4B2701C1"/>
    <w:rsid w:val="4B3117D6"/>
    <w:rsid w:val="4B425E9C"/>
    <w:rsid w:val="4B655548"/>
    <w:rsid w:val="4B7A02A7"/>
    <w:rsid w:val="4B83273C"/>
    <w:rsid w:val="4B9E19F4"/>
    <w:rsid w:val="4BA07DE3"/>
    <w:rsid w:val="4BA8113B"/>
    <w:rsid w:val="4BB42648"/>
    <w:rsid w:val="4BC50B39"/>
    <w:rsid w:val="4BCD61D2"/>
    <w:rsid w:val="4BD016F9"/>
    <w:rsid w:val="4BD165C6"/>
    <w:rsid w:val="4C092FFA"/>
    <w:rsid w:val="4C143200"/>
    <w:rsid w:val="4C1D6881"/>
    <w:rsid w:val="4C207F8B"/>
    <w:rsid w:val="4C3B7578"/>
    <w:rsid w:val="4C4F261E"/>
    <w:rsid w:val="4C530B9E"/>
    <w:rsid w:val="4C5821AD"/>
    <w:rsid w:val="4C800A2A"/>
    <w:rsid w:val="4C904488"/>
    <w:rsid w:val="4C951AA7"/>
    <w:rsid w:val="4C9A70C7"/>
    <w:rsid w:val="4CBE77A4"/>
    <w:rsid w:val="4CC60DB4"/>
    <w:rsid w:val="4CFA4C80"/>
    <w:rsid w:val="4CFB2B99"/>
    <w:rsid w:val="4D176CDD"/>
    <w:rsid w:val="4D176F21"/>
    <w:rsid w:val="4D1B69A4"/>
    <w:rsid w:val="4D1D5A08"/>
    <w:rsid w:val="4D255D1B"/>
    <w:rsid w:val="4D4D5BFF"/>
    <w:rsid w:val="4D567A2A"/>
    <w:rsid w:val="4D587B0F"/>
    <w:rsid w:val="4D5B4FF3"/>
    <w:rsid w:val="4D5E3823"/>
    <w:rsid w:val="4D6B1C95"/>
    <w:rsid w:val="4D865650"/>
    <w:rsid w:val="4D8C54DC"/>
    <w:rsid w:val="4D9A561E"/>
    <w:rsid w:val="4DA66D09"/>
    <w:rsid w:val="4DAD60E5"/>
    <w:rsid w:val="4DC112FA"/>
    <w:rsid w:val="4DDD70BE"/>
    <w:rsid w:val="4DF36049"/>
    <w:rsid w:val="4E2E44B5"/>
    <w:rsid w:val="4E4C150B"/>
    <w:rsid w:val="4E5122A9"/>
    <w:rsid w:val="4E755F28"/>
    <w:rsid w:val="4E7E3EF7"/>
    <w:rsid w:val="4E8605FF"/>
    <w:rsid w:val="4EA05DD5"/>
    <w:rsid w:val="4EA847CF"/>
    <w:rsid w:val="4EA9095A"/>
    <w:rsid w:val="4EB22B79"/>
    <w:rsid w:val="4EBB634F"/>
    <w:rsid w:val="4ECA1B7D"/>
    <w:rsid w:val="4EFB1BD9"/>
    <w:rsid w:val="4F0328C4"/>
    <w:rsid w:val="4F1418FD"/>
    <w:rsid w:val="4F1E6963"/>
    <w:rsid w:val="4F244236"/>
    <w:rsid w:val="4F290873"/>
    <w:rsid w:val="4F304F0F"/>
    <w:rsid w:val="4F437D7E"/>
    <w:rsid w:val="4F4D3939"/>
    <w:rsid w:val="4F577461"/>
    <w:rsid w:val="4F6A6F79"/>
    <w:rsid w:val="4F6C3DC6"/>
    <w:rsid w:val="4F701CA4"/>
    <w:rsid w:val="4F7459D0"/>
    <w:rsid w:val="4F7E1A87"/>
    <w:rsid w:val="4F7F76BE"/>
    <w:rsid w:val="4F8C3149"/>
    <w:rsid w:val="4F8F360B"/>
    <w:rsid w:val="4F8F7453"/>
    <w:rsid w:val="4F911872"/>
    <w:rsid w:val="4F951480"/>
    <w:rsid w:val="4FAC303A"/>
    <w:rsid w:val="4FB70C06"/>
    <w:rsid w:val="4FC155E1"/>
    <w:rsid w:val="4FC6507C"/>
    <w:rsid w:val="4FC82B2E"/>
    <w:rsid w:val="4FF260E2"/>
    <w:rsid w:val="4FFC486B"/>
    <w:rsid w:val="500F2DC6"/>
    <w:rsid w:val="500F511D"/>
    <w:rsid w:val="50292CB4"/>
    <w:rsid w:val="502C5162"/>
    <w:rsid w:val="50340D81"/>
    <w:rsid w:val="50607B05"/>
    <w:rsid w:val="50666188"/>
    <w:rsid w:val="50685BF3"/>
    <w:rsid w:val="506D5166"/>
    <w:rsid w:val="507018C7"/>
    <w:rsid w:val="50747D2C"/>
    <w:rsid w:val="507927A8"/>
    <w:rsid w:val="50965BAE"/>
    <w:rsid w:val="50C57042"/>
    <w:rsid w:val="50C92A33"/>
    <w:rsid w:val="50D954C3"/>
    <w:rsid w:val="50E10C5A"/>
    <w:rsid w:val="50F733A8"/>
    <w:rsid w:val="50FA66E7"/>
    <w:rsid w:val="50FB11BA"/>
    <w:rsid w:val="50FD2FC0"/>
    <w:rsid w:val="510B1AC2"/>
    <w:rsid w:val="510F4A72"/>
    <w:rsid w:val="511126A2"/>
    <w:rsid w:val="51116092"/>
    <w:rsid w:val="513E60D4"/>
    <w:rsid w:val="51510956"/>
    <w:rsid w:val="5151508A"/>
    <w:rsid w:val="516473EA"/>
    <w:rsid w:val="516C5EF8"/>
    <w:rsid w:val="517C08CB"/>
    <w:rsid w:val="519530DD"/>
    <w:rsid w:val="51BA7D9C"/>
    <w:rsid w:val="51CA4B82"/>
    <w:rsid w:val="51D72F2C"/>
    <w:rsid w:val="51E14E3C"/>
    <w:rsid w:val="51E6025E"/>
    <w:rsid w:val="51ED5E1F"/>
    <w:rsid w:val="523F62C5"/>
    <w:rsid w:val="52436B86"/>
    <w:rsid w:val="525E6503"/>
    <w:rsid w:val="52910DFD"/>
    <w:rsid w:val="52A47F2C"/>
    <w:rsid w:val="52AA1A33"/>
    <w:rsid w:val="52C5058C"/>
    <w:rsid w:val="52FD6150"/>
    <w:rsid w:val="52FE3C2E"/>
    <w:rsid w:val="5304233A"/>
    <w:rsid w:val="531145A8"/>
    <w:rsid w:val="5311687F"/>
    <w:rsid w:val="532366DF"/>
    <w:rsid w:val="532A414D"/>
    <w:rsid w:val="532F6D06"/>
    <w:rsid w:val="53373E56"/>
    <w:rsid w:val="53430F31"/>
    <w:rsid w:val="53537313"/>
    <w:rsid w:val="53591FD4"/>
    <w:rsid w:val="536632F4"/>
    <w:rsid w:val="536E3CD2"/>
    <w:rsid w:val="53741F9D"/>
    <w:rsid w:val="537B68F8"/>
    <w:rsid w:val="53832BD5"/>
    <w:rsid w:val="538771E8"/>
    <w:rsid w:val="5389478E"/>
    <w:rsid w:val="538D7111"/>
    <w:rsid w:val="538E1DAE"/>
    <w:rsid w:val="53991C45"/>
    <w:rsid w:val="539C0A6E"/>
    <w:rsid w:val="53A05E55"/>
    <w:rsid w:val="53C74089"/>
    <w:rsid w:val="53D8114B"/>
    <w:rsid w:val="53DA0EE7"/>
    <w:rsid w:val="53DB7228"/>
    <w:rsid w:val="53F15CD4"/>
    <w:rsid w:val="53F71F19"/>
    <w:rsid w:val="54024CD1"/>
    <w:rsid w:val="54135C95"/>
    <w:rsid w:val="5435198C"/>
    <w:rsid w:val="54535FB0"/>
    <w:rsid w:val="547445A3"/>
    <w:rsid w:val="547868A6"/>
    <w:rsid w:val="54817F20"/>
    <w:rsid w:val="54A10368"/>
    <w:rsid w:val="54A8063C"/>
    <w:rsid w:val="54AD6566"/>
    <w:rsid w:val="54C1043A"/>
    <w:rsid w:val="54C45A17"/>
    <w:rsid w:val="54CD2C7A"/>
    <w:rsid w:val="54D51A4B"/>
    <w:rsid w:val="54D9743E"/>
    <w:rsid w:val="54DD06D4"/>
    <w:rsid w:val="551B1885"/>
    <w:rsid w:val="553C5017"/>
    <w:rsid w:val="55456CB4"/>
    <w:rsid w:val="554C0043"/>
    <w:rsid w:val="55516A4E"/>
    <w:rsid w:val="556B5270"/>
    <w:rsid w:val="556F3D31"/>
    <w:rsid w:val="557401FE"/>
    <w:rsid w:val="55754C4A"/>
    <w:rsid w:val="55891C8E"/>
    <w:rsid w:val="558C5567"/>
    <w:rsid w:val="559612BE"/>
    <w:rsid w:val="55985036"/>
    <w:rsid w:val="55A52D8C"/>
    <w:rsid w:val="55A67C62"/>
    <w:rsid w:val="55B27AF8"/>
    <w:rsid w:val="55B84771"/>
    <w:rsid w:val="55B926BE"/>
    <w:rsid w:val="55C23E61"/>
    <w:rsid w:val="55CE1826"/>
    <w:rsid w:val="55DE621D"/>
    <w:rsid w:val="55ED52C6"/>
    <w:rsid w:val="55F674E6"/>
    <w:rsid w:val="55FB55C5"/>
    <w:rsid w:val="55FC6F38"/>
    <w:rsid w:val="56226FF5"/>
    <w:rsid w:val="565655AA"/>
    <w:rsid w:val="56665BCA"/>
    <w:rsid w:val="566A3561"/>
    <w:rsid w:val="56707D61"/>
    <w:rsid w:val="567A33CD"/>
    <w:rsid w:val="569F7B35"/>
    <w:rsid w:val="56B86142"/>
    <w:rsid w:val="56BC5814"/>
    <w:rsid w:val="56C62507"/>
    <w:rsid w:val="56C859FA"/>
    <w:rsid w:val="56D15BC0"/>
    <w:rsid w:val="56F269C8"/>
    <w:rsid w:val="57016832"/>
    <w:rsid w:val="572611F8"/>
    <w:rsid w:val="57263A45"/>
    <w:rsid w:val="573A203E"/>
    <w:rsid w:val="573B29D0"/>
    <w:rsid w:val="573C5E95"/>
    <w:rsid w:val="574865E8"/>
    <w:rsid w:val="574F6E88"/>
    <w:rsid w:val="575E2B2D"/>
    <w:rsid w:val="575F07F3"/>
    <w:rsid w:val="57645EB8"/>
    <w:rsid w:val="578115C5"/>
    <w:rsid w:val="57844563"/>
    <w:rsid w:val="578A6709"/>
    <w:rsid w:val="57A70754"/>
    <w:rsid w:val="57AA4E5A"/>
    <w:rsid w:val="57C47138"/>
    <w:rsid w:val="57CB607D"/>
    <w:rsid w:val="57E650FB"/>
    <w:rsid w:val="57EC6F82"/>
    <w:rsid w:val="57FD36DF"/>
    <w:rsid w:val="5808311F"/>
    <w:rsid w:val="5813308A"/>
    <w:rsid w:val="58144F27"/>
    <w:rsid w:val="581E0F7F"/>
    <w:rsid w:val="582715F5"/>
    <w:rsid w:val="58445C19"/>
    <w:rsid w:val="58447CCC"/>
    <w:rsid w:val="584B0E16"/>
    <w:rsid w:val="5876327B"/>
    <w:rsid w:val="587A4EC7"/>
    <w:rsid w:val="58904D53"/>
    <w:rsid w:val="589143AC"/>
    <w:rsid w:val="589A4356"/>
    <w:rsid w:val="58BA0865"/>
    <w:rsid w:val="58C96998"/>
    <w:rsid w:val="58EB7AAF"/>
    <w:rsid w:val="590645DA"/>
    <w:rsid w:val="590F329A"/>
    <w:rsid w:val="591C3800"/>
    <w:rsid w:val="591C41D0"/>
    <w:rsid w:val="592117E6"/>
    <w:rsid w:val="592B065B"/>
    <w:rsid w:val="593C03CE"/>
    <w:rsid w:val="593C17F4"/>
    <w:rsid w:val="595A5BCE"/>
    <w:rsid w:val="596207AC"/>
    <w:rsid w:val="597A220D"/>
    <w:rsid w:val="59843C2A"/>
    <w:rsid w:val="59A2321B"/>
    <w:rsid w:val="59A514D2"/>
    <w:rsid w:val="59F2049D"/>
    <w:rsid w:val="59F27755"/>
    <w:rsid w:val="59F75FE7"/>
    <w:rsid w:val="59FE0BAD"/>
    <w:rsid w:val="5A131882"/>
    <w:rsid w:val="5A291596"/>
    <w:rsid w:val="5A343E94"/>
    <w:rsid w:val="5A357CBF"/>
    <w:rsid w:val="5A5C57F2"/>
    <w:rsid w:val="5A5F4374"/>
    <w:rsid w:val="5A6217BE"/>
    <w:rsid w:val="5A753A17"/>
    <w:rsid w:val="5A8174EE"/>
    <w:rsid w:val="5A8B6CB4"/>
    <w:rsid w:val="5A970F4C"/>
    <w:rsid w:val="5A98352E"/>
    <w:rsid w:val="5AC05945"/>
    <w:rsid w:val="5AE05F3C"/>
    <w:rsid w:val="5AEC309D"/>
    <w:rsid w:val="5AF00910"/>
    <w:rsid w:val="5AF54CD9"/>
    <w:rsid w:val="5B1769FD"/>
    <w:rsid w:val="5B1E0327"/>
    <w:rsid w:val="5B296DA0"/>
    <w:rsid w:val="5B3A3F2B"/>
    <w:rsid w:val="5B4B4927"/>
    <w:rsid w:val="5B4C4282"/>
    <w:rsid w:val="5B505989"/>
    <w:rsid w:val="5B5163B3"/>
    <w:rsid w:val="5B70435F"/>
    <w:rsid w:val="5B755C47"/>
    <w:rsid w:val="5B7C4A52"/>
    <w:rsid w:val="5B8012C6"/>
    <w:rsid w:val="5BB3664B"/>
    <w:rsid w:val="5BB5565E"/>
    <w:rsid w:val="5BE06F83"/>
    <w:rsid w:val="5BFE012D"/>
    <w:rsid w:val="5C0A23C6"/>
    <w:rsid w:val="5C1A77B4"/>
    <w:rsid w:val="5C1C12D8"/>
    <w:rsid w:val="5C33715E"/>
    <w:rsid w:val="5C622DF1"/>
    <w:rsid w:val="5C6C5A31"/>
    <w:rsid w:val="5C70057D"/>
    <w:rsid w:val="5C78444A"/>
    <w:rsid w:val="5C7B3F53"/>
    <w:rsid w:val="5C7C094B"/>
    <w:rsid w:val="5CAD396D"/>
    <w:rsid w:val="5CAD75CF"/>
    <w:rsid w:val="5CBC3478"/>
    <w:rsid w:val="5CBC5AAE"/>
    <w:rsid w:val="5CC1185D"/>
    <w:rsid w:val="5CCA0FB2"/>
    <w:rsid w:val="5CDC08DA"/>
    <w:rsid w:val="5CDD33AE"/>
    <w:rsid w:val="5CF16F06"/>
    <w:rsid w:val="5CFA1A9B"/>
    <w:rsid w:val="5CFE45D1"/>
    <w:rsid w:val="5D3968F1"/>
    <w:rsid w:val="5D5E7BC3"/>
    <w:rsid w:val="5D6E1CEF"/>
    <w:rsid w:val="5D71365A"/>
    <w:rsid w:val="5D7A37C6"/>
    <w:rsid w:val="5D8B17CC"/>
    <w:rsid w:val="5D9D6B16"/>
    <w:rsid w:val="5D9F6BA2"/>
    <w:rsid w:val="5DA17E81"/>
    <w:rsid w:val="5DA23103"/>
    <w:rsid w:val="5DB878AC"/>
    <w:rsid w:val="5DBA51ED"/>
    <w:rsid w:val="5DD2766C"/>
    <w:rsid w:val="5DDD322E"/>
    <w:rsid w:val="5DDE648A"/>
    <w:rsid w:val="5DE87A06"/>
    <w:rsid w:val="5DF50B4C"/>
    <w:rsid w:val="5DF66800"/>
    <w:rsid w:val="5E255EF1"/>
    <w:rsid w:val="5E2A3511"/>
    <w:rsid w:val="5E5F0BEC"/>
    <w:rsid w:val="5E76511E"/>
    <w:rsid w:val="5E873E9A"/>
    <w:rsid w:val="5E880EEE"/>
    <w:rsid w:val="5EAC3900"/>
    <w:rsid w:val="5EB17168"/>
    <w:rsid w:val="5EB57238"/>
    <w:rsid w:val="5EC40C4A"/>
    <w:rsid w:val="5ECC7AFE"/>
    <w:rsid w:val="5ED24F05"/>
    <w:rsid w:val="5EDA1E95"/>
    <w:rsid w:val="5EEE13A2"/>
    <w:rsid w:val="5EF54CAE"/>
    <w:rsid w:val="5F06329E"/>
    <w:rsid w:val="5F160083"/>
    <w:rsid w:val="5F225246"/>
    <w:rsid w:val="5F2D500B"/>
    <w:rsid w:val="5F2E113A"/>
    <w:rsid w:val="5F323F31"/>
    <w:rsid w:val="5F3429A7"/>
    <w:rsid w:val="5F3432E0"/>
    <w:rsid w:val="5F350550"/>
    <w:rsid w:val="5F353224"/>
    <w:rsid w:val="5F3B2A2C"/>
    <w:rsid w:val="5F45566C"/>
    <w:rsid w:val="5F534EAA"/>
    <w:rsid w:val="5F5A0B67"/>
    <w:rsid w:val="5F7C6122"/>
    <w:rsid w:val="5F85016E"/>
    <w:rsid w:val="5F9745B0"/>
    <w:rsid w:val="5F9E6D95"/>
    <w:rsid w:val="5FC353A5"/>
    <w:rsid w:val="5FF05A6E"/>
    <w:rsid w:val="5FF137C3"/>
    <w:rsid w:val="601E1A8A"/>
    <w:rsid w:val="60375FC5"/>
    <w:rsid w:val="603F0748"/>
    <w:rsid w:val="605C60EC"/>
    <w:rsid w:val="60690D8E"/>
    <w:rsid w:val="60691717"/>
    <w:rsid w:val="60783761"/>
    <w:rsid w:val="6086255C"/>
    <w:rsid w:val="60980395"/>
    <w:rsid w:val="609A104B"/>
    <w:rsid w:val="60A26D69"/>
    <w:rsid w:val="60A968B8"/>
    <w:rsid w:val="60AF3851"/>
    <w:rsid w:val="60CC1D90"/>
    <w:rsid w:val="60EC26DA"/>
    <w:rsid w:val="60F026A0"/>
    <w:rsid w:val="61045C75"/>
    <w:rsid w:val="610761B7"/>
    <w:rsid w:val="61082472"/>
    <w:rsid w:val="61153112"/>
    <w:rsid w:val="611F172B"/>
    <w:rsid w:val="612877BC"/>
    <w:rsid w:val="6136215C"/>
    <w:rsid w:val="613E7553"/>
    <w:rsid w:val="61594380"/>
    <w:rsid w:val="6160324A"/>
    <w:rsid w:val="61650869"/>
    <w:rsid w:val="616B4126"/>
    <w:rsid w:val="61705F7C"/>
    <w:rsid w:val="617530F8"/>
    <w:rsid w:val="61804119"/>
    <w:rsid w:val="61860A0A"/>
    <w:rsid w:val="61972270"/>
    <w:rsid w:val="619E0A91"/>
    <w:rsid w:val="61B01959"/>
    <w:rsid w:val="61BC02FE"/>
    <w:rsid w:val="61C001AC"/>
    <w:rsid w:val="61C61E4C"/>
    <w:rsid w:val="61C6487B"/>
    <w:rsid w:val="61C90DAA"/>
    <w:rsid w:val="61D77CEC"/>
    <w:rsid w:val="61E425AB"/>
    <w:rsid w:val="61EA269E"/>
    <w:rsid w:val="61F77CA9"/>
    <w:rsid w:val="6202723B"/>
    <w:rsid w:val="620C2F1B"/>
    <w:rsid w:val="622173D3"/>
    <w:rsid w:val="6226471C"/>
    <w:rsid w:val="62285A57"/>
    <w:rsid w:val="622A6491"/>
    <w:rsid w:val="624D53FA"/>
    <w:rsid w:val="62615FEA"/>
    <w:rsid w:val="62622F5E"/>
    <w:rsid w:val="6263717B"/>
    <w:rsid w:val="626B7D0D"/>
    <w:rsid w:val="626D0FDF"/>
    <w:rsid w:val="6272454C"/>
    <w:rsid w:val="627961EF"/>
    <w:rsid w:val="628045C0"/>
    <w:rsid w:val="62827F6A"/>
    <w:rsid w:val="628568AE"/>
    <w:rsid w:val="62946750"/>
    <w:rsid w:val="62A50D92"/>
    <w:rsid w:val="62AE0A41"/>
    <w:rsid w:val="62B763E4"/>
    <w:rsid w:val="62C1796B"/>
    <w:rsid w:val="62C725D4"/>
    <w:rsid w:val="62D82B5B"/>
    <w:rsid w:val="62D847B6"/>
    <w:rsid w:val="62E01518"/>
    <w:rsid w:val="62FB09B2"/>
    <w:rsid w:val="62FC7B06"/>
    <w:rsid w:val="630C6C6F"/>
    <w:rsid w:val="631E5BA5"/>
    <w:rsid w:val="63260E96"/>
    <w:rsid w:val="632F02FD"/>
    <w:rsid w:val="633151E2"/>
    <w:rsid w:val="633955D1"/>
    <w:rsid w:val="633D53C7"/>
    <w:rsid w:val="634D34D4"/>
    <w:rsid w:val="63754843"/>
    <w:rsid w:val="63806E68"/>
    <w:rsid w:val="63865A9E"/>
    <w:rsid w:val="639A5E34"/>
    <w:rsid w:val="63B119F7"/>
    <w:rsid w:val="63BA261B"/>
    <w:rsid w:val="63BC73E8"/>
    <w:rsid w:val="63CC396A"/>
    <w:rsid w:val="63D52D78"/>
    <w:rsid w:val="63DC790D"/>
    <w:rsid w:val="63E9714C"/>
    <w:rsid w:val="63FE1550"/>
    <w:rsid w:val="640B2E77"/>
    <w:rsid w:val="643979E4"/>
    <w:rsid w:val="644366BF"/>
    <w:rsid w:val="644B3444"/>
    <w:rsid w:val="64505303"/>
    <w:rsid w:val="647927F9"/>
    <w:rsid w:val="64847F0B"/>
    <w:rsid w:val="648E1784"/>
    <w:rsid w:val="648F5856"/>
    <w:rsid w:val="64986CAA"/>
    <w:rsid w:val="64BA216D"/>
    <w:rsid w:val="64BB2B8D"/>
    <w:rsid w:val="64BF56D9"/>
    <w:rsid w:val="64DD6884"/>
    <w:rsid w:val="64F225B2"/>
    <w:rsid w:val="64F471A3"/>
    <w:rsid w:val="650571F3"/>
    <w:rsid w:val="65110712"/>
    <w:rsid w:val="65135FC2"/>
    <w:rsid w:val="65164B3A"/>
    <w:rsid w:val="652106FC"/>
    <w:rsid w:val="653B52BE"/>
    <w:rsid w:val="656652B8"/>
    <w:rsid w:val="656767D3"/>
    <w:rsid w:val="657373C5"/>
    <w:rsid w:val="657D36E6"/>
    <w:rsid w:val="659F2C7D"/>
    <w:rsid w:val="65AB7778"/>
    <w:rsid w:val="65B93B3D"/>
    <w:rsid w:val="65D605E8"/>
    <w:rsid w:val="65DD1960"/>
    <w:rsid w:val="65F362B8"/>
    <w:rsid w:val="65FF0AD1"/>
    <w:rsid w:val="660679FF"/>
    <w:rsid w:val="66277FF7"/>
    <w:rsid w:val="662C0B13"/>
    <w:rsid w:val="662E4007"/>
    <w:rsid w:val="664E34EF"/>
    <w:rsid w:val="66770C98"/>
    <w:rsid w:val="667E2026"/>
    <w:rsid w:val="66823A94"/>
    <w:rsid w:val="6688668C"/>
    <w:rsid w:val="66950DF7"/>
    <w:rsid w:val="66A03D4A"/>
    <w:rsid w:val="66A63182"/>
    <w:rsid w:val="66BC0A58"/>
    <w:rsid w:val="66BE423A"/>
    <w:rsid w:val="66CC0FE3"/>
    <w:rsid w:val="66D85D11"/>
    <w:rsid w:val="66F81F24"/>
    <w:rsid w:val="67006681"/>
    <w:rsid w:val="67103466"/>
    <w:rsid w:val="671357D7"/>
    <w:rsid w:val="673504EF"/>
    <w:rsid w:val="67550AE6"/>
    <w:rsid w:val="675859D1"/>
    <w:rsid w:val="67713939"/>
    <w:rsid w:val="6775711A"/>
    <w:rsid w:val="6782148E"/>
    <w:rsid w:val="678E364A"/>
    <w:rsid w:val="67967D6E"/>
    <w:rsid w:val="679F6B13"/>
    <w:rsid w:val="67C77AFB"/>
    <w:rsid w:val="67DD79B6"/>
    <w:rsid w:val="67DF1901"/>
    <w:rsid w:val="680756EB"/>
    <w:rsid w:val="683A360D"/>
    <w:rsid w:val="683D5975"/>
    <w:rsid w:val="6841330B"/>
    <w:rsid w:val="68452682"/>
    <w:rsid w:val="687552DE"/>
    <w:rsid w:val="6882548B"/>
    <w:rsid w:val="688A402C"/>
    <w:rsid w:val="689537F1"/>
    <w:rsid w:val="689803F1"/>
    <w:rsid w:val="689B046A"/>
    <w:rsid w:val="68AD6BF3"/>
    <w:rsid w:val="68B76F6F"/>
    <w:rsid w:val="68B86FA3"/>
    <w:rsid w:val="68C041DB"/>
    <w:rsid w:val="68D97D65"/>
    <w:rsid w:val="68DD28B2"/>
    <w:rsid w:val="68DD2925"/>
    <w:rsid w:val="68E048D2"/>
    <w:rsid w:val="68FE11F2"/>
    <w:rsid w:val="69237AB2"/>
    <w:rsid w:val="69252E07"/>
    <w:rsid w:val="6934375B"/>
    <w:rsid w:val="693D3DF0"/>
    <w:rsid w:val="69450B30"/>
    <w:rsid w:val="69466C5F"/>
    <w:rsid w:val="69487959"/>
    <w:rsid w:val="69492517"/>
    <w:rsid w:val="694B3740"/>
    <w:rsid w:val="695452C0"/>
    <w:rsid w:val="695619A4"/>
    <w:rsid w:val="695921F4"/>
    <w:rsid w:val="696F26AE"/>
    <w:rsid w:val="697D65C5"/>
    <w:rsid w:val="69877444"/>
    <w:rsid w:val="6992608B"/>
    <w:rsid w:val="699451C2"/>
    <w:rsid w:val="69B1626F"/>
    <w:rsid w:val="69EC5884"/>
    <w:rsid w:val="6A0171F6"/>
    <w:rsid w:val="6A1C481A"/>
    <w:rsid w:val="6A2D585D"/>
    <w:rsid w:val="6A2E7F6E"/>
    <w:rsid w:val="6A3656CE"/>
    <w:rsid w:val="6A3B63DF"/>
    <w:rsid w:val="6A4946F9"/>
    <w:rsid w:val="6A66663F"/>
    <w:rsid w:val="6A7245A8"/>
    <w:rsid w:val="6A9043A3"/>
    <w:rsid w:val="6A997972"/>
    <w:rsid w:val="6AAC47D0"/>
    <w:rsid w:val="6AAD0439"/>
    <w:rsid w:val="6AB37396"/>
    <w:rsid w:val="6ADB5443"/>
    <w:rsid w:val="6AE6019A"/>
    <w:rsid w:val="6B152CE6"/>
    <w:rsid w:val="6B1E4C20"/>
    <w:rsid w:val="6B1E7934"/>
    <w:rsid w:val="6B3134EF"/>
    <w:rsid w:val="6B737BEB"/>
    <w:rsid w:val="6B86601F"/>
    <w:rsid w:val="6B907123"/>
    <w:rsid w:val="6B9C21B9"/>
    <w:rsid w:val="6BA17875"/>
    <w:rsid w:val="6BBB56E1"/>
    <w:rsid w:val="6BC56001"/>
    <w:rsid w:val="6BCC3F4A"/>
    <w:rsid w:val="6BD975A2"/>
    <w:rsid w:val="6BDE548A"/>
    <w:rsid w:val="6BE333D9"/>
    <w:rsid w:val="6BF11D6E"/>
    <w:rsid w:val="6BFB0B97"/>
    <w:rsid w:val="6BFC7480"/>
    <w:rsid w:val="6C074913"/>
    <w:rsid w:val="6C076680"/>
    <w:rsid w:val="6C0A1D90"/>
    <w:rsid w:val="6C1068F5"/>
    <w:rsid w:val="6C167D41"/>
    <w:rsid w:val="6C185B57"/>
    <w:rsid w:val="6C1A634D"/>
    <w:rsid w:val="6C3116E2"/>
    <w:rsid w:val="6C327B3B"/>
    <w:rsid w:val="6C36217B"/>
    <w:rsid w:val="6C4438F4"/>
    <w:rsid w:val="6C5E64B7"/>
    <w:rsid w:val="6C64581A"/>
    <w:rsid w:val="6C8A14A1"/>
    <w:rsid w:val="6C9C1E8E"/>
    <w:rsid w:val="6CA01AB8"/>
    <w:rsid w:val="6CA54605"/>
    <w:rsid w:val="6CBF19A5"/>
    <w:rsid w:val="6CCC4A03"/>
    <w:rsid w:val="6CED5810"/>
    <w:rsid w:val="6CF3201F"/>
    <w:rsid w:val="6D17288C"/>
    <w:rsid w:val="6D196605"/>
    <w:rsid w:val="6D1F0D27"/>
    <w:rsid w:val="6D302B94"/>
    <w:rsid w:val="6D30394E"/>
    <w:rsid w:val="6D4C011E"/>
    <w:rsid w:val="6DA24C20"/>
    <w:rsid w:val="6DB850B3"/>
    <w:rsid w:val="6DDF6AD5"/>
    <w:rsid w:val="6DF25C05"/>
    <w:rsid w:val="6DFD14D4"/>
    <w:rsid w:val="6E0252EB"/>
    <w:rsid w:val="6E0636F3"/>
    <w:rsid w:val="6E2214E9"/>
    <w:rsid w:val="6E436356"/>
    <w:rsid w:val="6E5047C8"/>
    <w:rsid w:val="6E591F79"/>
    <w:rsid w:val="6E5B1928"/>
    <w:rsid w:val="6E5D0DF3"/>
    <w:rsid w:val="6E5D5B9B"/>
    <w:rsid w:val="6E63173E"/>
    <w:rsid w:val="6E8738B8"/>
    <w:rsid w:val="6E8F40A5"/>
    <w:rsid w:val="6E9A783A"/>
    <w:rsid w:val="6E9C2DAC"/>
    <w:rsid w:val="6EB41798"/>
    <w:rsid w:val="6EB83BFB"/>
    <w:rsid w:val="6EC93847"/>
    <w:rsid w:val="6F16104D"/>
    <w:rsid w:val="6F246F26"/>
    <w:rsid w:val="6F2E742E"/>
    <w:rsid w:val="6F307B60"/>
    <w:rsid w:val="6F330F4C"/>
    <w:rsid w:val="6F3E46C9"/>
    <w:rsid w:val="6F4D4184"/>
    <w:rsid w:val="6F7064BD"/>
    <w:rsid w:val="6F727EF4"/>
    <w:rsid w:val="6F7C5682"/>
    <w:rsid w:val="6F880045"/>
    <w:rsid w:val="6F9739F5"/>
    <w:rsid w:val="7002794D"/>
    <w:rsid w:val="70062C74"/>
    <w:rsid w:val="70076381"/>
    <w:rsid w:val="700C2D66"/>
    <w:rsid w:val="701337DF"/>
    <w:rsid w:val="701C1BFF"/>
    <w:rsid w:val="701D1B77"/>
    <w:rsid w:val="702347C4"/>
    <w:rsid w:val="7037459C"/>
    <w:rsid w:val="704316FC"/>
    <w:rsid w:val="704D1714"/>
    <w:rsid w:val="705F15EC"/>
    <w:rsid w:val="706614A5"/>
    <w:rsid w:val="70681758"/>
    <w:rsid w:val="706E0015"/>
    <w:rsid w:val="70713B80"/>
    <w:rsid w:val="707A5B97"/>
    <w:rsid w:val="70822B2D"/>
    <w:rsid w:val="70942141"/>
    <w:rsid w:val="70B71A4B"/>
    <w:rsid w:val="70C242E9"/>
    <w:rsid w:val="70C52258"/>
    <w:rsid w:val="70CC441C"/>
    <w:rsid w:val="70D265C2"/>
    <w:rsid w:val="70D36FE2"/>
    <w:rsid w:val="70EE1B56"/>
    <w:rsid w:val="7130224D"/>
    <w:rsid w:val="713734FD"/>
    <w:rsid w:val="714A4664"/>
    <w:rsid w:val="71502811"/>
    <w:rsid w:val="716122C9"/>
    <w:rsid w:val="7168479B"/>
    <w:rsid w:val="716A38D3"/>
    <w:rsid w:val="716D5171"/>
    <w:rsid w:val="71791D68"/>
    <w:rsid w:val="717E56EC"/>
    <w:rsid w:val="719A7E36"/>
    <w:rsid w:val="719B5CA9"/>
    <w:rsid w:val="71A5490B"/>
    <w:rsid w:val="71AA20F6"/>
    <w:rsid w:val="720009F5"/>
    <w:rsid w:val="72082C14"/>
    <w:rsid w:val="720E0625"/>
    <w:rsid w:val="720E1013"/>
    <w:rsid w:val="72102360"/>
    <w:rsid w:val="72203F91"/>
    <w:rsid w:val="72237D08"/>
    <w:rsid w:val="72254EA7"/>
    <w:rsid w:val="72283418"/>
    <w:rsid w:val="724A3778"/>
    <w:rsid w:val="72636FD7"/>
    <w:rsid w:val="726C58D8"/>
    <w:rsid w:val="72A5093A"/>
    <w:rsid w:val="72B131C6"/>
    <w:rsid w:val="72BB0214"/>
    <w:rsid w:val="72EE05EF"/>
    <w:rsid w:val="72EE67B4"/>
    <w:rsid w:val="730837AD"/>
    <w:rsid w:val="730F2856"/>
    <w:rsid w:val="73153192"/>
    <w:rsid w:val="73215481"/>
    <w:rsid w:val="732D6F8E"/>
    <w:rsid w:val="732F6074"/>
    <w:rsid w:val="7338355D"/>
    <w:rsid w:val="733A7CC3"/>
    <w:rsid w:val="73451D79"/>
    <w:rsid w:val="73783B6D"/>
    <w:rsid w:val="73805B8F"/>
    <w:rsid w:val="738250F4"/>
    <w:rsid w:val="73935145"/>
    <w:rsid w:val="73B46EE8"/>
    <w:rsid w:val="73BA7561"/>
    <w:rsid w:val="73BF6063"/>
    <w:rsid w:val="73C418BB"/>
    <w:rsid w:val="73D41640"/>
    <w:rsid w:val="73D426C8"/>
    <w:rsid w:val="73F05BE5"/>
    <w:rsid w:val="74063606"/>
    <w:rsid w:val="741464E0"/>
    <w:rsid w:val="7434271A"/>
    <w:rsid w:val="74474788"/>
    <w:rsid w:val="74734442"/>
    <w:rsid w:val="747F71E4"/>
    <w:rsid w:val="74836A59"/>
    <w:rsid w:val="748C2944"/>
    <w:rsid w:val="748F01F5"/>
    <w:rsid w:val="749A2DE8"/>
    <w:rsid w:val="749B1FF5"/>
    <w:rsid w:val="74AB4753"/>
    <w:rsid w:val="74C13807"/>
    <w:rsid w:val="74C762A4"/>
    <w:rsid w:val="74CF1C9F"/>
    <w:rsid w:val="74DD43BC"/>
    <w:rsid w:val="74E279D7"/>
    <w:rsid w:val="74F31E31"/>
    <w:rsid w:val="74FC01B7"/>
    <w:rsid w:val="75167F2B"/>
    <w:rsid w:val="751853F4"/>
    <w:rsid w:val="751D2AF0"/>
    <w:rsid w:val="757E0BB5"/>
    <w:rsid w:val="757F020E"/>
    <w:rsid w:val="75832D5B"/>
    <w:rsid w:val="75A26A30"/>
    <w:rsid w:val="75BB2563"/>
    <w:rsid w:val="75D94B83"/>
    <w:rsid w:val="75F67D31"/>
    <w:rsid w:val="7601057E"/>
    <w:rsid w:val="7603715B"/>
    <w:rsid w:val="7607416F"/>
    <w:rsid w:val="76100EE8"/>
    <w:rsid w:val="76183A28"/>
    <w:rsid w:val="76445D7A"/>
    <w:rsid w:val="76574DC9"/>
    <w:rsid w:val="765B5DF4"/>
    <w:rsid w:val="76652273"/>
    <w:rsid w:val="76664C8D"/>
    <w:rsid w:val="7682346D"/>
    <w:rsid w:val="76904267"/>
    <w:rsid w:val="76910AF0"/>
    <w:rsid w:val="76991590"/>
    <w:rsid w:val="76B012F4"/>
    <w:rsid w:val="76C84BF7"/>
    <w:rsid w:val="76CA2073"/>
    <w:rsid w:val="76CB0372"/>
    <w:rsid w:val="76CC46E8"/>
    <w:rsid w:val="76E06E8B"/>
    <w:rsid w:val="76E2473B"/>
    <w:rsid w:val="76E640F0"/>
    <w:rsid w:val="76F33268"/>
    <w:rsid w:val="76FB59C6"/>
    <w:rsid w:val="77020109"/>
    <w:rsid w:val="77022CE3"/>
    <w:rsid w:val="77045AC6"/>
    <w:rsid w:val="7706219D"/>
    <w:rsid w:val="770734AF"/>
    <w:rsid w:val="771039C0"/>
    <w:rsid w:val="77147432"/>
    <w:rsid w:val="77405D68"/>
    <w:rsid w:val="774E15A1"/>
    <w:rsid w:val="77585F7B"/>
    <w:rsid w:val="775C4448"/>
    <w:rsid w:val="776331FE"/>
    <w:rsid w:val="77643B8B"/>
    <w:rsid w:val="7765665E"/>
    <w:rsid w:val="776D5DAA"/>
    <w:rsid w:val="77753443"/>
    <w:rsid w:val="777709E9"/>
    <w:rsid w:val="777A2396"/>
    <w:rsid w:val="77A05EDF"/>
    <w:rsid w:val="77A66839"/>
    <w:rsid w:val="77AD35FB"/>
    <w:rsid w:val="77B830F0"/>
    <w:rsid w:val="77BF7F00"/>
    <w:rsid w:val="77D83BF3"/>
    <w:rsid w:val="77DA1086"/>
    <w:rsid w:val="77E31BB3"/>
    <w:rsid w:val="77F42A27"/>
    <w:rsid w:val="77FC0FFD"/>
    <w:rsid w:val="77FE3D94"/>
    <w:rsid w:val="78003FA4"/>
    <w:rsid w:val="78145988"/>
    <w:rsid w:val="782151C7"/>
    <w:rsid w:val="783A666A"/>
    <w:rsid w:val="784E31E5"/>
    <w:rsid w:val="786372CE"/>
    <w:rsid w:val="786C5ECD"/>
    <w:rsid w:val="78932B61"/>
    <w:rsid w:val="789977BD"/>
    <w:rsid w:val="78A05039"/>
    <w:rsid w:val="78AE17AF"/>
    <w:rsid w:val="78B676BA"/>
    <w:rsid w:val="78BE2756"/>
    <w:rsid w:val="78DA7131"/>
    <w:rsid w:val="78E0091E"/>
    <w:rsid w:val="78ED15CB"/>
    <w:rsid w:val="79130B44"/>
    <w:rsid w:val="79151E55"/>
    <w:rsid w:val="79246DEB"/>
    <w:rsid w:val="79365B23"/>
    <w:rsid w:val="793B2DF6"/>
    <w:rsid w:val="794121CF"/>
    <w:rsid w:val="79464C25"/>
    <w:rsid w:val="794B3FEA"/>
    <w:rsid w:val="79563CE2"/>
    <w:rsid w:val="796055BB"/>
    <w:rsid w:val="79635B65"/>
    <w:rsid w:val="796D0C75"/>
    <w:rsid w:val="79786DA9"/>
    <w:rsid w:val="797E4BE3"/>
    <w:rsid w:val="798824CB"/>
    <w:rsid w:val="799B6859"/>
    <w:rsid w:val="799E3333"/>
    <w:rsid w:val="79BF1AE8"/>
    <w:rsid w:val="79CC5E49"/>
    <w:rsid w:val="79D344C4"/>
    <w:rsid w:val="79D9190A"/>
    <w:rsid w:val="79DB6809"/>
    <w:rsid w:val="79DD4D9E"/>
    <w:rsid w:val="79EE0E9A"/>
    <w:rsid w:val="79EE40DD"/>
    <w:rsid w:val="79F467B9"/>
    <w:rsid w:val="7A360C00"/>
    <w:rsid w:val="7A677E27"/>
    <w:rsid w:val="7A6B246A"/>
    <w:rsid w:val="7A6F5299"/>
    <w:rsid w:val="7A847DB3"/>
    <w:rsid w:val="7A8732A6"/>
    <w:rsid w:val="7AA22819"/>
    <w:rsid w:val="7AB066E9"/>
    <w:rsid w:val="7B041AF4"/>
    <w:rsid w:val="7B0C2FCA"/>
    <w:rsid w:val="7B0D784D"/>
    <w:rsid w:val="7B166879"/>
    <w:rsid w:val="7B185FAC"/>
    <w:rsid w:val="7B1B6026"/>
    <w:rsid w:val="7B2057A7"/>
    <w:rsid w:val="7B42141C"/>
    <w:rsid w:val="7B441468"/>
    <w:rsid w:val="7B454A69"/>
    <w:rsid w:val="7B696C1E"/>
    <w:rsid w:val="7B91776F"/>
    <w:rsid w:val="7B963B66"/>
    <w:rsid w:val="7BB0239D"/>
    <w:rsid w:val="7BC410F7"/>
    <w:rsid w:val="7BC45E69"/>
    <w:rsid w:val="7BC9713C"/>
    <w:rsid w:val="7BE418FB"/>
    <w:rsid w:val="7BE94E67"/>
    <w:rsid w:val="7C173A56"/>
    <w:rsid w:val="7C1F1589"/>
    <w:rsid w:val="7C3F7AEE"/>
    <w:rsid w:val="7C4B55D7"/>
    <w:rsid w:val="7C6333F8"/>
    <w:rsid w:val="7C6636B6"/>
    <w:rsid w:val="7C680059"/>
    <w:rsid w:val="7C7062F5"/>
    <w:rsid w:val="7C72226B"/>
    <w:rsid w:val="7C7C37F2"/>
    <w:rsid w:val="7C7D7BE7"/>
    <w:rsid w:val="7C7E2A90"/>
    <w:rsid w:val="7C861E06"/>
    <w:rsid w:val="7CB46A32"/>
    <w:rsid w:val="7CC66965"/>
    <w:rsid w:val="7CCD4D16"/>
    <w:rsid w:val="7CD62C03"/>
    <w:rsid w:val="7CFE43FC"/>
    <w:rsid w:val="7D10125B"/>
    <w:rsid w:val="7D124E1E"/>
    <w:rsid w:val="7D157C49"/>
    <w:rsid w:val="7D1E1A15"/>
    <w:rsid w:val="7D3445AB"/>
    <w:rsid w:val="7D35091E"/>
    <w:rsid w:val="7D4C6582"/>
    <w:rsid w:val="7D4F1BCF"/>
    <w:rsid w:val="7D4F7E21"/>
    <w:rsid w:val="7D873EDA"/>
    <w:rsid w:val="7D883850"/>
    <w:rsid w:val="7D8C0A7A"/>
    <w:rsid w:val="7DD16A88"/>
    <w:rsid w:val="7DD34BB2"/>
    <w:rsid w:val="7DDD767C"/>
    <w:rsid w:val="7DE12051"/>
    <w:rsid w:val="7DEC6514"/>
    <w:rsid w:val="7DFC32FA"/>
    <w:rsid w:val="7E1846B6"/>
    <w:rsid w:val="7E551C72"/>
    <w:rsid w:val="7E5D7BC6"/>
    <w:rsid w:val="7E617E0B"/>
    <w:rsid w:val="7E646727"/>
    <w:rsid w:val="7E696CC0"/>
    <w:rsid w:val="7E916A99"/>
    <w:rsid w:val="7EA15932"/>
    <w:rsid w:val="7EA32D16"/>
    <w:rsid w:val="7EB05101"/>
    <w:rsid w:val="7EB92883"/>
    <w:rsid w:val="7EC02A55"/>
    <w:rsid w:val="7ED93086"/>
    <w:rsid w:val="7EDB7BBE"/>
    <w:rsid w:val="7EFC41F2"/>
    <w:rsid w:val="7F0D0E5D"/>
    <w:rsid w:val="7F1773FE"/>
    <w:rsid w:val="7F1A34D8"/>
    <w:rsid w:val="7F1C1F84"/>
    <w:rsid w:val="7F344DA2"/>
    <w:rsid w:val="7F39114B"/>
    <w:rsid w:val="7F3C17C9"/>
    <w:rsid w:val="7F4F235A"/>
    <w:rsid w:val="7F567244"/>
    <w:rsid w:val="7F5D6825"/>
    <w:rsid w:val="7F696111"/>
    <w:rsid w:val="7F6F47AA"/>
    <w:rsid w:val="7F991CFF"/>
    <w:rsid w:val="7F9F5A2A"/>
    <w:rsid w:val="7FAF619A"/>
    <w:rsid w:val="7FC34B98"/>
    <w:rsid w:val="7FE74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2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18</Pages>
  <Words>11515</Words>
  <Characters>16970</Characters>
  <Lines>0</Lines>
  <Paragraphs>0</Paragraphs>
  <TotalTime>39</TotalTime>
  <ScaleCrop>false</ScaleCrop>
  <LinksUpToDate>false</LinksUpToDate>
  <CharactersWithSpaces>20706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2023-01-18T10:46:55Z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512FBFD343BA49F097B75473AEFC05AC</vt:lpwstr>
  </property>
  <property fmtid="{D5CDD505-2E9C-101B-9397-08002B2CF9AE}" pid="5" name="commondata">
    <vt:lpwstr>eyJjb3VudCI6NDAzLCJoZGlkIjoiNjdhMTMwNDYzZWIwOTU0NDRlYjIzNmI5NWQ1MzBlYjAiLCJ1c2VyQ291bnQiOjQwM30=</vt:lpwstr>
  </property>
</Properties>
</file>