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全球及中国阅读奖励应用程序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全球及中国阅读奖励应用程序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【报告篇幅】：151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【报告图表数】：201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本文调研和分析全球阅读奖励应用程序发展现状及未来趋势，核心内容如下：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（1）全球市场阅读奖励应用程序总体规模，按收入进行了统计分析，历史数据2017-2021年，预测数据2022至2028年。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（2）全球市场竞争格局，全球市场头部企业阅读奖励应用程序市场占有率及排名，数据2017-2021年。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（3）中国市场竞争格局，中国市场头部企业阅读奖励应用程序市场占有率及排名，数据2017-2021年，包括国际企业及中国本土企业。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（4）全球其他重点国家及地区阅读奖励应用程序规模及需求结构。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（5）阅读奖励应用程序行业产业链上游、中游及下游分析。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据恒州诚思调研统计，2021年全球阅读奖励应用程序市场规模约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从核心市场看，中国阅读奖励应用程序市场占据全球约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%。随着国内企业产品开发速度加快，随着新技术和产业政策的双轮驱动，未来中国阅读奖励应用程序市场将迎来发展机遇，预计到2028年中国阅读奖励应用程序市场将增长至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全球市场主要阅读奖励应用程序参与者包括Reading Rewards、BookWhiz、Oracle APEX、Chipotle和Westdale等，2021年全球前3大生产商占有大约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本文主要包括如下企业：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Reading Rewards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BookWhiz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Oracle APEX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Chipotle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Westdale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Beanstack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ABC Reading Eggs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BoomReader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Ello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Square Loyalty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Glose for Education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Borrowbox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Epic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Bookroo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bookitprogram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Dymocks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按产品类型拆分，包含：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在线阅读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离线阅读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按应用拆分，包含：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家庭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学校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图书馆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第1章：阅读奖励应用程序定义及分类、全球及中国市场规模、行业发展机遇、挑战、趋势及政策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第2章：全球市场阅读奖励应用程序头部企业，收入市场占有率及排名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第3章：中国市场阅读奖励应用程序头部企业，收入市场占有率及排名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第5章：全球不同产品类型阅读奖励应用程序收入及份额等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第6章：全球不同应用阅读奖励应用程序收入及份额等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第7章：全球主要地区/国家阅读奖励应用程序市场规模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第8章：全球主要地区/国家阅读奖励应用程序需求结构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第9章：全球阅读奖励应用程序头部厂商基本情况介绍，包括公司简介、阅读奖励应用程序产品、收入及最新动态等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阅读奖励应用程序市场综述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阅读奖励应用程序定义及分类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全球阅读奖励应用程序行业市场规模及预测，2017-2028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中国阅读奖励应用程序行业市场规模及预测，2017-2028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中国在全球阅读奖励应用程序市场的占比，2017-2028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中国与全球阅读奖励应用程序市场规模增速对比，2017-2028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1.6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1.6.1 阅读奖励应用程序行业驱动因素及发展机遇分析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1.6.2 阅读奖励应用程序行业阻碍因素及面临的挑战分析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1.6.3 阅读奖励应用程序行业发展趋势分析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按阅读奖励应用程序收入计，全球头部企业市场占有率，2017-2022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全球第一梯队、第二梯队和第三梯队，三类阅读奖励应用程序市场参与者分析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全球阅读奖励应用程序行业集中度分析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全球阅读奖励应用程序行业企业并购情况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全球阅读奖励应用程序行业头部企业产品列举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全球阅读奖励应用程序行业主要生产商总部及市场区域分布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按阅读奖励应用程序收入计，中国市场头部企业市场占比，2017-2022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中国市场阅读奖励应用程序参与者份额：第一梯队、第二梯队、第三梯队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阅读奖励应用程序行业产业链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阅读奖励应用程序行业产品分类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在线阅读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离线阅读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按产品类型拆分，全球阅读奖励应用程序细分市场规模增速预测，2017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按产品类型拆分，全球阅读奖励应用程序细分市场规模（按收入），2017-2028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全球阅读奖励应用程序市场下游行业分布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阅读奖励应用程序行业下游分布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家庭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学校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图书馆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全球阅读奖励应用程序主要下游市场规模增速预测，2017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按应用拆分，全球阅读奖励应用程序细分市场规模（按收入），2017-2028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全球主要地区阅读奖励应用程序市场规模增速预测，2017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全球主要地区阅读奖励应用程序市场规模（按收入），2017-2028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7.3.1 北美阅读奖励应用程序市场规模预测，2017-2028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7.3.2 北美阅读奖励应用程序市场规模，按国家细分，2021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欧洲阅读奖励应用程序市场规模预测，2017-2028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欧洲阅读奖励应用程序市场规模，按国家细分，2021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7.5.1 亚太阅读奖励应用程序市场规模预测，2017-2028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7.5.2 亚太阅读奖励应用程序市场规模，按国家/地区细分，2021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7.6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7.6.1 南美阅读奖励应用程序市场规模预测，2017-2028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7.6.2 南美阅读奖励应用程序市场规模，按国家细分，2021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全球主要国家/地区需求结构分析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全球主要国家/地区阅读奖励应用程序市场规模增速预测，2017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全球主要国家/地区阅读奖励应用程序市场规模（按收入），2017-2028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美国阅读奖励应用程序市场规模，2017-2028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美国市场不同产品类型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美国市场不同应用阅读奖励应用程序份额，2021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欧洲阅读奖励应用程序市场规模，2017-2028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欧洲市场不同产品类型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欧洲市场不同应用阅读奖励应用程序份额，2021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中国阅读奖励应用程序市场规模，2017-2028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中国市场不同产品类型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中国市场不同应用阅读奖励应用程序份额，2021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日本阅读奖励应用程序市场规模，2017-2028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日本市场不同产品类型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日本市场不同应用阅读奖励应用程序份额，2021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韩国阅读奖励应用程序市场规模，2017-2028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韩国市场不同产品类型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韩国市场不同应用阅读奖励应用程序份额，2021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东南亚阅读奖励应用程序市场规模，2017-2028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东南亚市场不同产品类型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东南亚市场不同应用阅读奖励应用程序份额，2021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印度阅读奖励应用程序市场规模，2017-2028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印度市场不同产品类型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印度市场不同应用阅读奖励应用程序份额，2021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南美阅读奖励应用程序市场规模，2017-2028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南美市场不同产品类型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南美市场不同应用阅读奖励应用程序份额，2021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中东及非洲阅读奖励应用程序市场规模，2017-2028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中东及非洲市场不同产品类型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中东及非洲市场不同应用阅读奖励应用程序份额，2021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全球市场主要阅读奖励应用程序企业简介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Reading Rewards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Reading Rewards基本信息、阅读奖励应用程序市场分布、总部及行业地位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Reading Rewards公司简介及主要业务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Reading Rewards阅读奖励应用程序产品介绍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Reading Rewards阅读奖励应用程序收入及毛利率（2017-2022）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Reading Rewards企业最新动态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BookWhiz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BookWhiz基本信息、阅读奖励应用程序市场分布、总部及行业地位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BookWhiz公司简介及主要业务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BookWhiz阅读奖励应用程序产品介绍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BookWhiz阅读奖励应用程序收入及毛利率（2017-2022）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BookWhiz企业最新动态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Oracle APEX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Oracle APEX基本信息、阅读奖励应用程序市场分布、总部及行业地位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Oracle APEX公司简介及主要业务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Oracle APEX阅读奖励应用程序产品介绍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Oracle APEX阅读奖励应用程序收入及毛利率（2017-2022）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Oracle APEX企业最新动态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Chipotle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Chipotle基本信息、阅读奖励应用程序市场分布、总部及行业地位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Chipotle公司简介及主要业务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Chipotle阅读奖励应用程序产品介绍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Chipotle阅读奖励应用程序收入及毛利率（2017-2022）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Chipotle企业最新动态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Westdale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Westdale基本信息、阅读奖励应用程序市场分布、总部及行业地位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Westdale公司简介及主要业务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Westdale阅读奖励应用程序产品介绍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Westdale阅读奖励应用程序收入及毛利率（2017-2022）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Westdale企业最新动态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Beanstack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Beanstack基本信息、阅读奖励应用程序市场分布、总部及行业地位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Beanstack公司简介及主要业务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Beanstack阅读奖励应用程序产品介绍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Beanstack阅读奖励应用程序收入及毛利率（2017-2022）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Beanstack企业最新动态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ABC Reading Eggs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ABC Reading Eggs基本信息、阅读奖励应用程序市场分布、总部及行业地位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ABC Reading Eggs公司简介及主要业务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ABC Reading Eggs阅读奖励应用程序产品介绍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ABC Reading Eggs阅读奖励应用程序收入及毛利率（2017-2022）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ABC Reading Eggs企业最新动态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BoomReader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BoomReader基本信息、阅读奖励应用程序市场分布、总部及行业地位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BoomReader公司简介及主要业务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BoomReader阅读奖励应用程序产品介绍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BoomReader阅读奖励应用程序收入及毛利率（2017-2022）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BoomReader企业最新动态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Ello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Ello基本信息、阅读奖励应用程序市场分布、总部及行业地位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Ello公司简介及主要业务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Ello阅读奖励应用程序产品介绍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Ello阅读奖励应用程序收入及毛利率（2017-2022）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Ello企业最新动态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Square Loyalty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Square Loyalty基本信息、阅读奖励应用程序市场分布、总部及行业地位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Square Loyalty公司简介及主要业务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Square Loyalty阅读奖励应用程序产品介绍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Square Loyalty阅读奖励应用程序收入及毛利率（2017-2022）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Square Loyalty企业最新动态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Glose for Education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Glose for Education基本信息、阅读奖励应用程序市场分布、总部及行业地位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Glose for Education公司简介及主要业务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Glose for Education阅读奖励应用程序产品介绍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Glose for Education阅读奖励应用程序收入及毛利率（2017-2022）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Glose for Education企业最新动态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Borrowbox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Borrowbox基本信息、阅读奖励应用程序市场分布、总部及行业地位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Borrowbox公司简介及主要业务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Borrowbox阅读奖励应用程序产品介绍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Borrowbox阅读奖励应用程序收入及毛利率（2017-2022）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Borrowbox企业最新动态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Epic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Epic基本信息、阅读奖励应用程序市场分布、总部及行业地位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Epic公司简介及主要业务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Epic阅读奖励应用程序产品介绍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Epic阅读奖励应用程序收入及毛利率（2017-2022）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Epic企业最新动态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Bookroo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Bookroo基本信息、阅读奖励应用程序市场分布、总部及行业地位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Bookroo公司简介及主要业务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Bookroo阅读奖励应用程序产品介绍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Bookroo阅读奖励应用程序收入及毛利率（2017-2022）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Bookroo企业最新动态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bookitprogram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bookitprogram基本信息、阅读奖励应用程序市场分布、总部及行业地位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bookitprogram公司简介及主要业务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bookitprogram阅读奖励应用程序产品介绍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bookitprogram阅读奖励应用程序收入及毛利率（2017-2022）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bookitprogram企业最新动态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Dymocks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Dymocks基本信息、阅读奖励应用程序市场分布、总部及行业地位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Dymocks公司简介及主要业务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Dymocks阅读奖励应用程序产品介绍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Dymocks阅读奖励应用程序收入及毛利率（2017-2022）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Dymocks企业最新动态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中国与全球阅读奖励应用程序市场规模增速对比（2017-2028）&amp;（万元）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全球阅读奖励应用程序行业面临的阻碍因素及挑战分析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全球阅读奖励应用程序行业发展趋势分析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全球头部企业阅读奖励应用程序收入（2017-2022）&amp;（万元），按2021年数据排名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全球头部厂商阅读奖励应用程序收入份额，2017-2022，按2021年数据排名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行业集中度分析，近三年（2020-2022）全球阅读奖励应用程序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全球阅读奖励应用程序行业企业并购情况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全球阅读奖励应用程序行业头部企业产品列举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全球阅读奖励应用程序行业主要生产商总部及市场区域分布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中国市场头部企业阅读奖励应用程序收入（2017-2022）&amp;（万元），按2021年数据排名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中国市场头部企业阅读奖励应用程序收入份额，2017-2022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全球阅读奖励应用程序核心上游企业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全球阅读奖励应用程序行业代表性下游客户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按产品类型拆分，全球阅读奖励应用程序细分市场规模增速预测（2017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按应用拆分，全球阅读奖励应用程序细分市场规模增速预测（2017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全球主要地区阅读奖励应用程序市场规模增速预测（2017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全球主要地区阅读奖励应用程序收入（2017-2028）&amp;（万元）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全球主要国家/地区阅读奖励应用程序市场规模增速预测（2017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全球主要国家/地区阅读奖励应用程序收入（万元），2017-2028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全球主要国家/地区阅读奖励应用程序收入份额，2017-2028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Reading Rewards基本信息、阅读奖励应用程序市场分布、总部及行业地位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Reading Rewards公司简介及主要业务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Reading Rewards阅读奖励应用程序产品介绍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Reading Rewards阅读奖励应用程序收入（万元）及毛利率（2017-2022）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Reading Rewards企业最新动态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BookWhiz基本信息、阅读奖励应用程序市场分布、总部及行业地位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BookWhiz公司简介及主要业务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BookWhiz阅读奖励应用程序产品介绍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BookWhiz阅读奖励应用程序收入（万元）及毛利率（2017-2022）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BookWhiz企业最新动态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Oracle APEX基本信息、阅读奖励应用程序市场分布、总部及行业地位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Oracle APEX公司简介及主要业务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Oracle APEX阅读奖励应用程序产品介绍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Oracle APEX阅读奖励应用程序收入（万元）及毛利率（2017-2022）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Oracle APEX企业最新动态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Chipotle基本信息、阅读奖励应用程序市场分布、总部及行业地位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Chipotle公司简介及主要业务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Chipotle阅读奖励应用程序产品介绍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Chipotle阅读奖励应用程序收入（万元）及毛利率（2017-2022）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Chipotle企业最新动态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Westdale基本信息、阅读奖励应用程序市场分布、总部及行业地位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Westdale公司简介及主要业务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Westdale阅读奖励应用程序产品介绍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Westdale阅读奖励应用程序收入（万元）及毛利率（2017-2022）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Westdale企业最新动态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Beanstack基本信息、阅读奖励应用程序市场分布、总部及行业地位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Beanstack公司简介及主要业务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Beanstack阅读奖励应用程序产品介绍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Beanstack阅读奖励应用程序收入（万元）及毛利率（2017-2022）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Beanstack企业最新动态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ABC Reading Eggs基本信息、阅读奖励应用程序市场分布、总部及行业地位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ABC Reading Eggs公司简介及主要业务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ABC Reading Eggs阅读奖励应用程序产品介绍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ABC Reading Eggs阅读奖励应用程序收入（万元）及毛利率（2017-2022）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ABC Reading Eggs企业最新动态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BoomReader基本信息、阅读奖励应用程序市场分布、总部及行业地位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BoomReader公司简介及主要业务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BoomReader阅读奖励应用程序产品介绍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BoomReader阅读奖励应用程序收入（万元）及毛利率（2017-2022）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BoomReader企业最新动态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Ello基本信息、阅读奖励应用程序市场分布、总部及行业地位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Ello公司简介及主要业务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Ello阅读奖励应用程序产品介绍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Ello阅读奖励应用程序收入（万元）及毛利率（2017-2022）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Ello企业最新动态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Square Loyalty基本信息、阅读奖励应用程序市场分布、总部及行业地位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Square Loyalty公司简介及主要业务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Square Loyalty阅读奖励应用程序产品介绍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Square Loyalty阅读奖励应用程序收入（万元）及毛利率（2017-2022）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Square Loyalty企业最新动态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Glose for Education基本信息、阅读奖励应用程序市场分布、总部及行业地位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Glose for Education公司简介及主要业务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Glose for Education阅读奖励应用程序产品介绍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Glose for Education阅读奖励应用程序收入（万元）及毛利率（2017-2022）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Glose for Education企业最新动态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Borrowbox基本信息、阅读奖励应用程序市场分布、总部及行业地位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Borrowbox公司简介及主要业务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Borrowbox阅读奖励应用程序产品介绍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Borrowbox阅读奖励应用程序收入（万元）及毛利率（2017-2022）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Borrowbox企业最新动态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Epic基本信息、阅读奖励应用程序市场分布、总部及行业地位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Epic公司简介及主要业务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Epic阅读奖励应用程序产品介绍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Epic阅读奖励应用程序收入（万元）及毛利率（2017-2022）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Epic企业最新动态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Bookroo基本信息、阅读奖励应用程序市场分布、总部及行业地位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Bookroo公司简介及主要业务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Bookroo阅读奖励应用程序产品介绍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Bookroo阅读奖励应用程序收入（万元）及毛利率（2017-2022）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Bookroo企业最新动态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bookitprogram基本信息、阅读奖励应用程序市场分布、总部及行业地位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bookitprogram公司简介及主要业务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bookitprogram阅读奖励应用程序产品介绍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bookitprogram阅读奖励应用程序收入（万元）及毛利率（2017-2022）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bookitprogram企业最新动态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Dymocks基本信息、阅读奖励应用程序市场分布、总部及行业地位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Dymocks公司简介及主要业务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Dymocks阅读奖励应用程序产品介绍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Dymocks阅读奖励应用程序收入（万元）及毛利率（2017-2022）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Dymocks企业最新动态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阅读奖励应用程序产品图片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全球阅读奖励应用程序行业收入及预测（2017-2028）&amp;（万元）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中国市场阅读奖励应用程序收入及预测（2017-2028）&amp;（万元）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中国市场阅读奖励应用程序占全球总收入的份额，2017-2028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全球阅读奖励应用程序市场参与者，2021年第一梯队、第二梯队和第三梯队市场份额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中国市场阅读奖励应用程序参与者，2021年第一梯队、第二梯队和第三梯队市场份额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阅读奖励应用程序行业产业链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在线阅读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离线阅读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按产品类型拆分，全球阅读奖励应用程序细分市场规模（2017-2028）&amp;（万元）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按产品类型拆分，全球阅读奖励应用程序市场份额，2017-2028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家庭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学校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图书馆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按应用拆分，全球阅读奖励应用程序细分市场规模（2017-2028）&amp;（万元）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按应用拆分，2017-2028年全球阅读奖励应用程序市场份额，2017-2028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全球主要地区阅读奖励应用程序收入份额，2017-2028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北美阅读奖励应用程序市场规模预测（按收入，万元），2017-2028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北美阅读奖励应用程序市场份额（按收入），按国家细分，2021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欧洲阅读奖励应用程序市场规模预测（按收入，万元），2017-2028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欧洲阅读奖励应用程序市场份额（按收入），按国家细分，2021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亚太阅读奖励应用程序市场规模预测（按收入，万元），2017-2028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亚太阅读奖励应用程序市场份额（按收入），按国家/地区细分，2021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南美阅读奖励应用程序市场规模预测（按收入，万元），2017-2028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南美阅读奖励应用程序市场份额（按收入），按国家细分，2021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中东及非洲阅读奖励应用程序市场规模预测（按收入，万元），2017-2028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美国阅读奖励应用程序收入预测（2017-2028）&amp;（万元）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美国市场不同产品类型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美国市场不同应用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欧洲阅读奖励应用程序收入预测（2017-2028）&amp;（万元）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欧洲市场不同产品类型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欧洲市场不同应用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中国阅读奖励应用程序收入预测（2017-2028）&amp;（万元）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中国市场不同产品类型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中国市场不同应用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日本阅读奖励应用程序收入预测（2017-2028）&amp;（万元）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日本市场不同产品类型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日本市场不同应用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韩国阅读奖励应用程序收入预测（2017-2028）&amp;（万元）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韩国市场不同产品类型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韩国市场不同应用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东南亚阅读奖励应用程序收入预测（2017-2028）&amp;（万元）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东南亚市场不同产品类型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东南亚市场不同应用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印度阅读奖励应用程序收入预测（2017-2028）&amp;（万元）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印度市场不同产品类型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印度市场不同应用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南美阅读奖励应用程序收入预测（2017-2028）&amp;（万元）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南美市场不同产品类型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南美市场不同应用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中东及非洲阅读奖励应用程序收入预测（2017-2028）&amp;（万元）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中东及非洲市场不同产品类型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中东及非洲市场不同应用 阅读奖励应用程序份额，2021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AwLCJoZGlkIjoiNjdhMTMwNDYzZWIwOTU0NDRlYjIzNmI5NWQ1MzBlYjAiLCJ1c2VyQ291bnQiOjUwMH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9284</Words>
  <Characters>15369</Characters>
  <Lines>0</Lines>
  <Paragraphs>0</Paragraphs>
  <TotalTime>36</TotalTime>
  <ScaleCrop>false</ScaleCrop>
  <LinksUpToDate>false</LinksUpToDate>
  <CharactersWithSpaces>19133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D8F3794818E5436E86AC9BEBBA70B3EF</vt:lpwstr>
  </property>
  <property fmtid="{D5CDD505-2E9C-101B-9397-08002B2CF9AE}" pid="5" name="commondata">
    <vt:lpwstr>eyJjb3VudCI6NDAzLCJoZGlkIjoiNjdhMTMwNDYzZWIwOTU0NDRlYjIzNmI5NWQ1MzBlYjAiLCJ1c2VyQ291bnQiOjQwM30=</vt:lpwstr>
  </property>
</Properties>
</file>